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163" w:type="dxa"/>
        <w:tblLayout w:type="fixed"/>
        <w:tblLook w:val="01E0" w:firstRow="1" w:lastRow="1" w:firstColumn="1" w:lastColumn="1" w:noHBand="0" w:noVBand="0"/>
      </w:tblPr>
      <w:tblGrid>
        <w:gridCol w:w="10163"/>
      </w:tblGrid>
      <w:tr w:rsidR="00A32A50" w:rsidRPr="00F419B2" w14:paraId="1F884434" w14:textId="77777777" w:rsidTr="004B393A">
        <w:trPr>
          <w:trHeight w:val="1610"/>
        </w:trPr>
        <w:tc>
          <w:tcPr>
            <w:tcW w:w="10163" w:type="dxa"/>
            <w:shd w:val="clear" w:color="auto" w:fill="auto"/>
            <w:vAlign w:val="center"/>
          </w:tcPr>
          <w:p w14:paraId="27DB34E0" w14:textId="77777777" w:rsidR="00A32A50" w:rsidRPr="00A427A9" w:rsidRDefault="00A32A50" w:rsidP="00FB1990">
            <w:pPr>
              <w:rPr>
                <w:rFonts w:cs="Arial"/>
              </w:rPr>
            </w:pPr>
            <w:bookmarkStart w:id="0" w:name="_GoBack"/>
            <w:bookmarkEnd w:id="0"/>
          </w:p>
        </w:tc>
      </w:tr>
      <w:tr w:rsidR="00480D22" w:rsidRPr="00F419B2" w14:paraId="0AD478A9" w14:textId="77777777" w:rsidTr="004B393A">
        <w:trPr>
          <w:trHeight w:val="4991"/>
        </w:trPr>
        <w:tc>
          <w:tcPr>
            <w:tcW w:w="10163" w:type="dxa"/>
            <w:shd w:val="clear" w:color="auto" w:fill="auto"/>
            <w:vAlign w:val="center"/>
          </w:tcPr>
          <w:p w14:paraId="49AD35AA" w14:textId="77777777" w:rsidR="00480D22" w:rsidRPr="00F419B2" w:rsidRDefault="00480D22" w:rsidP="005E6DB3">
            <w:pPr>
              <w:pStyle w:val="phtitlepageother"/>
            </w:pPr>
          </w:p>
          <w:p w14:paraId="14F08C22" w14:textId="77777777" w:rsidR="00480D22" w:rsidRPr="00F419B2" w:rsidRDefault="00480D22" w:rsidP="005E6DB3">
            <w:pPr>
              <w:pStyle w:val="phtitlepageother"/>
            </w:pPr>
          </w:p>
          <w:p w14:paraId="6B3CB1DE" w14:textId="77777777" w:rsidR="00480D22" w:rsidRPr="00F419B2" w:rsidRDefault="00480D22" w:rsidP="005E6DB3">
            <w:pPr>
              <w:pStyle w:val="phtitlepageother"/>
            </w:pPr>
          </w:p>
          <w:p w14:paraId="1280705C" w14:textId="77777777" w:rsidR="00480D22" w:rsidRPr="00F419B2" w:rsidRDefault="00480D22" w:rsidP="005E6DB3">
            <w:pPr>
              <w:pStyle w:val="phtitlepageother"/>
            </w:pPr>
          </w:p>
          <w:p w14:paraId="646343AD" w14:textId="77777777" w:rsidR="00480D22" w:rsidRPr="00F419B2" w:rsidRDefault="00480D22" w:rsidP="005E6DB3">
            <w:pPr>
              <w:pStyle w:val="phtitlepageother"/>
            </w:pPr>
          </w:p>
          <w:p w14:paraId="4F281DE9" w14:textId="77777777" w:rsidR="00480D22" w:rsidRPr="00F419B2" w:rsidRDefault="00480D22" w:rsidP="005E6DB3">
            <w:pPr>
              <w:pStyle w:val="phtitlepageother"/>
              <w:rPr>
                <w:b/>
                <w:bCs/>
              </w:rPr>
            </w:pPr>
          </w:p>
          <w:p w14:paraId="51105A38" w14:textId="77777777" w:rsidR="00480D22" w:rsidRPr="00F419B2" w:rsidRDefault="00480D22" w:rsidP="000B2BB8">
            <w:pPr>
              <w:pStyle w:val="phtitlepagesystemfull"/>
            </w:pPr>
            <w:r w:rsidRPr="00F419B2">
              <w:t xml:space="preserve">Автоматизированная информационная </w:t>
            </w:r>
            <w:r w:rsidR="008C3AAB" w:rsidRPr="00F419B2">
              <w:t>Система</w:t>
            </w:r>
          </w:p>
          <w:p w14:paraId="7B6209BB" w14:textId="77777777" w:rsidR="00480D22" w:rsidRPr="00F419B2" w:rsidRDefault="00DB1DFC" w:rsidP="000B2BB8">
            <w:pPr>
              <w:pStyle w:val="phtitlepagesystemfull"/>
            </w:pPr>
            <w:r w:rsidRPr="00F419B2">
              <w:t>«</w:t>
            </w:r>
            <w:r w:rsidR="00480D22" w:rsidRPr="00F419B2">
              <w:t>БАРС.Образование</w:t>
            </w:r>
            <w:r w:rsidR="004C22C3" w:rsidRPr="00F419B2">
              <w:t xml:space="preserve"> – </w:t>
            </w:r>
            <w:r w:rsidR="00480D22" w:rsidRPr="00F419B2">
              <w:t xml:space="preserve">Электронное </w:t>
            </w:r>
            <w:r w:rsidR="002A4A0A" w:rsidRPr="00F419B2">
              <w:t>д</w:t>
            </w:r>
            <w:r w:rsidR="00480D22" w:rsidRPr="00F419B2">
              <w:t xml:space="preserve">ополнительное </w:t>
            </w:r>
            <w:r w:rsidR="002A4A0A" w:rsidRPr="00F419B2">
              <w:t>о</w:t>
            </w:r>
            <w:r w:rsidR="00480D22" w:rsidRPr="00F419B2">
              <w:t>бразование</w:t>
            </w:r>
            <w:r w:rsidRPr="00F419B2">
              <w:t>»</w:t>
            </w:r>
          </w:p>
          <w:p w14:paraId="7B1C40A5" w14:textId="77777777" w:rsidR="00480D22" w:rsidRPr="00F419B2" w:rsidRDefault="00480D22" w:rsidP="005E6DB3">
            <w:pPr>
              <w:pStyle w:val="phtitlepageother"/>
            </w:pPr>
          </w:p>
          <w:p w14:paraId="05E8E192" w14:textId="77777777" w:rsidR="00480D22" w:rsidRPr="00116FC1" w:rsidRDefault="00480D22" w:rsidP="00116FC1">
            <w:pPr>
              <w:pStyle w:val="phtitlepagedocument"/>
              <w:rPr>
                <w:rStyle w:val="affffd"/>
                <w:rFonts w:ascii="Arial" w:hAnsi="Arial"/>
                <w:b/>
                <w:bCs w:val="0"/>
                <w:smallCaps w:val="0"/>
                <w:spacing w:val="0"/>
              </w:rPr>
            </w:pPr>
            <w:r w:rsidRPr="00116FC1">
              <w:rPr>
                <w:rStyle w:val="affffd"/>
                <w:rFonts w:ascii="Arial" w:hAnsi="Arial"/>
                <w:b/>
                <w:bCs w:val="0"/>
                <w:smallCaps w:val="0"/>
                <w:spacing w:val="0"/>
              </w:rPr>
              <w:t>Руководство администратора</w:t>
            </w:r>
          </w:p>
          <w:p w14:paraId="5222599B" w14:textId="539D37CC" w:rsidR="00480D22" w:rsidRPr="00F419B2" w:rsidRDefault="00DC2053" w:rsidP="00F82093">
            <w:pPr>
              <w:pStyle w:val="phtitlepagedocument"/>
            </w:pPr>
            <w:r w:rsidRPr="00116FC1">
              <w:rPr>
                <w:rStyle w:val="affffd"/>
                <w:rFonts w:ascii="Arial" w:hAnsi="Arial"/>
                <w:b/>
                <w:bCs w:val="0"/>
                <w:smallCaps w:val="0"/>
                <w:spacing w:val="0"/>
              </w:rPr>
              <w:t>Версия 2</w:t>
            </w:r>
            <w:r w:rsidR="00480D22" w:rsidRPr="00116FC1">
              <w:rPr>
                <w:rStyle w:val="affffd"/>
                <w:rFonts w:ascii="Arial" w:hAnsi="Arial"/>
                <w:b/>
                <w:bCs w:val="0"/>
                <w:smallCaps w:val="0"/>
                <w:spacing w:val="0"/>
              </w:rPr>
              <w:t>.</w:t>
            </w:r>
            <w:r w:rsidR="009A74C7">
              <w:rPr>
                <w:rStyle w:val="affffd"/>
                <w:rFonts w:ascii="Arial" w:hAnsi="Arial"/>
                <w:b/>
                <w:bCs w:val="0"/>
                <w:smallCaps w:val="0"/>
                <w:spacing w:val="0"/>
              </w:rPr>
              <w:t>1</w:t>
            </w:r>
            <w:r w:rsidR="00646EC2">
              <w:rPr>
                <w:rStyle w:val="affffd"/>
                <w:rFonts w:ascii="Arial" w:hAnsi="Arial"/>
                <w:b/>
                <w:bCs w:val="0"/>
                <w:smallCaps w:val="0"/>
                <w:spacing w:val="0"/>
              </w:rPr>
              <w:t>8</w:t>
            </w:r>
            <w:r w:rsidR="001A2CF6" w:rsidRPr="00116FC1">
              <w:rPr>
                <w:rStyle w:val="affffd"/>
                <w:rFonts w:ascii="Arial" w:hAnsi="Arial"/>
                <w:b/>
                <w:bCs w:val="0"/>
                <w:smallCaps w:val="0"/>
                <w:spacing w:val="0"/>
              </w:rPr>
              <w:t>.0</w:t>
            </w:r>
          </w:p>
        </w:tc>
      </w:tr>
    </w:tbl>
    <w:p w14:paraId="1425ADB6" w14:textId="77777777" w:rsidR="00C56D48" w:rsidRPr="00F419B2" w:rsidRDefault="008658F9" w:rsidP="000B2BB8">
      <w:pPr>
        <w:pStyle w:val="phcontent"/>
      </w:pPr>
      <w:r w:rsidRPr="00F419B2">
        <w:lastRenderedPageBreak/>
        <w:t>Содержание</w:t>
      </w:r>
    </w:p>
    <w:p w14:paraId="2889DB49" w14:textId="77777777" w:rsidR="00E64C72" w:rsidRDefault="005A5BA4">
      <w:pPr>
        <w:pStyle w:val="1b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 w:rsidRPr="00F419B2">
        <w:rPr>
          <w:rFonts w:cs="Arial"/>
        </w:rPr>
        <w:fldChar w:fldCharType="begin"/>
      </w:r>
      <w:r w:rsidRPr="00F419B2">
        <w:rPr>
          <w:rFonts w:cs="Arial"/>
        </w:rPr>
        <w:instrText xml:space="preserve"> TOC \o "1-4" \h \z \u </w:instrText>
      </w:r>
      <w:r w:rsidRPr="00F419B2">
        <w:rPr>
          <w:rFonts w:cs="Arial"/>
        </w:rPr>
        <w:fldChar w:fldCharType="separate"/>
      </w:r>
      <w:hyperlink w:anchor="_Toc46824821" w:history="1">
        <w:r w:rsidR="00E64C72" w:rsidRPr="00B1083A">
          <w:rPr>
            <w:rStyle w:val="afc"/>
            <w:rFonts w:cs="Arial"/>
            <w:noProof/>
          </w:rPr>
          <w:t>Перечень терминов и сокращений</w:t>
        </w:r>
        <w:r w:rsidR="00E64C72">
          <w:rPr>
            <w:noProof/>
            <w:webHidden/>
          </w:rPr>
          <w:tab/>
        </w:r>
        <w:r w:rsidR="00E64C72">
          <w:rPr>
            <w:noProof/>
            <w:webHidden/>
          </w:rPr>
          <w:fldChar w:fldCharType="begin"/>
        </w:r>
        <w:r w:rsidR="00E64C72">
          <w:rPr>
            <w:noProof/>
            <w:webHidden/>
          </w:rPr>
          <w:instrText xml:space="preserve"> PAGEREF _Toc46824821 \h </w:instrText>
        </w:r>
        <w:r w:rsidR="00E64C72">
          <w:rPr>
            <w:noProof/>
            <w:webHidden/>
          </w:rPr>
        </w:r>
        <w:r w:rsidR="00E64C72">
          <w:rPr>
            <w:noProof/>
            <w:webHidden/>
          </w:rPr>
          <w:fldChar w:fldCharType="separate"/>
        </w:r>
        <w:r w:rsidR="00E64C72">
          <w:rPr>
            <w:noProof/>
            <w:webHidden/>
          </w:rPr>
          <w:t>6</w:t>
        </w:r>
        <w:r w:rsidR="00E64C72">
          <w:rPr>
            <w:noProof/>
            <w:webHidden/>
          </w:rPr>
          <w:fldChar w:fldCharType="end"/>
        </w:r>
      </w:hyperlink>
    </w:p>
    <w:p w14:paraId="4BAE4953" w14:textId="77777777" w:rsidR="00E64C72" w:rsidRDefault="00E74F25">
      <w:pPr>
        <w:pStyle w:val="1b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6824822" w:history="1">
        <w:r w:rsidR="00E64C72" w:rsidRPr="00B1083A">
          <w:rPr>
            <w:rStyle w:val="afc"/>
            <w:rFonts w:cs="Arial"/>
            <w:noProof/>
          </w:rPr>
          <w:t>1</w:t>
        </w:r>
        <w:r w:rsidR="00E64C7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E64C72" w:rsidRPr="00B1083A">
          <w:rPr>
            <w:rStyle w:val="afc"/>
            <w:rFonts w:cs="Arial"/>
            <w:noProof/>
          </w:rPr>
          <w:t>Введение</w:t>
        </w:r>
        <w:r w:rsidR="00E64C72">
          <w:rPr>
            <w:noProof/>
            <w:webHidden/>
          </w:rPr>
          <w:tab/>
        </w:r>
        <w:r w:rsidR="00E64C72">
          <w:rPr>
            <w:noProof/>
            <w:webHidden/>
          </w:rPr>
          <w:fldChar w:fldCharType="begin"/>
        </w:r>
        <w:r w:rsidR="00E64C72">
          <w:rPr>
            <w:noProof/>
            <w:webHidden/>
          </w:rPr>
          <w:instrText xml:space="preserve"> PAGEREF _Toc46824822 \h </w:instrText>
        </w:r>
        <w:r w:rsidR="00E64C72">
          <w:rPr>
            <w:noProof/>
            <w:webHidden/>
          </w:rPr>
        </w:r>
        <w:r w:rsidR="00E64C72">
          <w:rPr>
            <w:noProof/>
            <w:webHidden/>
          </w:rPr>
          <w:fldChar w:fldCharType="separate"/>
        </w:r>
        <w:r w:rsidR="00E64C72">
          <w:rPr>
            <w:noProof/>
            <w:webHidden/>
          </w:rPr>
          <w:t>8</w:t>
        </w:r>
        <w:r w:rsidR="00E64C72">
          <w:rPr>
            <w:noProof/>
            <w:webHidden/>
          </w:rPr>
          <w:fldChar w:fldCharType="end"/>
        </w:r>
      </w:hyperlink>
    </w:p>
    <w:p w14:paraId="783FCBC4" w14:textId="77777777" w:rsidR="00E64C72" w:rsidRDefault="00E74F25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824823" w:history="1">
        <w:r w:rsidR="00E64C72" w:rsidRPr="00B1083A">
          <w:rPr>
            <w:rStyle w:val="afc"/>
            <w:rFonts w:cs="Arial"/>
            <w:noProof/>
          </w:rPr>
          <w:t>1.1</w:t>
        </w:r>
        <w:r w:rsidR="00E64C7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64C72" w:rsidRPr="00B1083A">
          <w:rPr>
            <w:rStyle w:val="afc"/>
            <w:rFonts w:cs="Arial"/>
            <w:noProof/>
          </w:rPr>
          <w:t>Область применения Системы</w:t>
        </w:r>
        <w:r w:rsidR="00E64C72">
          <w:rPr>
            <w:noProof/>
            <w:webHidden/>
          </w:rPr>
          <w:tab/>
        </w:r>
        <w:r w:rsidR="00E64C72">
          <w:rPr>
            <w:noProof/>
            <w:webHidden/>
          </w:rPr>
          <w:fldChar w:fldCharType="begin"/>
        </w:r>
        <w:r w:rsidR="00E64C72">
          <w:rPr>
            <w:noProof/>
            <w:webHidden/>
          </w:rPr>
          <w:instrText xml:space="preserve"> PAGEREF _Toc46824823 \h </w:instrText>
        </w:r>
        <w:r w:rsidR="00E64C72">
          <w:rPr>
            <w:noProof/>
            <w:webHidden/>
          </w:rPr>
        </w:r>
        <w:r w:rsidR="00E64C72">
          <w:rPr>
            <w:noProof/>
            <w:webHidden/>
          </w:rPr>
          <w:fldChar w:fldCharType="separate"/>
        </w:r>
        <w:r w:rsidR="00E64C72">
          <w:rPr>
            <w:noProof/>
            <w:webHidden/>
          </w:rPr>
          <w:t>8</w:t>
        </w:r>
        <w:r w:rsidR="00E64C72">
          <w:rPr>
            <w:noProof/>
            <w:webHidden/>
          </w:rPr>
          <w:fldChar w:fldCharType="end"/>
        </w:r>
      </w:hyperlink>
    </w:p>
    <w:p w14:paraId="42791D82" w14:textId="77777777" w:rsidR="00E64C72" w:rsidRDefault="00E74F25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824824" w:history="1">
        <w:r w:rsidR="00E64C72" w:rsidRPr="00B1083A">
          <w:rPr>
            <w:rStyle w:val="afc"/>
            <w:rFonts w:cs="Arial"/>
            <w:noProof/>
          </w:rPr>
          <w:t>1.2</w:t>
        </w:r>
        <w:r w:rsidR="00E64C7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64C72" w:rsidRPr="00B1083A">
          <w:rPr>
            <w:rStyle w:val="afc"/>
            <w:rFonts w:cs="Arial"/>
            <w:noProof/>
          </w:rPr>
          <w:t>Краткие возможности</w:t>
        </w:r>
        <w:r w:rsidR="00E64C72">
          <w:rPr>
            <w:noProof/>
            <w:webHidden/>
          </w:rPr>
          <w:tab/>
        </w:r>
        <w:r w:rsidR="00E64C72">
          <w:rPr>
            <w:noProof/>
            <w:webHidden/>
          </w:rPr>
          <w:fldChar w:fldCharType="begin"/>
        </w:r>
        <w:r w:rsidR="00E64C72">
          <w:rPr>
            <w:noProof/>
            <w:webHidden/>
          </w:rPr>
          <w:instrText xml:space="preserve"> PAGEREF _Toc46824824 \h </w:instrText>
        </w:r>
        <w:r w:rsidR="00E64C72">
          <w:rPr>
            <w:noProof/>
            <w:webHidden/>
          </w:rPr>
        </w:r>
        <w:r w:rsidR="00E64C72">
          <w:rPr>
            <w:noProof/>
            <w:webHidden/>
          </w:rPr>
          <w:fldChar w:fldCharType="separate"/>
        </w:r>
        <w:r w:rsidR="00E64C72">
          <w:rPr>
            <w:noProof/>
            <w:webHidden/>
          </w:rPr>
          <w:t>8</w:t>
        </w:r>
        <w:r w:rsidR="00E64C72">
          <w:rPr>
            <w:noProof/>
            <w:webHidden/>
          </w:rPr>
          <w:fldChar w:fldCharType="end"/>
        </w:r>
      </w:hyperlink>
    </w:p>
    <w:p w14:paraId="3B6DCF15" w14:textId="77777777" w:rsidR="00E64C72" w:rsidRDefault="00E74F25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824825" w:history="1">
        <w:r w:rsidR="00E64C72" w:rsidRPr="00B1083A">
          <w:rPr>
            <w:rStyle w:val="afc"/>
            <w:rFonts w:cs="Arial"/>
            <w:noProof/>
          </w:rPr>
          <w:t>1.3</w:t>
        </w:r>
        <w:r w:rsidR="00E64C7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64C72" w:rsidRPr="00B1083A">
          <w:rPr>
            <w:rStyle w:val="afc"/>
            <w:rFonts w:cs="Arial"/>
            <w:noProof/>
          </w:rPr>
          <w:t>Уровень подготовки пользователя</w:t>
        </w:r>
        <w:r w:rsidR="00E64C72">
          <w:rPr>
            <w:noProof/>
            <w:webHidden/>
          </w:rPr>
          <w:tab/>
        </w:r>
        <w:r w:rsidR="00E64C72">
          <w:rPr>
            <w:noProof/>
            <w:webHidden/>
          </w:rPr>
          <w:fldChar w:fldCharType="begin"/>
        </w:r>
        <w:r w:rsidR="00E64C72">
          <w:rPr>
            <w:noProof/>
            <w:webHidden/>
          </w:rPr>
          <w:instrText xml:space="preserve"> PAGEREF _Toc46824825 \h </w:instrText>
        </w:r>
        <w:r w:rsidR="00E64C72">
          <w:rPr>
            <w:noProof/>
            <w:webHidden/>
          </w:rPr>
        </w:r>
        <w:r w:rsidR="00E64C72">
          <w:rPr>
            <w:noProof/>
            <w:webHidden/>
          </w:rPr>
          <w:fldChar w:fldCharType="separate"/>
        </w:r>
        <w:r w:rsidR="00E64C72">
          <w:rPr>
            <w:noProof/>
            <w:webHidden/>
          </w:rPr>
          <w:t>9</w:t>
        </w:r>
        <w:r w:rsidR="00E64C72">
          <w:rPr>
            <w:noProof/>
            <w:webHidden/>
          </w:rPr>
          <w:fldChar w:fldCharType="end"/>
        </w:r>
      </w:hyperlink>
    </w:p>
    <w:p w14:paraId="7EAE1DB6" w14:textId="77777777" w:rsidR="00E64C72" w:rsidRDefault="00E74F25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824826" w:history="1">
        <w:r w:rsidR="00E64C72" w:rsidRPr="00B1083A">
          <w:rPr>
            <w:rStyle w:val="afc"/>
            <w:rFonts w:cs="Arial"/>
            <w:noProof/>
          </w:rPr>
          <w:t>1.4</w:t>
        </w:r>
        <w:r w:rsidR="00E64C7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64C72" w:rsidRPr="00B1083A">
          <w:rPr>
            <w:rStyle w:val="afc"/>
            <w:rFonts w:cs="Arial"/>
            <w:noProof/>
          </w:rPr>
          <w:t>Назначение документа</w:t>
        </w:r>
        <w:r w:rsidR="00E64C72">
          <w:rPr>
            <w:noProof/>
            <w:webHidden/>
          </w:rPr>
          <w:tab/>
        </w:r>
        <w:r w:rsidR="00E64C72">
          <w:rPr>
            <w:noProof/>
            <w:webHidden/>
          </w:rPr>
          <w:fldChar w:fldCharType="begin"/>
        </w:r>
        <w:r w:rsidR="00E64C72">
          <w:rPr>
            <w:noProof/>
            <w:webHidden/>
          </w:rPr>
          <w:instrText xml:space="preserve"> PAGEREF _Toc46824826 \h </w:instrText>
        </w:r>
        <w:r w:rsidR="00E64C72">
          <w:rPr>
            <w:noProof/>
            <w:webHidden/>
          </w:rPr>
        </w:r>
        <w:r w:rsidR="00E64C72">
          <w:rPr>
            <w:noProof/>
            <w:webHidden/>
          </w:rPr>
          <w:fldChar w:fldCharType="separate"/>
        </w:r>
        <w:r w:rsidR="00E64C72">
          <w:rPr>
            <w:noProof/>
            <w:webHidden/>
          </w:rPr>
          <w:t>9</w:t>
        </w:r>
        <w:r w:rsidR="00E64C72">
          <w:rPr>
            <w:noProof/>
            <w:webHidden/>
          </w:rPr>
          <w:fldChar w:fldCharType="end"/>
        </w:r>
      </w:hyperlink>
    </w:p>
    <w:p w14:paraId="78B6BB16" w14:textId="77777777" w:rsidR="00E64C72" w:rsidRDefault="00E74F25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824827" w:history="1">
        <w:r w:rsidR="00E64C72" w:rsidRPr="00B1083A">
          <w:rPr>
            <w:rStyle w:val="afc"/>
            <w:rFonts w:cs="Arial"/>
            <w:noProof/>
          </w:rPr>
          <w:t>1.5</w:t>
        </w:r>
        <w:r w:rsidR="00E64C7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64C72" w:rsidRPr="00B1083A">
          <w:rPr>
            <w:rStyle w:val="afc"/>
            <w:rFonts w:cs="Arial"/>
            <w:noProof/>
          </w:rPr>
          <w:t>Необходимая эксплуатационная документация</w:t>
        </w:r>
        <w:r w:rsidR="00E64C72">
          <w:rPr>
            <w:noProof/>
            <w:webHidden/>
          </w:rPr>
          <w:tab/>
        </w:r>
        <w:r w:rsidR="00E64C72">
          <w:rPr>
            <w:noProof/>
            <w:webHidden/>
          </w:rPr>
          <w:fldChar w:fldCharType="begin"/>
        </w:r>
        <w:r w:rsidR="00E64C72">
          <w:rPr>
            <w:noProof/>
            <w:webHidden/>
          </w:rPr>
          <w:instrText xml:space="preserve"> PAGEREF _Toc46824827 \h </w:instrText>
        </w:r>
        <w:r w:rsidR="00E64C72">
          <w:rPr>
            <w:noProof/>
            <w:webHidden/>
          </w:rPr>
        </w:r>
        <w:r w:rsidR="00E64C72">
          <w:rPr>
            <w:noProof/>
            <w:webHidden/>
          </w:rPr>
          <w:fldChar w:fldCharType="separate"/>
        </w:r>
        <w:r w:rsidR="00E64C72">
          <w:rPr>
            <w:noProof/>
            <w:webHidden/>
          </w:rPr>
          <w:t>9</w:t>
        </w:r>
        <w:r w:rsidR="00E64C72">
          <w:rPr>
            <w:noProof/>
            <w:webHidden/>
          </w:rPr>
          <w:fldChar w:fldCharType="end"/>
        </w:r>
      </w:hyperlink>
    </w:p>
    <w:p w14:paraId="15343175" w14:textId="77777777" w:rsidR="00E64C72" w:rsidRDefault="00E74F25">
      <w:pPr>
        <w:pStyle w:val="1b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6824828" w:history="1">
        <w:r w:rsidR="00E64C72" w:rsidRPr="00B1083A">
          <w:rPr>
            <w:rStyle w:val="afc"/>
            <w:rFonts w:cs="Arial"/>
            <w:noProof/>
          </w:rPr>
          <w:t>2</w:t>
        </w:r>
        <w:r w:rsidR="00E64C7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E64C72" w:rsidRPr="00B1083A">
          <w:rPr>
            <w:rStyle w:val="afc"/>
            <w:rFonts w:cs="Arial"/>
            <w:noProof/>
          </w:rPr>
          <w:t>Назначение и условия применения</w:t>
        </w:r>
        <w:r w:rsidR="00E64C72">
          <w:rPr>
            <w:noProof/>
            <w:webHidden/>
          </w:rPr>
          <w:tab/>
        </w:r>
        <w:r w:rsidR="00E64C72">
          <w:rPr>
            <w:noProof/>
            <w:webHidden/>
          </w:rPr>
          <w:fldChar w:fldCharType="begin"/>
        </w:r>
        <w:r w:rsidR="00E64C72">
          <w:rPr>
            <w:noProof/>
            <w:webHidden/>
          </w:rPr>
          <w:instrText xml:space="preserve"> PAGEREF _Toc46824828 \h </w:instrText>
        </w:r>
        <w:r w:rsidR="00E64C72">
          <w:rPr>
            <w:noProof/>
            <w:webHidden/>
          </w:rPr>
        </w:r>
        <w:r w:rsidR="00E64C72">
          <w:rPr>
            <w:noProof/>
            <w:webHidden/>
          </w:rPr>
          <w:fldChar w:fldCharType="separate"/>
        </w:r>
        <w:r w:rsidR="00E64C72">
          <w:rPr>
            <w:noProof/>
            <w:webHidden/>
          </w:rPr>
          <w:t>10</w:t>
        </w:r>
        <w:r w:rsidR="00E64C72">
          <w:rPr>
            <w:noProof/>
            <w:webHidden/>
          </w:rPr>
          <w:fldChar w:fldCharType="end"/>
        </w:r>
      </w:hyperlink>
    </w:p>
    <w:p w14:paraId="0E5A0FBA" w14:textId="77777777" w:rsidR="00E64C72" w:rsidRDefault="00E74F25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824829" w:history="1">
        <w:r w:rsidR="00E64C72" w:rsidRPr="00B1083A">
          <w:rPr>
            <w:rStyle w:val="afc"/>
            <w:rFonts w:cs="Arial"/>
            <w:noProof/>
          </w:rPr>
          <w:t>2.1</w:t>
        </w:r>
        <w:r w:rsidR="00E64C7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64C72" w:rsidRPr="00B1083A">
          <w:rPr>
            <w:rStyle w:val="afc"/>
            <w:rFonts w:cs="Arial"/>
            <w:noProof/>
          </w:rPr>
          <w:t>Назначение Системы</w:t>
        </w:r>
        <w:r w:rsidR="00E64C72">
          <w:rPr>
            <w:noProof/>
            <w:webHidden/>
          </w:rPr>
          <w:tab/>
        </w:r>
        <w:r w:rsidR="00E64C72">
          <w:rPr>
            <w:noProof/>
            <w:webHidden/>
          </w:rPr>
          <w:fldChar w:fldCharType="begin"/>
        </w:r>
        <w:r w:rsidR="00E64C72">
          <w:rPr>
            <w:noProof/>
            <w:webHidden/>
          </w:rPr>
          <w:instrText xml:space="preserve"> PAGEREF _Toc46824829 \h </w:instrText>
        </w:r>
        <w:r w:rsidR="00E64C72">
          <w:rPr>
            <w:noProof/>
            <w:webHidden/>
          </w:rPr>
        </w:r>
        <w:r w:rsidR="00E64C72">
          <w:rPr>
            <w:noProof/>
            <w:webHidden/>
          </w:rPr>
          <w:fldChar w:fldCharType="separate"/>
        </w:r>
        <w:r w:rsidR="00E64C72">
          <w:rPr>
            <w:noProof/>
            <w:webHidden/>
          </w:rPr>
          <w:t>10</w:t>
        </w:r>
        <w:r w:rsidR="00E64C72">
          <w:rPr>
            <w:noProof/>
            <w:webHidden/>
          </w:rPr>
          <w:fldChar w:fldCharType="end"/>
        </w:r>
      </w:hyperlink>
    </w:p>
    <w:p w14:paraId="301A0B38" w14:textId="77777777" w:rsidR="00E64C72" w:rsidRDefault="00E74F25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824830" w:history="1">
        <w:r w:rsidR="00E64C72" w:rsidRPr="00B1083A">
          <w:rPr>
            <w:rStyle w:val="afc"/>
            <w:rFonts w:cs="Arial"/>
            <w:noProof/>
          </w:rPr>
          <w:t>2.2</w:t>
        </w:r>
        <w:r w:rsidR="00E64C7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64C72" w:rsidRPr="00B1083A">
          <w:rPr>
            <w:rStyle w:val="afc"/>
            <w:rFonts w:cs="Arial"/>
            <w:noProof/>
          </w:rPr>
          <w:t>Требования к ПО</w:t>
        </w:r>
        <w:r w:rsidR="00E64C72">
          <w:rPr>
            <w:noProof/>
            <w:webHidden/>
          </w:rPr>
          <w:tab/>
        </w:r>
        <w:r w:rsidR="00E64C72">
          <w:rPr>
            <w:noProof/>
            <w:webHidden/>
          </w:rPr>
          <w:fldChar w:fldCharType="begin"/>
        </w:r>
        <w:r w:rsidR="00E64C72">
          <w:rPr>
            <w:noProof/>
            <w:webHidden/>
          </w:rPr>
          <w:instrText xml:space="preserve"> PAGEREF _Toc46824830 \h </w:instrText>
        </w:r>
        <w:r w:rsidR="00E64C72">
          <w:rPr>
            <w:noProof/>
            <w:webHidden/>
          </w:rPr>
        </w:r>
        <w:r w:rsidR="00E64C72">
          <w:rPr>
            <w:noProof/>
            <w:webHidden/>
          </w:rPr>
          <w:fldChar w:fldCharType="separate"/>
        </w:r>
        <w:r w:rsidR="00E64C72">
          <w:rPr>
            <w:noProof/>
            <w:webHidden/>
          </w:rPr>
          <w:t>11</w:t>
        </w:r>
        <w:r w:rsidR="00E64C72">
          <w:rPr>
            <w:noProof/>
            <w:webHidden/>
          </w:rPr>
          <w:fldChar w:fldCharType="end"/>
        </w:r>
      </w:hyperlink>
    </w:p>
    <w:p w14:paraId="722D231B" w14:textId="77777777" w:rsidR="00E64C72" w:rsidRDefault="00E74F25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824831" w:history="1">
        <w:r w:rsidR="00E64C72" w:rsidRPr="00B1083A">
          <w:rPr>
            <w:rStyle w:val="afc"/>
            <w:rFonts w:cs="Arial"/>
            <w:noProof/>
          </w:rPr>
          <w:t>2.3</w:t>
        </w:r>
        <w:r w:rsidR="00E64C7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64C72" w:rsidRPr="00B1083A">
          <w:rPr>
            <w:rStyle w:val="afc"/>
            <w:rFonts w:cs="Arial"/>
            <w:noProof/>
          </w:rPr>
          <w:t>Требования к техническому обеспечению</w:t>
        </w:r>
        <w:r w:rsidR="00E64C72">
          <w:rPr>
            <w:noProof/>
            <w:webHidden/>
          </w:rPr>
          <w:tab/>
        </w:r>
        <w:r w:rsidR="00E64C72">
          <w:rPr>
            <w:noProof/>
            <w:webHidden/>
          </w:rPr>
          <w:fldChar w:fldCharType="begin"/>
        </w:r>
        <w:r w:rsidR="00E64C72">
          <w:rPr>
            <w:noProof/>
            <w:webHidden/>
          </w:rPr>
          <w:instrText xml:space="preserve"> PAGEREF _Toc46824831 \h </w:instrText>
        </w:r>
        <w:r w:rsidR="00E64C72">
          <w:rPr>
            <w:noProof/>
            <w:webHidden/>
          </w:rPr>
        </w:r>
        <w:r w:rsidR="00E64C72">
          <w:rPr>
            <w:noProof/>
            <w:webHidden/>
          </w:rPr>
          <w:fldChar w:fldCharType="separate"/>
        </w:r>
        <w:r w:rsidR="00E64C72">
          <w:rPr>
            <w:noProof/>
            <w:webHidden/>
          </w:rPr>
          <w:t>11</w:t>
        </w:r>
        <w:r w:rsidR="00E64C72">
          <w:rPr>
            <w:noProof/>
            <w:webHidden/>
          </w:rPr>
          <w:fldChar w:fldCharType="end"/>
        </w:r>
      </w:hyperlink>
    </w:p>
    <w:p w14:paraId="48A8B2C0" w14:textId="77777777" w:rsidR="00E64C72" w:rsidRDefault="00E74F25">
      <w:pPr>
        <w:pStyle w:val="1b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6824832" w:history="1">
        <w:r w:rsidR="00E64C72" w:rsidRPr="00B1083A">
          <w:rPr>
            <w:rStyle w:val="afc"/>
            <w:rFonts w:eastAsia="Calibri" w:cs="Arial"/>
            <w:noProof/>
          </w:rPr>
          <w:t>3</w:t>
        </w:r>
        <w:r w:rsidR="00E64C7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E64C72" w:rsidRPr="00B1083A">
          <w:rPr>
            <w:rStyle w:val="afc"/>
            <w:rFonts w:eastAsia="Calibri" w:cs="Arial"/>
            <w:noProof/>
          </w:rPr>
          <w:t>Требования к установке</w:t>
        </w:r>
        <w:r w:rsidR="00E64C72">
          <w:rPr>
            <w:noProof/>
            <w:webHidden/>
          </w:rPr>
          <w:tab/>
        </w:r>
        <w:r w:rsidR="00E64C72">
          <w:rPr>
            <w:noProof/>
            <w:webHidden/>
          </w:rPr>
          <w:fldChar w:fldCharType="begin"/>
        </w:r>
        <w:r w:rsidR="00E64C72">
          <w:rPr>
            <w:noProof/>
            <w:webHidden/>
          </w:rPr>
          <w:instrText xml:space="preserve"> PAGEREF _Toc46824832 \h </w:instrText>
        </w:r>
        <w:r w:rsidR="00E64C72">
          <w:rPr>
            <w:noProof/>
            <w:webHidden/>
          </w:rPr>
        </w:r>
        <w:r w:rsidR="00E64C72">
          <w:rPr>
            <w:noProof/>
            <w:webHidden/>
          </w:rPr>
          <w:fldChar w:fldCharType="separate"/>
        </w:r>
        <w:r w:rsidR="00E64C72">
          <w:rPr>
            <w:noProof/>
            <w:webHidden/>
          </w:rPr>
          <w:t>13</w:t>
        </w:r>
        <w:r w:rsidR="00E64C72">
          <w:rPr>
            <w:noProof/>
            <w:webHidden/>
          </w:rPr>
          <w:fldChar w:fldCharType="end"/>
        </w:r>
      </w:hyperlink>
    </w:p>
    <w:p w14:paraId="0ADE57D4" w14:textId="77777777" w:rsidR="00E64C72" w:rsidRDefault="00E74F25">
      <w:pPr>
        <w:pStyle w:val="1b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6824833" w:history="1">
        <w:r w:rsidR="00E64C72" w:rsidRPr="00B1083A">
          <w:rPr>
            <w:rStyle w:val="afc"/>
            <w:rFonts w:cs="Arial"/>
            <w:noProof/>
          </w:rPr>
          <w:t>4</w:t>
        </w:r>
        <w:r w:rsidR="00E64C7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E64C72" w:rsidRPr="00B1083A">
          <w:rPr>
            <w:rStyle w:val="afc"/>
            <w:rFonts w:cs="Arial"/>
            <w:noProof/>
          </w:rPr>
          <w:t>Работа с Системой</w:t>
        </w:r>
        <w:r w:rsidR="00E64C72">
          <w:rPr>
            <w:noProof/>
            <w:webHidden/>
          </w:rPr>
          <w:tab/>
        </w:r>
        <w:r w:rsidR="00E64C72">
          <w:rPr>
            <w:noProof/>
            <w:webHidden/>
          </w:rPr>
          <w:fldChar w:fldCharType="begin"/>
        </w:r>
        <w:r w:rsidR="00E64C72">
          <w:rPr>
            <w:noProof/>
            <w:webHidden/>
          </w:rPr>
          <w:instrText xml:space="preserve"> PAGEREF _Toc46824833 \h </w:instrText>
        </w:r>
        <w:r w:rsidR="00E64C72">
          <w:rPr>
            <w:noProof/>
            <w:webHidden/>
          </w:rPr>
        </w:r>
        <w:r w:rsidR="00E64C72">
          <w:rPr>
            <w:noProof/>
            <w:webHidden/>
          </w:rPr>
          <w:fldChar w:fldCharType="separate"/>
        </w:r>
        <w:r w:rsidR="00E64C72">
          <w:rPr>
            <w:noProof/>
            <w:webHidden/>
          </w:rPr>
          <w:t>14</w:t>
        </w:r>
        <w:r w:rsidR="00E64C72">
          <w:rPr>
            <w:noProof/>
            <w:webHidden/>
          </w:rPr>
          <w:fldChar w:fldCharType="end"/>
        </w:r>
      </w:hyperlink>
    </w:p>
    <w:p w14:paraId="0EDC1EF5" w14:textId="77777777" w:rsidR="00E64C72" w:rsidRDefault="00E74F25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824834" w:history="1">
        <w:r w:rsidR="00E64C72" w:rsidRPr="00B1083A">
          <w:rPr>
            <w:rStyle w:val="afc"/>
            <w:rFonts w:cs="Arial"/>
            <w:noProof/>
          </w:rPr>
          <w:t>4.1</w:t>
        </w:r>
        <w:r w:rsidR="00E64C7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64C72" w:rsidRPr="00B1083A">
          <w:rPr>
            <w:rStyle w:val="afc"/>
            <w:rFonts w:cs="Arial"/>
            <w:noProof/>
          </w:rPr>
          <w:t>Пользователи Системы</w:t>
        </w:r>
        <w:r w:rsidR="00E64C72">
          <w:rPr>
            <w:noProof/>
            <w:webHidden/>
          </w:rPr>
          <w:tab/>
        </w:r>
        <w:r w:rsidR="00E64C72">
          <w:rPr>
            <w:noProof/>
            <w:webHidden/>
          </w:rPr>
          <w:fldChar w:fldCharType="begin"/>
        </w:r>
        <w:r w:rsidR="00E64C72">
          <w:rPr>
            <w:noProof/>
            <w:webHidden/>
          </w:rPr>
          <w:instrText xml:space="preserve"> PAGEREF _Toc46824834 \h </w:instrText>
        </w:r>
        <w:r w:rsidR="00E64C72">
          <w:rPr>
            <w:noProof/>
            <w:webHidden/>
          </w:rPr>
        </w:r>
        <w:r w:rsidR="00E64C72">
          <w:rPr>
            <w:noProof/>
            <w:webHidden/>
          </w:rPr>
          <w:fldChar w:fldCharType="separate"/>
        </w:r>
        <w:r w:rsidR="00E64C72">
          <w:rPr>
            <w:noProof/>
            <w:webHidden/>
          </w:rPr>
          <w:t>14</w:t>
        </w:r>
        <w:r w:rsidR="00E64C72">
          <w:rPr>
            <w:noProof/>
            <w:webHidden/>
          </w:rPr>
          <w:fldChar w:fldCharType="end"/>
        </w:r>
      </w:hyperlink>
    </w:p>
    <w:p w14:paraId="2D9C66A9" w14:textId="77777777" w:rsidR="00E64C72" w:rsidRDefault="00E74F25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824835" w:history="1">
        <w:r w:rsidR="00E64C72" w:rsidRPr="00B1083A">
          <w:rPr>
            <w:rStyle w:val="afc"/>
            <w:rFonts w:cs="Arial"/>
            <w:noProof/>
          </w:rPr>
          <w:t>4.2</w:t>
        </w:r>
        <w:r w:rsidR="00E64C7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64C72" w:rsidRPr="00B1083A">
          <w:rPr>
            <w:rStyle w:val="afc"/>
            <w:rFonts w:cs="Arial"/>
            <w:noProof/>
          </w:rPr>
          <w:t>Начало и завершение работы с Системой</w:t>
        </w:r>
        <w:r w:rsidR="00E64C72">
          <w:rPr>
            <w:noProof/>
            <w:webHidden/>
          </w:rPr>
          <w:tab/>
        </w:r>
        <w:r w:rsidR="00E64C72">
          <w:rPr>
            <w:noProof/>
            <w:webHidden/>
          </w:rPr>
          <w:fldChar w:fldCharType="begin"/>
        </w:r>
        <w:r w:rsidR="00E64C72">
          <w:rPr>
            <w:noProof/>
            <w:webHidden/>
          </w:rPr>
          <w:instrText xml:space="preserve"> PAGEREF _Toc46824835 \h </w:instrText>
        </w:r>
        <w:r w:rsidR="00E64C72">
          <w:rPr>
            <w:noProof/>
            <w:webHidden/>
          </w:rPr>
        </w:r>
        <w:r w:rsidR="00E64C72">
          <w:rPr>
            <w:noProof/>
            <w:webHidden/>
          </w:rPr>
          <w:fldChar w:fldCharType="separate"/>
        </w:r>
        <w:r w:rsidR="00E64C72">
          <w:rPr>
            <w:noProof/>
            <w:webHidden/>
          </w:rPr>
          <w:t>15</w:t>
        </w:r>
        <w:r w:rsidR="00E64C72">
          <w:rPr>
            <w:noProof/>
            <w:webHidden/>
          </w:rPr>
          <w:fldChar w:fldCharType="end"/>
        </w:r>
      </w:hyperlink>
    </w:p>
    <w:p w14:paraId="641B2A13" w14:textId="77777777" w:rsidR="00E64C72" w:rsidRDefault="00E74F25">
      <w:pPr>
        <w:pStyle w:val="3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6824836" w:history="1">
        <w:r w:rsidR="00E64C72" w:rsidRPr="00B1083A">
          <w:rPr>
            <w:rStyle w:val="afc"/>
            <w:rFonts w:cs="Arial"/>
            <w:noProof/>
          </w:rPr>
          <w:t>4.2.1</w:t>
        </w:r>
        <w:r w:rsidR="00E64C72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64C72" w:rsidRPr="00B1083A">
          <w:rPr>
            <w:rStyle w:val="afc"/>
            <w:rFonts w:cs="Arial"/>
            <w:noProof/>
          </w:rPr>
          <w:t>Запуск Системы</w:t>
        </w:r>
        <w:r w:rsidR="00E64C72">
          <w:rPr>
            <w:noProof/>
            <w:webHidden/>
          </w:rPr>
          <w:tab/>
        </w:r>
        <w:r w:rsidR="00E64C72">
          <w:rPr>
            <w:noProof/>
            <w:webHidden/>
          </w:rPr>
          <w:fldChar w:fldCharType="begin"/>
        </w:r>
        <w:r w:rsidR="00E64C72">
          <w:rPr>
            <w:noProof/>
            <w:webHidden/>
          </w:rPr>
          <w:instrText xml:space="preserve"> PAGEREF _Toc46824836 \h </w:instrText>
        </w:r>
        <w:r w:rsidR="00E64C72">
          <w:rPr>
            <w:noProof/>
            <w:webHidden/>
          </w:rPr>
        </w:r>
        <w:r w:rsidR="00E64C72">
          <w:rPr>
            <w:noProof/>
            <w:webHidden/>
          </w:rPr>
          <w:fldChar w:fldCharType="separate"/>
        </w:r>
        <w:r w:rsidR="00E64C72">
          <w:rPr>
            <w:noProof/>
            <w:webHidden/>
          </w:rPr>
          <w:t>15</w:t>
        </w:r>
        <w:r w:rsidR="00E64C72">
          <w:rPr>
            <w:noProof/>
            <w:webHidden/>
          </w:rPr>
          <w:fldChar w:fldCharType="end"/>
        </w:r>
      </w:hyperlink>
    </w:p>
    <w:p w14:paraId="0129FC17" w14:textId="77777777" w:rsidR="00E64C72" w:rsidRDefault="00E74F25">
      <w:pPr>
        <w:pStyle w:val="3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6824837" w:history="1">
        <w:r w:rsidR="00E64C72" w:rsidRPr="00B1083A">
          <w:rPr>
            <w:rStyle w:val="afc"/>
            <w:rFonts w:cs="Arial"/>
            <w:noProof/>
          </w:rPr>
          <w:t>4.2.2</w:t>
        </w:r>
        <w:r w:rsidR="00E64C72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64C72" w:rsidRPr="00B1083A">
          <w:rPr>
            <w:rStyle w:val="afc"/>
            <w:rFonts w:cs="Arial"/>
            <w:noProof/>
          </w:rPr>
          <w:t>Смена пароля</w:t>
        </w:r>
        <w:r w:rsidR="00E64C72">
          <w:rPr>
            <w:noProof/>
            <w:webHidden/>
          </w:rPr>
          <w:tab/>
        </w:r>
        <w:r w:rsidR="00E64C72">
          <w:rPr>
            <w:noProof/>
            <w:webHidden/>
          </w:rPr>
          <w:fldChar w:fldCharType="begin"/>
        </w:r>
        <w:r w:rsidR="00E64C72">
          <w:rPr>
            <w:noProof/>
            <w:webHidden/>
          </w:rPr>
          <w:instrText xml:space="preserve"> PAGEREF _Toc46824837 \h </w:instrText>
        </w:r>
        <w:r w:rsidR="00E64C72">
          <w:rPr>
            <w:noProof/>
            <w:webHidden/>
          </w:rPr>
        </w:r>
        <w:r w:rsidR="00E64C72">
          <w:rPr>
            <w:noProof/>
            <w:webHidden/>
          </w:rPr>
          <w:fldChar w:fldCharType="separate"/>
        </w:r>
        <w:r w:rsidR="00E64C72">
          <w:rPr>
            <w:noProof/>
            <w:webHidden/>
          </w:rPr>
          <w:t>19</w:t>
        </w:r>
        <w:r w:rsidR="00E64C72">
          <w:rPr>
            <w:noProof/>
            <w:webHidden/>
          </w:rPr>
          <w:fldChar w:fldCharType="end"/>
        </w:r>
      </w:hyperlink>
    </w:p>
    <w:p w14:paraId="42B8A206" w14:textId="77777777" w:rsidR="00E64C72" w:rsidRDefault="00E74F25">
      <w:pPr>
        <w:pStyle w:val="3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6824838" w:history="1">
        <w:r w:rsidR="00E64C72" w:rsidRPr="00B1083A">
          <w:rPr>
            <w:rStyle w:val="afc"/>
            <w:rFonts w:cs="Arial"/>
            <w:noProof/>
          </w:rPr>
          <w:t>4.2.3</w:t>
        </w:r>
        <w:r w:rsidR="00E64C72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64C72" w:rsidRPr="00B1083A">
          <w:rPr>
            <w:rStyle w:val="afc"/>
            <w:rFonts w:cs="Arial"/>
            <w:noProof/>
          </w:rPr>
          <w:t>Восстановление пароля</w:t>
        </w:r>
        <w:r w:rsidR="00E64C72">
          <w:rPr>
            <w:noProof/>
            <w:webHidden/>
          </w:rPr>
          <w:tab/>
        </w:r>
        <w:r w:rsidR="00E64C72">
          <w:rPr>
            <w:noProof/>
            <w:webHidden/>
          </w:rPr>
          <w:fldChar w:fldCharType="begin"/>
        </w:r>
        <w:r w:rsidR="00E64C72">
          <w:rPr>
            <w:noProof/>
            <w:webHidden/>
          </w:rPr>
          <w:instrText xml:space="preserve"> PAGEREF _Toc46824838 \h </w:instrText>
        </w:r>
        <w:r w:rsidR="00E64C72">
          <w:rPr>
            <w:noProof/>
            <w:webHidden/>
          </w:rPr>
        </w:r>
        <w:r w:rsidR="00E64C72">
          <w:rPr>
            <w:noProof/>
            <w:webHidden/>
          </w:rPr>
          <w:fldChar w:fldCharType="separate"/>
        </w:r>
        <w:r w:rsidR="00E64C72">
          <w:rPr>
            <w:noProof/>
            <w:webHidden/>
          </w:rPr>
          <w:t>21</w:t>
        </w:r>
        <w:r w:rsidR="00E64C72">
          <w:rPr>
            <w:noProof/>
            <w:webHidden/>
          </w:rPr>
          <w:fldChar w:fldCharType="end"/>
        </w:r>
      </w:hyperlink>
    </w:p>
    <w:p w14:paraId="402C8557" w14:textId="77777777" w:rsidR="00E64C72" w:rsidRDefault="00E74F25">
      <w:pPr>
        <w:pStyle w:val="3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6824839" w:history="1">
        <w:r w:rsidR="00E64C72" w:rsidRPr="00B1083A">
          <w:rPr>
            <w:rStyle w:val="afc"/>
            <w:rFonts w:cs="Arial"/>
            <w:noProof/>
          </w:rPr>
          <w:t>4.2.4</w:t>
        </w:r>
        <w:r w:rsidR="00E64C72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64C72" w:rsidRPr="00B1083A">
          <w:rPr>
            <w:rStyle w:val="afc"/>
            <w:rFonts w:cs="Arial"/>
            <w:noProof/>
          </w:rPr>
          <w:t>Завершение работы Системы</w:t>
        </w:r>
        <w:r w:rsidR="00E64C72">
          <w:rPr>
            <w:noProof/>
            <w:webHidden/>
          </w:rPr>
          <w:tab/>
        </w:r>
        <w:r w:rsidR="00E64C72">
          <w:rPr>
            <w:noProof/>
            <w:webHidden/>
          </w:rPr>
          <w:fldChar w:fldCharType="begin"/>
        </w:r>
        <w:r w:rsidR="00E64C72">
          <w:rPr>
            <w:noProof/>
            <w:webHidden/>
          </w:rPr>
          <w:instrText xml:space="preserve"> PAGEREF _Toc46824839 \h </w:instrText>
        </w:r>
        <w:r w:rsidR="00E64C72">
          <w:rPr>
            <w:noProof/>
            <w:webHidden/>
          </w:rPr>
        </w:r>
        <w:r w:rsidR="00E64C72">
          <w:rPr>
            <w:noProof/>
            <w:webHidden/>
          </w:rPr>
          <w:fldChar w:fldCharType="separate"/>
        </w:r>
        <w:r w:rsidR="00E64C72">
          <w:rPr>
            <w:noProof/>
            <w:webHidden/>
          </w:rPr>
          <w:t>22</w:t>
        </w:r>
        <w:r w:rsidR="00E64C72">
          <w:rPr>
            <w:noProof/>
            <w:webHidden/>
          </w:rPr>
          <w:fldChar w:fldCharType="end"/>
        </w:r>
      </w:hyperlink>
    </w:p>
    <w:p w14:paraId="070432A6" w14:textId="77777777" w:rsidR="00E64C72" w:rsidRDefault="00E74F25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824840" w:history="1">
        <w:r w:rsidR="00E64C72" w:rsidRPr="00B1083A">
          <w:rPr>
            <w:rStyle w:val="afc"/>
            <w:rFonts w:cs="Arial"/>
            <w:noProof/>
          </w:rPr>
          <w:t>4.3</w:t>
        </w:r>
        <w:r w:rsidR="00E64C7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64C72" w:rsidRPr="00B1083A">
          <w:rPr>
            <w:rStyle w:val="afc"/>
            <w:rFonts w:cs="Arial"/>
            <w:noProof/>
          </w:rPr>
          <w:t>Главное окно Системы</w:t>
        </w:r>
        <w:r w:rsidR="00E64C72">
          <w:rPr>
            <w:noProof/>
            <w:webHidden/>
          </w:rPr>
          <w:tab/>
        </w:r>
        <w:r w:rsidR="00E64C72">
          <w:rPr>
            <w:noProof/>
            <w:webHidden/>
          </w:rPr>
          <w:fldChar w:fldCharType="begin"/>
        </w:r>
        <w:r w:rsidR="00E64C72">
          <w:rPr>
            <w:noProof/>
            <w:webHidden/>
          </w:rPr>
          <w:instrText xml:space="preserve"> PAGEREF _Toc46824840 \h </w:instrText>
        </w:r>
        <w:r w:rsidR="00E64C72">
          <w:rPr>
            <w:noProof/>
            <w:webHidden/>
          </w:rPr>
        </w:r>
        <w:r w:rsidR="00E64C72">
          <w:rPr>
            <w:noProof/>
            <w:webHidden/>
          </w:rPr>
          <w:fldChar w:fldCharType="separate"/>
        </w:r>
        <w:r w:rsidR="00E64C72">
          <w:rPr>
            <w:noProof/>
            <w:webHidden/>
          </w:rPr>
          <w:t>22</w:t>
        </w:r>
        <w:r w:rsidR="00E64C72">
          <w:rPr>
            <w:noProof/>
            <w:webHidden/>
          </w:rPr>
          <w:fldChar w:fldCharType="end"/>
        </w:r>
      </w:hyperlink>
    </w:p>
    <w:p w14:paraId="4717CE31" w14:textId="77777777" w:rsidR="00E64C72" w:rsidRDefault="00E74F25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824841" w:history="1">
        <w:r w:rsidR="00E64C72" w:rsidRPr="00B1083A">
          <w:rPr>
            <w:rStyle w:val="afc"/>
            <w:rFonts w:cs="Arial"/>
            <w:noProof/>
          </w:rPr>
          <w:t>4.4</w:t>
        </w:r>
        <w:r w:rsidR="00E64C7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64C72" w:rsidRPr="00B1083A">
          <w:rPr>
            <w:rStyle w:val="afc"/>
            <w:rFonts w:cs="Arial"/>
            <w:noProof/>
          </w:rPr>
          <w:t>Представление информации в Системе</w:t>
        </w:r>
        <w:r w:rsidR="00E64C72">
          <w:rPr>
            <w:noProof/>
            <w:webHidden/>
          </w:rPr>
          <w:tab/>
        </w:r>
        <w:r w:rsidR="00E64C72">
          <w:rPr>
            <w:noProof/>
            <w:webHidden/>
          </w:rPr>
          <w:fldChar w:fldCharType="begin"/>
        </w:r>
        <w:r w:rsidR="00E64C72">
          <w:rPr>
            <w:noProof/>
            <w:webHidden/>
          </w:rPr>
          <w:instrText xml:space="preserve"> PAGEREF _Toc46824841 \h </w:instrText>
        </w:r>
        <w:r w:rsidR="00E64C72">
          <w:rPr>
            <w:noProof/>
            <w:webHidden/>
          </w:rPr>
        </w:r>
        <w:r w:rsidR="00E64C72">
          <w:rPr>
            <w:noProof/>
            <w:webHidden/>
          </w:rPr>
          <w:fldChar w:fldCharType="separate"/>
        </w:r>
        <w:r w:rsidR="00E64C72">
          <w:rPr>
            <w:noProof/>
            <w:webHidden/>
          </w:rPr>
          <w:t>27</w:t>
        </w:r>
        <w:r w:rsidR="00E64C72">
          <w:rPr>
            <w:noProof/>
            <w:webHidden/>
          </w:rPr>
          <w:fldChar w:fldCharType="end"/>
        </w:r>
      </w:hyperlink>
    </w:p>
    <w:p w14:paraId="774DF701" w14:textId="77777777" w:rsidR="00E64C72" w:rsidRDefault="00E74F25">
      <w:pPr>
        <w:pStyle w:val="3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6824842" w:history="1">
        <w:r w:rsidR="00E64C72" w:rsidRPr="00B1083A">
          <w:rPr>
            <w:rStyle w:val="afc"/>
            <w:rFonts w:cs="Arial"/>
            <w:noProof/>
          </w:rPr>
          <w:t>4.4.1</w:t>
        </w:r>
        <w:r w:rsidR="00E64C72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64C72" w:rsidRPr="00B1083A">
          <w:rPr>
            <w:rStyle w:val="afc"/>
            <w:rFonts w:cs="Arial"/>
            <w:noProof/>
          </w:rPr>
          <w:t>Табличное представление информации</w:t>
        </w:r>
        <w:r w:rsidR="00E64C72">
          <w:rPr>
            <w:noProof/>
            <w:webHidden/>
          </w:rPr>
          <w:tab/>
        </w:r>
        <w:r w:rsidR="00E64C72">
          <w:rPr>
            <w:noProof/>
            <w:webHidden/>
          </w:rPr>
          <w:fldChar w:fldCharType="begin"/>
        </w:r>
        <w:r w:rsidR="00E64C72">
          <w:rPr>
            <w:noProof/>
            <w:webHidden/>
          </w:rPr>
          <w:instrText xml:space="preserve"> PAGEREF _Toc46824842 \h </w:instrText>
        </w:r>
        <w:r w:rsidR="00E64C72">
          <w:rPr>
            <w:noProof/>
            <w:webHidden/>
          </w:rPr>
        </w:r>
        <w:r w:rsidR="00E64C72">
          <w:rPr>
            <w:noProof/>
            <w:webHidden/>
          </w:rPr>
          <w:fldChar w:fldCharType="separate"/>
        </w:r>
        <w:r w:rsidR="00E64C72">
          <w:rPr>
            <w:noProof/>
            <w:webHidden/>
          </w:rPr>
          <w:t>27</w:t>
        </w:r>
        <w:r w:rsidR="00E64C72">
          <w:rPr>
            <w:noProof/>
            <w:webHidden/>
          </w:rPr>
          <w:fldChar w:fldCharType="end"/>
        </w:r>
      </w:hyperlink>
    </w:p>
    <w:p w14:paraId="0509CCF7" w14:textId="77777777" w:rsidR="00E64C72" w:rsidRDefault="00E74F25">
      <w:pPr>
        <w:pStyle w:val="3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6824843" w:history="1">
        <w:r w:rsidR="00E64C72" w:rsidRPr="00B1083A">
          <w:rPr>
            <w:rStyle w:val="afc"/>
            <w:rFonts w:cs="Arial"/>
            <w:noProof/>
          </w:rPr>
          <w:t>4.4.2</w:t>
        </w:r>
        <w:r w:rsidR="00E64C72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64C72" w:rsidRPr="00B1083A">
          <w:rPr>
            <w:rStyle w:val="afc"/>
            <w:rFonts w:cs="Arial"/>
            <w:noProof/>
          </w:rPr>
          <w:t>Представление информации в виде иерархии</w:t>
        </w:r>
        <w:r w:rsidR="00E64C72">
          <w:rPr>
            <w:noProof/>
            <w:webHidden/>
          </w:rPr>
          <w:tab/>
        </w:r>
        <w:r w:rsidR="00E64C72">
          <w:rPr>
            <w:noProof/>
            <w:webHidden/>
          </w:rPr>
          <w:fldChar w:fldCharType="begin"/>
        </w:r>
        <w:r w:rsidR="00E64C72">
          <w:rPr>
            <w:noProof/>
            <w:webHidden/>
          </w:rPr>
          <w:instrText xml:space="preserve"> PAGEREF _Toc46824843 \h </w:instrText>
        </w:r>
        <w:r w:rsidR="00E64C72">
          <w:rPr>
            <w:noProof/>
            <w:webHidden/>
          </w:rPr>
        </w:r>
        <w:r w:rsidR="00E64C72">
          <w:rPr>
            <w:noProof/>
            <w:webHidden/>
          </w:rPr>
          <w:fldChar w:fldCharType="separate"/>
        </w:r>
        <w:r w:rsidR="00E64C72">
          <w:rPr>
            <w:noProof/>
            <w:webHidden/>
          </w:rPr>
          <w:t>31</w:t>
        </w:r>
        <w:r w:rsidR="00E64C72">
          <w:rPr>
            <w:noProof/>
            <w:webHidden/>
          </w:rPr>
          <w:fldChar w:fldCharType="end"/>
        </w:r>
      </w:hyperlink>
    </w:p>
    <w:p w14:paraId="6408CCE9" w14:textId="77777777" w:rsidR="00E64C72" w:rsidRDefault="00E74F25">
      <w:pPr>
        <w:pStyle w:val="3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6824844" w:history="1">
        <w:r w:rsidR="00E64C72" w:rsidRPr="00B1083A">
          <w:rPr>
            <w:rStyle w:val="afc"/>
            <w:rFonts w:cs="Arial"/>
            <w:noProof/>
          </w:rPr>
          <w:t>4.4.3</w:t>
        </w:r>
        <w:r w:rsidR="00E64C72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64C72" w:rsidRPr="00B1083A">
          <w:rPr>
            <w:rStyle w:val="afc"/>
            <w:rFonts w:cs="Arial"/>
            <w:noProof/>
          </w:rPr>
          <w:t>Работа с диалоговыми окнами</w:t>
        </w:r>
        <w:r w:rsidR="00E64C72">
          <w:rPr>
            <w:noProof/>
            <w:webHidden/>
          </w:rPr>
          <w:tab/>
        </w:r>
        <w:r w:rsidR="00E64C72">
          <w:rPr>
            <w:noProof/>
            <w:webHidden/>
          </w:rPr>
          <w:fldChar w:fldCharType="begin"/>
        </w:r>
        <w:r w:rsidR="00E64C72">
          <w:rPr>
            <w:noProof/>
            <w:webHidden/>
          </w:rPr>
          <w:instrText xml:space="preserve"> PAGEREF _Toc46824844 \h </w:instrText>
        </w:r>
        <w:r w:rsidR="00E64C72">
          <w:rPr>
            <w:noProof/>
            <w:webHidden/>
          </w:rPr>
        </w:r>
        <w:r w:rsidR="00E64C72">
          <w:rPr>
            <w:noProof/>
            <w:webHidden/>
          </w:rPr>
          <w:fldChar w:fldCharType="separate"/>
        </w:r>
        <w:r w:rsidR="00E64C72">
          <w:rPr>
            <w:noProof/>
            <w:webHidden/>
          </w:rPr>
          <w:t>32</w:t>
        </w:r>
        <w:r w:rsidR="00E64C72">
          <w:rPr>
            <w:noProof/>
            <w:webHidden/>
          </w:rPr>
          <w:fldChar w:fldCharType="end"/>
        </w:r>
      </w:hyperlink>
    </w:p>
    <w:p w14:paraId="40A9F4CA" w14:textId="77777777" w:rsidR="00E64C72" w:rsidRDefault="00E74F25">
      <w:pPr>
        <w:pStyle w:val="3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6824845" w:history="1">
        <w:r w:rsidR="00E64C72" w:rsidRPr="00B1083A">
          <w:rPr>
            <w:rStyle w:val="afc"/>
            <w:rFonts w:cs="Arial"/>
            <w:noProof/>
          </w:rPr>
          <w:t>4.4.4</w:t>
        </w:r>
        <w:r w:rsidR="00E64C72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64C72" w:rsidRPr="00B1083A">
          <w:rPr>
            <w:rStyle w:val="afc"/>
            <w:rFonts w:cs="Arial"/>
            <w:noProof/>
          </w:rPr>
          <w:t>Заполнение полей различного типа</w:t>
        </w:r>
        <w:r w:rsidR="00E64C72">
          <w:rPr>
            <w:noProof/>
            <w:webHidden/>
          </w:rPr>
          <w:tab/>
        </w:r>
        <w:r w:rsidR="00E64C72">
          <w:rPr>
            <w:noProof/>
            <w:webHidden/>
          </w:rPr>
          <w:fldChar w:fldCharType="begin"/>
        </w:r>
        <w:r w:rsidR="00E64C72">
          <w:rPr>
            <w:noProof/>
            <w:webHidden/>
          </w:rPr>
          <w:instrText xml:space="preserve"> PAGEREF _Toc46824845 \h </w:instrText>
        </w:r>
        <w:r w:rsidR="00E64C72">
          <w:rPr>
            <w:noProof/>
            <w:webHidden/>
          </w:rPr>
        </w:r>
        <w:r w:rsidR="00E64C72">
          <w:rPr>
            <w:noProof/>
            <w:webHidden/>
          </w:rPr>
          <w:fldChar w:fldCharType="separate"/>
        </w:r>
        <w:r w:rsidR="00E64C72">
          <w:rPr>
            <w:noProof/>
            <w:webHidden/>
          </w:rPr>
          <w:t>32</w:t>
        </w:r>
        <w:r w:rsidR="00E64C72">
          <w:rPr>
            <w:noProof/>
            <w:webHidden/>
          </w:rPr>
          <w:fldChar w:fldCharType="end"/>
        </w:r>
      </w:hyperlink>
    </w:p>
    <w:p w14:paraId="5320C3AC" w14:textId="77777777" w:rsidR="00E64C72" w:rsidRDefault="00E74F25">
      <w:pPr>
        <w:pStyle w:val="3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6824846" w:history="1">
        <w:r w:rsidR="00E64C72" w:rsidRPr="00B1083A">
          <w:rPr>
            <w:rStyle w:val="afc"/>
            <w:rFonts w:cs="Arial"/>
            <w:noProof/>
          </w:rPr>
          <w:t>4.4.5</w:t>
        </w:r>
        <w:r w:rsidR="00E64C72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64C72" w:rsidRPr="00B1083A">
          <w:rPr>
            <w:rStyle w:val="afc"/>
            <w:rFonts w:cs="Arial"/>
            <w:noProof/>
          </w:rPr>
          <w:t>Кнопки интерфейса Системы</w:t>
        </w:r>
        <w:r w:rsidR="00E64C72">
          <w:rPr>
            <w:noProof/>
            <w:webHidden/>
          </w:rPr>
          <w:tab/>
        </w:r>
        <w:r w:rsidR="00E64C72">
          <w:rPr>
            <w:noProof/>
            <w:webHidden/>
          </w:rPr>
          <w:fldChar w:fldCharType="begin"/>
        </w:r>
        <w:r w:rsidR="00E64C72">
          <w:rPr>
            <w:noProof/>
            <w:webHidden/>
          </w:rPr>
          <w:instrText xml:space="preserve"> PAGEREF _Toc46824846 \h </w:instrText>
        </w:r>
        <w:r w:rsidR="00E64C72">
          <w:rPr>
            <w:noProof/>
            <w:webHidden/>
          </w:rPr>
        </w:r>
        <w:r w:rsidR="00E64C72">
          <w:rPr>
            <w:noProof/>
            <w:webHidden/>
          </w:rPr>
          <w:fldChar w:fldCharType="separate"/>
        </w:r>
        <w:r w:rsidR="00E64C72">
          <w:rPr>
            <w:noProof/>
            <w:webHidden/>
          </w:rPr>
          <w:t>36</w:t>
        </w:r>
        <w:r w:rsidR="00E64C72">
          <w:rPr>
            <w:noProof/>
            <w:webHidden/>
          </w:rPr>
          <w:fldChar w:fldCharType="end"/>
        </w:r>
      </w:hyperlink>
    </w:p>
    <w:p w14:paraId="2AFF729B" w14:textId="77777777" w:rsidR="00E64C72" w:rsidRDefault="00E74F25">
      <w:pPr>
        <w:pStyle w:val="1b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6824847" w:history="1">
        <w:r w:rsidR="00E64C72" w:rsidRPr="00B1083A">
          <w:rPr>
            <w:rStyle w:val="afc"/>
            <w:rFonts w:cs="Arial"/>
            <w:noProof/>
          </w:rPr>
          <w:t>5</w:t>
        </w:r>
        <w:r w:rsidR="00E64C7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E64C72" w:rsidRPr="00B1083A">
          <w:rPr>
            <w:rStyle w:val="afc"/>
            <w:rFonts w:cs="Arial"/>
            <w:noProof/>
          </w:rPr>
          <w:t>Функции и задачи администратора</w:t>
        </w:r>
        <w:r w:rsidR="00E64C72">
          <w:rPr>
            <w:noProof/>
            <w:webHidden/>
          </w:rPr>
          <w:tab/>
        </w:r>
        <w:r w:rsidR="00E64C72">
          <w:rPr>
            <w:noProof/>
            <w:webHidden/>
          </w:rPr>
          <w:fldChar w:fldCharType="begin"/>
        </w:r>
        <w:r w:rsidR="00E64C72">
          <w:rPr>
            <w:noProof/>
            <w:webHidden/>
          </w:rPr>
          <w:instrText xml:space="preserve"> PAGEREF _Toc46824847 \h </w:instrText>
        </w:r>
        <w:r w:rsidR="00E64C72">
          <w:rPr>
            <w:noProof/>
            <w:webHidden/>
          </w:rPr>
        </w:r>
        <w:r w:rsidR="00E64C72">
          <w:rPr>
            <w:noProof/>
            <w:webHidden/>
          </w:rPr>
          <w:fldChar w:fldCharType="separate"/>
        </w:r>
        <w:r w:rsidR="00E64C72">
          <w:rPr>
            <w:noProof/>
            <w:webHidden/>
          </w:rPr>
          <w:t>38</w:t>
        </w:r>
        <w:r w:rsidR="00E64C72">
          <w:rPr>
            <w:noProof/>
            <w:webHidden/>
          </w:rPr>
          <w:fldChar w:fldCharType="end"/>
        </w:r>
      </w:hyperlink>
    </w:p>
    <w:p w14:paraId="24DC64F9" w14:textId="77777777" w:rsidR="00E64C72" w:rsidRDefault="00E74F25">
      <w:pPr>
        <w:pStyle w:val="1b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6824848" w:history="1">
        <w:r w:rsidR="00E64C72" w:rsidRPr="00B1083A">
          <w:rPr>
            <w:rStyle w:val="afc"/>
            <w:rFonts w:cs="Arial"/>
            <w:noProof/>
          </w:rPr>
          <w:t>6</w:t>
        </w:r>
        <w:r w:rsidR="00E64C7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E64C72" w:rsidRPr="00B1083A">
          <w:rPr>
            <w:rStyle w:val="afc"/>
            <w:rFonts w:cs="Arial"/>
            <w:noProof/>
          </w:rPr>
          <w:t>Справочники</w:t>
        </w:r>
        <w:r w:rsidR="00E64C72">
          <w:rPr>
            <w:noProof/>
            <w:webHidden/>
          </w:rPr>
          <w:tab/>
        </w:r>
        <w:r w:rsidR="00E64C72">
          <w:rPr>
            <w:noProof/>
            <w:webHidden/>
          </w:rPr>
          <w:fldChar w:fldCharType="begin"/>
        </w:r>
        <w:r w:rsidR="00E64C72">
          <w:rPr>
            <w:noProof/>
            <w:webHidden/>
          </w:rPr>
          <w:instrText xml:space="preserve"> PAGEREF _Toc46824848 \h </w:instrText>
        </w:r>
        <w:r w:rsidR="00E64C72">
          <w:rPr>
            <w:noProof/>
            <w:webHidden/>
          </w:rPr>
        </w:r>
        <w:r w:rsidR="00E64C72">
          <w:rPr>
            <w:noProof/>
            <w:webHidden/>
          </w:rPr>
          <w:fldChar w:fldCharType="separate"/>
        </w:r>
        <w:r w:rsidR="00E64C72">
          <w:rPr>
            <w:noProof/>
            <w:webHidden/>
          </w:rPr>
          <w:t>41</w:t>
        </w:r>
        <w:r w:rsidR="00E64C72">
          <w:rPr>
            <w:noProof/>
            <w:webHidden/>
          </w:rPr>
          <w:fldChar w:fldCharType="end"/>
        </w:r>
      </w:hyperlink>
    </w:p>
    <w:p w14:paraId="361A74EE" w14:textId="77777777" w:rsidR="00E64C72" w:rsidRDefault="00E74F25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824849" w:history="1">
        <w:r w:rsidR="00E64C72" w:rsidRPr="00B1083A">
          <w:rPr>
            <w:rStyle w:val="afc"/>
            <w:rFonts w:cs="Arial"/>
            <w:noProof/>
          </w:rPr>
          <w:t>6.1</w:t>
        </w:r>
        <w:r w:rsidR="00E64C7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64C72" w:rsidRPr="00B1083A">
          <w:rPr>
            <w:rStyle w:val="afc"/>
            <w:rFonts w:cs="Arial"/>
            <w:noProof/>
          </w:rPr>
          <w:t>Общие принципы работы со справочниками</w:t>
        </w:r>
        <w:r w:rsidR="00E64C72">
          <w:rPr>
            <w:noProof/>
            <w:webHidden/>
          </w:rPr>
          <w:tab/>
        </w:r>
        <w:r w:rsidR="00E64C72">
          <w:rPr>
            <w:noProof/>
            <w:webHidden/>
          </w:rPr>
          <w:fldChar w:fldCharType="begin"/>
        </w:r>
        <w:r w:rsidR="00E64C72">
          <w:rPr>
            <w:noProof/>
            <w:webHidden/>
          </w:rPr>
          <w:instrText xml:space="preserve"> PAGEREF _Toc46824849 \h </w:instrText>
        </w:r>
        <w:r w:rsidR="00E64C72">
          <w:rPr>
            <w:noProof/>
            <w:webHidden/>
          </w:rPr>
        </w:r>
        <w:r w:rsidR="00E64C72">
          <w:rPr>
            <w:noProof/>
            <w:webHidden/>
          </w:rPr>
          <w:fldChar w:fldCharType="separate"/>
        </w:r>
        <w:r w:rsidR="00E64C72">
          <w:rPr>
            <w:noProof/>
            <w:webHidden/>
          </w:rPr>
          <w:t>41</w:t>
        </w:r>
        <w:r w:rsidR="00E64C72">
          <w:rPr>
            <w:noProof/>
            <w:webHidden/>
          </w:rPr>
          <w:fldChar w:fldCharType="end"/>
        </w:r>
      </w:hyperlink>
    </w:p>
    <w:p w14:paraId="3004AB73" w14:textId="77777777" w:rsidR="00E64C72" w:rsidRDefault="00E74F25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824850" w:history="1">
        <w:r w:rsidR="00E64C72" w:rsidRPr="00B1083A">
          <w:rPr>
            <w:rStyle w:val="afc"/>
            <w:rFonts w:cs="Arial"/>
            <w:noProof/>
          </w:rPr>
          <w:t>6.2</w:t>
        </w:r>
        <w:r w:rsidR="00E64C7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64C72" w:rsidRPr="00B1083A">
          <w:rPr>
            <w:rStyle w:val="afc"/>
            <w:rFonts w:cs="Arial"/>
            <w:noProof/>
          </w:rPr>
          <w:t>Заполнение и редактирование простых справочников</w:t>
        </w:r>
        <w:r w:rsidR="00E64C72">
          <w:rPr>
            <w:noProof/>
            <w:webHidden/>
          </w:rPr>
          <w:tab/>
        </w:r>
        <w:r w:rsidR="00E64C72">
          <w:rPr>
            <w:noProof/>
            <w:webHidden/>
          </w:rPr>
          <w:fldChar w:fldCharType="begin"/>
        </w:r>
        <w:r w:rsidR="00E64C72">
          <w:rPr>
            <w:noProof/>
            <w:webHidden/>
          </w:rPr>
          <w:instrText xml:space="preserve"> PAGEREF _Toc46824850 \h </w:instrText>
        </w:r>
        <w:r w:rsidR="00E64C72">
          <w:rPr>
            <w:noProof/>
            <w:webHidden/>
          </w:rPr>
        </w:r>
        <w:r w:rsidR="00E64C72">
          <w:rPr>
            <w:noProof/>
            <w:webHidden/>
          </w:rPr>
          <w:fldChar w:fldCharType="separate"/>
        </w:r>
        <w:r w:rsidR="00E64C72">
          <w:rPr>
            <w:noProof/>
            <w:webHidden/>
          </w:rPr>
          <w:t>44</w:t>
        </w:r>
        <w:r w:rsidR="00E64C72">
          <w:rPr>
            <w:noProof/>
            <w:webHidden/>
          </w:rPr>
          <w:fldChar w:fldCharType="end"/>
        </w:r>
      </w:hyperlink>
    </w:p>
    <w:p w14:paraId="3E321E37" w14:textId="77777777" w:rsidR="00E64C72" w:rsidRDefault="00E74F25">
      <w:pPr>
        <w:pStyle w:val="1b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6824851" w:history="1">
        <w:r w:rsidR="00E64C72" w:rsidRPr="00B1083A">
          <w:rPr>
            <w:rStyle w:val="afc"/>
            <w:rFonts w:cs="Arial"/>
            <w:noProof/>
          </w:rPr>
          <w:t>7</w:t>
        </w:r>
        <w:r w:rsidR="00E64C7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E64C72" w:rsidRPr="00B1083A">
          <w:rPr>
            <w:rStyle w:val="afc"/>
            <w:rFonts w:cs="Arial"/>
            <w:noProof/>
          </w:rPr>
          <w:t>Администрирование</w:t>
        </w:r>
        <w:r w:rsidR="00E64C72">
          <w:rPr>
            <w:noProof/>
            <w:webHidden/>
          </w:rPr>
          <w:tab/>
        </w:r>
        <w:r w:rsidR="00E64C72">
          <w:rPr>
            <w:noProof/>
            <w:webHidden/>
          </w:rPr>
          <w:fldChar w:fldCharType="begin"/>
        </w:r>
        <w:r w:rsidR="00E64C72">
          <w:rPr>
            <w:noProof/>
            <w:webHidden/>
          </w:rPr>
          <w:instrText xml:space="preserve"> PAGEREF _Toc46824851 \h </w:instrText>
        </w:r>
        <w:r w:rsidR="00E64C72">
          <w:rPr>
            <w:noProof/>
            <w:webHidden/>
          </w:rPr>
        </w:r>
        <w:r w:rsidR="00E64C72">
          <w:rPr>
            <w:noProof/>
            <w:webHidden/>
          </w:rPr>
          <w:fldChar w:fldCharType="separate"/>
        </w:r>
        <w:r w:rsidR="00E64C72">
          <w:rPr>
            <w:noProof/>
            <w:webHidden/>
          </w:rPr>
          <w:t>47</w:t>
        </w:r>
        <w:r w:rsidR="00E64C72">
          <w:rPr>
            <w:noProof/>
            <w:webHidden/>
          </w:rPr>
          <w:fldChar w:fldCharType="end"/>
        </w:r>
      </w:hyperlink>
    </w:p>
    <w:p w14:paraId="23BDE9BE" w14:textId="77777777" w:rsidR="00E64C72" w:rsidRDefault="00E74F25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824852" w:history="1">
        <w:r w:rsidR="00E64C72" w:rsidRPr="00B1083A">
          <w:rPr>
            <w:rStyle w:val="afc"/>
            <w:rFonts w:cs="Arial"/>
            <w:noProof/>
          </w:rPr>
          <w:t>7.1</w:t>
        </w:r>
        <w:r w:rsidR="00E64C7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64C72" w:rsidRPr="00B1083A">
          <w:rPr>
            <w:rStyle w:val="afc"/>
            <w:rFonts w:cs="Arial"/>
            <w:noProof/>
          </w:rPr>
          <w:t>Порядок заполнения Системы</w:t>
        </w:r>
        <w:r w:rsidR="00E64C72">
          <w:rPr>
            <w:noProof/>
            <w:webHidden/>
          </w:rPr>
          <w:tab/>
        </w:r>
        <w:r w:rsidR="00E64C72">
          <w:rPr>
            <w:noProof/>
            <w:webHidden/>
          </w:rPr>
          <w:fldChar w:fldCharType="begin"/>
        </w:r>
        <w:r w:rsidR="00E64C72">
          <w:rPr>
            <w:noProof/>
            <w:webHidden/>
          </w:rPr>
          <w:instrText xml:space="preserve"> PAGEREF _Toc46824852 \h </w:instrText>
        </w:r>
        <w:r w:rsidR="00E64C72">
          <w:rPr>
            <w:noProof/>
            <w:webHidden/>
          </w:rPr>
        </w:r>
        <w:r w:rsidR="00E64C72">
          <w:rPr>
            <w:noProof/>
            <w:webHidden/>
          </w:rPr>
          <w:fldChar w:fldCharType="separate"/>
        </w:r>
        <w:r w:rsidR="00E64C72">
          <w:rPr>
            <w:noProof/>
            <w:webHidden/>
          </w:rPr>
          <w:t>47</w:t>
        </w:r>
        <w:r w:rsidR="00E64C72">
          <w:rPr>
            <w:noProof/>
            <w:webHidden/>
          </w:rPr>
          <w:fldChar w:fldCharType="end"/>
        </w:r>
      </w:hyperlink>
    </w:p>
    <w:p w14:paraId="47BCD59F" w14:textId="77777777" w:rsidR="00E64C72" w:rsidRDefault="00E74F25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824853" w:history="1">
        <w:r w:rsidR="00E64C72" w:rsidRPr="00B1083A">
          <w:rPr>
            <w:rStyle w:val="afc"/>
            <w:rFonts w:cs="Arial"/>
            <w:noProof/>
          </w:rPr>
          <w:t>7.2</w:t>
        </w:r>
        <w:r w:rsidR="00E64C7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64C72" w:rsidRPr="00B1083A">
          <w:rPr>
            <w:rStyle w:val="afc"/>
            <w:rFonts w:cs="Arial"/>
            <w:noProof/>
          </w:rPr>
          <w:t>Администраторы Системы</w:t>
        </w:r>
        <w:r w:rsidR="00E64C72">
          <w:rPr>
            <w:noProof/>
            <w:webHidden/>
          </w:rPr>
          <w:tab/>
        </w:r>
        <w:r w:rsidR="00E64C72">
          <w:rPr>
            <w:noProof/>
            <w:webHidden/>
          </w:rPr>
          <w:fldChar w:fldCharType="begin"/>
        </w:r>
        <w:r w:rsidR="00E64C72">
          <w:rPr>
            <w:noProof/>
            <w:webHidden/>
          </w:rPr>
          <w:instrText xml:space="preserve"> PAGEREF _Toc46824853 \h </w:instrText>
        </w:r>
        <w:r w:rsidR="00E64C72">
          <w:rPr>
            <w:noProof/>
            <w:webHidden/>
          </w:rPr>
        </w:r>
        <w:r w:rsidR="00E64C72">
          <w:rPr>
            <w:noProof/>
            <w:webHidden/>
          </w:rPr>
          <w:fldChar w:fldCharType="separate"/>
        </w:r>
        <w:r w:rsidR="00E64C72">
          <w:rPr>
            <w:noProof/>
            <w:webHidden/>
          </w:rPr>
          <w:t>48</w:t>
        </w:r>
        <w:r w:rsidR="00E64C72">
          <w:rPr>
            <w:noProof/>
            <w:webHidden/>
          </w:rPr>
          <w:fldChar w:fldCharType="end"/>
        </w:r>
      </w:hyperlink>
    </w:p>
    <w:p w14:paraId="325C060F" w14:textId="77777777" w:rsidR="00E64C72" w:rsidRDefault="00E74F25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824854" w:history="1">
        <w:r w:rsidR="00E64C72" w:rsidRPr="00B1083A">
          <w:rPr>
            <w:rStyle w:val="afc"/>
            <w:rFonts w:cs="Arial"/>
            <w:noProof/>
          </w:rPr>
          <w:t>7.3</w:t>
        </w:r>
        <w:r w:rsidR="00E64C7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64C72" w:rsidRPr="00B1083A">
          <w:rPr>
            <w:rStyle w:val="afc"/>
            <w:rFonts w:cs="Arial"/>
            <w:noProof/>
          </w:rPr>
          <w:t>Импорт (загрузка данных из реестров)</w:t>
        </w:r>
        <w:r w:rsidR="00E64C72">
          <w:rPr>
            <w:noProof/>
            <w:webHidden/>
          </w:rPr>
          <w:tab/>
        </w:r>
        <w:r w:rsidR="00E64C72">
          <w:rPr>
            <w:noProof/>
            <w:webHidden/>
          </w:rPr>
          <w:fldChar w:fldCharType="begin"/>
        </w:r>
        <w:r w:rsidR="00E64C72">
          <w:rPr>
            <w:noProof/>
            <w:webHidden/>
          </w:rPr>
          <w:instrText xml:space="preserve"> PAGEREF _Toc46824854 \h </w:instrText>
        </w:r>
        <w:r w:rsidR="00E64C72">
          <w:rPr>
            <w:noProof/>
            <w:webHidden/>
          </w:rPr>
        </w:r>
        <w:r w:rsidR="00E64C72">
          <w:rPr>
            <w:noProof/>
            <w:webHidden/>
          </w:rPr>
          <w:fldChar w:fldCharType="separate"/>
        </w:r>
        <w:r w:rsidR="00E64C72">
          <w:rPr>
            <w:noProof/>
            <w:webHidden/>
          </w:rPr>
          <w:t>55</w:t>
        </w:r>
        <w:r w:rsidR="00E64C72">
          <w:rPr>
            <w:noProof/>
            <w:webHidden/>
          </w:rPr>
          <w:fldChar w:fldCharType="end"/>
        </w:r>
      </w:hyperlink>
    </w:p>
    <w:p w14:paraId="0F614A5D" w14:textId="77777777" w:rsidR="00E64C72" w:rsidRDefault="00E74F25">
      <w:pPr>
        <w:pStyle w:val="3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6824855" w:history="1">
        <w:r w:rsidR="00E64C72" w:rsidRPr="00B1083A">
          <w:rPr>
            <w:rStyle w:val="afc"/>
            <w:rFonts w:cs="Arial"/>
            <w:noProof/>
          </w:rPr>
          <w:t>7.3.1</w:t>
        </w:r>
        <w:r w:rsidR="00E64C72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64C72" w:rsidRPr="00B1083A">
          <w:rPr>
            <w:rStyle w:val="afc"/>
            <w:rFonts w:cs="Arial"/>
            <w:noProof/>
          </w:rPr>
          <w:t>Проверка шаблона</w:t>
        </w:r>
        <w:r w:rsidR="00E64C72">
          <w:rPr>
            <w:noProof/>
            <w:webHidden/>
          </w:rPr>
          <w:tab/>
        </w:r>
        <w:r w:rsidR="00E64C72">
          <w:rPr>
            <w:noProof/>
            <w:webHidden/>
          </w:rPr>
          <w:fldChar w:fldCharType="begin"/>
        </w:r>
        <w:r w:rsidR="00E64C72">
          <w:rPr>
            <w:noProof/>
            <w:webHidden/>
          </w:rPr>
          <w:instrText xml:space="preserve"> PAGEREF _Toc46824855 \h </w:instrText>
        </w:r>
        <w:r w:rsidR="00E64C72">
          <w:rPr>
            <w:noProof/>
            <w:webHidden/>
          </w:rPr>
        </w:r>
        <w:r w:rsidR="00E64C72">
          <w:rPr>
            <w:noProof/>
            <w:webHidden/>
          </w:rPr>
          <w:fldChar w:fldCharType="separate"/>
        </w:r>
        <w:r w:rsidR="00E64C72">
          <w:rPr>
            <w:noProof/>
            <w:webHidden/>
          </w:rPr>
          <w:t>56</w:t>
        </w:r>
        <w:r w:rsidR="00E64C72">
          <w:rPr>
            <w:noProof/>
            <w:webHidden/>
          </w:rPr>
          <w:fldChar w:fldCharType="end"/>
        </w:r>
      </w:hyperlink>
    </w:p>
    <w:p w14:paraId="226E8E41" w14:textId="77777777" w:rsidR="00E64C72" w:rsidRDefault="00E74F25">
      <w:pPr>
        <w:pStyle w:val="3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6824856" w:history="1">
        <w:r w:rsidR="00E64C72" w:rsidRPr="00B1083A">
          <w:rPr>
            <w:rStyle w:val="afc"/>
            <w:rFonts w:cs="Arial"/>
            <w:noProof/>
          </w:rPr>
          <w:t>7.3.2</w:t>
        </w:r>
        <w:r w:rsidR="00E64C72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64C72" w:rsidRPr="00B1083A">
          <w:rPr>
            <w:rStyle w:val="afc"/>
            <w:rFonts w:cs="Arial"/>
            <w:noProof/>
          </w:rPr>
          <w:t>Массовый импорт шаблонов</w:t>
        </w:r>
        <w:r w:rsidR="00E64C72">
          <w:rPr>
            <w:noProof/>
            <w:webHidden/>
          </w:rPr>
          <w:tab/>
        </w:r>
        <w:r w:rsidR="00E64C72">
          <w:rPr>
            <w:noProof/>
            <w:webHidden/>
          </w:rPr>
          <w:fldChar w:fldCharType="begin"/>
        </w:r>
        <w:r w:rsidR="00E64C72">
          <w:rPr>
            <w:noProof/>
            <w:webHidden/>
          </w:rPr>
          <w:instrText xml:space="preserve"> PAGEREF _Toc46824856 \h </w:instrText>
        </w:r>
        <w:r w:rsidR="00E64C72">
          <w:rPr>
            <w:noProof/>
            <w:webHidden/>
          </w:rPr>
        </w:r>
        <w:r w:rsidR="00E64C72">
          <w:rPr>
            <w:noProof/>
            <w:webHidden/>
          </w:rPr>
          <w:fldChar w:fldCharType="separate"/>
        </w:r>
        <w:r w:rsidR="00E64C72">
          <w:rPr>
            <w:noProof/>
            <w:webHidden/>
          </w:rPr>
          <w:t>58</w:t>
        </w:r>
        <w:r w:rsidR="00E64C72">
          <w:rPr>
            <w:noProof/>
            <w:webHidden/>
          </w:rPr>
          <w:fldChar w:fldCharType="end"/>
        </w:r>
      </w:hyperlink>
    </w:p>
    <w:p w14:paraId="06541D7F" w14:textId="77777777" w:rsidR="00E64C72" w:rsidRDefault="00E74F25">
      <w:pPr>
        <w:pStyle w:val="3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6824857" w:history="1">
        <w:r w:rsidR="00E64C72" w:rsidRPr="00B1083A">
          <w:rPr>
            <w:rStyle w:val="afc"/>
            <w:rFonts w:cs="Arial"/>
            <w:noProof/>
          </w:rPr>
          <w:t>7.3.3</w:t>
        </w:r>
        <w:r w:rsidR="00E64C72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64C72" w:rsidRPr="00B1083A">
          <w:rPr>
            <w:rStyle w:val="afc"/>
            <w:rFonts w:cs="Arial"/>
            <w:noProof/>
          </w:rPr>
          <w:t xml:space="preserve">Подготовка </w:t>
        </w:r>
        <w:r w:rsidR="00E64C72" w:rsidRPr="00B1083A">
          <w:rPr>
            <w:rStyle w:val="afc"/>
            <w:rFonts w:cs="Arial"/>
            <w:noProof/>
            <w:lang w:val="en-US"/>
          </w:rPr>
          <w:t>Excel</w:t>
        </w:r>
        <w:r w:rsidR="00E64C72" w:rsidRPr="00B1083A">
          <w:rPr>
            <w:rStyle w:val="afc"/>
            <w:rFonts w:cs="Arial"/>
            <w:noProof/>
          </w:rPr>
          <w:t>-файлов для импорта организаций</w:t>
        </w:r>
        <w:r w:rsidR="00E64C72">
          <w:rPr>
            <w:noProof/>
            <w:webHidden/>
          </w:rPr>
          <w:tab/>
        </w:r>
        <w:r w:rsidR="00E64C72">
          <w:rPr>
            <w:noProof/>
            <w:webHidden/>
          </w:rPr>
          <w:fldChar w:fldCharType="begin"/>
        </w:r>
        <w:r w:rsidR="00E64C72">
          <w:rPr>
            <w:noProof/>
            <w:webHidden/>
          </w:rPr>
          <w:instrText xml:space="preserve"> PAGEREF _Toc46824857 \h </w:instrText>
        </w:r>
        <w:r w:rsidR="00E64C72">
          <w:rPr>
            <w:noProof/>
            <w:webHidden/>
          </w:rPr>
        </w:r>
        <w:r w:rsidR="00E64C72">
          <w:rPr>
            <w:noProof/>
            <w:webHidden/>
          </w:rPr>
          <w:fldChar w:fldCharType="separate"/>
        </w:r>
        <w:r w:rsidR="00E64C72">
          <w:rPr>
            <w:noProof/>
            <w:webHidden/>
          </w:rPr>
          <w:t>59</w:t>
        </w:r>
        <w:r w:rsidR="00E64C72">
          <w:rPr>
            <w:noProof/>
            <w:webHidden/>
          </w:rPr>
          <w:fldChar w:fldCharType="end"/>
        </w:r>
      </w:hyperlink>
    </w:p>
    <w:p w14:paraId="63FC485B" w14:textId="77777777" w:rsidR="00E64C72" w:rsidRDefault="00E74F25">
      <w:pPr>
        <w:pStyle w:val="3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6824858" w:history="1">
        <w:r w:rsidR="00E64C72" w:rsidRPr="00B1083A">
          <w:rPr>
            <w:rStyle w:val="afc"/>
            <w:rFonts w:cs="Arial"/>
            <w:noProof/>
          </w:rPr>
          <w:t>7.3.4</w:t>
        </w:r>
        <w:r w:rsidR="00E64C72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64C72" w:rsidRPr="00B1083A">
          <w:rPr>
            <w:rStyle w:val="afc"/>
            <w:rFonts w:cs="Arial"/>
            <w:noProof/>
          </w:rPr>
          <w:t>Подготовка Excel-файлов для загрузки сотрудников, учащихся, родителей и групп</w:t>
        </w:r>
        <w:r w:rsidR="00E64C72">
          <w:rPr>
            <w:noProof/>
            <w:webHidden/>
          </w:rPr>
          <w:tab/>
        </w:r>
        <w:r w:rsidR="00E64C72">
          <w:rPr>
            <w:noProof/>
            <w:webHidden/>
          </w:rPr>
          <w:fldChar w:fldCharType="begin"/>
        </w:r>
        <w:r w:rsidR="00E64C72">
          <w:rPr>
            <w:noProof/>
            <w:webHidden/>
          </w:rPr>
          <w:instrText xml:space="preserve"> PAGEREF _Toc46824858 \h </w:instrText>
        </w:r>
        <w:r w:rsidR="00E64C72">
          <w:rPr>
            <w:noProof/>
            <w:webHidden/>
          </w:rPr>
        </w:r>
        <w:r w:rsidR="00E64C72">
          <w:rPr>
            <w:noProof/>
            <w:webHidden/>
          </w:rPr>
          <w:fldChar w:fldCharType="separate"/>
        </w:r>
        <w:r w:rsidR="00E64C72">
          <w:rPr>
            <w:noProof/>
            <w:webHidden/>
          </w:rPr>
          <w:t>61</w:t>
        </w:r>
        <w:r w:rsidR="00E64C72">
          <w:rPr>
            <w:noProof/>
            <w:webHidden/>
          </w:rPr>
          <w:fldChar w:fldCharType="end"/>
        </w:r>
      </w:hyperlink>
    </w:p>
    <w:p w14:paraId="6070C63D" w14:textId="77777777" w:rsidR="00E64C72" w:rsidRDefault="00E74F25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824859" w:history="1">
        <w:r w:rsidR="00E64C72" w:rsidRPr="00B1083A">
          <w:rPr>
            <w:rStyle w:val="afc"/>
            <w:rFonts w:cs="Arial"/>
            <w:noProof/>
          </w:rPr>
          <w:t>7.4</w:t>
        </w:r>
        <w:r w:rsidR="00E64C7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64C72" w:rsidRPr="00B1083A">
          <w:rPr>
            <w:rStyle w:val="afc"/>
            <w:rFonts w:cs="Arial"/>
            <w:noProof/>
          </w:rPr>
          <w:t>Взаимодействие с ИС «Контингент»</w:t>
        </w:r>
        <w:r w:rsidR="00E64C72">
          <w:rPr>
            <w:noProof/>
            <w:webHidden/>
          </w:rPr>
          <w:tab/>
        </w:r>
        <w:r w:rsidR="00E64C72">
          <w:rPr>
            <w:noProof/>
            <w:webHidden/>
          </w:rPr>
          <w:fldChar w:fldCharType="begin"/>
        </w:r>
        <w:r w:rsidR="00E64C72">
          <w:rPr>
            <w:noProof/>
            <w:webHidden/>
          </w:rPr>
          <w:instrText xml:space="preserve"> PAGEREF _Toc46824859 \h </w:instrText>
        </w:r>
        <w:r w:rsidR="00E64C72">
          <w:rPr>
            <w:noProof/>
            <w:webHidden/>
          </w:rPr>
        </w:r>
        <w:r w:rsidR="00E64C72">
          <w:rPr>
            <w:noProof/>
            <w:webHidden/>
          </w:rPr>
          <w:fldChar w:fldCharType="separate"/>
        </w:r>
        <w:r w:rsidR="00E64C72">
          <w:rPr>
            <w:noProof/>
            <w:webHidden/>
          </w:rPr>
          <w:t>71</w:t>
        </w:r>
        <w:r w:rsidR="00E64C72">
          <w:rPr>
            <w:noProof/>
            <w:webHidden/>
          </w:rPr>
          <w:fldChar w:fldCharType="end"/>
        </w:r>
      </w:hyperlink>
    </w:p>
    <w:p w14:paraId="617203AD" w14:textId="77777777" w:rsidR="00E64C72" w:rsidRDefault="00E74F25">
      <w:pPr>
        <w:pStyle w:val="3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6824860" w:history="1">
        <w:r w:rsidR="00E64C72" w:rsidRPr="00B1083A">
          <w:rPr>
            <w:rStyle w:val="afc"/>
            <w:rFonts w:cs="Arial"/>
            <w:noProof/>
          </w:rPr>
          <w:t>7.4.1</w:t>
        </w:r>
        <w:r w:rsidR="00E64C72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64C72" w:rsidRPr="00B1083A">
          <w:rPr>
            <w:rStyle w:val="afc"/>
            <w:rFonts w:cs="Arial"/>
            <w:noProof/>
          </w:rPr>
          <w:t>Настройки</w:t>
        </w:r>
        <w:r w:rsidR="00E64C72">
          <w:rPr>
            <w:noProof/>
            <w:webHidden/>
          </w:rPr>
          <w:tab/>
        </w:r>
        <w:r w:rsidR="00E64C72">
          <w:rPr>
            <w:noProof/>
            <w:webHidden/>
          </w:rPr>
          <w:fldChar w:fldCharType="begin"/>
        </w:r>
        <w:r w:rsidR="00E64C72">
          <w:rPr>
            <w:noProof/>
            <w:webHidden/>
          </w:rPr>
          <w:instrText xml:space="preserve"> PAGEREF _Toc46824860 \h </w:instrText>
        </w:r>
        <w:r w:rsidR="00E64C72">
          <w:rPr>
            <w:noProof/>
            <w:webHidden/>
          </w:rPr>
        </w:r>
        <w:r w:rsidR="00E64C72">
          <w:rPr>
            <w:noProof/>
            <w:webHidden/>
          </w:rPr>
          <w:fldChar w:fldCharType="separate"/>
        </w:r>
        <w:r w:rsidR="00E64C72">
          <w:rPr>
            <w:noProof/>
            <w:webHidden/>
          </w:rPr>
          <w:t>71</w:t>
        </w:r>
        <w:r w:rsidR="00E64C72">
          <w:rPr>
            <w:noProof/>
            <w:webHidden/>
          </w:rPr>
          <w:fldChar w:fldCharType="end"/>
        </w:r>
      </w:hyperlink>
    </w:p>
    <w:p w14:paraId="6E03E4CD" w14:textId="77777777" w:rsidR="00E64C72" w:rsidRDefault="00E74F25">
      <w:pPr>
        <w:pStyle w:val="3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6824861" w:history="1">
        <w:r w:rsidR="00E64C72" w:rsidRPr="00B1083A">
          <w:rPr>
            <w:rStyle w:val="afc"/>
            <w:rFonts w:cs="Arial"/>
            <w:noProof/>
          </w:rPr>
          <w:t>7.4.2</w:t>
        </w:r>
        <w:r w:rsidR="00E64C72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64C72" w:rsidRPr="00B1083A">
          <w:rPr>
            <w:rStyle w:val="afc"/>
            <w:rFonts w:cs="Arial"/>
            <w:noProof/>
          </w:rPr>
          <w:t>Запуск</w:t>
        </w:r>
        <w:r w:rsidR="00E64C72">
          <w:rPr>
            <w:noProof/>
            <w:webHidden/>
          </w:rPr>
          <w:tab/>
        </w:r>
        <w:r w:rsidR="00E64C72">
          <w:rPr>
            <w:noProof/>
            <w:webHidden/>
          </w:rPr>
          <w:fldChar w:fldCharType="begin"/>
        </w:r>
        <w:r w:rsidR="00E64C72">
          <w:rPr>
            <w:noProof/>
            <w:webHidden/>
          </w:rPr>
          <w:instrText xml:space="preserve"> PAGEREF _Toc46824861 \h </w:instrText>
        </w:r>
        <w:r w:rsidR="00E64C72">
          <w:rPr>
            <w:noProof/>
            <w:webHidden/>
          </w:rPr>
        </w:r>
        <w:r w:rsidR="00E64C72">
          <w:rPr>
            <w:noProof/>
            <w:webHidden/>
          </w:rPr>
          <w:fldChar w:fldCharType="separate"/>
        </w:r>
        <w:r w:rsidR="00E64C72">
          <w:rPr>
            <w:noProof/>
            <w:webHidden/>
          </w:rPr>
          <w:t>72</w:t>
        </w:r>
        <w:r w:rsidR="00E64C72">
          <w:rPr>
            <w:noProof/>
            <w:webHidden/>
          </w:rPr>
          <w:fldChar w:fldCharType="end"/>
        </w:r>
      </w:hyperlink>
    </w:p>
    <w:p w14:paraId="266D8E53" w14:textId="77777777" w:rsidR="00E64C72" w:rsidRDefault="00E74F25">
      <w:pPr>
        <w:pStyle w:val="3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6824862" w:history="1">
        <w:r w:rsidR="00E64C72" w:rsidRPr="00B1083A">
          <w:rPr>
            <w:rStyle w:val="afc"/>
            <w:rFonts w:cs="Arial"/>
            <w:noProof/>
          </w:rPr>
          <w:t>7.4.3</w:t>
        </w:r>
        <w:r w:rsidR="00E64C72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64C72" w:rsidRPr="00B1083A">
          <w:rPr>
            <w:rStyle w:val="afc"/>
            <w:rFonts w:cs="Arial"/>
            <w:noProof/>
          </w:rPr>
          <w:t>Результаты</w:t>
        </w:r>
        <w:r w:rsidR="00E64C72">
          <w:rPr>
            <w:noProof/>
            <w:webHidden/>
          </w:rPr>
          <w:tab/>
        </w:r>
        <w:r w:rsidR="00E64C72">
          <w:rPr>
            <w:noProof/>
            <w:webHidden/>
          </w:rPr>
          <w:fldChar w:fldCharType="begin"/>
        </w:r>
        <w:r w:rsidR="00E64C72">
          <w:rPr>
            <w:noProof/>
            <w:webHidden/>
          </w:rPr>
          <w:instrText xml:space="preserve"> PAGEREF _Toc46824862 \h </w:instrText>
        </w:r>
        <w:r w:rsidR="00E64C72">
          <w:rPr>
            <w:noProof/>
            <w:webHidden/>
          </w:rPr>
        </w:r>
        <w:r w:rsidR="00E64C72">
          <w:rPr>
            <w:noProof/>
            <w:webHidden/>
          </w:rPr>
          <w:fldChar w:fldCharType="separate"/>
        </w:r>
        <w:r w:rsidR="00E64C72">
          <w:rPr>
            <w:noProof/>
            <w:webHidden/>
          </w:rPr>
          <w:t>73</w:t>
        </w:r>
        <w:r w:rsidR="00E64C72">
          <w:rPr>
            <w:noProof/>
            <w:webHidden/>
          </w:rPr>
          <w:fldChar w:fldCharType="end"/>
        </w:r>
      </w:hyperlink>
    </w:p>
    <w:p w14:paraId="53F9D7C0" w14:textId="77777777" w:rsidR="00E64C72" w:rsidRDefault="00E74F25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824863" w:history="1">
        <w:r w:rsidR="00E64C72" w:rsidRPr="00B1083A">
          <w:rPr>
            <w:rStyle w:val="afc"/>
            <w:rFonts w:cs="Arial"/>
            <w:noProof/>
          </w:rPr>
          <w:t>7.5</w:t>
        </w:r>
        <w:r w:rsidR="00E64C7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64C72" w:rsidRPr="00B1083A">
          <w:rPr>
            <w:rStyle w:val="afc"/>
            <w:rFonts w:cs="Arial"/>
            <w:noProof/>
          </w:rPr>
          <w:t>Реестр «Медицинские справки»</w:t>
        </w:r>
        <w:r w:rsidR="00E64C72">
          <w:rPr>
            <w:noProof/>
            <w:webHidden/>
          </w:rPr>
          <w:tab/>
        </w:r>
        <w:r w:rsidR="00E64C72">
          <w:rPr>
            <w:noProof/>
            <w:webHidden/>
          </w:rPr>
          <w:fldChar w:fldCharType="begin"/>
        </w:r>
        <w:r w:rsidR="00E64C72">
          <w:rPr>
            <w:noProof/>
            <w:webHidden/>
          </w:rPr>
          <w:instrText xml:space="preserve"> PAGEREF _Toc46824863 \h </w:instrText>
        </w:r>
        <w:r w:rsidR="00E64C72">
          <w:rPr>
            <w:noProof/>
            <w:webHidden/>
          </w:rPr>
        </w:r>
        <w:r w:rsidR="00E64C72">
          <w:rPr>
            <w:noProof/>
            <w:webHidden/>
          </w:rPr>
          <w:fldChar w:fldCharType="separate"/>
        </w:r>
        <w:r w:rsidR="00E64C72">
          <w:rPr>
            <w:noProof/>
            <w:webHidden/>
          </w:rPr>
          <w:t>76</w:t>
        </w:r>
        <w:r w:rsidR="00E64C72">
          <w:rPr>
            <w:noProof/>
            <w:webHidden/>
          </w:rPr>
          <w:fldChar w:fldCharType="end"/>
        </w:r>
      </w:hyperlink>
    </w:p>
    <w:p w14:paraId="32D6B32C" w14:textId="77777777" w:rsidR="00E64C72" w:rsidRDefault="00E74F25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824864" w:history="1">
        <w:r w:rsidR="00E64C72" w:rsidRPr="00B1083A">
          <w:rPr>
            <w:rStyle w:val="afc"/>
            <w:rFonts w:cs="Arial"/>
            <w:noProof/>
          </w:rPr>
          <w:t>7.6</w:t>
        </w:r>
        <w:r w:rsidR="00E64C7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64C72" w:rsidRPr="00B1083A">
          <w:rPr>
            <w:rStyle w:val="afc"/>
            <w:rFonts w:cs="Arial"/>
            <w:noProof/>
          </w:rPr>
          <w:t>Реестр «Роли»</w:t>
        </w:r>
        <w:r w:rsidR="00E64C72">
          <w:rPr>
            <w:noProof/>
            <w:webHidden/>
          </w:rPr>
          <w:tab/>
        </w:r>
        <w:r w:rsidR="00E64C72">
          <w:rPr>
            <w:noProof/>
            <w:webHidden/>
          </w:rPr>
          <w:fldChar w:fldCharType="begin"/>
        </w:r>
        <w:r w:rsidR="00E64C72">
          <w:rPr>
            <w:noProof/>
            <w:webHidden/>
          </w:rPr>
          <w:instrText xml:space="preserve"> PAGEREF _Toc46824864 \h </w:instrText>
        </w:r>
        <w:r w:rsidR="00E64C72">
          <w:rPr>
            <w:noProof/>
            <w:webHidden/>
          </w:rPr>
        </w:r>
        <w:r w:rsidR="00E64C72">
          <w:rPr>
            <w:noProof/>
            <w:webHidden/>
          </w:rPr>
          <w:fldChar w:fldCharType="separate"/>
        </w:r>
        <w:r w:rsidR="00E64C72">
          <w:rPr>
            <w:noProof/>
            <w:webHidden/>
          </w:rPr>
          <w:t>77</w:t>
        </w:r>
        <w:r w:rsidR="00E64C72">
          <w:rPr>
            <w:noProof/>
            <w:webHidden/>
          </w:rPr>
          <w:fldChar w:fldCharType="end"/>
        </w:r>
      </w:hyperlink>
    </w:p>
    <w:p w14:paraId="71A47154" w14:textId="77777777" w:rsidR="00E64C72" w:rsidRDefault="00E74F25">
      <w:pPr>
        <w:pStyle w:val="3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6824865" w:history="1">
        <w:r w:rsidR="00E64C72" w:rsidRPr="00B1083A">
          <w:rPr>
            <w:rStyle w:val="afc"/>
            <w:rFonts w:cs="Arial"/>
            <w:noProof/>
          </w:rPr>
          <w:t>7.6.1</w:t>
        </w:r>
        <w:r w:rsidR="00E64C72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64C72" w:rsidRPr="00B1083A">
          <w:rPr>
            <w:rStyle w:val="afc"/>
            <w:rFonts w:cs="Arial"/>
            <w:noProof/>
          </w:rPr>
          <w:t>Просмотр реестра</w:t>
        </w:r>
        <w:r w:rsidR="00E64C72">
          <w:rPr>
            <w:noProof/>
            <w:webHidden/>
          </w:rPr>
          <w:tab/>
        </w:r>
        <w:r w:rsidR="00E64C72">
          <w:rPr>
            <w:noProof/>
            <w:webHidden/>
          </w:rPr>
          <w:fldChar w:fldCharType="begin"/>
        </w:r>
        <w:r w:rsidR="00E64C72">
          <w:rPr>
            <w:noProof/>
            <w:webHidden/>
          </w:rPr>
          <w:instrText xml:space="preserve"> PAGEREF _Toc46824865 \h </w:instrText>
        </w:r>
        <w:r w:rsidR="00E64C72">
          <w:rPr>
            <w:noProof/>
            <w:webHidden/>
          </w:rPr>
        </w:r>
        <w:r w:rsidR="00E64C72">
          <w:rPr>
            <w:noProof/>
            <w:webHidden/>
          </w:rPr>
          <w:fldChar w:fldCharType="separate"/>
        </w:r>
        <w:r w:rsidR="00E64C72">
          <w:rPr>
            <w:noProof/>
            <w:webHidden/>
          </w:rPr>
          <w:t>79</w:t>
        </w:r>
        <w:r w:rsidR="00E64C72">
          <w:rPr>
            <w:noProof/>
            <w:webHidden/>
          </w:rPr>
          <w:fldChar w:fldCharType="end"/>
        </w:r>
      </w:hyperlink>
    </w:p>
    <w:p w14:paraId="4C9C9542" w14:textId="77777777" w:rsidR="00E64C72" w:rsidRDefault="00E74F25">
      <w:pPr>
        <w:pStyle w:val="4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46824866" w:history="1">
        <w:r w:rsidR="00E64C72" w:rsidRPr="00B1083A">
          <w:rPr>
            <w:rStyle w:val="afc"/>
            <w:rFonts w:cs="Arial"/>
          </w:rPr>
          <w:t>7.6.1.1</w:t>
        </w:r>
        <w:r w:rsidR="00E64C72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E64C72" w:rsidRPr="00B1083A">
          <w:rPr>
            <w:rStyle w:val="afc"/>
            <w:rFonts w:cs="Arial"/>
          </w:rPr>
          <w:t>Поиск роли по реестру «Роли»</w:t>
        </w:r>
        <w:r w:rsidR="00E64C72">
          <w:rPr>
            <w:webHidden/>
          </w:rPr>
          <w:tab/>
        </w:r>
        <w:r w:rsidR="00E64C72">
          <w:rPr>
            <w:webHidden/>
          </w:rPr>
          <w:fldChar w:fldCharType="begin"/>
        </w:r>
        <w:r w:rsidR="00E64C72">
          <w:rPr>
            <w:webHidden/>
          </w:rPr>
          <w:instrText xml:space="preserve"> PAGEREF _Toc46824866 \h </w:instrText>
        </w:r>
        <w:r w:rsidR="00E64C72">
          <w:rPr>
            <w:webHidden/>
          </w:rPr>
        </w:r>
        <w:r w:rsidR="00E64C72">
          <w:rPr>
            <w:webHidden/>
          </w:rPr>
          <w:fldChar w:fldCharType="separate"/>
        </w:r>
        <w:r w:rsidR="00E64C72">
          <w:rPr>
            <w:webHidden/>
          </w:rPr>
          <w:t>80</w:t>
        </w:r>
        <w:r w:rsidR="00E64C72">
          <w:rPr>
            <w:webHidden/>
          </w:rPr>
          <w:fldChar w:fldCharType="end"/>
        </w:r>
      </w:hyperlink>
    </w:p>
    <w:p w14:paraId="2E16D47A" w14:textId="77777777" w:rsidR="00E64C72" w:rsidRDefault="00E74F25">
      <w:pPr>
        <w:pStyle w:val="3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6824867" w:history="1">
        <w:r w:rsidR="00E64C72" w:rsidRPr="00B1083A">
          <w:rPr>
            <w:rStyle w:val="afc"/>
            <w:rFonts w:cs="Arial"/>
            <w:noProof/>
          </w:rPr>
          <w:t>7.6.2</w:t>
        </w:r>
        <w:r w:rsidR="00E64C72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64C72" w:rsidRPr="00B1083A">
          <w:rPr>
            <w:rStyle w:val="afc"/>
            <w:rFonts w:cs="Arial"/>
            <w:noProof/>
          </w:rPr>
          <w:t>Добавление роли</w:t>
        </w:r>
        <w:r w:rsidR="00E64C72">
          <w:rPr>
            <w:noProof/>
            <w:webHidden/>
          </w:rPr>
          <w:tab/>
        </w:r>
        <w:r w:rsidR="00E64C72">
          <w:rPr>
            <w:noProof/>
            <w:webHidden/>
          </w:rPr>
          <w:fldChar w:fldCharType="begin"/>
        </w:r>
        <w:r w:rsidR="00E64C72">
          <w:rPr>
            <w:noProof/>
            <w:webHidden/>
          </w:rPr>
          <w:instrText xml:space="preserve"> PAGEREF _Toc46824867 \h </w:instrText>
        </w:r>
        <w:r w:rsidR="00E64C72">
          <w:rPr>
            <w:noProof/>
            <w:webHidden/>
          </w:rPr>
        </w:r>
        <w:r w:rsidR="00E64C72">
          <w:rPr>
            <w:noProof/>
            <w:webHidden/>
          </w:rPr>
          <w:fldChar w:fldCharType="separate"/>
        </w:r>
        <w:r w:rsidR="00E64C72">
          <w:rPr>
            <w:noProof/>
            <w:webHidden/>
          </w:rPr>
          <w:t>81</w:t>
        </w:r>
        <w:r w:rsidR="00E64C72">
          <w:rPr>
            <w:noProof/>
            <w:webHidden/>
          </w:rPr>
          <w:fldChar w:fldCharType="end"/>
        </w:r>
      </w:hyperlink>
    </w:p>
    <w:p w14:paraId="3CE21B72" w14:textId="77777777" w:rsidR="00E64C72" w:rsidRDefault="00E74F25">
      <w:pPr>
        <w:pStyle w:val="3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6824868" w:history="1">
        <w:r w:rsidR="00E64C72" w:rsidRPr="00B1083A">
          <w:rPr>
            <w:rStyle w:val="afc"/>
            <w:rFonts w:cs="Arial"/>
            <w:noProof/>
          </w:rPr>
          <w:t>7.6.3</w:t>
        </w:r>
        <w:r w:rsidR="00E64C72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64C72" w:rsidRPr="00B1083A">
          <w:rPr>
            <w:rStyle w:val="afc"/>
            <w:rFonts w:cs="Arial"/>
            <w:noProof/>
          </w:rPr>
          <w:t>Редактирование роли</w:t>
        </w:r>
        <w:r w:rsidR="00E64C72">
          <w:rPr>
            <w:noProof/>
            <w:webHidden/>
          </w:rPr>
          <w:tab/>
        </w:r>
        <w:r w:rsidR="00E64C72">
          <w:rPr>
            <w:noProof/>
            <w:webHidden/>
          </w:rPr>
          <w:fldChar w:fldCharType="begin"/>
        </w:r>
        <w:r w:rsidR="00E64C72">
          <w:rPr>
            <w:noProof/>
            <w:webHidden/>
          </w:rPr>
          <w:instrText xml:space="preserve"> PAGEREF _Toc46824868 \h </w:instrText>
        </w:r>
        <w:r w:rsidR="00E64C72">
          <w:rPr>
            <w:noProof/>
            <w:webHidden/>
          </w:rPr>
        </w:r>
        <w:r w:rsidR="00E64C72">
          <w:rPr>
            <w:noProof/>
            <w:webHidden/>
          </w:rPr>
          <w:fldChar w:fldCharType="separate"/>
        </w:r>
        <w:r w:rsidR="00E64C72">
          <w:rPr>
            <w:noProof/>
            <w:webHidden/>
          </w:rPr>
          <w:t>82</w:t>
        </w:r>
        <w:r w:rsidR="00E64C72">
          <w:rPr>
            <w:noProof/>
            <w:webHidden/>
          </w:rPr>
          <w:fldChar w:fldCharType="end"/>
        </w:r>
      </w:hyperlink>
    </w:p>
    <w:p w14:paraId="4943B70F" w14:textId="77777777" w:rsidR="00E64C72" w:rsidRDefault="00E74F25">
      <w:pPr>
        <w:pStyle w:val="3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6824869" w:history="1">
        <w:r w:rsidR="00E64C72" w:rsidRPr="00B1083A">
          <w:rPr>
            <w:rStyle w:val="afc"/>
            <w:rFonts w:cs="Arial"/>
            <w:noProof/>
          </w:rPr>
          <w:t>7.6.4</w:t>
        </w:r>
        <w:r w:rsidR="00E64C72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64C72" w:rsidRPr="00B1083A">
          <w:rPr>
            <w:rStyle w:val="afc"/>
            <w:rFonts w:cs="Arial"/>
            <w:noProof/>
          </w:rPr>
          <w:t>Выстраивание вложенности ролей</w:t>
        </w:r>
        <w:r w:rsidR="00E64C72">
          <w:rPr>
            <w:noProof/>
            <w:webHidden/>
          </w:rPr>
          <w:tab/>
        </w:r>
        <w:r w:rsidR="00E64C72">
          <w:rPr>
            <w:noProof/>
            <w:webHidden/>
          </w:rPr>
          <w:fldChar w:fldCharType="begin"/>
        </w:r>
        <w:r w:rsidR="00E64C72">
          <w:rPr>
            <w:noProof/>
            <w:webHidden/>
          </w:rPr>
          <w:instrText xml:space="preserve"> PAGEREF _Toc46824869 \h </w:instrText>
        </w:r>
        <w:r w:rsidR="00E64C72">
          <w:rPr>
            <w:noProof/>
            <w:webHidden/>
          </w:rPr>
        </w:r>
        <w:r w:rsidR="00E64C72">
          <w:rPr>
            <w:noProof/>
            <w:webHidden/>
          </w:rPr>
          <w:fldChar w:fldCharType="separate"/>
        </w:r>
        <w:r w:rsidR="00E64C72">
          <w:rPr>
            <w:noProof/>
            <w:webHidden/>
          </w:rPr>
          <w:t>87</w:t>
        </w:r>
        <w:r w:rsidR="00E64C72">
          <w:rPr>
            <w:noProof/>
            <w:webHidden/>
          </w:rPr>
          <w:fldChar w:fldCharType="end"/>
        </w:r>
      </w:hyperlink>
    </w:p>
    <w:p w14:paraId="45D2A1B3" w14:textId="77777777" w:rsidR="00E64C72" w:rsidRDefault="00E74F25">
      <w:pPr>
        <w:pStyle w:val="4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46824870" w:history="1">
        <w:r w:rsidR="00E64C72" w:rsidRPr="00B1083A">
          <w:rPr>
            <w:rStyle w:val="afc"/>
            <w:rFonts w:cs="Arial"/>
          </w:rPr>
          <w:t>7.6.4.1</w:t>
        </w:r>
        <w:r w:rsidR="00E64C72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E64C72" w:rsidRPr="00B1083A">
          <w:rPr>
            <w:rStyle w:val="afc"/>
            <w:rFonts w:cs="Arial"/>
          </w:rPr>
          <w:t>Кнопка «Добавить/ Добавить в роль»</w:t>
        </w:r>
        <w:r w:rsidR="00E64C72">
          <w:rPr>
            <w:webHidden/>
          </w:rPr>
          <w:tab/>
        </w:r>
        <w:r w:rsidR="00E64C72">
          <w:rPr>
            <w:webHidden/>
          </w:rPr>
          <w:fldChar w:fldCharType="begin"/>
        </w:r>
        <w:r w:rsidR="00E64C72">
          <w:rPr>
            <w:webHidden/>
          </w:rPr>
          <w:instrText xml:space="preserve"> PAGEREF _Toc46824870 \h </w:instrText>
        </w:r>
        <w:r w:rsidR="00E64C72">
          <w:rPr>
            <w:webHidden/>
          </w:rPr>
        </w:r>
        <w:r w:rsidR="00E64C72">
          <w:rPr>
            <w:webHidden/>
          </w:rPr>
          <w:fldChar w:fldCharType="separate"/>
        </w:r>
        <w:r w:rsidR="00E64C72">
          <w:rPr>
            <w:webHidden/>
          </w:rPr>
          <w:t>88</w:t>
        </w:r>
        <w:r w:rsidR="00E64C72">
          <w:rPr>
            <w:webHidden/>
          </w:rPr>
          <w:fldChar w:fldCharType="end"/>
        </w:r>
      </w:hyperlink>
    </w:p>
    <w:p w14:paraId="3C923568" w14:textId="77777777" w:rsidR="00E64C72" w:rsidRDefault="00E74F25">
      <w:pPr>
        <w:pStyle w:val="4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46824871" w:history="1">
        <w:r w:rsidR="00E64C72" w:rsidRPr="00B1083A">
          <w:rPr>
            <w:rStyle w:val="afc"/>
            <w:rFonts w:cs="Arial"/>
          </w:rPr>
          <w:t>7.6.4.2</w:t>
        </w:r>
        <w:r w:rsidR="00E64C72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E64C72" w:rsidRPr="00B1083A">
          <w:rPr>
            <w:rStyle w:val="afc"/>
            <w:rFonts w:cs="Arial"/>
          </w:rPr>
          <w:t>Кнопка «Удалить/ Удалить из роли»</w:t>
        </w:r>
        <w:r w:rsidR="00E64C72">
          <w:rPr>
            <w:webHidden/>
          </w:rPr>
          <w:tab/>
        </w:r>
        <w:r w:rsidR="00E64C72">
          <w:rPr>
            <w:webHidden/>
          </w:rPr>
          <w:fldChar w:fldCharType="begin"/>
        </w:r>
        <w:r w:rsidR="00E64C72">
          <w:rPr>
            <w:webHidden/>
          </w:rPr>
          <w:instrText xml:space="preserve"> PAGEREF _Toc46824871 \h </w:instrText>
        </w:r>
        <w:r w:rsidR="00E64C72">
          <w:rPr>
            <w:webHidden/>
          </w:rPr>
        </w:r>
        <w:r w:rsidR="00E64C72">
          <w:rPr>
            <w:webHidden/>
          </w:rPr>
          <w:fldChar w:fldCharType="separate"/>
        </w:r>
        <w:r w:rsidR="00E64C72">
          <w:rPr>
            <w:webHidden/>
          </w:rPr>
          <w:t>91</w:t>
        </w:r>
        <w:r w:rsidR="00E64C72">
          <w:rPr>
            <w:webHidden/>
          </w:rPr>
          <w:fldChar w:fldCharType="end"/>
        </w:r>
      </w:hyperlink>
    </w:p>
    <w:p w14:paraId="5017A767" w14:textId="77777777" w:rsidR="00E64C72" w:rsidRDefault="00E74F25">
      <w:pPr>
        <w:pStyle w:val="3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6824872" w:history="1">
        <w:r w:rsidR="00E64C72" w:rsidRPr="00B1083A">
          <w:rPr>
            <w:rStyle w:val="afc"/>
            <w:rFonts w:cs="Arial"/>
            <w:noProof/>
          </w:rPr>
          <w:t>7.6.5</w:t>
        </w:r>
        <w:r w:rsidR="00E64C72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64C72" w:rsidRPr="00B1083A">
          <w:rPr>
            <w:rStyle w:val="afc"/>
            <w:rFonts w:cs="Arial"/>
            <w:noProof/>
          </w:rPr>
          <w:t>Удаление роли</w:t>
        </w:r>
        <w:r w:rsidR="00E64C72">
          <w:rPr>
            <w:noProof/>
            <w:webHidden/>
          </w:rPr>
          <w:tab/>
        </w:r>
        <w:r w:rsidR="00E64C72">
          <w:rPr>
            <w:noProof/>
            <w:webHidden/>
          </w:rPr>
          <w:fldChar w:fldCharType="begin"/>
        </w:r>
        <w:r w:rsidR="00E64C72">
          <w:rPr>
            <w:noProof/>
            <w:webHidden/>
          </w:rPr>
          <w:instrText xml:space="preserve"> PAGEREF _Toc46824872 \h </w:instrText>
        </w:r>
        <w:r w:rsidR="00E64C72">
          <w:rPr>
            <w:noProof/>
            <w:webHidden/>
          </w:rPr>
        </w:r>
        <w:r w:rsidR="00E64C72">
          <w:rPr>
            <w:noProof/>
            <w:webHidden/>
          </w:rPr>
          <w:fldChar w:fldCharType="separate"/>
        </w:r>
        <w:r w:rsidR="00E64C72">
          <w:rPr>
            <w:noProof/>
            <w:webHidden/>
          </w:rPr>
          <w:t>92</w:t>
        </w:r>
        <w:r w:rsidR="00E64C72">
          <w:rPr>
            <w:noProof/>
            <w:webHidden/>
          </w:rPr>
          <w:fldChar w:fldCharType="end"/>
        </w:r>
      </w:hyperlink>
    </w:p>
    <w:p w14:paraId="367E0557" w14:textId="77777777" w:rsidR="00E64C72" w:rsidRDefault="00E74F25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824873" w:history="1">
        <w:r w:rsidR="00E64C72" w:rsidRPr="00B1083A">
          <w:rPr>
            <w:rStyle w:val="afc"/>
            <w:rFonts w:cs="Arial"/>
            <w:noProof/>
          </w:rPr>
          <w:t>7.7</w:t>
        </w:r>
        <w:r w:rsidR="00E64C7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64C72" w:rsidRPr="00B1083A">
          <w:rPr>
            <w:rStyle w:val="afc"/>
            <w:rFonts w:cs="Arial"/>
            <w:noProof/>
          </w:rPr>
          <w:t>Ведение журнала пользователей</w:t>
        </w:r>
        <w:r w:rsidR="00E64C72">
          <w:rPr>
            <w:noProof/>
            <w:webHidden/>
          </w:rPr>
          <w:tab/>
        </w:r>
        <w:r w:rsidR="00E64C72">
          <w:rPr>
            <w:noProof/>
            <w:webHidden/>
          </w:rPr>
          <w:fldChar w:fldCharType="begin"/>
        </w:r>
        <w:r w:rsidR="00E64C72">
          <w:rPr>
            <w:noProof/>
            <w:webHidden/>
          </w:rPr>
          <w:instrText xml:space="preserve"> PAGEREF _Toc46824873 \h </w:instrText>
        </w:r>
        <w:r w:rsidR="00E64C72">
          <w:rPr>
            <w:noProof/>
            <w:webHidden/>
          </w:rPr>
        </w:r>
        <w:r w:rsidR="00E64C72">
          <w:rPr>
            <w:noProof/>
            <w:webHidden/>
          </w:rPr>
          <w:fldChar w:fldCharType="separate"/>
        </w:r>
        <w:r w:rsidR="00E64C72">
          <w:rPr>
            <w:noProof/>
            <w:webHidden/>
          </w:rPr>
          <w:t>92</w:t>
        </w:r>
        <w:r w:rsidR="00E64C72">
          <w:rPr>
            <w:noProof/>
            <w:webHidden/>
          </w:rPr>
          <w:fldChar w:fldCharType="end"/>
        </w:r>
      </w:hyperlink>
    </w:p>
    <w:p w14:paraId="1B9FBC2A" w14:textId="77777777" w:rsidR="00E64C72" w:rsidRDefault="00E74F25">
      <w:pPr>
        <w:pStyle w:val="3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6824874" w:history="1">
        <w:r w:rsidR="00E64C72" w:rsidRPr="00B1083A">
          <w:rPr>
            <w:rStyle w:val="afc"/>
            <w:rFonts w:cs="Arial"/>
            <w:noProof/>
          </w:rPr>
          <w:t>7.7.1</w:t>
        </w:r>
        <w:r w:rsidR="00E64C72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64C72" w:rsidRPr="00B1083A">
          <w:rPr>
            <w:rStyle w:val="afc"/>
            <w:rFonts w:cs="Arial"/>
            <w:noProof/>
          </w:rPr>
          <w:t>Реестр «Пользователи Системы»</w:t>
        </w:r>
        <w:r w:rsidR="00E64C72">
          <w:rPr>
            <w:noProof/>
            <w:webHidden/>
          </w:rPr>
          <w:tab/>
        </w:r>
        <w:r w:rsidR="00E64C72">
          <w:rPr>
            <w:noProof/>
            <w:webHidden/>
          </w:rPr>
          <w:fldChar w:fldCharType="begin"/>
        </w:r>
        <w:r w:rsidR="00E64C72">
          <w:rPr>
            <w:noProof/>
            <w:webHidden/>
          </w:rPr>
          <w:instrText xml:space="preserve"> PAGEREF _Toc46824874 \h </w:instrText>
        </w:r>
        <w:r w:rsidR="00E64C72">
          <w:rPr>
            <w:noProof/>
            <w:webHidden/>
          </w:rPr>
        </w:r>
        <w:r w:rsidR="00E64C72">
          <w:rPr>
            <w:noProof/>
            <w:webHidden/>
          </w:rPr>
          <w:fldChar w:fldCharType="separate"/>
        </w:r>
        <w:r w:rsidR="00E64C72">
          <w:rPr>
            <w:noProof/>
            <w:webHidden/>
          </w:rPr>
          <w:t>92</w:t>
        </w:r>
        <w:r w:rsidR="00E64C72">
          <w:rPr>
            <w:noProof/>
            <w:webHidden/>
          </w:rPr>
          <w:fldChar w:fldCharType="end"/>
        </w:r>
      </w:hyperlink>
    </w:p>
    <w:p w14:paraId="5A025DC4" w14:textId="77777777" w:rsidR="00E64C72" w:rsidRDefault="00E74F25">
      <w:pPr>
        <w:pStyle w:val="3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6824875" w:history="1">
        <w:r w:rsidR="00E64C72" w:rsidRPr="00B1083A">
          <w:rPr>
            <w:rStyle w:val="afc"/>
            <w:rFonts w:cs="Arial"/>
            <w:noProof/>
          </w:rPr>
          <w:t>7.7.2</w:t>
        </w:r>
        <w:r w:rsidR="00E64C72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64C72" w:rsidRPr="00B1083A">
          <w:rPr>
            <w:rStyle w:val="afc"/>
            <w:rFonts w:cs="Arial"/>
            <w:noProof/>
          </w:rPr>
          <w:t>Журнал изменений</w:t>
        </w:r>
        <w:r w:rsidR="00E64C72">
          <w:rPr>
            <w:noProof/>
            <w:webHidden/>
          </w:rPr>
          <w:tab/>
        </w:r>
        <w:r w:rsidR="00E64C72">
          <w:rPr>
            <w:noProof/>
            <w:webHidden/>
          </w:rPr>
          <w:fldChar w:fldCharType="begin"/>
        </w:r>
        <w:r w:rsidR="00E64C72">
          <w:rPr>
            <w:noProof/>
            <w:webHidden/>
          </w:rPr>
          <w:instrText xml:space="preserve"> PAGEREF _Toc46824875 \h </w:instrText>
        </w:r>
        <w:r w:rsidR="00E64C72">
          <w:rPr>
            <w:noProof/>
            <w:webHidden/>
          </w:rPr>
        </w:r>
        <w:r w:rsidR="00E64C72">
          <w:rPr>
            <w:noProof/>
            <w:webHidden/>
          </w:rPr>
          <w:fldChar w:fldCharType="separate"/>
        </w:r>
        <w:r w:rsidR="00E64C72">
          <w:rPr>
            <w:noProof/>
            <w:webHidden/>
          </w:rPr>
          <w:t>95</w:t>
        </w:r>
        <w:r w:rsidR="00E64C72">
          <w:rPr>
            <w:noProof/>
            <w:webHidden/>
          </w:rPr>
          <w:fldChar w:fldCharType="end"/>
        </w:r>
      </w:hyperlink>
    </w:p>
    <w:p w14:paraId="27D3FF1F" w14:textId="77777777" w:rsidR="00E64C72" w:rsidRDefault="00E74F25">
      <w:pPr>
        <w:pStyle w:val="3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6824876" w:history="1">
        <w:r w:rsidR="00E64C72" w:rsidRPr="00B1083A">
          <w:rPr>
            <w:rStyle w:val="afc"/>
            <w:rFonts w:cs="Arial"/>
            <w:noProof/>
          </w:rPr>
          <w:t>7.7.3</w:t>
        </w:r>
        <w:r w:rsidR="00E64C72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64C72" w:rsidRPr="00B1083A">
          <w:rPr>
            <w:rStyle w:val="afc"/>
            <w:rFonts w:cs="Arial"/>
            <w:noProof/>
          </w:rPr>
          <w:t>Журнал событий</w:t>
        </w:r>
        <w:r w:rsidR="00E64C72">
          <w:rPr>
            <w:noProof/>
            <w:webHidden/>
          </w:rPr>
          <w:tab/>
        </w:r>
        <w:r w:rsidR="00E64C72">
          <w:rPr>
            <w:noProof/>
            <w:webHidden/>
          </w:rPr>
          <w:fldChar w:fldCharType="begin"/>
        </w:r>
        <w:r w:rsidR="00E64C72">
          <w:rPr>
            <w:noProof/>
            <w:webHidden/>
          </w:rPr>
          <w:instrText xml:space="preserve"> PAGEREF _Toc46824876 \h </w:instrText>
        </w:r>
        <w:r w:rsidR="00E64C72">
          <w:rPr>
            <w:noProof/>
            <w:webHidden/>
          </w:rPr>
        </w:r>
        <w:r w:rsidR="00E64C72">
          <w:rPr>
            <w:noProof/>
            <w:webHidden/>
          </w:rPr>
          <w:fldChar w:fldCharType="separate"/>
        </w:r>
        <w:r w:rsidR="00E64C72">
          <w:rPr>
            <w:noProof/>
            <w:webHidden/>
          </w:rPr>
          <w:t>96</w:t>
        </w:r>
        <w:r w:rsidR="00E64C72">
          <w:rPr>
            <w:noProof/>
            <w:webHidden/>
          </w:rPr>
          <w:fldChar w:fldCharType="end"/>
        </w:r>
      </w:hyperlink>
    </w:p>
    <w:p w14:paraId="0AEF16B7" w14:textId="77777777" w:rsidR="00E64C72" w:rsidRDefault="00E74F25">
      <w:pPr>
        <w:pStyle w:val="3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6824877" w:history="1">
        <w:r w:rsidR="00E64C72" w:rsidRPr="00B1083A">
          <w:rPr>
            <w:rStyle w:val="afc"/>
            <w:rFonts w:cs="Arial"/>
            <w:noProof/>
          </w:rPr>
          <w:t>7.7.4</w:t>
        </w:r>
        <w:r w:rsidR="00E64C72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64C72" w:rsidRPr="00B1083A">
          <w:rPr>
            <w:rStyle w:val="afc"/>
            <w:rFonts w:cs="Arial"/>
            <w:noProof/>
          </w:rPr>
          <w:t>Блокировка/ восстановление доступа пользователей.</w:t>
        </w:r>
        <w:r w:rsidR="00E64C72">
          <w:rPr>
            <w:noProof/>
            <w:webHidden/>
          </w:rPr>
          <w:tab/>
        </w:r>
        <w:r w:rsidR="00E64C72">
          <w:rPr>
            <w:noProof/>
            <w:webHidden/>
          </w:rPr>
          <w:fldChar w:fldCharType="begin"/>
        </w:r>
        <w:r w:rsidR="00E64C72">
          <w:rPr>
            <w:noProof/>
            <w:webHidden/>
          </w:rPr>
          <w:instrText xml:space="preserve"> PAGEREF _Toc46824877 \h </w:instrText>
        </w:r>
        <w:r w:rsidR="00E64C72">
          <w:rPr>
            <w:noProof/>
            <w:webHidden/>
          </w:rPr>
        </w:r>
        <w:r w:rsidR="00E64C72">
          <w:rPr>
            <w:noProof/>
            <w:webHidden/>
          </w:rPr>
          <w:fldChar w:fldCharType="separate"/>
        </w:r>
        <w:r w:rsidR="00E64C72">
          <w:rPr>
            <w:noProof/>
            <w:webHidden/>
          </w:rPr>
          <w:t>98</w:t>
        </w:r>
        <w:r w:rsidR="00E64C72">
          <w:rPr>
            <w:noProof/>
            <w:webHidden/>
          </w:rPr>
          <w:fldChar w:fldCharType="end"/>
        </w:r>
      </w:hyperlink>
    </w:p>
    <w:p w14:paraId="114724C7" w14:textId="77777777" w:rsidR="00E64C72" w:rsidRDefault="00E74F25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824878" w:history="1">
        <w:r w:rsidR="00E64C72" w:rsidRPr="00B1083A">
          <w:rPr>
            <w:rStyle w:val="afc"/>
            <w:rFonts w:cs="Arial"/>
            <w:noProof/>
          </w:rPr>
          <w:t>7.8</w:t>
        </w:r>
        <w:r w:rsidR="00E64C7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64C72" w:rsidRPr="00B1083A">
          <w:rPr>
            <w:rStyle w:val="afc"/>
            <w:rFonts w:cs="Arial"/>
            <w:noProof/>
          </w:rPr>
          <w:t>Перенос организаций</w:t>
        </w:r>
        <w:r w:rsidR="00E64C72">
          <w:rPr>
            <w:noProof/>
            <w:webHidden/>
          </w:rPr>
          <w:tab/>
        </w:r>
        <w:r w:rsidR="00E64C72">
          <w:rPr>
            <w:noProof/>
            <w:webHidden/>
          </w:rPr>
          <w:fldChar w:fldCharType="begin"/>
        </w:r>
        <w:r w:rsidR="00E64C72">
          <w:rPr>
            <w:noProof/>
            <w:webHidden/>
          </w:rPr>
          <w:instrText xml:space="preserve"> PAGEREF _Toc46824878 \h </w:instrText>
        </w:r>
        <w:r w:rsidR="00E64C72">
          <w:rPr>
            <w:noProof/>
            <w:webHidden/>
          </w:rPr>
        </w:r>
        <w:r w:rsidR="00E64C72">
          <w:rPr>
            <w:noProof/>
            <w:webHidden/>
          </w:rPr>
          <w:fldChar w:fldCharType="separate"/>
        </w:r>
        <w:r w:rsidR="00E64C72">
          <w:rPr>
            <w:noProof/>
            <w:webHidden/>
          </w:rPr>
          <w:t>100</w:t>
        </w:r>
        <w:r w:rsidR="00E64C72">
          <w:rPr>
            <w:noProof/>
            <w:webHidden/>
          </w:rPr>
          <w:fldChar w:fldCharType="end"/>
        </w:r>
      </w:hyperlink>
    </w:p>
    <w:p w14:paraId="715AA5E8" w14:textId="77777777" w:rsidR="00E64C72" w:rsidRDefault="00E74F25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824879" w:history="1">
        <w:r w:rsidR="00E64C72" w:rsidRPr="00B1083A">
          <w:rPr>
            <w:rStyle w:val="afc"/>
            <w:rFonts w:cs="Arial"/>
            <w:noProof/>
          </w:rPr>
          <w:t>7.9</w:t>
        </w:r>
        <w:r w:rsidR="00E64C7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64C72" w:rsidRPr="00B1083A">
          <w:rPr>
            <w:rStyle w:val="afc"/>
            <w:rFonts w:cs="Arial"/>
            <w:noProof/>
          </w:rPr>
          <w:t>Техподдержка</w:t>
        </w:r>
        <w:r w:rsidR="00E64C72">
          <w:rPr>
            <w:noProof/>
            <w:webHidden/>
          </w:rPr>
          <w:tab/>
        </w:r>
        <w:r w:rsidR="00E64C72">
          <w:rPr>
            <w:noProof/>
            <w:webHidden/>
          </w:rPr>
          <w:fldChar w:fldCharType="begin"/>
        </w:r>
        <w:r w:rsidR="00E64C72">
          <w:rPr>
            <w:noProof/>
            <w:webHidden/>
          </w:rPr>
          <w:instrText xml:space="preserve"> PAGEREF _Toc46824879 \h </w:instrText>
        </w:r>
        <w:r w:rsidR="00E64C72">
          <w:rPr>
            <w:noProof/>
            <w:webHidden/>
          </w:rPr>
        </w:r>
        <w:r w:rsidR="00E64C72">
          <w:rPr>
            <w:noProof/>
            <w:webHidden/>
          </w:rPr>
          <w:fldChar w:fldCharType="separate"/>
        </w:r>
        <w:r w:rsidR="00E64C72">
          <w:rPr>
            <w:noProof/>
            <w:webHidden/>
          </w:rPr>
          <w:t>101</w:t>
        </w:r>
        <w:r w:rsidR="00E64C72">
          <w:rPr>
            <w:noProof/>
            <w:webHidden/>
          </w:rPr>
          <w:fldChar w:fldCharType="end"/>
        </w:r>
      </w:hyperlink>
    </w:p>
    <w:p w14:paraId="3D9B974A" w14:textId="77777777" w:rsidR="00E64C72" w:rsidRDefault="00E74F25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824880" w:history="1">
        <w:r w:rsidR="00E64C72" w:rsidRPr="00B1083A">
          <w:rPr>
            <w:rStyle w:val="afc"/>
            <w:rFonts w:cs="Arial"/>
            <w:noProof/>
          </w:rPr>
          <w:t>7.10</w:t>
        </w:r>
        <w:r w:rsidR="00E64C7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64C72" w:rsidRPr="00B1083A">
          <w:rPr>
            <w:rStyle w:val="afc"/>
            <w:rFonts w:cs="Arial"/>
            <w:noProof/>
          </w:rPr>
          <w:t>Реестр «Физические лица»</w:t>
        </w:r>
        <w:r w:rsidR="00E64C72">
          <w:rPr>
            <w:noProof/>
            <w:webHidden/>
          </w:rPr>
          <w:tab/>
        </w:r>
        <w:r w:rsidR="00E64C72">
          <w:rPr>
            <w:noProof/>
            <w:webHidden/>
          </w:rPr>
          <w:fldChar w:fldCharType="begin"/>
        </w:r>
        <w:r w:rsidR="00E64C72">
          <w:rPr>
            <w:noProof/>
            <w:webHidden/>
          </w:rPr>
          <w:instrText xml:space="preserve"> PAGEREF _Toc46824880 \h </w:instrText>
        </w:r>
        <w:r w:rsidR="00E64C72">
          <w:rPr>
            <w:noProof/>
            <w:webHidden/>
          </w:rPr>
        </w:r>
        <w:r w:rsidR="00E64C72">
          <w:rPr>
            <w:noProof/>
            <w:webHidden/>
          </w:rPr>
          <w:fldChar w:fldCharType="separate"/>
        </w:r>
        <w:r w:rsidR="00E64C72">
          <w:rPr>
            <w:noProof/>
            <w:webHidden/>
          </w:rPr>
          <w:t>103</w:t>
        </w:r>
        <w:r w:rsidR="00E64C72">
          <w:rPr>
            <w:noProof/>
            <w:webHidden/>
          </w:rPr>
          <w:fldChar w:fldCharType="end"/>
        </w:r>
      </w:hyperlink>
    </w:p>
    <w:p w14:paraId="1507BBD7" w14:textId="77777777" w:rsidR="00E64C72" w:rsidRDefault="00E74F25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824881" w:history="1">
        <w:r w:rsidR="00E64C72" w:rsidRPr="00B1083A">
          <w:rPr>
            <w:rStyle w:val="afc"/>
            <w:rFonts w:cs="Arial"/>
            <w:noProof/>
          </w:rPr>
          <w:t>7.11</w:t>
        </w:r>
        <w:r w:rsidR="00E64C7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64C72" w:rsidRPr="00B1083A">
          <w:rPr>
            <w:rStyle w:val="afc"/>
            <w:rFonts w:cs="Arial"/>
            <w:noProof/>
          </w:rPr>
          <w:t>Массовое оповещение пользователей</w:t>
        </w:r>
        <w:r w:rsidR="00E64C72">
          <w:rPr>
            <w:noProof/>
            <w:webHidden/>
          </w:rPr>
          <w:tab/>
        </w:r>
        <w:r w:rsidR="00E64C72">
          <w:rPr>
            <w:noProof/>
            <w:webHidden/>
          </w:rPr>
          <w:fldChar w:fldCharType="begin"/>
        </w:r>
        <w:r w:rsidR="00E64C72">
          <w:rPr>
            <w:noProof/>
            <w:webHidden/>
          </w:rPr>
          <w:instrText xml:space="preserve"> PAGEREF _Toc46824881 \h </w:instrText>
        </w:r>
        <w:r w:rsidR="00E64C72">
          <w:rPr>
            <w:noProof/>
            <w:webHidden/>
          </w:rPr>
        </w:r>
        <w:r w:rsidR="00E64C72">
          <w:rPr>
            <w:noProof/>
            <w:webHidden/>
          </w:rPr>
          <w:fldChar w:fldCharType="separate"/>
        </w:r>
        <w:r w:rsidR="00E64C72">
          <w:rPr>
            <w:noProof/>
            <w:webHidden/>
          </w:rPr>
          <w:t>106</w:t>
        </w:r>
        <w:r w:rsidR="00E64C72">
          <w:rPr>
            <w:noProof/>
            <w:webHidden/>
          </w:rPr>
          <w:fldChar w:fldCharType="end"/>
        </w:r>
      </w:hyperlink>
    </w:p>
    <w:p w14:paraId="64BDE54B" w14:textId="77777777" w:rsidR="00E64C72" w:rsidRDefault="00E74F25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824882" w:history="1">
        <w:r w:rsidR="00E64C72" w:rsidRPr="00B1083A">
          <w:rPr>
            <w:rStyle w:val="afc"/>
            <w:rFonts w:cs="Arial"/>
            <w:noProof/>
          </w:rPr>
          <w:t>7.12</w:t>
        </w:r>
        <w:r w:rsidR="00E64C7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64C72" w:rsidRPr="00B1083A">
          <w:rPr>
            <w:rStyle w:val="afc"/>
            <w:rFonts w:cs="Arial"/>
            <w:noProof/>
          </w:rPr>
          <w:t>Генерация паролей пользователям</w:t>
        </w:r>
        <w:r w:rsidR="00E64C72">
          <w:rPr>
            <w:noProof/>
            <w:webHidden/>
          </w:rPr>
          <w:tab/>
        </w:r>
        <w:r w:rsidR="00E64C72">
          <w:rPr>
            <w:noProof/>
            <w:webHidden/>
          </w:rPr>
          <w:fldChar w:fldCharType="begin"/>
        </w:r>
        <w:r w:rsidR="00E64C72">
          <w:rPr>
            <w:noProof/>
            <w:webHidden/>
          </w:rPr>
          <w:instrText xml:space="preserve"> PAGEREF _Toc46824882 \h </w:instrText>
        </w:r>
        <w:r w:rsidR="00E64C72">
          <w:rPr>
            <w:noProof/>
            <w:webHidden/>
          </w:rPr>
        </w:r>
        <w:r w:rsidR="00E64C72">
          <w:rPr>
            <w:noProof/>
            <w:webHidden/>
          </w:rPr>
          <w:fldChar w:fldCharType="separate"/>
        </w:r>
        <w:r w:rsidR="00E64C72">
          <w:rPr>
            <w:noProof/>
            <w:webHidden/>
          </w:rPr>
          <w:t>111</w:t>
        </w:r>
        <w:r w:rsidR="00E64C72">
          <w:rPr>
            <w:noProof/>
            <w:webHidden/>
          </w:rPr>
          <w:fldChar w:fldCharType="end"/>
        </w:r>
      </w:hyperlink>
    </w:p>
    <w:p w14:paraId="6412654E" w14:textId="77777777" w:rsidR="00E64C72" w:rsidRDefault="00E74F25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824883" w:history="1">
        <w:r w:rsidR="00E64C72" w:rsidRPr="00B1083A">
          <w:rPr>
            <w:rStyle w:val="afc"/>
            <w:rFonts w:cs="Arial"/>
            <w:noProof/>
          </w:rPr>
          <w:t>7.13</w:t>
        </w:r>
        <w:r w:rsidR="00E64C7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64C72" w:rsidRPr="00B1083A">
          <w:rPr>
            <w:rStyle w:val="afc"/>
            <w:rFonts w:cs="Arial"/>
            <w:noProof/>
          </w:rPr>
          <w:t>Настройки организации</w:t>
        </w:r>
        <w:r w:rsidR="00E64C72">
          <w:rPr>
            <w:noProof/>
            <w:webHidden/>
          </w:rPr>
          <w:tab/>
        </w:r>
        <w:r w:rsidR="00E64C72">
          <w:rPr>
            <w:noProof/>
            <w:webHidden/>
          </w:rPr>
          <w:fldChar w:fldCharType="begin"/>
        </w:r>
        <w:r w:rsidR="00E64C72">
          <w:rPr>
            <w:noProof/>
            <w:webHidden/>
          </w:rPr>
          <w:instrText xml:space="preserve"> PAGEREF _Toc46824883 \h </w:instrText>
        </w:r>
        <w:r w:rsidR="00E64C72">
          <w:rPr>
            <w:noProof/>
            <w:webHidden/>
          </w:rPr>
        </w:r>
        <w:r w:rsidR="00E64C72">
          <w:rPr>
            <w:noProof/>
            <w:webHidden/>
          </w:rPr>
          <w:fldChar w:fldCharType="separate"/>
        </w:r>
        <w:r w:rsidR="00E64C72">
          <w:rPr>
            <w:noProof/>
            <w:webHidden/>
          </w:rPr>
          <w:t>115</w:t>
        </w:r>
        <w:r w:rsidR="00E64C72">
          <w:rPr>
            <w:noProof/>
            <w:webHidden/>
          </w:rPr>
          <w:fldChar w:fldCharType="end"/>
        </w:r>
      </w:hyperlink>
    </w:p>
    <w:p w14:paraId="30C5533A" w14:textId="77777777" w:rsidR="00E64C72" w:rsidRDefault="00E74F25">
      <w:pPr>
        <w:pStyle w:val="3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6824884" w:history="1">
        <w:r w:rsidR="00E64C72" w:rsidRPr="00B1083A">
          <w:rPr>
            <w:rStyle w:val="afc"/>
            <w:rFonts w:cs="Arial"/>
            <w:noProof/>
          </w:rPr>
          <w:t>7.13.1</w:t>
        </w:r>
        <w:r w:rsidR="00E64C72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64C72" w:rsidRPr="00B1083A">
          <w:rPr>
            <w:rStyle w:val="afc"/>
            <w:rFonts w:cs="Arial"/>
            <w:noProof/>
          </w:rPr>
          <w:t>Сдача в архив</w:t>
        </w:r>
        <w:r w:rsidR="00E64C72">
          <w:rPr>
            <w:noProof/>
            <w:webHidden/>
          </w:rPr>
          <w:tab/>
        </w:r>
        <w:r w:rsidR="00E64C72">
          <w:rPr>
            <w:noProof/>
            <w:webHidden/>
          </w:rPr>
          <w:fldChar w:fldCharType="begin"/>
        </w:r>
        <w:r w:rsidR="00E64C72">
          <w:rPr>
            <w:noProof/>
            <w:webHidden/>
          </w:rPr>
          <w:instrText xml:space="preserve"> PAGEREF _Toc46824884 \h </w:instrText>
        </w:r>
        <w:r w:rsidR="00E64C72">
          <w:rPr>
            <w:noProof/>
            <w:webHidden/>
          </w:rPr>
        </w:r>
        <w:r w:rsidR="00E64C72">
          <w:rPr>
            <w:noProof/>
            <w:webHidden/>
          </w:rPr>
          <w:fldChar w:fldCharType="separate"/>
        </w:r>
        <w:r w:rsidR="00E64C72">
          <w:rPr>
            <w:noProof/>
            <w:webHidden/>
          </w:rPr>
          <w:t>118</w:t>
        </w:r>
        <w:r w:rsidR="00E64C72">
          <w:rPr>
            <w:noProof/>
            <w:webHidden/>
          </w:rPr>
          <w:fldChar w:fldCharType="end"/>
        </w:r>
      </w:hyperlink>
    </w:p>
    <w:p w14:paraId="1D16B582" w14:textId="77777777" w:rsidR="00E64C72" w:rsidRDefault="00E74F25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824885" w:history="1">
        <w:r w:rsidR="00E64C72" w:rsidRPr="00B1083A">
          <w:rPr>
            <w:rStyle w:val="afc"/>
            <w:rFonts w:cs="Arial"/>
            <w:noProof/>
          </w:rPr>
          <w:t>7.14</w:t>
        </w:r>
        <w:r w:rsidR="00E64C7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64C72" w:rsidRPr="00B1083A">
          <w:rPr>
            <w:rStyle w:val="afc"/>
            <w:rFonts w:cs="Arial"/>
            <w:noProof/>
          </w:rPr>
          <w:t>Настройки приложения</w:t>
        </w:r>
        <w:r w:rsidR="00E64C72">
          <w:rPr>
            <w:noProof/>
            <w:webHidden/>
          </w:rPr>
          <w:tab/>
        </w:r>
        <w:r w:rsidR="00E64C72">
          <w:rPr>
            <w:noProof/>
            <w:webHidden/>
          </w:rPr>
          <w:fldChar w:fldCharType="begin"/>
        </w:r>
        <w:r w:rsidR="00E64C72">
          <w:rPr>
            <w:noProof/>
            <w:webHidden/>
          </w:rPr>
          <w:instrText xml:space="preserve"> PAGEREF _Toc46824885 \h </w:instrText>
        </w:r>
        <w:r w:rsidR="00E64C72">
          <w:rPr>
            <w:noProof/>
            <w:webHidden/>
          </w:rPr>
        </w:r>
        <w:r w:rsidR="00E64C72">
          <w:rPr>
            <w:noProof/>
            <w:webHidden/>
          </w:rPr>
          <w:fldChar w:fldCharType="separate"/>
        </w:r>
        <w:r w:rsidR="00E64C72">
          <w:rPr>
            <w:noProof/>
            <w:webHidden/>
          </w:rPr>
          <w:t>121</w:t>
        </w:r>
        <w:r w:rsidR="00E64C72">
          <w:rPr>
            <w:noProof/>
            <w:webHidden/>
          </w:rPr>
          <w:fldChar w:fldCharType="end"/>
        </w:r>
      </w:hyperlink>
    </w:p>
    <w:p w14:paraId="0B3E031D" w14:textId="77777777" w:rsidR="00E64C72" w:rsidRDefault="00E74F25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824886" w:history="1">
        <w:r w:rsidR="00E64C72" w:rsidRPr="00B1083A">
          <w:rPr>
            <w:rStyle w:val="afc"/>
            <w:rFonts w:cs="Arial"/>
            <w:noProof/>
          </w:rPr>
          <w:t>7.15</w:t>
        </w:r>
        <w:r w:rsidR="00E64C7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64C72" w:rsidRPr="00B1083A">
          <w:rPr>
            <w:rStyle w:val="afc"/>
            <w:rFonts w:cs="Arial"/>
            <w:noProof/>
          </w:rPr>
          <w:t>Счетчики</w:t>
        </w:r>
        <w:r w:rsidR="00E64C72">
          <w:rPr>
            <w:noProof/>
            <w:webHidden/>
          </w:rPr>
          <w:tab/>
        </w:r>
        <w:r w:rsidR="00E64C72">
          <w:rPr>
            <w:noProof/>
            <w:webHidden/>
          </w:rPr>
          <w:fldChar w:fldCharType="begin"/>
        </w:r>
        <w:r w:rsidR="00E64C72">
          <w:rPr>
            <w:noProof/>
            <w:webHidden/>
          </w:rPr>
          <w:instrText xml:space="preserve"> PAGEREF _Toc46824886 \h </w:instrText>
        </w:r>
        <w:r w:rsidR="00E64C72">
          <w:rPr>
            <w:noProof/>
            <w:webHidden/>
          </w:rPr>
        </w:r>
        <w:r w:rsidR="00E64C72">
          <w:rPr>
            <w:noProof/>
            <w:webHidden/>
          </w:rPr>
          <w:fldChar w:fldCharType="separate"/>
        </w:r>
        <w:r w:rsidR="00E64C72">
          <w:rPr>
            <w:noProof/>
            <w:webHidden/>
          </w:rPr>
          <w:t>123</w:t>
        </w:r>
        <w:r w:rsidR="00E64C72">
          <w:rPr>
            <w:noProof/>
            <w:webHidden/>
          </w:rPr>
          <w:fldChar w:fldCharType="end"/>
        </w:r>
      </w:hyperlink>
    </w:p>
    <w:p w14:paraId="650A1C91" w14:textId="77777777" w:rsidR="00E64C72" w:rsidRDefault="00E74F25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824887" w:history="1">
        <w:r w:rsidR="00E64C72" w:rsidRPr="00B1083A">
          <w:rPr>
            <w:rStyle w:val="afc"/>
            <w:rFonts w:cs="Arial"/>
            <w:noProof/>
          </w:rPr>
          <w:t>7.16</w:t>
        </w:r>
        <w:r w:rsidR="00E64C7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64C72" w:rsidRPr="00B1083A">
          <w:rPr>
            <w:rStyle w:val="afc"/>
            <w:rFonts w:cs="Arial"/>
            <w:noProof/>
          </w:rPr>
          <w:t>Плагины</w:t>
        </w:r>
        <w:r w:rsidR="00E64C72">
          <w:rPr>
            <w:noProof/>
            <w:webHidden/>
          </w:rPr>
          <w:tab/>
        </w:r>
        <w:r w:rsidR="00E64C72">
          <w:rPr>
            <w:noProof/>
            <w:webHidden/>
          </w:rPr>
          <w:fldChar w:fldCharType="begin"/>
        </w:r>
        <w:r w:rsidR="00E64C72">
          <w:rPr>
            <w:noProof/>
            <w:webHidden/>
          </w:rPr>
          <w:instrText xml:space="preserve"> PAGEREF _Toc46824887 \h </w:instrText>
        </w:r>
        <w:r w:rsidR="00E64C72">
          <w:rPr>
            <w:noProof/>
            <w:webHidden/>
          </w:rPr>
        </w:r>
        <w:r w:rsidR="00E64C72">
          <w:rPr>
            <w:noProof/>
            <w:webHidden/>
          </w:rPr>
          <w:fldChar w:fldCharType="separate"/>
        </w:r>
        <w:r w:rsidR="00E64C72">
          <w:rPr>
            <w:noProof/>
            <w:webHidden/>
          </w:rPr>
          <w:t>124</w:t>
        </w:r>
        <w:r w:rsidR="00E64C72">
          <w:rPr>
            <w:noProof/>
            <w:webHidden/>
          </w:rPr>
          <w:fldChar w:fldCharType="end"/>
        </w:r>
      </w:hyperlink>
    </w:p>
    <w:p w14:paraId="4FF6C6E2" w14:textId="77777777" w:rsidR="00E64C72" w:rsidRDefault="00E74F25">
      <w:pPr>
        <w:pStyle w:val="3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6824888" w:history="1">
        <w:r w:rsidR="00E64C72" w:rsidRPr="00B1083A">
          <w:rPr>
            <w:rStyle w:val="afc"/>
            <w:rFonts w:cs="Arial"/>
            <w:noProof/>
          </w:rPr>
          <w:t>7.16.1</w:t>
        </w:r>
        <w:r w:rsidR="00E64C72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64C72" w:rsidRPr="00B1083A">
          <w:rPr>
            <w:rStyle w:val="afc"/>
            <w:rFonts w:cs="Arial"/>
            <w:noProof/>
          </w:rPr>
          <w:t>Справочник «Группы периодов обучения»</w:t>
        </w:r>
        <w:r w:rsidR="00E64C72">
          <w:rPr>
            <w:noProof/>
            <w:webHidden/>
          </w:rPr>
          <w:tab/>
        </w:r>
        <w:r w:rsidR="00E64C72">
          <w:rPr>
            <w:noProof/>
            <w:webHidden/>
          </w:rPr>
          <w:fldChar w:fldCharType="begin"/>
        </w:r>
        <w:r w:rsidR="00E64C72">
          <w:rPr>
            <w:noProof/>
            <w:webHidden/>
          </w:rPr>
          <w:instrText xml:space="preserve"> PAGEREF _Toc46824888 \h </w:instrText>
        </w:r>
        <w:r w:rsidR="00E64C72">
          <w:rPr>
            <w:noProof/>
            <w:webHidden/>
          </w:rPr>
        </w:r>
        <w:r w:rsidR="00E64C72">
          <w:rPr>
            <w:noProof/>
            <w:webHidden/>
          </w:rPr>
          <w:fldChar w:fldCharType="separate"/>
        </w:r>
        <w:r w:rsidR="00E64C72">
          <w:rPr>
            <w:noProof/>
            <w:webHidden/>
          </w:rPr>
          <w:t>124</w:t>
        </w:r>
        <w:r w:rsidR="00E64C72">
          <w:rPr>
            <w:noProof/>
            <w:webHidden/>
          </w:rPr>
          <w:fldChar w:fldCharType="end"/>
        </w:r>
      </w:hyperlink>
    </w:p>
    <w:p w14:paraId="4938AEA2" w14:textId="77777777" w:rsidR="00E64C72" w:rsidRDefault="00E74F25">
      <w:pPr>
        <w:pStyle w:val="4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46824889" w:history="1">
        <w:r w:rsidR="00E64C72" w:rsidRPr="00B1083A">
          <w:rPr>
            <w:rStyle w:val="afc"/>
            <w:rFonts w:cs="Arial"/>
          </w:rPr>
          <w:t>7.16.1.1</w:t>
        </w:r>
        <w:r w:rsidR="00E64C72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E64C72" w:rsidRPr="00B1083A">
          <w:rPr>
            <w:rStyle w:val="afc"/>
            <w:rFonts w:cs="Arial"/>
          </w:rPr>
          <w:t>Группы периодов обучения</w:t>
        </w:r>
        <w:r w:rsidR="00E64C72">
          <w:rPr>
            <w:webHidden/>
          </w:rPr>
          <w:tab/>
        </w:r>
        <w:r w:rsidR="00E64C72">
          <w:rPr>
            <w:webHidden/>
          </w:rPr>
          <w:fldChar w:fldCharType="begin"/>
        </w:r>
        <w:r w:rsidR="00E64C72">
          <w:rPr>
            <w:webHidden/>
          </w:rPr>
          <w:instrText xml:space="preserve"> PAGEREF _Toc46824889 \h </w:instrText>
        </w:r>
        <w:r w:rsidR="00E64C72">
          <w:rPr>
            <w:webHidden/>
          </w:rPr>
        </w:r>
        <w:r w:rsidR="00E64C72">
          <w:rPr>
            <w:webHidden/>
          </w:rPr>
          <w:fldChar w:fldCharType="separate"/>
        </w:r>
        <w:r w:rsidR="00E64C72">
          <w:rPr>
            <w:webHidden/>
          </w:rPr>
          <w:t>124</w:t>
        </w:r>
        <w:r w:rsidR="00E64C72">
          <w:rPr>
            <w:webHidden/>
          </w:rPr>
          <w:fldChar w:fldCharType="end"/>
        </w:r>
      </w:hyperlink>
    </w:p>
    <w:p w14:paraId="1E905139" w14:textId="77777777" w:rsidR="00E64C72" w:rsidRDefault="00E74F25">
      <w:pPr>
        <w:pStyle w:val="4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46824890" w:history="1">
        <w:r w:rsidR="00E64C72" w:rsidRPr="00B1083A">
          <w:rPr>
            <w:rStyle w:val="afc"/>
            <w:rFonts w:cs="Arial"/>
          </w:rPr>
          <w:t>7.16.1.2</w:t>
        </w:r>
        <w:r w:rsidR="00E64C72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E64C72" w:rsidRPr="00B1083A">
          <w:rPr>
            <w:rStyle w:val="afc"/>
            <w:rFonts w:cs="Arial"/>
          </w:rPr>
          <w:t>Периоды обучения</w:t>
        </w:r>
        <w:r w:rsidR="00E64C72">
          <w:rPr>
            <w:webHidden/>
          </w:rPr>
          <w:tab/>
        </w:r>
        <w:r w:rsidR="00E64C72">
          <w:rPr>
            <w:webHidden/>
          </w:rPr>
          <w:fldChar w:fldCharType="begin"/>
        </w:r>
        <w:r w:rsidR="00E64C72">
          <w:rPr>
            <w:webHidden/>
          </w:rPr>
          <w:instrText xml:space="preserve"> PAGEREF _Toc46824890 \h </w:instrText>
        </w:r>
        <w:r w:rsidR="00E64C72">
          <w:rPr>
            <w:webHidden/>
          </w:rPr>
        </w:r>
        <w:r w:rsidR="00E64C72">
          <w:rPr>
            <w:webHidden/>
          </w:rPr>
          <w:fldChar w:fldCharType="separate"/>
        </w:r>
        <w:r w:rsidR="00E64C72">
          <w:rPr>
            <w:webHidden/>
          </w:rPr>
          <w:t>126</w:t>
        </w:r>
        <w:r w:rsidR="00E64C72">
          <w:rPr>
            <w:webHidden/>
          </w:rPr>
          <w:fldChar w:fldCharType="end"/>
        </w:r>
      </w:hyperlink>
    </w:p>
    <w:p w14:paraId="2188BF6A" w14:textId="77777777" w:rsidR="00E64C72" w:rsidRDefault="00E74F25">
      <w:pPr>
        <w:pStyle w:val="4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46824891" w:history="1">
        <w:r w:rsidR="00E64C72" w:rsidRPr="00B1083A">
          <w:rPr>
            <w:rStyle w:val="afc"/>
            <w:rFonts w:cs="Arial"/>
          </w:rPr>
          <w:t>7.16.1.3</w:t>
        </w:r>
        <w:r w:rsidR="00E64C72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E64C72" w:rsidRPr="00B1083A">
          <w:rPr>
            <w:rStyle w:val="afc"/>
            <w:rFonts w:cs="Arial"/>
          </w:rPr>
          <w:t>Организации</w:t>
        </w:r>
        <w:r w:rsidR="00E64C72">
          <w:rPr>
            <w:webHidden/>
          </w:rPr>
          <w:tab/>
        </w:r>
        <w:r w:rsidR="00E64C72">
          <w:rPr>
            <w:webHidden/>
          </w:rPr>
          <w:fldChar w:fldCharType="begin"/>
        </w:r>
        <w:r w:rsidR="00E64C72">
          <w:rPr>
            <w:webHidden/>
          </w:rPr>
          <w:instrText xml:space="preserve"> PAGEREF _Toc46824891 \h </w:instrText>
        </w:r>
        <w:r w:rsidR="00E64C72">
          <w:rPr>
            <w:webHidden/>
          </w:rPr>
        </w:r>
        <w:r w:rsidR="00E64C72">
          <w:rPr>
            <w:webHidden/>
          </w:rPr>
          <w:fldChar w:fldCharType="separate"/>
        </w:r>
        <w:r w:rsidR="00E64C72">
          <w:rPr>
            <w:webHidden/>
          </w:rPr>
          <w:t>127</w:t>
        </w:r>
        <w:r w:rsidR="00E64C72">
          <w:rPr>
            <w:webHidden/>
          </w:rPr>
          <w:fldChar w:fldCharType="end"/>
        </w:r>
      </w:hyperlink>
    </w:p>
    <w:p w14:paraId="162418D5" w14:textId="77777777" w:rsidR="00E64C72" w:rsidRDefault="00E74F25">
      <w:pPr>
        <w:pStyle w:val="3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6824892" w:history="1">
        <w:r w:rsidR="00E64C72" w:rsidRPr="00B1083A">
          <w:rPr>
            <w:rStyle w:val="afc"/>
            <w:rFonts w:cs="Arial"/>
            <w:noProof/>
          </w:rPr>
          <w:t>7.16.2</w:t>
        </w:r>
        <w:r w:rsidR="00E64C72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64C72" w:rsidRPr="00B1083A">
          <w:rPr>
            <w:rStyle w:val="afc"/>
            <w:rFonts w:cs="Arial"/>
            <w:noProof/>
          </w:rPr>
          <w:t>Плагин «Система уведомлений»</w:t>
        </w:r>
        <w:r w:rsidR="00E64C72">
          <w:rPr>
            <w:noProof/>
            <w:webHidden/>
          </w:rPr>
          <w:tab/>
        </w:r>
        <w:r w:rsidR="00E64C72">
          <w:rPr>
            <w:noProof/>
            <w:webHidden/>
          </w:rPr>
          <w:fldChar w:fldCharType="begin"/>
        </w:r>
        <w:r w:rsidR="00E64C72">
          <w:rPr>
            <w:noProof/>
            <w:webHidden/>
          </w:rPr>
          <w:instrText xml:space="preserve"> PAGEREF _Toc46824892 \h </w:instrText>
        </w:r>
        <w:r w:rsidR="00E64C72">
          <w:rPr>
            <w:noProof/>
            <w:webHidden/>
          </w:rPr>
        </w:r>
        <w:r w:rsidR="00E64C72">
          <w:rPr>
            <w:noProof/>
            <w:webHidden/>
          </w:rPr>
          <w:fldChar w:fldCharType="separate"/>
        </w:r>
        <w:r w:rsidR="00E64C72">
          <w:rPr>
            <w:noProof/>
            <w:webHidden/>
          </w:rPr>
          <w:t>128</w:t>
        </w:r>
        <w:r w:rsidR="00E64C72">
          <w:rPr>
            <w:noProof/>
            <w:webHidden/>
          </w:rPr>
          <w:fldChar w:fldCharType="end"/>
        </w:r>
      </w:hyperlink>
    </w:p>
    <w:p w14:paraId="01D95642" w14:textId="77777777" w:rsidR="00E64C72" w:rsidRDefault="00E74F25">
      <w:pPr>
        <w:pStyle w:val="4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46824893" w:history="1">
        <w:r w:rsidR="00E64C72" w:rsidRPr="00B1083A">
          <w:rPr>
            <w:rStyle w:val="afc"/>
            <w:rFonts w:cs="Arial"/>
          </w:rPr>
          <w:t>7.16.2.1</w:t>
        </w:r>
        <w:r w:rsidR="00E64C72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E64C72" w:rsidRPr="00B1083A">
          <w:rPr>
            <w:rStyle w:val="afc"/>
            <w:rFonts w:cs="Arial"/>
            <w:shd w:val="clear" w:color="auto" w:fill="FFFFFF"/>
          </w:rPr>
          <w:t>Уведомления</w:t>
        </w:r>
        <w:r w:rsidR="00E64C72">
          <w:rPr>
            <w:webHidden/>
          </w:rPr>
          <w:tab/>
        </w:r>
        <w:r w:rsidR="00E64C72">
          <w:rPr>
            <w:webHidden/>
          </w:rPr>
          <w:fldChar w:fldCharType="begin"/>
        </w:r>
        <w:r w:rsidR="00E64C72">
          <w:rPr>
            <w:webHidden/>
          </w:rPr>
          <w:instrText xml:space="preserve"> PAGEREF _Toc46824893 \h </w:instrText>
        </w:r>
        <w:r w:rsidR="00E64C72">
          <w:rPr>
            <w:webHidden/>
          </w:rPr>
        </w:r>
        <w:r w:rsidR="00E64C72">
          <w:rPr>
            <w:webHidden/>
          </w:rPr>
          <w:fldChar w:fldCharType="separate"/>
        </w:r>
        <w:r w:rsidR="00E64C72">
          <w:rPr>
            <w:webHidden/>
          </w:rPr>
          <w:t>128</w:t>
        </w:r>
        <w:r w:rsidR="00E64C72">
          <w:rPr>
            <w:webHidden/>
          </w:rPr>
          <w:fldChar w:fldCharType="end"/>
        </w:r>
      </w:hyperlink>
    </w:p>
    <w:p w14:paraId="09CEE245" w14:textId="77777777" w:rsidR="00E64C72" w:rsidRDefault="00E74F25">
      <w:pPr>
        <w:pStyle w:val="4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46824894" w:history="1">
        <w:r w:rsidR="00E64C72" w:rsidRPr="00B1083A">
          <w:rPr>
            <w:rStyle w:val="afc"/>
            <w:rFonts w:cs="Arial"/>
          </w:rPr>
          <w:t>7.16.2.2</w:t>
        </w:r>
        <w:r w:rsidR="00E64C72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E64C72" w:rsidRPr="00B1083A">
          <w:rPr>
            <w:rStyle w:val="afc"/>
            <w:rFonts w:cs="Arial"/>
          </w:rPr>
          <w:t>Журнал отправки уведомлений</w:t>
        </w:r>
        <w:r w:rsidR="00E64C72">
          <w:rPr>
            <w:webHidden/>
          </w:rPr>
          <w:tab/>
        </w:r>
        <w:r w:rsidR="00E64C72">
          <w:rPr>
            <w:webHidden/>
          </w:rPr>
          <w:fldChar w:fldCharType="begin"/>
        </w:r>
        <w:r w:rsidR="00E64C72">
          <w:rPr>
            <w:webHidden/>
          </w:rPr>
          <w:instrText xml:space="preserve"> PAGEREF _Toc46824894 \h </w:instrText>
        </w:r>
        <w:r w:rsidR="00E64C72">
          <w:rPr>
            <w:webHidden/>
          </w:rPr>
        </w:r>
        <w:r w:rsidR="00E64C72">
          <w:rPr>
            <w:webHidden/>
          </w:rPr>
          <w:fldChar w:fldCharType="separate"/>
        </w:r>
        <w:r w:rsidR="00E64C72">
          <w:rPr>
            <w:webHidden/>
          </w:rPr>
          <w:t>130</w:t>
        </w:r>
        <w:r w:rsidR="00E64C72">
          <w:rPr>
            <w:webHidden/>
          </w:rPr>
          <w:fldChar w:fldCharType="end"/>
        </w:r>
      </w:hyperlink>
    </w:p>
    <w:p w14:paraId="60CB1EB3" w14:textId="77777777" w:rsidR="00E64C72" w:rsidRDefault="00E74F25">
      <w:pPr>
        <w:pStyle w:val="3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6824895" w:history="1">
        <w:r w:rsidR="00E64C72" w:rsidRPr="00B1083A">
          <w:rPr>
            <w:rStyle w:val="afc"/>
            <w:rFonts w:cs="Arial"/>
            <w:noProof/>
          </w:rPr>
          <w:t>7.16.3</w:t>
        </w:r>
        <w:r w:rsidR="00E64C72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64C72" w:rsidRPr="00B1083A">
          <w:rPr>
            <w:rStyle w:val="afc"/>
            <w:rFonts w:cs="Arial"/>
            <w:noProof/>
          </w:rPr>
          <w:t>Плагин «Открытый контур»</w:t>
        </w:r>
        <w:r w:rsidR="00E64C72">
          <w:rPr>
            <w:noProof/>
            <w:webHidden/>
          </w:rPr>
          <w:tab/>
        </w:r>
        <w:r w:rsidR="00E64C72">
          <w:rPr>
            <w:noProof/>
            <w:webHidden/>
          </w:rPr>
          <w:fldChar w:fldCharType="begin"/>
        </w:r>
        <w:r w:rsidR="00E64C72">
          <w:rPr>
            <w:noProof/>
            <w:webHidden/>
          </w:rPr>
          <w:instrText xml:space="preserve"> PAGEREF _Toc46824895 \h </w:instrText>
        </w:r>
        <w:r w:rsidR="00E64C72">
          <w:rPr>
            <w:noProof/>
            <w:webHidden/>
          </w:rPr>
        </w:r>
        <w:r w:rsidR="00E64C72">
          <w:rPr>
            <w:noProof/>
            <w:webHidden/>
          </w:rPr>
          <w:fldChar w:fldCharType="separate"/>
        </w:r>
        <w:r w:rsidR="00E64C72">
          <w:rPr>
            <w:noProof/>
            <w:webHidden/>
          </w:rPr>
          <w:t>132</w:t>
        </w:r>
        <w:r w:rsidR="00E64C72">
          <w:rPr>
            <w:noProof/>
            <w:webHidden/>
          </w:rPr>
          <w:fldChar w:fldCharType="end"/>
        </w:r>
      </w:hyperlink>
    </w:p>
    <w:p w14:paraId="6B659B3F" w14:textId="77777777" w:rsidR="00E64C72" w:rsidRDefault="00E74F25">
      <w:pPr>
        <w:pStyle w:val="4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46824896" w:history="1">
        <w:r w:rsidR="00E64C72" w:rsidRPr="00B1083A">
          <w:rPr>
            <w:rStyle w:val="afc"/>
            <w:rFonts w:cs="Arial"/>
          </w:rPr>
          <w:t>7.16.3.1</w:t>
        </w:r>
        <w:r w:rsidR="00E64C72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E64C72" w:rsidRPr="00B1083A">
          <w:rPr>
            <w:rStyle w:val="afc"/>
            <w:rFonts w:cs="Arial"/>
          </w:rPr>
          <w:t>Настройки</w:t>
        </w:r>
        <w:r w:rsidR="00E64C72">
          <w:rPr>
            <w:webHidden/>
          </w:rPr>
          <w:tab/>
        </w:r>
        <w:r w:rsidR="00E64C72">
          <w:rPr>
            <w:webHidden/>
          </w:rPr>
          <w:fldChar w:fldCharType="begin"/>
        </w:r>
        <w:r w:rsidR="00E64C72">
          <w:rPr>
            <w:webHidden/>
          </w:rPr>
          <w:instrText xml:space="preserve"> PAGEREF _Toc46824896 \h </w:instrText>
        </w:r>
        <w:r w:rsidR="00E64C72">
          <w:rPr>
            <w:webHidden/>
          </w:rPr>
        </w:r>
        <w:r w:rsidR="00E64C72">
          <w:rPr>
            <w:webHidden/>
          </w:rPr>
          <w:fldChar w:fldCharType="separate"/>
        </w:r>
        <w:r w:rsidR="00E64C72">
          <w:rPr>
            <w:webHidden/>
          </w:rPr>
          <w:t>132</w:t>
        </w:r>
        <w:r w:rsidR="00E64C72">
          <w:rPr>
            <w:webHidden/>
          </w:rPr>
          <w:fldChar w:fldCharType="end"/>
        </w:r>
      </w:hyperlink>
    </w:p>
    <w:p w14:paraId="3401B5D3" w14:textId="77777777" w:rsidR="00E64C72" w:rsidRDefault="00E74F25">
      <w:pPr>
        <w:pStyle w:val="4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46824897" w:history="1">
        <w:r w:rsidR="00E64C72" w:rsidRPr="00B1083A">
          <w:rPr>
            <w:rStyle w:val="afc"/>
            <w:rFonts w:cs="Arial"/>
          </w:rPr>
          <w:t>7.16.3.2</w:t>
        </w:r>
        <w:r w:rsidR="00E64C72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E64C72" w:rsidRPr="00B1083A">
          <w:rPr>
            <w:rStyle w:val="afc"/>
            <w:rFonts w:cs="Arial"/>
          </w:rPr>
          <w:t>Результаты</w:t>
        </w:r>
        <w:r w:rsidR="00E64C72">
          <w:rPr>
            <w:webHidden/>
          </w:rPr>
          <w:tab/>
        </w:r>
        <w:r w:rsidR="00E64C72">
          <w:rPr>
            <w:webHidden/>
          </w:rPr>
          <w:fldChar w:fldCharType="begin"/>
        </w:r>
        <w:r w:rsidR="00E64C72">
          <w:rPr>
            <w:webHidden/>
          </w:rPr>
          <w:instrText xml:space="preserve"> PAGEREF _Toc46824897 \h </w:instrText>
        </w:r>
        <w:r w:rsidR="00E64C72">
          <w:rPr>
            <w:webHidden/>
          </w:rPr>
        </w:r>
        <w:r w:rsidR="00E64C72">
          <w:rPr>
            <w:webHidden/>
          </w:rPr>
          <w:fldChar w:fldCharType="separate"/>
        </w:r>
        <w:r w:rsidR="00E64C72">
          <w:rPr>
            <w:webHidden/>
          </w:rPr>
          <w:t>138</w:t>
        </w:r>
        <w:r w:rsidR="00E64C72">
          <w:rPr>
            <w:webHidden/>
          </w:rPr>
          <w:fldChar w:fldCharType="end"/>
        </w:r>
      </w:hyperlink>
    </w:p>
    <w:p w14:paraId="40A935BF" w14:textId="77777777" w:rsidR="00E64C72" w:rsidRDefault="00E74F25">
      <w:pPr>
        <w:pStyle w:val="3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6824898" w:history="1">
        <w:r w:rsidR="00E64C72" w:rsidRPr="00B1083A">
          <w:rPr>
            <w:rStyle w:val="afc"/>
            <w:noProof/>
          </w:rPr>
          <w:t>7.16.4</w:t>
        </w:r>
        <w:r w:rsidR="00E64C72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64C72" w:rsidRPr="00B1083A">
          <w:rPr>
            <w:rStyle w:val="afc"/>
            <w:noProof/>
          </w:rPr>
          <w:t>Подключаемый модуль «Согласование»</w:t>
        </w:r>
        <w:r w:rsidR="00E64C72">
          <w:rPr>
            <w:noProof/>
            <w:webHidden/>
          </w:rPr>
          <w:tab/>
        </w:r>
        <w:r w:rsidR="00E64C72">
          <w:rPr>
            <w:noProof/>
            <w:webHidden/>
          </w:rPr>
          <w:fldChar w:fldCharType="begin"/>
        </w:r>
        <w:r w:rsidR="00E64C72">
          <w:rPr>
            <w:noProof/>
            <w:webHidden/>
          </w:rPr>
          <w:instrText xml:space="preserve"> PAGEREF _Toc46824898 \h </w:instrText>
        </w:r>
        <w:r w:rsidR="00E64C72">
          <w:rPr>
            <w:noProof/>
            <w:webHidden/>
          </w:rPr>
        </w:r>
        <w:r w:rsidR="00E64C72">
          <w:rPr>
            <w:noProof/>
            <w:webHidden/>
          </w:rPr>
          <w:fldChar w:fldCharType="separate"/>
        </w:r>
        <w:r w:rsidR="00E64C72">
          <w:rPr>
            <w:noProof/>
            <w:webHidden/>
          </w:rPr>
          <w:t>139</w:t>
        </w:r>
        <w:r w:rsidR="00E64C72">
          <w:rPr>
            <w:noProof/>
            <w:webHidden/>
          </w:rPr>
          <w:fldChar w:fldCharType="end"/>
        </w:r>
      </w:hyperlink>
    </w:p>
    <w:p w14:paraId="367FAEEA" w14:textId="77777777" w:rsidR="00E64C72" w:rsidRDefault="00E74F25">
      <w:pPr>
        <w:pStyle w:val="4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46824899" w:history="1">
        <w:r w:rsidR="00E64C72" w:rsidRPr="00B1083A">
          <w:rPr>
            <w:rStyle w:val="afc"/>
          </w:rPr>
          <w:t>7.16.4.1</w:t>
        </w:r>
        <w:r w:rsidR="00E64C72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E64C72" w:rsidRPr="00B1083A">
          <w:rPr>
            <w:rStyle w:val="afc"/>
          </w:rPr>
          <w:t>Заявки на согласование</w:t>
        </w:r>
        <w:r w:rsidR="00E64C72">
          <w:rPr>
            <w:webHidden/>
          </w:rPr>
          <w:tab/>
        </w:r>
        <w:r w:rsidR="00E64C72">
          <w:rPr>
            <w:webHidden/>
          </w:rPr>
          <w:fldChar w:fldCharType="begin"/>
        </w:r>
        <w:r w:rsidR="00E64C72">
          <w:rPr>
            <w:webHidden/>
          </w:rPr>
          <w:instrText xml:space="preserve"> PAGEREF _Toc46824899 \h </w:instrText>
        </w:r>
        <w:r w:rsidR="00E64C72">
          <w:rPr>
            <w:webHidden/>
          </w:rPr>
        </w:r>
        <w:r w:rsidR="00E64C72">
          <w:rPr>
            <w:webHidden/>
          </w:rPr>
          <w:fldChar w:fldCharType="separate"/>
        </w:r>
        <w:r w:rsidR="00E64C72">
          <w:rPr>
            <w:webHidden/>
          </w:rPr>
          <w:t>139</w:t>
        </w:r>
        <w:r w:rsidR="00E64C72">
          <w:rPr>
            <w:webHidden/>
          </w:rPr>
          <w:fldChar w:fldCharType="end"/>
        </w:r>
      </w:hyperlink>
    </w:p>
    <w:p w14:paraId="5B660845" w14:textId="77777777" w:rsidR="00E64C72" w:rsidRDefault="00E74F25">
      <w:pPr>
        <w:pStyle w:val="3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6824900" w:history="1">
        <w:r w:rsidR="00E64C72" w:rsidRPr="00B1083A">
          <w:rPr>
            <w:rStyle w:val="afc"/>
            <w:noProof/>
          </w:rPr>
          <w:t>7.16.5</w:t>
        </w:r>
        <w:r w:rsidR="00E64C72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64C72" w:rsidRPr="00B1083A">
          <w:rPr>
            <w:rStyle w:val="afc"/>
            <w:noProof/>
          </w:rPr>
          <w:t>Плагин «Интеграция с ПФДО»</w:t>
        </w:r>
        <w:r w:rsidR="00E64C72">
          <w:rPr>
            <w:noProof/>
            <w:webHidden/>
          </w:rPr>
          <w:tab/>
        </w:r>
        <w:r w:rsidR="00E64C72">
          <w:rPr>
            <w:noProof/>
            <w:webHidden/>
          </w:rPr>
          <w:fldChar w:fldCharType="begin"/>
        </w:r>
        <w:r w:rsidR="00E64C72">
          <w:rPr>
            <w:noProof/>
            <w:webHidden/>
          </w:rPr>
          <w:instrText xml:space="preserve"> PAGEREF _Toc46824900 \h </w:instrText>
        </w:r>
        <w:r w:rsidR="00E64C72">
          <w:rPr>
            <w:noProof/>
            <w:webHidden/>
          </w:rPr>
        </w:r>
        <w:r w:rsidR="00E64C72">
          <w:rPr>
            <w:noProof/>
            <w:webHidden/>
          </w:rPr>
          <w:fldChar w:fldCharType="separate"/>
        </w:r>
        <w:r w:rsidR="00E64C72">
          <w:rPr>
            <w:noProof/>
            <w:webHidden/>
          </w:rPr>
          <w:t>140</w:t>
        </w:r>
        <w:r w:rsidR="00E64C72">
          <w:rPr>
            <w:noProof/>
            <w:webHidden/>
          </w:rPr>
          <w:fldChar w:fldCharType="end"/>
        </w:r>
      </w:hyperlink>
    </w:p>
    <w:p w14:paraId="745820EB" w14:textId="77777777" w:rsidR="00E64C72" w:rsidRDefault="00E74F25">
      <w:pPr>
        <w:pStyle w:val="4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46824901" w:history="1">
        <w:r w:rsidR="00E64C72" w:rsidRPr="00B1083A">
          <w:rPr>
            <w:rStyle w:val="afc"/>
          </w:rPr>
          <w:t>7.16.5.1</w:t>
        </w:r>
        <w:r w:rsidR="00E64C72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E64C72" w:rsidRPr="00B1083A">
          <w:rPr>
            <w:rStyle w:val="afc"/>
          </w:rPr>
          <w:t>Настройка параметров периодичности запросов</w:t>
        </w:r>
        <w:r w:rsidR="00E64C72">
          <w:rPr>
            <w:webHidden/>
          </w:rPr>
          <w:tab/>
        </w:r>
        <w:r w:rsidR="00E64C72">
          <w:rPr>
            <w:webHidden/>
          </w:rPr>
          <w:fldChar w:fldCharType="begin"/>
        </w:r>
        <w:r w:rsidR="00E64C72">
          <w:rPr>
            <w:webHidden/>
          </w:rPr>
          <w:instrText xml:space="preserve"> PAGEREF _Toc46824901 \h </w:instrText>
        </w:r>
        <w:r w:rsidR="00E64C72">
          <w:rPr>
            <w:webHidden/>
          </w:rPr>
        </w:r>
        <w:r w:rsidR="00E64C72">
          <w:rPr>
            <w:webHidden/>
          </w:rPr>
          <w:fldChar w:fldCharType="separate"/>
        </w:r>
        <w:r w:rsidR="00E64C72">
          <w:rPr>
            <w:webHidden/>
          </w:rPr>
          <w:t>140</w:t>
        </w:r>
        <w:r w:rsidR="00E64C72">
          <w:rPr>
            <w:webHidden/>
          </w:rPr>
          <w:fldChar w:fldCharType="end"/>
        </w:r>
      </w:hyperlink>
    </w:p>
    <w:p w14:paraId="73F3E01D" w14:textId="77777777" w:rsidR="00E64C72" w:rsidRDefault="00E74F25">
      <w:pPr>
        <w:pStyle w:val="4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46824902" w:history="1">
        <w:r w:rsidR="00E64C72" w:rsidRPr="00B1083A">
          <w:rPr>
            <w:rStyle w:val="afc"/>
          </w:rPr>
          <w:t>7.16.5.2</w:t>
        </w:r>
        <w:r w:rsidR="00E64C72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E64C72" w:rsidRPr="00B1083A">
          <w:rPr>
            <w:rStyle w:val="afc"/>
          </w:rPr>
          <w:t>Получение справочников</w:t>
        </w:r>
        <w:r w:rsidR="00E64C72">
          <w:rPr>
            <w:webHidden/>
          </w:rPr>
          <w:tab/>
        </w:r>
        <w:r w:rsidR="00E64C72">
          <w:rPr>
            <w:webHidden/>
          </w:rPr>
          <w:fldChar w:fldCharType="begin"/>
        </w:r>
        <w:r w:rsidR="00E64C72">
          <w:rPr>
            <w:webHidden/>
          </w:rPr>
          <w:instrText xml:space="preserve"> PAGEREF _Toc46824902 \h </w:instrText>
        </w:r>
        <w:r w:rsidR="00E64C72">
          <w:rPr>
            <w:webHidden/>
          </w:rPr>
        </w:r>
        <w:r w:rsidR="00E64C72">
          <w:rPr>
            <w:webHidden/>
          </w:rPr>
          <w:fldChar w:fldCharType="separate"/>
        </w:r>
        <w:r w:rsidR="00E64C72">
          <w:rPr>
            <w:webHidden/>
          </w:rPr>
          <w:t>142</w:t>
        </w:r>
        <w:r w:rsidR="00E64C72">
          <w:rPr>
            <w:webHidden/>
          </w:rPr>
          <w:fldChar w:fldCharType="end"/>
        </w:r>
      </w:hyperlink>
    </w:p>
    <w:p w14:paraId="6DE9A567" w14:textId="77777777" w:rsidR="00E64C72" w:rsidRDefault="00E74F25">
      <w:pPr>
        <w:pStyle w:val="4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46824903" w:history="1">
        <w:r w:rsidR="00E64C72" w:rsidRPr="00B1083A">
          <w:rPr>
            <w:rStyle w:val="afc"/>
          </w:rPr>
          <w:t>7.16.5.3</w:t>
        </w:r>
        <w:r w:rsidR="00E64C72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E64C72" w:rsidRPr="00B1083A">
          <w:rPr>
            <w:rStyle w:val="afc"/>
          </w:rPr>
          <w:t>Реестр запросов в ПФДО</w:t>
        </w:r>
        <w:r w:rsidR="00E64C72">
          <w:rPr>
            <w:webHidden/>
          </w:rPr>
          <w:tab/>
        </w:r>
        <w:r w:rsidR="00E64C72">
          <w:rPr>
            <w:webHidden/>
          </w:rPr>
          <w:fldChar w:fldCharType="begin"/>
        </w:r>
        <w:r w:rsidR="00E64C72">
          <w:rPr>
            <w:webHidden/>
          </w:rPr>
          <w:instrText xml:space="preserve"> PAGEREF _Toc46824903 \h </w:instrText>
        </w:r>
        <w:r w:rsidR="00E64C72">
          <w:rPr>
            <w:webHidden/>
          </w:rPr>
        </w:r>
        <w:r w:rsidR="00E64C72">
          <w:rPr>
            <w:webHidden/>
          </w:rPr>
          <w:fldChar w:fldCharType="separate"/>
        </w:r>
        <w:r w:rsidR="00E64C72">
          <w:rPr>
            <w:webHidden/>
          </w:rPr>
          <w:t>142</w:t>
        </w:r>
        <w:r w:rsidR="00E64C72">
          <w:rPr>
            <w:webHidden/>
          </w:rPr>
          <w:fldChar w:fldCharType="end"/>
        </w:r>
      </w:hyperlink>
    </w:p>
    <w:p w14:paraId="377B5DC6" w14:textId="77777777" w:rsidR="00E64C72" w:rsidRDefault="00E74F25">
      <w:pPr>
        <w:pStyle w:val="1b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6824904" w:history="1">
        <w:r w:rsidR="00E64C72" w:rsidRPr="00B1083A">
          <w:rPr>
            <w:rStyle w:val="afc"/>
            <w:rFonts w:cs="Arial"/>
            <w:noProof/>
          </w:rPr>
          <w:t>8</w:t>
        </w:r>
        <w:r w:rsidR="00E64C7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E64C72" w:rsidRPr="00B1083A">
          <w:rPr>
            <w:rStyle w:val="afc"/>
            <w:rFonts w:cs="Arial"/>
            <w:noProof/>
          </w:rPr>
          <w:t>Завершение работы с Системой</w:t>
        </w:r>
        <w:r w:rsidR="00E64C72">
          <w:rPr>
            <w:noProof/>
            <w:webHidden/>
          </w:rPr>
          <w:tab/>
        </w:r>
        <w:r w:rsidR="00E64C72">
          <w:rPr>
            <w:noProof/>
            <w:webHidden/>
          </w:rPr>
          <w:fldChar w:fldCharType="begin"/>
        </w:r>
        <w:r w:rsidR="00E64C72">
          <w:rPr>
            <w:noProof/>
            <w:webHidden/>
          </w:rPr>
          <w:instrText xml:space="preserve"> PAGEREF _Toc46824904 \h </w:instrText>
        </w:r>
        <w:r w:rsidR="00E64C72">
          <w:rPr>
            <w:noProof/>
            <w:webHidden/>
          </w:rPr>
        </w:r>
        <w:r w:rsidR="00E64C72">
          <w:rPr>
            <w:noProof/>
            <w:webHidden/>
          </w:rPr>
          <w:fldChar w:fldCharType="separate"/>
        </w:r>
        <w:r w:rsidR="00E64C72">
          <w:rPr>
            <w:noProof/>
            <w:webHidden/>
          </w:rPr>
          <w:t>145</w:t>
        </w:r>
        <w:r w:rsidR="00E64C72">
          <w:rPr>
            <w:noProof/>
            <w:webHidden/>
          </w:rPr>
          <w:fldChar w:fldCharType="end"/>
        </w:r>
      </w:hyperlink>
    </w:p>
    <w:p w14:paraId="12C94A6D" w14:textId="77777777" w:rsidR="00E64C72" w:rsidRDefault="00E74F25">
      <w:pPr>
        <w:pStyle w:val="1b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6824905" w:history="1">
        <w:r w:rsidR="00E64C72" w:rsidRPr="00B1083A">
          <w:rPr>
            <w:rStyle w:val="afc"/>
            <w:rFonts w:cs="Arial"/>
            <w:noProof/>
          </w:rPr>
          <w:t>Приложение А</w:t>
        </w:r>
        <w:r w:rsidR="00E64C72">
          <w:rPr>
            <w:noProof/>
            <w:webHidden/>
          </w:rPr>
          <w:tab/>
        </w:r>
        <w:r w:rsidR="00E64C72">
          <w:rPr>
            <w:noProof/>
            <w:webHidden/>
          </w:rPr>
          <w:fldChar w:fldCharType="begin"/>
        </w:r>
        <w:r w:rsidR="00E64C72">
          <w:rPr>
            <w:noProof/>
            <w:webHidden/>
          </w:rPr>
          <w:instrText xml:space="preserve"> PAGEREF _Toc46824905 \h </w:instrText>
        </w:r>
        <w:r w:rsidR="00E64C72">
          <w:rPr>
            <w:noProof/>
            <w:webHidden/>
          </w:rPr>
        </w:r>
        <w:r w:rsidR="00E64C72">
          <w:rPr>
            <w:noProof/>
            <w:webHidden/>
          </w:rPr>
          <w:fldChar w:fldCharType="separate"/>
        </w:r>
        <w:r w:rsidR="00E64C72">
          <w:rPr>
            <w:noProof/>
            <w:webHidden/>
          </w:rPr>
          <w:t>146</w:t>
        </w:r>
        <w:r w:rsidR="00E64C72">
          <w:rPr>
            <w:noProof/>
            <w:webHidden/>
          </w:rPr>
          <w:fldChar w:fldCharType="end"/>
        </w:r>
      </w:hyperlink>
    </w:p>
    <w:p w14:paraId="306F26D6" w14:textId="77777777" w:rsidR="00816741" w:rsidRDefault="005A5BA4" w:rsidP="00816741">
      <w:pPr>
        <w:pStyle w:val="13"/>
        <w:numPr>
          <w:ilvl w:val="0"/>
          <w:numId w:val="0"/>
        </w:numPr>
        <w:ind w:left="720"/>
        <w:rPr>
          <w:rFonts w:cs="Arial"/>
        </w:rPr>
      </w:pPr>
      <w:r w:rsidRPr="00F419B2">
        <w:rPr>
          <w:rFonts w:cs="Arial"/>
          <w:sz w:val="24"/>
          <w:szCs w:val="24"/>
        </w:rPr>
        <w:lastRenderedPageBreak/>
        <w:fldChar w:fldCharType="end"/>
      </w:r>
      <w:bookmarkStart w:id="1" w:name="_Toc46824821"/>
      <w:r w:rsidR="00816741" w:rsidRPr="00F419B2">
        <w:rPr>
          <w:rFonts w:cs="Arial"/>
        </w:rPr>
        <w:t>Перечень терминов и сокращений</w:t>
      </w:r>
      <w:bookmarkEnd w:id="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51"/>
        <w:gridCol w:w="7370"/>
      </w:tblGrid>
      <w:tr w:rsidR="002136E3" w:rsidRPr="00F419B2" w14:paraId="252BD0A9" w14:textId="77777777" w:rsidTr="00F733C4">
        <w:trPr>
          <w:cantSplit/>
          <w:tblHeader/>
        </w:trPr>
        <w:tc>
          <w:tcPr>
            <w:tcW w:w="1464" w:type="pct"/>
          </w:tcPr>
          <w:p w14:paraId="43EDD0BC" w14:textId="77777777" w:rsidR="002136E3" w:rsidRPr="00F419B2" w:rsidRDefault="002136E3" w:rsidP="005C7A03">
            <w:pPr>
              <w:pStyle w:val="phtablecolcaption"/>
            </w:pPr>
            <w:r w:rsidRPr="00F419B2">
              <w:t>Термин, сокращение</w:t>
            </w:r>
          </w:p>
        </w:tc>
        <w:tc>
          <w:tcPr>
            <w:tcW w:w="3536" w:type="pct"/>
          </w:tcPr>
          <w:p w14:paraId="156D8248" w14:textId="77777777" w:rsidR="002136E3" w:rsidRPr="00F419B2" w:rsidRDefault="002136E3" w:rsidP="005C7A03">
            <w:pPr>
              <w:pStyle w:val="phtablecolcaption"/>
            </w:pPr>
            <w:r w:rsidRPr="00F419B2">
              <w:t>Определение</w:t>
            </w:r>
          </w:p>
        </w:tc>
      </w:tr>
      <w:tr w:rsidR="002136E3" w:rsidRPr="00F419B2" w14:paraId="7795057C" w14:textId="77777777" w:rsidTr="00F733C4">
        <w:trPr>
          <w:cantSplit/>
        </w:trPr>
        <w:tc>
          <w:tcPr>
            <w:tcW w:w="1464" w:type="pct"/>
          </w:tcPr>
          <w:p w14:paraId="1CF0A855" w14:textId="77777777" w:rsidR="002136E3" w:rsidRPr="00F419B2" w:rsidRDefault="002136E3" w:rsidP="005C7A03">
            <w:pPr>
              <w:pStyle w:val="phtablecellleft"/>
            </w:pPr>
            <w:r w:rsidRPr="00F419B2">
              <w:t>E-mail</w:t>
            </w:r>
          </w:p>
        </w:tc>
        <w:tc>
          <w:tcPr>
            <w:tcW w:w="3536" w:type="pct"/>
          </w:tcPr>
          <w:p w14:paraId="57767C8D" w14:textId="77777777" w:rsidR="002136E3" w:rsidRPr="00F419B2" w:rsidRDefault="002136E3" w:rsidP="005C7A03">
            <w:pPr>
              <w:pStyle w:val="phtablecellleft"/>
            </w:pPr>
            <w:r w:rsidRPr="00F419B2">
              <w:t>(Электронная почта) – технология и предоставляемые ею услуги по пересылке и получению электронных сообщений (называемых «письма» или «электронные письма») по распределённой (в том числе глобальной) компьютерной сети</w:t>
            </w:r>
          </w:p>
        </w:tc>
      </w:tr>
      <w:tr w:rsidR="002136E3" w:rsidRPr="00F419B2" w14:paraId="668B2A86" w14:textId="77777777" w:rsidTr="00F733C4">
        <w:trPr>
          <w:cantSplit/>
        </w:trPr>
        <w:tc>
          <w:tcPr>
            <w:tcW w:w="1464" w:type="pct"/>
          </w:tcPr>
          <w:p w14:paraId="2B006534" w14:textId="77777777" w:rsidR="002136E3" w:rsidRPr="00F419B2" w:rsidRDefault="002136E3" w:rsidP="005C7A03">
            <w:pPr>
              <w:pStyle w:val="phtablecellleft"/>
            </w:pPr>
            <w:r w:rsidRPr="00F419B2">
              <w:t>IP</w:t>
            </w:r>
          </w:p>
        </w:tc>
        <w:tc>
          <w:tcPr>
            <w:tcW w:w="3536" w:type="pct"/>
          </w:tcPr>
          <w:p w14:paraId="493738CF" w14:textId="77777777" w:rsidR="002136E3" w:rsidRPr="00F419B2" w:rsidRDefault="002136E3" w:rsidP="005C7A03">
            <w:pPr>
              <w:pStyle w:val="phtablecellleft"/>
            </w:pPr>
            <w:r w:rsidRPr="00F419B2">
              <w:t>Уникальный сетевой адрес узла в компьютерной сети, построенной по протоколу IP</w:t>
            </w:r>
          </w:p>
        </w:tc>
      </w:tr>
      <w:tr w:rsidR="002136E3" w:rsidRPr="00F419B2" w14:paraId="485ACCEF" w14:textId="77777777" w:rsidTr="00F733C4">
        <w:trPr>
          <w:cantSplit/>
        </w:trPr>
        <w:tc>
          <w:tcPr>
            <w:tcW w:w="1464" w:type="pct"/>
          </w:tcPr>
          <w:p w14:paraId="03EB41E8" w14:textId="77777777" w:rsidR="002136E3" w:rsidRPr="00F419B2" w:rsidRDefault="002136E3" w:rsidP="005A6031">
            <w:pPr>
              <w:pStyle w:val="phtablecellleft"/>
              <w:rPr>
                <w:rStyle w:val="ad"/>
                <w:rFonts w:ascii="Arial" w:hAnsi="Arial" w:cs="Arial"/>
                <w:b w:val="0"/>
                <w:i w:val="0"/>
                <w:szCs w:val="20"/>
              </w:rPr>
            </w:pPr>
            <w:r w:rsidRPr="00F419B2">
              <w:rPr>
                <w:rStyle w:val="ad"/>
                <w:rFonts w:ascii="Arial" w:hAnsi="Arial" w:cs="Arial"/>
                <w:b w:val="0"/>
                <w:i w:val="0"/>
                <w:szCs w:val="20"/>
              </w:rPr>
              <w:t>Web-браузер</w:t>
            </w:r>
          </w:p>
        </w:tc>
        <w:tc>
          <w:tcPr>
            <w:tcW w:w="3536" w:type="pct"/>
          </w:tcPr>
          <w:p w14:paraId="734C11FB" w14:textId="77777777" w:rsidR="002136E3" w:rsidRPr="00F419B2" w:rsidRDefault="002136E3" w:rsidP="005C7A03">
            <w:pPr>
              <w:pStyle w:val="phtablecellleft"/>
            </w:pPr>
            <w:r w:rsidRPr="00F419B2">
              <w:t xml:space="preserve">Программное обеспечение для просмотра </w:t>
            </w:r>
            <w:r w:rsidRPr="00F419B2">
              <w:rPr>
                <w:lang w:val="en-US"/>
              </w:rPr>
              <w:t>web</w:t>
            </w:r>
            <w:r w:rsidRPr="00F419B2">
              <w:t>-сайтов, их обработки, вывода и перехода от одной страницы к другой</w:t>
            </w:r>
          </w:p>
        </w:tc>
      </w:tr>
      <w:tr w:rsidR="002136E3" w:rsidRPr="00F419B2" w14:paraId="00129853" w14:textId="77777777" w:rsidTr="00F733C4">
        <w:trPr>
          <w:cantSplit/>
        </w:trPr>
        <w:tc>
          <w:tcPr>
            <w:tcW w:w="1464" w:type="pct"/>
          </w:tcPr>
          <w:p w14:paraId="5E74C550" w14:textId="77777777" w:rsidR="002136E3" w:rsidRPr="00F419B2" w:rsidRDefault="002136E3" w:rsidP="005C7A03">
            <w:pPr>
              <w:pStyle w:val="phtablecellleft"/>
            </w:pPr>
            <w:r w:rsidRPr="00F419B2">
              <w:t>АИС</w:t>
            </w:r>
          </w:p>
        </w:tc>
        <w:tc>
          <w:tcPr>
            <w:tcW w:w="3536" w:type="pct"/>
          </w:tcPr>
          <w:p w14:paraId="40C27BC2" w14:textId="7F151131" w:rsidR="002136E3" w:rsidRPr="00F419B2" w:rsidRDefault="002136E3" w:rsidP="005C7A03">
            <w:pPr>
              <w:pStyle w:val="phtablecellleft"/>
            </w:pPr>
            <w:r w:rsidRPr="00F419B2">
              <w:t>Авт</w:t>
            </w:r>
            <w:r w:rsidR="00F45637">
              <w:t xml:space="preserve">оматизированная информационная </w:t>
            </w:r>
            <w:r w:rsidR="00F45637">
              <w:rPr>
                <w:lang w:val="en-US"/>
              </w:rPr>
              <w:t>c</w:t>
            </w:r>
            <w:r w:rsidRPr="00F419B2">
              <w:t>истема</w:t>
            </w:r>
          </w:p>
        </w:tc>
      </w:tr>
      <w:tr w:rsidR="002136E3" w:rsidRPr="00F419B2" w14:paraId="2BB811B6" w14:textId="77777777" w:rsidTr="00F733C4">
        <w:trPr>
          <w:cantSplit/>
        </w:trPr>
        <w:tc>
          <w:tcPr>
            <w:tcW w:w="1464" w:type="pct"/>
          </w:tcPr>
          <w:p w14:paraId="646A4945" w14:textId="77777777" w:rsidR="002136E3" w:rsidRPr="00F419B2" w:rsidRDefault="002136E3" w:rsidP="005C7A03">
            <w:pPr>
              <w:pStyle w:val="phtablecellleft"/>
            </w:pPr>
            <w:r w:rsidRPr="00F419B2">
              <w:t>АО</w:t>
            </w:r>
            <w:r>
              <w:t xml:space="preserve"> «БАРС Груп»</w:t>
            </w:r>
          </w:p>
        </w:tc>
        <w:tc>
          <w:tcPr>
            <w:tcW w:w="3536" w:type="pct"/>
          </w:tcPr>
          <w:p w14:paraId="5C89C0D8" w14:textId="77777777" w:rsidR="002136E3" w:rsidRPr="00F419B2" w:rsidRDefault="002136E3" w:rsidP="005C7A03">
            <w:pPr>
              <w:pStyle w:val="phtablecellleft"/>
            </w:pPr>
            <w:r w:rsidRPr="00F419B2">
              <w:t>Акционерное общество</w:t>
            </w:r>
            <w:r>
              <w:t xml:space="preserve"> «БАРС Груп»</w:t>
            </w:r>
          </w:p>
        </w:tc>
      </w:tr>
      <w:tr w:rsidR="002136E3" w:rsidRPr="00F419B2" w14:paraId="25EE01E2" w14:textId="77777777" w:rsidTr="00F733C4">
        <w:trPr>
          <w:cantSplit/>
        </w:trPr>
        <w:tc>
          <w:tcPr>
            <w:tcW w:w="1464" w:type="pct"/>
          </w:tcPr>
          <w:p w14:paraId="4F8C3487" w14:textId="77777777" w:rsidR="002136E3" w:rsidRPr="00F419B2" w:rsidRDefault="002136E3" w:rsidP="005C7A03">
            <w:pPr>
              <w:pStyle w:val="phtablecellleft"/>
            </w:pPr>
            <w:r w:rsidRPr="00F419B2">
              <w:t>БД</w:t>
            </w:r>
          </w:p>
        </w:tc>
        <w:tc>
          <w:tcPr>
            <w:tcW w:w="3536" w:type="pct"/>
          </w:tcPr>
          <w:p w14:paraId="50C80ED6" w14:textId="77777777" w:rsidR="002136E3" w:rsidRPr="00F419B2" w:rsidRDefault="002136E3" w:rsidP="005C7A03">
            <w:pPr>
              <w:pStyle w:val="phtablecellleft"/>
            </w:pPr>
            <w:r w:rsidRPr="00F419B2">
              <w:t>База данных</w:t>
            </w:r>
          </w:p>
        </w:tc>
      </w:tr>
      <w:tr w:rsidR="002136E3" w:rsidRPr="00F419B2" w14:paraId="5C0FEC52" w14:textId="77777777" w:rsidTr="00F733C4">
        <w:trPr>
          <w:cantSplit/>
        </w:trPr>
        <w:tc>
          <w:tcPr>
            <w:tcW w:w="1464" w:type="pct"/>
          </w:tcPr>
          <w:p w14:paraId="36CB0249" w14:textId="77777777" w:rsidR="002136E3" w:rsidRPr="00F419B2" w:rsidRDefault="002136E3" w:rsidP="005C7A03">
            <w:pPr>
              <w:pStyle w:val="phtablecellleft"/>
              <w:rPr>
                <w:rStyle w:val="ad"/>
                <w:rFonts w:ascii="Arial" w:hAnsi="Arial" w:cs="Arial"/>
                <w:b w:val="0"/>
                <w:i w:val="0"/>
                <w:szCs w:val="20"/>
              </w:rPr>
            </w:pPr>
            <w:r w:rsidRPr="00F419B2">
              <w:t>ДМО</w:t>
            </w:r>
          </w:p>
        </w:tc>
        <w:tc>
          <w:tcPr>
            <w:tcW w:w="3536" w:type="pct"/>
          </w:tcPr>
          <w:p w14:paraId="2523736D" w14:textId="77777777" w:rsidR="002136E3" w:rsidRPr="00F419B2" w:rsidRDefault="002136E3" w:rsidP="005C7A03">
            <w:pPr>
              <w:pStyle w:val="phtablecellleft"/>
            </w:pPr>
            <w:r w:rsidRPr="00F419B2">
              <w:t>Данные моей организации</w:t>
            </w:r>
          </w:p>
        </w:tc>
      </w:tr>
      <w:tr w:rsidR="002136E3" w:rsidRPr="00F419B2" w14:paraId="3C16406A" w14:textId="77777777" w:rsidTr="00F733C4">
        <w:trPr>
          <w:cantSplit/>
        </w:trPr>
        <w:tc>
          <w:tcPr>
            <w:tcW w:w="1464" w:type="pct"/>
          </w:tcPr>
          <w:p w14:paraId="69E9E9D1" w14:textId="77777777" w:rsidR="002136E3" w:rsidRPr="00F419B2" w:rsidRDefault="002136E3" w:rsidP="005C7A03">
            <w:pPr>
              <w:pStyle w:val="phtablecellleft"/>
              <w:rPr>
                <w:rStyle w:val="ad"/>
                <w:rFonts w:ascii="Arial" w:hAnsi="Arial" w:cs="Arial"/>
                <w:b w:val="0"/>
                <w:i w:val="0"/>
                <w:szCs w:val="20"/>
              </w:rPr>
            </w:pPr>
            <w:r w:rsidRPr="00F419B2">
              <w:t>ДМШ</w:t>
            </w:r>
          </w:p>
        </w:tc>
        <w:tc>
          <w:tcPr>
            <w:tcW w:w="3536" w:type="pct"/>
          </w:tcPr>
          <w:p w14:paraId="4DBBE392" w14:textId="77777777" w:rsidR="002136E3" w:rsidRPr="00F419B2" w:rsidRDefault="002136E3" w:rsidP="005C7A03">
            <w:pPr>
              <w:pStyle w:val="phtablecellleft"/>
            </w:pPr>
            <w:r w:rsidRPr="00F419B2">
              <w:t>Детская музыкальная школа</w:t>
            </w:r>
          </w:p>
        </w:tc>
      </w:tr>
      <w:tr w:rsidR="00536744" w:rsidRPr="00F419B2" w14:paraId="63DD2ECC" w14:textId="77777777" w:rsidTr="00F733C4">
        <w:trPr>
          <w:cantSplit/>
        </w:trPr>
        <w:tc>
          <w:tcPr>
            <w:tcW w:w="1464" w:type="pct"/>
          </w:tcPr>
          <w:p w14:paraId="62346460" w14:textId="4BAEF1B8" w:rsidR="00536744" w:rsidRPr="00F419B2" w:rsidRDefault="00327C81" w:rsidP="005C7A03">
            <w:pPr>
              <w:pStyle w:val="phtablecellleft"/>
            </w:pPr>
            <w:r>
              <w:t>ДОП</w:t>
            </w:r>
          </w:p>
        </w:tc>
        <w:tc>
          <w:tcPr>
            <w:tcW w:w="3536" w:type="pct"/>
          </w:tcPr>
          <w:p w14:paraId="0EFB9058" w14:textId="18A03CB7" w:rsidR="00536744" w:rsidRPr="00F419B2" w:rsidRDefault="00327C81" w:rsidP="005C7A03">
            <w:pPr>
              <w:pStyle w:val="phtablecellleft"/>
            </w:pPr>
            <w:r>
              <w:t>Дополнительная общеобразовательная программа</w:t>
            </w:r>
          </w:p>
        </w:tc>
      </w:tr>
      <w:tr w:rsidR="002136E3" w:rsidRPr="00F419B2" w14:paraId="01DBC456" w14:textId="77777777" w:rsidTr="00F733C4">
        <w:trPr>
          <w:cantSplit/>
        </w:trPr>
        <w:tc>
          <w:tcPr>
            <w:tcW w:w="1464" w:type="pct"/>
          </w:tcPr>
          <w:p w14:paraId="3CB1FD52" w14:textId="77777777" w:rsidR="002136E3" w:rsidRPr="00F419B2" w:rsidRDefault="002136E3" w:rsidP="005C7A03">
            <w:pPr>
              <w:pStyle w:val="phtablecellleft"/>
            </w:pPr>
            <w:r w:rsidRPr="00F419B2">
              <w:t>ДЮСШ</w:t>
            </w:r>
          </w:p>
        </w:tc>
        <w:tc>
          <w:tcPr>
            <w:tcW w:w="3536" w:type="pct"/>
          </w:tcPr>
          <w:p w14:paraId="13501253" w14:textId="77777777" w:rsidR="002136E3" w:rsidRPr="00F419B2" w:rsidRDefault="002136E3" w:rsidP="005C7A03">
            <w:pPr>
              <w:pStyle w:val="phtablecellleft"/>
            </w:pPr>
            <w:r w:rsidRPr="00F419B2">
              <w:t>Детско-юношеская спортивная школа</w:t>
            </w:r>
          </w:p>
        </w:tc>
      </w:tr>
      <w:tr w:rsidR="002136E3" w:rsidRPr="00F419B2" w14:paraId="0E236C30" w14:textId="77777777" w:rsidTr="00F733C4">
        <w:trPr>
          <w:cantSplit/>
        </w:trPr>
        <w:tc>
          <w:tcPr>
            <w:tcW w:w="1464" w:type="pct"/>
          </w:tcPr>
          <w:p w14:paraId="6707C3F9" w14:textId="77777777" w:rsidR="002136E3" w:rsidRPr="00F419B2" w:rsidRDefault="002136E3" w:rsidP="005C7A03">
            <w:pPr>
              <w:pStyle w:val="phtablecellleft"/>
            </w:pPr>
            <w:r w:rsidRPr="00305E1D">
              <w:t>ЕСИА</w:t>
            </w:r>
          </w:p>
        </w:tc>
        <w:tc>
          <w:tcPr>
            <w:tcW w:w="3536" w:type="pct"/>
          </w:tcPr>
          <w:p w14:paraId="2FF61229" w14:textId="77777777" w:rsidR="002136E3" w:rsidRPr="00F419B2" w:rsidRDefault="002136E3" w:rsidP="005C7A03">
            <w:pPr>
              <w:pStyle w:val="phtablecellleft"/>
            </w:pPr>
            <w:r w:rsidRPr="00305E1D">
              <w:t>Единая система идентификации и аутентификации</w:t>
            </w:r>
          </w:p>
        </w:tc>
      </w:tr>
      <w:tr w:rsidR="002136E3" w:rsidRPr="00F419B2" w14:paraId="7A126A04" w14:textId="77777777" w:rsidTr="00F733C4">
        <w:trPr>
          <w:cantSplit/>
        </w:trPr>
        <w:tc>
          <w:tcPr>
            <w:tcW w:w="1464" w:type="pct"/>
          </w:tcPr>
          <w:p w14:paraId="7FFA373D" w14:textId="77777777" w:rsidR="002136E3" w:rsidRPr="00F419B2" w:rsidRDefault="002136E3" w:rsidP="005C7A03">
            <w:pPr>
              <w:pStyle w:val="phtablecellleft"/>
              <w:rPr>
                <w:rStyle w:val="ad"/>
                <w:rFonts w:ascii="Arial" w:hAnsi="Arial" w:cs="Arial"/>
                <w:b w:val="0"/>
                <w:i w:val="0"/>
                <w:szCs w:val="20"/>
              </w:rPr>
            </w:pPr>
            <w:r w:rsidRPr="00F419B2">
              <w:t>ИНН</w:t>
            </w:r>
          </w:p>
        </w:tc>
        <w:tc>
          <w:tcPr>
            <w:tcW w:w="3536" w:type="pct"/>
          </w:tcPr>
          <w:p w14:paraId="3D261C24" w14:textId="77777777" w:rsidR="002136E3" w:rsidRPr="00F419B2" w:rsidRDefault="002136E3" w:rsidP="005C7A03">
            <w:pPr>
              <w:pStyle w:val="phtablecellleft"/>
            </w:pPr>
            <w:r w:rsidRPr="00F419B2">
              <w:t>Идентификационный номер налогоплательщика</w:t>
            </w:r>
          </w:p>
        </w:tc>
      </w:tr>
      <w:tr w:rsidR="002136E3" w:rsidRPr="00F419B2" w14:paraId="182E27C2" w14:textId="77777777" w:rsidTr="00F733C4">
        <w:trPr>
          <w:cantSplit/>
        </w:trPr>
        <w:tc>
          <w:tcPr>
            <w:tcW w:w="1464" w:type="pct"/>
          </w:tcPr>
          <w:p w14:paraId="2F7A0C99" w14:textId="77777777" w:rsidR="002136E3" w:rsidRPr="00F419B2" w:rsidRDefault="002136E3" w:rsidP="005C7A03">
            <w:pPr>
              <w:pStyle w:val="phtablecellleft"/>
              <w:rPr>
                <w:rStyle w:val="ad"/>
                <w:rFonts w:ascii="Arial" w:hAnsi="Arial" w:cs="Arial"/>
                <w:b w:val="0"/>
                <w:i w:val="0"/>
                <w:szCs w:val="20"/>
              </w:rPr>
            </w:pPr>
            <w:r w:rsidRPr="00F419B2">
              <w:t>ИС</w:t>
            </w:r>
          </w:p>
        </w:tc>
        <w:tc>
          <w:tcPr>
            <w:tcW w:w="3536" w:type="pct"/>
          </w:tcPr>
          <w:p w14:paraId="784207B2" w14:textId="77777777" w:rsidR="002136E3" w:rsidRPr="00F419B2" w:rsidRDefault="002136E3" w:rsidP="005C7A03">
            <w:pPr>
              <w:pStyle w:val="phtablecellleft"/>
            </w:pPr>
            <w:r w:rsidRPr="00F419B2">
              <w:t>Информационная Система</w:t>
            </w:r>
          </w:p>
        </w:tc>
      </w:tr>
      <w:tr w:rsidR="002136E3" w:rsidRPr="00F419B2" w14:paraId="199C6758" w14:textId="77777777" w:rsidTr="00F733C4">
        <w:trPr>
          <w:cantSplit/>
        </w:trPr>
        <w:tc>
          <w:tcPr>
            <w:tcW w:w="1464" w:type="pct"/>
          </w:tcPr>
          <w:p w14:paraId="3DB80D20" w14:textId="77777777" w:rsidR="002136E3" w:rsidRPr="00305E1D" w:rsidRDefault="002136E3" w:rsidP="005C7A03">
            <w:pPr>
              <w:pStyle w:val="phtablecellleft"/>
            </w:pPr>
            <w:r>
              <w:t>КО</w:t>
            </w:r>
          </w:p>
        </w:tc>
        <w:tc>
          <w:tcPr>
            <w:tcW w:w="3536" w:type="pct"/>
          </w:tcPr>
          <w:p w14:paraId="58DC61AF" w14:textId="77777777" w:rsidR="002136E3" w:rsidRPr="00305E1D" w:rsidRDefault="002136E3" w:rsidP="005C7A03">
            <w:pPr>
              <w:pStyle w:val="phtablecellleft"/>
            </w:pPr>
            <w:r w:rsidRPr="00F23E37">
              <w:t>Региональный сегмент Единой федеральной межведомственной системы учета контингента обучающихся по основным и дополнительным общеобразовательным программам и программам среднего профессионального образования</w:t>
            </w:r>
          </w:p>
        </w:tc>
      </w:tr>
      <w:tr w:rsidR="002136E3" w:rsidRPr="00F419B2" w14:paraId="25A37BB8" w14:textId="77777777" w:rsidTr="00F733C4">
        <w:trPr>
          <w:cantSplit/>
        </w:trPr>
        <w:tc>
          <w:tcPr>
            <w:tcW w:w="1464" w:type="pct"/>
          </w:tcPr>
          <w:p w14:paraId="20355C9C" w14:textId="77777777" w:rsidR="002136E3" w:rsidRPr="00F419B2" w:rsidRDefault="002136E3" w:rsidP="005C7A03">
            <w:pPr>
              <w:pStyle w:val="phtablecellleft"/>
            </w:pPr>
            <w:r w:rsidRPr="00F419B2">
              <w:t>КПМО</w:t>
            </w:r>
          </w:p>
        </w:tc>
        <w:tc>
          <w:tcPr>
            <w:tcW w:w="3536" w:type="pct"/>
          </w:tcPr>
          <w:p w14:paraId="3A2E84A5" w14:textId="77777777" w:rsidR="002136E3" w:rsidRPr="00F419B2" w:rsidRDefault="002136E3" w:rsidP="005C7A03">
            <w:pPr>
              <w:pStyle w:val="phtablecellleft"/>
            </w:pPr>
            <w:r w:rsidRPr="00F419B2">
              <w:t>Комплексный проект модернизации образования</w:t>
            </w:r>
          </w:p>
        </w:tc>
      </w:tr>
      <w:tr w:rsidR="002136E3" w:rsidRPr="00F419B2" w14:paraId="0B4CB1DD" w14:textId="77777777" w:rsidTr="00F733C4">
        <w:trPr>
          <w:cantSplit/>
        </w:trPr>
        <w:tc>
          <w:tcPr>
            <w:tcW w:w="1464" w:type="pct"/>
          </w:tcPr>
          <w:p w14:paraId="0BCE0A27" w14:textId="77777777" w:rsidR="002136E3" w:rsidRPr="00F419B2" w:rsidRDefault="002136E3" w:rsidP="005C7A03">
            <w:pPr>
              <w:pStyle w:val="phtablecellleft"/>
              <w:rPr>
                <w:rStyle w:val="ad"/>
                <w:rFonts w:ascii="Arial" w:hAnsi="Arial" w:cs="Arial"/>
                <w:b w:val="0"/>
                <w:i w:val="0"/>
                <w:szCs w:val="20"/>
              </w:rPr>
            </w:pPr>
            <w:r w:rsidRPr="00F419B2">
              <w:t>КПП</w:t>
            </w:r>
          </w:p>
        </w:tc>
        <w:tc>
          <w:tcPr>
            <w:tcW w:w="3536" w:type="pct"/>
          </w:tcPr>
          <w:p w14:paraId="7A683881" w14:textId="77777777" w:rsidR="002136E3" w:rsidRPr="00F419B2" w:rsidRDefault="002136E3" w:rsidP="005C7A03">
            <w:pPr>
              <w:pStyle w:val="phtablecellleft"/>
            </w:pPr>
            <w:r w:rsidRPr="00F419B2">
              <w:t>Код причины постановки на учет</w:t>
            </w:r>
          </w:p>
        </w:tc>
      </w:tr>
      <w:tr w:rsidR="002136E3" w:rsidRPr="00F419B2" w14:paraId="283F5BCD" w14:textId="77777777" w:rsidTr="00F733C4">
        <w:trPr>
          <w:cantSplit/>
        </w:trPr>
        <w:tc>
          <w:tcPr>
            <w:tcW w:w="1464" w:type="pct"/>
          </w:tcPr>
          <w:p w14:paraId="18502EA6" w14:textId="77777777" w:rsidR="002136E3" w:rsidRPr="008A0C66" w:rsidRDefault="002136E3" w:rsidP="005C7A03">
            <w:pPr>
              <w:pStyle w:val="phtablecellleft"/>
            </w:pPr>
            <w:r w:rsidRPr="00F419B2">
              <w:t xml:space="preserve">Модель </w:t>
            </w:r>
            <w:r w:rsidRPr="00F419B2">
              <w:rPr>
                <w:lang w:val="en-US"/>
              </w:rPr>
              <w:t>RBAC</w:t>
            </w:r>
          </w:p>
        </w:tc>
        <w:tc>
          <w:tcPr>
            <w:tcW w:w="3536" w:type="pct"/>
          </w:tcPr>
          <w:p w14:paraId="571A5518" w14:textId="77777777" w:rsidR="002136E3" w:rsidRPr="00F419B2" w:rsidRDefault="002136E3" w:rsidP="005C7A03">
            <w:pPr>
              <w:pStyle w:val="phtablecellleft"/>
            </w:pPr>
            <w:r w:rsidRPr="00F419B2">
              <w:t>(англ. Role Based Access Control) развитие политики избирательного управления доступом, при этом права доступа субъектов системы на объекты группируются с учётом специфики их применения, образуя роли</w:t>
            </w:r>
          </w:p>
        </w:tc>
      </w:tr>
      <w:tr w:rsidR="002136E3" w:rsidRPr="00F419B2" w14:paraId="16590BB3" w14:textId="77777777" w:rsidTr="00F733C4">
        <w:trPr>
          <w:cantSplit/>
        </w:trPr>
        <w:tc>
          <w:tcPr>
            <w:tcW w:w="1464" w:type="pct"/>
          </w:tcPr>
          <w:p w14:paraId="21B19866" w14:textId="77777777" w:rsidR="002136E3" w:rsidRPr="00F419B2" w:rsidRDefault="002136E3" w:rsidP="005C7A03">
            <w:pPr>
              <w:pStyle w:val="phtablecellleft"/>
            </w:pPr>
            <w:r w:rsidRPr="00F419B2">
              <w:t>ОДО</w:t>
            </w:r>
          </w:p>
        </w:tc>
        <w:tc>
          <w:tcPr>
            <w:tcW w:w="3536" w:type="pct"/>
          </w:tcPr>
          <w:p w14:paraId="35303B20" w14:textId="77777777" w:rsidR="002136E3" w:rsidRPr="00F419B2" w:rsidRDefault="002136E3" w:rsidP="005C7A03">
            <w:pPr>
              <w:pStyle w:val="phtablecellleft"/>
            </w:pPr>
            <w:r w:rsidRPr="00F419B2">
              <w:t>Организация дополнительного образования</w:t>
            </w:r>
          </w:p>
        </w:tc>
      </w:tr>
      <w:tr w:rsidR="002136E3" w:rsidRPr="00F419B2" w14:paraId="4E1BF233" w14:textId="77777777" w:rsidTr="00F733C4">
        <w:trPr>
          <w:cantSplit/>
        </w:trPr>
        <w:tc>
          <w:tcPr>
            <w:tcW w:w="1464" w:type="pct"/>
          </w:tcPr>
          <w:p w14:paraId="71229A08" w14:textId="77777777" w:rsidR="002136E3" w:rsidRPr="00F419B2" w:rsidRDefault="002136E3" w:rsidP="005C7A03">
            <w:pPr>
              <w:pStyle w:val="phtablecellleft"/>
            </w:pPr>
            <w:r w:rsidRPr="00F419B2">
              <w:t>ОКИН</w:t>
            </w:r>
          </w:p>
        </w:tc>
        <w:tc>
          <w:tcPr>
            <w:tcW w:w="3536" w:type="pct"/>
          </w:tcPr>
          <w:p w14:paraId="577C1419" w14:textId="77777777" w:rsidR="002136E3" w:rsidRPr="00F419B2" w:rsidRDefault="002136E3" w:rsidP="005C7A03">
            <w:pPr>
              <w:pStyle w:val="phtablecellleft"/>
            </w:pPr>
            <w:r w:rsidRPr="00F419B2">
              <w:t>Общероссийский классификатор информации о населении</w:t>
            </w:r>
          </w:p>
        </w:tc>
      </w:tr>
      <w:tr w:rsidR="002136E3" w:rsidRPr="00F419B2" w14:paraId="707DE5CB" w14:textId="77777777" w:rsidTr="00F733C4">
        <w:trPr>
          <w:cantSplit/>
        </w:trPr>
        <w:tc>
          <w:tcPr>
            <w:tcW w:w="1464" w:type="pct"/>
          </w:tcPr>
          <w:p w14:paraId="212776AE" w14:textId="77777777" w:rsidR="002136E3" w:rsidRPr="00F419B2" w:rsidRDefault="002136E3" w:rsidP="005C7A03">
            <w:pPr>
              <w:pStyle w:val="phtablecellleft"/>
            </w:pPr>
            <w:r w:rsidRPr="00F419B2">
              <w:t>ОКОГУ</w:t>
            </w:r>
          </w:p>
        </w:tc>
        <w:tc>
          <w:tcPr>
            <w:tcW w:w="3536" w:type="pct"/>
          </w:tcPr>
          <w:p w14:paraId="0200B720" w14:textId="77777777" w:rsidR="002136E3" w:rsidRPr="00F419B2" w:rsidRDefault="002136E3" w:rsidP="005C7A03">
            <w:pPr>
              <w:pStyle w:val="phtablecellleft"/>
            </w:pPr>
            <w:r w:rsidRPr="00F419B2">
              <w:t>Общероссийский классификатор органов государственной власти и управления</w:t>
            </w:r>
          </w:p>
        </w:tc>
      </w:tr>
      <w:tr w:rsidR="002136E3" w:rsidRPr="00F419B2" w14:paraId="551EFF74" w14:textId="77777777" w:rsidTr="00F733C4">
        <w:trPr>
          <w:cantSplit/>
        </w:trPr>
        <w:tc>
          <w:tcPr>
            <w:tcW w:w="1464" w:type="pct"/>
          </w:tcPr>
          <w:p w14:paraId="28E58C2B" w14:textId="77777777" w:rsidR="002136E3" w:rsidRPr="00F419B2" w:rsidRDefault="002136E3" w:rsidP="005C7A03">
            <w:pPr>
              <w:pStyle w:val="phtablecellleft"/>
            </w:pPr>
            <w:r w:rsidRPr="00F419B2">
              <w:t>ОО</w:t>
            </w:r>
          </w:p>
        </w:tc>
        <w:tc>
          <w:tcPr>
            <w:tcW w:w="3536" w:type="pct"/>
          </w:tcPr>
          <w:p w14:paraId="093F1BED" w14:textId="77777777" w:rsidR="002136E3" w:rsidRPr="00F419B2" w:rsidRDefault="002136E3" w:rsidP="005C7A03">
            <w:pPr>
              <w:pStyle w:val="phtablecellleft"/>
            </w:pPr>
            <w:r w:rsidRPr="00F419B2">
              <w:t>Образовательная организация</w:t>
            </w:r>
          </w:p>
        </w:tc>
      </w:tr>
      <w:tr w:rsidR="002136E3" w:rsidRPr="00F419B2" w14:paraId="52C27135" w14:textId="77777777" w:rsidTr="00F733C4">
        <w:trPr>
          <w:cantSplit/>
        </w:trPr>
        <w:tc>
          <w:tcPr>
            <w:tcW w:w="1464" w:type="pct"/>
          </w:tcPr>
          <w:p w14:paraId="213AF35D" w14:textId="77777777" w:rsidR="002136E3" w:rsidRPr="00F419B2" w:rsidRDefault="002136E3" w:rsidP="005C7A03">
            <w:pPr>
              <w:pStyle w:val="phtablecellleft"/>
            </w:pPr>
            <w:r w:rsidRPr="00F419B2">
              <w:t>ОС</w:t>
            </w:r>
          </w:p>
        </w:tc>
        <w:tc>
          <w:tcPr>
            <w:tcW w:w="3536" w:type="pct"/>
          </w:tcPr>
          <w:p w14:paraId="6D96F1AD" w14:textId="77777777" w:rsidR="002136E3" w:rsidRPr="00F419B2" w:rsidRDefault="002136E3" w:rsidP="005C7A03">
            <w:pPr>
              <w:pStyle w:val="phtablecellleft"/>
            </w:pPr>
            <w:r w:rsidRPr="00F419B2">
              <w:t>Операционная Система</w:t>
            </w:r>
          </w:p>
        </w:tc>
      </w:tr>
      <w:tr w:rsidR="002136E3" w:rsidRPr="00F419B2" w14:paraId="012437D3" w14:textId="77777777" w:rsidTr="00F733C4">
        <w:trPr>
          <w:cantSplit/>
        </w:trPr>
        <w:tc>
          <w:tcPr>
            <w:tcW w:w="1464" w:type="pct"/>
          </w:tcPr>
          <w:p w14:paraId="087DE5BC" w14:textId="77777777" w:rsidR="002136E3" w:rsidRPr="00F419B2" w:rsidRDefault="002136E3" w:rsidP="005C7A03">
            <w:pPr>
              <w:pStyle w:val="phtablecellleft"/>
            </w:pPr>
            <w:r w:rsidRPr="00F419B2">
              <w:t>ПК</w:t>
            </w:r>
          </w:p>
        </w:tc>
        <w:tc>
          <w:tcPr>
            <w:tcW w:w="3536" w:type="pct"/>
          </w:tcPr>
          <w:p w14:paraId="60E30ADA" w14:textId="77777777" w:rsidR="002136E3" w:rsidRPr="00F419B2" w:rsidRDefault="002136E3" w:rsidP="005C7A03">
            <w:pPr>
              <w:pStyle w:val="phtablecellleft"/>
            </w:pPr>
            <w:r w:rsidRPr="00F419B2">
              <w:t>Персональный компьютер</w:t>
            </w:r>
          </w:p>
        </w:tc>
      </w:tr>
      <w:tr w:rsidR="002136E3" w:rsidRPr="00F419B2" w14:paraId="15923FAA" w14:textId="77777777" w:rsidTr="00F733C4">
        <w:trPr>
          <w:cantSplit/>
        </w:trPr>
        <w:tc>
          <w:tcPr>
            <w:tcW w:w="1464" w:type="pct"/>
          </w:tcPr>
          <w:p w14:paraId="657E38F8" w14:textId="77777777" w:rsidR="002136E3" w:rsidRPr="00F419B2" w:rsidRDefault="002136E3" w:rsidP="005C7A03">
            <w:pPr>
              <w:pStyle w:val="phtablecellleft"/>
            </w:pPr>
            <w:r w:rsidRPr="00F419B2">
              <w:t>ПО</w:t>
            </w:r>
          </w:p>
        </w:tc>
        <w:tc>
          <w:tcPr>
            <w:tcW w:w="3536" w:type="pct"/>
          </w:tcPr>
          <w:p w14:paraId="365C7F73" w14:textId="77777777" w:rsidR="002136E3" w:rsidRPr="00F419B2" w:rsidRDefault="002136E3" w:rsidP="005C7A03">
            <w:pPr>
              <w:pStyle w:val="phtablecellleft"/>
            </w:pPr>
            <w:r w:rsidRPr="00F419B2">
              <w:t>Программное обеспечение</w:t>
            </w:r>
          </w:p>
        </w:tc>
      </w:tr>
      <w:tr w:rsidR="002136E3" w:rsidRPr="00F419B2" w14:paraId="468339BF" w14:textId="77777777" w:rsidTr="00F733C4">
        <w:trPr>
          <w:cantSplit/>
        </w:trPr>
        <w:tc>
          <w:tcPr>
            <w:tcW w:w="1464" w:type="pct"/>
          </w:tcPr>
          <w:p w14:paraId="26A10AEA" w14:textId="77777777" w:rsidR="002136E3" w:rsidRPr="00F419B2" w:rsidRDefault="002136E3" w:rsidP="005C7A03">
            <w:pPr>
              <w:pStyle w:val="phtablecellleft"/>
            </w:pPr>
            <w:r>
              <w:lastRenderedPageBreak/>
              <w:t>ПФДО</w:t>
            </w:r>
          </w:p>
        </w:tc>
        <w:tc>
          <w:tcPr>
            <w:tcW w:w="3536" w:type="pct"/>
          </w:tcPr>
          <w:p w14:paraId="0B2C88A8" w14:textId="77777777" w:rsidR="002136E3" w:rsidRPr="00F419B2" w:rsidRDefault="002136E3" w:rsidP="005C7A03">
            <w:pPr>
              <w:pStyle w:val="phtablecellleft"/>
            </w:pPr>
            <w:r w:rsidRPr="00A153E1">
              <w:t>Персонифицированное финансир</w:t>
            </w:r>
            <w:r>
              <w:t>ова</w:t>
            </w:r>
            <w:r w:rsidRPr="00A153E1">
              <w:t>ние дополнительного образования</w:t>
            </w:r>
          </w:p>
        </w:tc>
      </w:tr>
      <w:tr w:rsidR="002136E3" w:rsidRPr="00F419B2" w14:paraId="18CF7E32" w14:textId="77777777" w:rsidTr="00F733C4">
        <w:trPr>
          <w:cantSplit/>
        </w:trPr>
        <w:tc>
          <w:tcPr>
            <w:tcW w:w="1464" w:type="pct"/>
          </w:tcPr>
          <w:p w14:paraId="334B2E60" w14:textId="77777777" w:rsidR="002136E3" w:rsidRPr="00F419B2" w:rsidRDefault="002136E3" w:rsidP="005C7A03">
            <w:pPr>
              <w:pStyle w:val="phtablecellleft"/>
            </w:pPr>
            <w:r w:rsidRPr="00F419B2">
              <w:t>РБД</w:t>
            </w:r>
          </w:p>
        </w:tc>
        <w:tc>
          <w:tcPr>
            <w:tcW w:w="3536" w:type="pct"/>
          </w:tcPr>
          <w:p w14:paraId="663EF87B" w14:textId="77777777" w:rsidR="002136E3" w:rsidRPr="00F419B2" w:rsidRDefault="002136E3" w:rsidP="005C7A03">
            <w:pPr>
              <w:pStyle w:val="phtablecellleft"/>
            </w:pPr>
            <w:r w:rsidRPr="00F419B2">
              <w:t>Региональная база данных</w:t>
            </w:r>
          </w:p>
        </w:tc>
      </w:tr>
      <w:tr w:rsidR="002136E3" w:rsidRPr="00F419B2" w14:paraId="4620DE96" w14:textId="77777777" w:rsidTr="00F733C4">
        <w:trPr>
          <w:cantSplit/>
        </w:trPr>
        <w:tc>
          <w:tcPr>
            <w:tcW w:w="1464" w:type="pct"/>
          </w:tcPr>
          <w:p w14:paraId="6B291323" w14:textId="77777777" w:rsidR="002136E3" w:rsidRPr="00F419B2" w:rsidRDefault="002136E3" w:rsidP="005C7A03">
            <w:pPr>
              <w:pStyle w:val="phtablecellleft"/>
            </w:pPr>
            <w:r>
              <w:t>РС</w:t>
            </w:r>
          </w:p>
        </w:tc>
        <w:tc>
          <w:tcPr>
            <w:tcW w:w="3536" w:type="pct"/>
          </w:tcPr>
          <w:p w14:paraId="21D010CA" w14:textId="77777777" w:rsidR="002136E3" w:rsidRPr="00F419B2" w:rsidRDefault="002136E3" w:rsidP="005C7A03">
            <w:pPr>
              <w:pStyle w:val="phtablecellleft"/>
            </w:pPr>
            <w:r w:rsidRPr="00F419B2">
              <w:t>Региональный сегмент Единой федеральной межведомственной системы учета контингента обучающихся по основным и дополнительным общеобразовательным программам и программам среднего профессионального образования</w:t>
            </w:r>
          </w:p>
        </w:tc>
      </w:tr>
      <w:tr w:rsidR="002136E3" w:rsidRPr="00F419B2" w14:paraId="6B83E2C6" w14:textId="77777777" w:rsidTr="00F733C4">
        <w:trPr>
          <w:cantSplit/>
        </w:trPr>
        <w:tc>
          <w:tcPr>
            <w:tcW w:w="1464" w:type="pct"/>
          </w:tcPr>
          <w:p w14:paraId="76080C16" w14:textId="77777777" w:rsidR="002136E3" w:rsidRPr="00F419B2" w:rsidRDefault="002136E3" w:rsidP="005C7A03">
            <w:pPr>
              <w:pStyle w:val="phtablecellleft"/>
            </w:pPr>
            <w:r>
              <w:t>РУП</w:t>
            </w:r>
          </w:p>
        </w:tc>
        <w:tc>
          <w:tcPr>
            <w:tcW w:w="3536" w:type="pct"/>
          </w:tcPr>
          <w:p w14:paraId="2DC4A1E7" w14:textId="77777777" w:rsidR="002136E3" w:rsidRPr="009E6FDB" w:rsidRDefault="002136E3" w:rsidP="005C7A03">
            <w:pPr>
              <w:pStyle w:val="phtablecellleft"/>
              <w:rPr>
                <w:lang w:val="en-US"/>
              </w:rPr>
            </w:pPr>
            <w:r>
              <w:t>Рабочий учебный план</w:t>
            </w:r>
          </w:p>
        </w:tc>
      </w:tr>
      <w:tr w:rsidR="002136E3" w:rsidRPr="00F419B2" w14:paraId="435362BA" w14:textId="77777777" w:rsidTr="00F733C4">
        <w:trPr>
          <w:cantSplit/>
        </w:trPr>
        <w:tc>
          <w:tcPr>
            <w:tcW w:w="1464" w:type="pct"/>
          </w:tcPr>
          <w:p w14:paraId="3D9FA730" w14:textId="77777777" w:rsidR="002136E3" w:rsidRPr="00F419B2" w:rsidRDefault="002136E3" w:rsidP="005C7A03">
            <w:pPr>
              <w:pStyle w:val="phtablecellleft"/>
            </w:pPr>
            <w:r w:rsidRPr="00F419B2">
              <w:t>РФ</w:t>
            </w:r>
          </w:p>
        </w:tc>
        <w:tc>
          <w:tcPr>
            <w:tcW w:w="3536" w:type="pct"/>
          </w:tcPr>
          <w:p w14:paraId="30DDAD70" w14:textId="77777777" w:rsidR="002136E3" w:rsidRPr="00F419B2" w:rsidRDefault="002136E3" w:rsidP="005C7A03">
            <w:pPr>
              <w:pStyle w:val="phtablecellleft"/>
            </w:pPr>
            <w:r w:rsidRPr="00F419B2">
              <w:t>Российская Федерация</w:t>
            </w:r>
          </w:p>
        </w:tc>
      </w:tr>
      <w:tr w:rsidR="002136E3" w:rsidRPr="00F419B2" w14:paraId="3FE96A1F" w14:textId="77777777" w:rsidTr="00F733C4">
        <w:trPr>
          <w:cantSplit/>
        </w:trPr>
        <w:tc>
          <w:tcPr>
            <w:tcW w:w="1464" w:type="pct"/>
          </w:tcPr>
          <w:p w14:paraId="70FF4685" w14:textId="77777777" w:rsidR="002136E3" w:rsidRPr="00F419B2" w:rsidRDefault="002136E3" w:rsidP="005C7A03">
            <w:pPr>
              <w:pStyle w:val="phtablecellleft"/>
            </w:pPr>
            <w:r w:rsidRPr="00F419B2">
              <w:t>Система</w:t>
            </w:r>
          </w:p>
        </w:tc>
        <w:tc>
          <w:tcPr>
            <w:tcW w:w="3536" w:type="pct"/>
          </w:tcPr>
          <w:p w14:paraId="0C414B10" w14:textId="77777777" w:rsidR="002136E3" w:rsidRPr="00F419B2" w:rsidRDefault="002136E3" w:rsidP="005C7A03">
            <w:pPr>
              <w:pStyle w:val="phtablecellleft"/>
            </w:pPr>
            <w:r w:rsidRPr="00F419B2">
              <w:t>АИС «БАРС. Образование – Электронное дополнительное образование»</w:t>
            </w:r>
          </w:p>
        </w:tc>
      </w:tr>
      <w:tr w:rsidR="002136E3" w:rsidRPr="00F419B2" w14:paraId="30A65561" w14:textId="77777777" w:rsidTr="00F733C4">
        <w:trPr>
          <w:cantSplit/>
        </w:trPr>
        <w:tc>
          <w:tcPr>
            <w:tcW w:w="1464" w:type="pct"/>
          </w:tcPr>
          <w:p w14:paraId="789901C6" w14:textId="77777777" w:rsidR="002136E3" w:rsidRPr="00F419B2" w:rsidRDefault="002136E3" w:rsidP="005C7A03">
            <w:pPr>
              <w:pStyle w:val="phtablecellleft"/>
            </w:pPr>
            <w:r w:rsidRPr="00F419B2">
              <w:t>СНИЛС</w:t>
            </w:r>
          </w:p>
        </w:tc>
        <w:tc>
          <w:tcPr>
            <w:tcW w:w="3536" w:type="pct"/>
          </w:tcPr>
          <w:p w14:paraId="20E5F2F5" w14:textId="77777777" w:rsidR="002136E3" w:rsidRPr="00F419B2" w:rsidRDefault="002136E3" w:rsidP="005C7A03">
            <w:pPr>
              <w:pStyle w:val="phtablecellleft"/>
            </w:pPr>
            <w:r w:rsidRPr="00F419B2">
              <w:t>Страховой номер индивидуального лицевого счета</w:t>
            </w:r>
          </w:p>
        </w:tc>
      </w:tr>
      <w:tr w:rsidR="002136E3" w:rsidRPr="00F419B2" w14:paraId="4861BC83" w14:textId="77777777" w:rsidTr="00F733C4">
        <w:trPr>
          <w:cantSplit/>
        </w:trPr>
        <w:tc>
          <w:tcPr>
            <w:tcW w:w="1464" w:type="pct"/>
          </w:tcPr>
          <w:p w14:paraId="782642CD" w14:textId="77777777" w:rsidR="002136E3" w:rsidRPr="00F419B2" w:rsidRDefault="002136E3" w:rsidP="005C7A03">
            <w:pPr>
              <w:pStyle w:val="phtablecellleft"/>
            </w:pPr>
            <w:r w:rsidRPr="00F419B2">
              <w:t>СУБД</w:t>
            </w:r>
          </w:p>
        </w:tc>
        <w:tc>
          <w:tcPr>
            <w:tcW w:w="3536" w:type="pct"/>
          </w:tcPr>
          <w:p w14:paraId="6EDDA722" w14:textId="77777777" w:rsidR="002136E3" w:rsidRPr="00F419B2" w:rsidRDefault="002136E3" w:rsidP="005C7A03">
            <w:pPr>
              <w:pStyle w:val="phtablecellleft"/>
            </w:pPr>
            <w:r w:rsidRPr="00F419B2">
              <w:t>Система управления базами данных</w:t>
            </w:r>
          </w:p>
        </w:tc>
      </w:tr>
      <w:tr w:rsidR="002136E3" w:rsidRPr="00F419B2" w14:paraId="2F27F435" w14:textId="77777777" w:rsidTr="00F733C4">
        <w:trPr>
          <w:cantSplit/>
        </w:trPr>
        <w:tc>
          <w:tcPr>
            <w:tcW w:w="1464" w:type="pct"/>
          </w:tcPr>
          <w:p w14:paraId="6889BC7D" w14:textId="77777777" w:rsidR="002136E3" w:rsidRPr="00F419B2" w:rsidRDefault="002136E3" w:rsidP="005C7A03">
            <w:pPr>
              <w:pStyle w:val="phtablecellleft"/>
            </w:pPr>
            <w:r w:rsidRPr="00F419B2">
              <w:t>ФГОС</w:t>
            </w:r>
          </w:p>
        </w:tc>
        <w:tc>
          <w:tcPr>
            <w:tcW w:w="3536" w:type="pct"/>
          </w:tcPr>
          <w:p w14:paraId="0710EB85" w14:textId="77777777" w:rsidR="002136E3" w:rsidRPr="00F419B2" w:rsidRDefault="002136E3" w:rsidP="005C7A03">
            <w:pPr>
              <w:pStyle w:val="phtablecellleft"/>
            </w:pPr>
            <w:r w:rsidRPr="00F419B2">
              <w:t>Федеральные государственные образовательные стандарты</w:t>
            </w:r>
          </w:p>
        </w:tc>
      </w:tr>
      <w:tr w:rsidR="002136E3" w:rsidRPr="00F419B2" w14:paraId="03D03581" w14:textId="77777777" w:rsidTr="00F733C4">
        <w:trPr>
          <w:cantSplit/>
        </w:trPr>
        <w:tc>
          <w:tcPr>
            <w:tcW w:w="1464" w:type="pct"/>
          </w:tcPr>
          <w:p w14:paraId="2AD05325" w14:textId="77777777" w:rsidR="002136E3" w:rsidRPr="00F419B2" w:rsidRDefault="002136E3" w:rsidP="005C7A03">
            <w:pPr>
              <w:pStyle w:val="phtablecellleft"/>
            </w:pPr>
            <w:r w:rsidRPr="00F419B2">
              <w:t>ФИАС</w:t>
            </w:r>
          </w:p>
        </w:tc>
        <w:tc>
          <w:tcPr>
            <w:tcW w:w="3536" w:type="pct"/>
          </w:tcPr>
          <w:p w14:paraId="15128DA2" w14:textId="77777777" w:rsidR="002136E3" w:rsidRPr="00F419B2" w:rsidRDefault="002136E3" w:rsidP="005C7A03">
            <w:pPr>
              <w:pStyle w:val="phtablecellleft"/>
            </w:pPr>
            <w:r w:rsidRPr="00F419B2">
              <w:t>Федеральная информационная адресная Система</w:t>
            </w:r>
          </w:p>
        </w:tc>
      </w:tr>
      <w:tr w:rsidR="002136E3" w:rsidRPr="00F419B2" w14:paraId="2F38F21F" w14:textId="77777777" w:rsidTr="00F733C4">
        <w:trPr>
          <w:cantSplit/>
        </w:trPr>
        <w:tc>
          <w:tcPr>
            <w:tcW w:w="1464" w:type="pct"/>
          </w:tcPr>
          <w:p w14:paraId="65A14B6F" w14:textId="77777777" w:rsidR="002136E3" w:rsidRPr="00F419B2" w:rsidRDefault="002136E3" w:rsidP="005C7A03">
            <w:pPr>
              <w:pStyle w:val="phtablecellleft"/>
            </w:pPr>
            <w:r w:rsidRPr="00F419B2">
              <w:t>ФИО</w:t>
            </w:r>
          </w:p>
        </w:tc>
        <w:tc>
          <w:tcPr>
            <w:tcW w:w="3536" w:type="pct"/>
          </w:tcPr>
          <w:p w14:paraId="77D7DCA7" w14:textId="77777777" w:rsidR="002136E3" w:rsidRPr="00F419B2" w:rsidRDefault="002136E3" w:rsidP="005C7A03">
            <w:pPr>
              <w:pStyle w:val="phtablecellleft"/>
            </w:pPr>
            <w:r w:rsidRPr="00F419B2">
              <w:t>Фамилия, имя, отчество</w:t>
            </w:r>
          </w:p>
        </w:tc>
      </w:tr>
      <w:tr w:rsidR="002136E3" w:rsidRPr="00F419B2" w14:paraId="2F2079D2" w14:textId="77777777" w:rsidTr="00F733C4">
        <w:trPr>
          <w:cantSplit/>
        </w:trPr>
        <w:tc>
          <w:tcPr>
            <w:tcW w:w="1464" w:type="pct"/>
          </w:tcPr>
          <w:p w14:paraId="36AD680D" w14:textId="77777777" w:rsidR="002136E3" w:rsidRPr="00F419B2" w:rsidRDefault="002136E3" w:rsidP="005C7A03">
            <w:pPr>
              <w:pStyle w:val="phtablecellleft"/>
            </w:pPr>
            <w:r w:rsidRPr="00F419B2">
              <w:t>ФЛ, физлицо</w:t>
            </w:r>
          </w:p>
        </w:tc>
        <w:tc>
          <w:tcPr>
            <w:tcW w:w="3536" w:type="pct"/>
          </w:tcPr>
          <w:p w14:paraId="357D9DEE" w14:textId="77777777" w:rsidR="002136E3" w:rsidRPr="00F419B2" w:rsidRDefault="002136E3" w:rsidP="005C7A03">
            <w:pPr>
              <w:pStyle w:val="phtablecellleft"/>
            </w:pPr>
            <w:r w:rsidRPr="00F419B2">
              <w:t>Физическое лицо</w:t>
            </w:r>
          </w:p>
        </w:tc>
      </w:tr>
      <w:tr w:rsidR="002136E3" w:rsidRPr="00F419B2" w14:paraId="6929B162" w14:textId="77777777" w:rsidTr="00F733C4">
        <w:trPr>
          <w:cantSplit/>
        </w:trPr>
        <w:tc>
          <w:tcPr>
            <w:tcW w:w="1464" w:type="pct"/>
          </w:tcPr>
          <w:p w14:paraId="0BEE3646" w14:textId="77777777" w:rsidR="002136E3" w:rsidRPr="00F419B2" w:rsidRDefault="002136E3" w:rsidP="005C7A03">
            <w:pPr>
              <w:pStyle w:val="phtablecellleft"/>
            </w:pPr>
            <w:r w:rsidRPr="00F419B2">
              <w:t>Яндекс.Метрика</w:t>
            </w:r>
          </w:p>
        </w:tc>
        <w:tc>
          <w:tcPr>
            <w:tcW w:w="3536" w:type="pct"/>
          </w:tcPr>
          <w:p w14:paraId="4CA4CBC2" w14:textId="77777777" w:rsidR="002136E3" w:rsidRPr="00F419B2" w:rsidRDefault="002136E3" w:rsidP="005C7A03">
            <w:pPr>
              <w:pStyle w:val="phtablecellleft"/>
            </w:pPr>
            <w:r w:rsidRPr="00F419B2">
              <w:t xml:space="preserve">Инструмент </w:t>
            </w:r>
            <w:r w:rsidRPr="00F419B2">
              <w:rPr>
                <w:lang w:val="en-US"/>
              </w:rPr>
              <w:t>web</w:t>
            </w:r>
            <w:r w:rsidRPr="00F419B2">
              <w:t xml:space="preserve">-аналитики, который предназначен для оценки посещаемости </w:t>
            </w:r>
            <w:r w:rsidRPr="00F419B2">
              <w:rPr>
                <w:lang w:val="en-US"/>
              </w:rPr>
              <w:t>web</w:t>
            </w:r>
            <w:r w:rsidRPr="00F419B2">
              <w:t>-сайтов и анализа поведения пользователей</w:t>
            </w:r>
          </w:p>
        </w:tc>
      </w:tr>
    </w:tbl>
    <w:p w14:paraId="63F62FDF" w14:textId="77777777" w:rsidR="006C62F7" w:rsidRPr="006C62F7" w:rsidRDefault="006C62F7" w:rsidP="006C62F7">
      <w:pPr>
        <w:pStyle w:val="phnormal"/>
      </w:pPr>
    </w:p>
    <w:p w14:paraId="6C3361B3" w14:textId="77777777" w:rsidR="007B606B" w:rsidRPr="00F419B2" w:rsidRDefault="00AA6BC5" w:rsidP="008658F9">
      <w:pPr>
        <w:pStyle w:val="13"/>
        <w:rPr>
          <w:rFonts w:cs="Arial"/>
        </w:rPr>
      </w:pPr>
      <w:bookmarkStart w:id="2" w:name="_Toc295202968"/>
      <w:bookmarkStart w:id="3" w:name="_Toc338419468"/>
      <w:bookmarkStart w:id="4" w:name="_Toc382991443"/>
      <w:bookmarkStart w:id="5" w:name="_Toc435801687"/>
      <w:bookmarkStart w:id="6" w:name="_Toc46824822"/>
      <w:r w:rsidRPr="00F419B2">
        <w:rPr>
          <w:rFonts w:cs="Arial"/>
        </w:rPr>
        <w:lastRenderedPageBreak/>
        <w:t>Введение</w:t>
      </w:r>
      <w:bookmarkEnd w:id="2"/>
      <w:bookmarkEnd w:id="3"/>
      <w:bookmarkEnd w:id="4"/>
      <w:bookmarkEnd w:id="5"/>
      <w:bookmarkEnd w:id="6"/>
    </w:p>
    <w:p w14:paraId="0A37F901" w14:textId="77777777" w:rsidR="005E4888" w:rsidRPr="00F419B2" w:rsidRDefault="005E4888" w:rsidP="008658F9">
      <w:pPr>
        <w:pStyle w:val="21"/>
        <w:rPr>
          <w:rFonts w:cs="Arial"/>
        </w:rPr>
      </w:pPr>
      <w:bookmarkStart w:id="7" w:name="_Toc435801688"/>
      <w:bookmarkStart w:id="8" w:name="_Toc46824823"/>
      <w:bookmarkStart w:id="9" w:name="_Toc295202969"/>
      <w:bookmarkStart w:id="10" w:name="_Toc338419469"/>
      <w:bookmarkStart w:id="11" w:name="_Toc382991444"/>
      <w:r w:rsidRPr="00F419B2">
        <w:rPr>
          <w:rFonts w:cs="Arial"/>
        </w:rPr>
        <w:t>Область применения Системы</w:t>
      </w:r>
      <w:bookmarkEnd w:id="7"/>
      <w:bookmarkEnd w:id="8"/>
    </w:p>
    <w:p w14:paraId="20586146" w14:textId="77777777" w:rsidR="005E4888" w:rsidRPr="00F419B2" w:rsidRDefault="005E4888" w:rsidP="00B10C60">
      <w:pPr>
        <w:pStyle w:val="phnormal"/>
        <w:rPr>
          <w:rFonts w:cs="Arial"/>
        </w:rPr>
      </w:pPr>
      <w:r w:rsidRPr="00F419B2">
        <w:rPr>
          <w:rFonts w:cs="Arial"/>
        </w:rPr>
        <w:t>Областью применения</w:t>
      </w:r>
      <w:r w:rsidR="007F6BEB" w:rsidRPr="00F419B2">
        <w:rPr>
          <w:rFonts w:cs="Arial"/>
        </w:rPr>
        <w:t xml:space="preserve"> </w:t>
      </w:r>
      <w:r w:rsidR="00C552E0" w:rsidRPr="00F419B2">
        <w:rPr>
          <w:rFonts w:cs="Arial"/>
        </w:rPr>
        <w:t xml:space="preserve">АИС </w:t>
      </w:r>
      <w:r w:rsidR="00DB1DFC" w:rsidRPr="00F419B2">
        <w:rPr>
          <w:rFonts w:cs="Arial"/>
        </w:rPr>
        <w:t>«</w:t>
      </w:r>
      <w:r w:rsidR="00C552E0" w:rsidRPr="00F419B2">
        <w:rPr>
          <w:rFonts w:cs="Arial"/>
        </w:rPr>
        <w:t>Б</w:t>
      </w:r>
      <w:r w:rsidR="002A4A0A" w:rsidRPr="00F419B2">
        <w:rPr>
          <w:rFonts w:cs="Arial"/>
        </w:rPr>
        <w:t>АРС. Образование – Электронное дополнительное о</w:t>
      </w:r>
      <w:r w:rsidR="00C552E0" w:rsidRPr="00F419B2">
        <w:rPr>
          <w:rFonts w:cs="Arial"/>
        </w:rPr>
        <w:t>бразование</w:t>
      </w:r>
      <w:r w:rsidR="00DB1DFC" w:rsidRPr="00F419B2">
        <w:rPr>
          <w:rFonts w:cs="Arial"/>
        </w:rPr>
        <w:t>»</w:t>
      </w:r>
      <w:r w:rsidR="00C552E0" w:rsidRPr="00F419B2">
        <w:rPr>
          <w:rFonts w:cs="Arial"/>
        </w:rPr>
        <w:t xml:space="preserve"> (далее</w:t>
      </w:r>
      <w:r w:rsidR="004C22C3" w:rsidRPr="00F419B2">
        <w:rPr>
          <w:rFonts w:cs="Arial"/>
        </w:rPr>
        <w:t xml:space="preserve"> – </w:t>
      </w:r>
      <w:r w:rsidR="008C3AAB" w:rsidRPr="00F419B2">
        <w:rPr>
          <w:rFonts w:cs="Arial"/>
        </w:rPr>
        <w:t>Система</w:t>
      </w:r>
      <w:r w:rsidR="00C552E0" w:rsidRPr="00F419B2">
        <w:rPr>
          <w:rFonts w:cs="Arial"/>
        </w:rPr>
        <w:t>)</w:t>
      </w:r>
      <w:r w:rsidRPr="00F419B2">
        <w:rPr>
          <w:rFonts w:cs="Arial"/>
        </w:rPr>
        <w:t xml:space="preserve"> является автоматизация и реализация оказания государственных и муниципальных услуг в сфере </w:t>
      </w:r>
      <w:r w:rsidR="00C552E0" w:rsidRPr="00F419B2">
        <w:rPr>
          <w:rFonts w:cs="Arial"/>
        </w:rPr>
        <w:t>дополнительного</w:t>
      </w:r>
      <w:r w:rsidRPr="00F419B2">
        <w:rPr>
          <w:rFonts w:cs="Arial"/>
        </w:rPr>
        <w:t xml:space="preserve"> образования в электронном виде согласно Распоряжению Правительства </w:t>
      </w:r>
      <w:r w:rsidR="00112F40" w:rsidRPr="00F419B2">
        <w:rPr>
          <w:rFonts w:cs="Arial"/>
        </w:rPr>
        <w:t>РФ</w:t>
      </w:r>
      <w:r w:rsidRPr="00F419B2">
        <w:rPr>
          <w:rFonts w:cs="Arial"/>
        </w:rPr>
        <w:t xml:space="preserve"> от 17 декабря 2009 г. №1993-р (в ред. распоряжений Правительства РФ от 07.09.2010 №1506-р, от 28.12.2011 №2415-р).</w:t>
      </w:r>
    </w:p>
    <w:p w14:paraId="79987FF6" w14:textId="77777777" w:rsidR="007F78C3" w:rsidRPr="00F419B2" w:rsidRDefault="007F78C3" w:rsidP="008658F9">
      <w:pPr>
        <w:pStyle w:val="21"/>
        <w:rPr>
          <w:rFonts w:cs="Arial"/>
        </w:rPr>
      </w:pPr>
      <w:bookmarkStart w:id="12" w:name="_Toc435801689"/>
      <w:bookmarkStart w:id="13" w:name="_Toc46824824"/>
      <w:r w:rsidRPr="00F419B2">
        <w:rPr>
          <w:rFonts w:cs="Arial"/>
        </w:rPr>
        <w:t>Краткие возможности</w:t>
      </w:r>
      <w:bookmarkEnd w:id="12"/>
      <w:bookmarkEnd w:id="13"/>
    </w:p>
    <w:p w14:paraId="6A71EFC9" w14:textId="77777777" w:rsidR="005E4888" w:rsidRPr="00F419B2" w:rsidRDefault="005E4888" w:rsidP="0059788F">
      <w:pPr>
        <w:pStyle w:val="phlistitemizedtitle"/>
        <w:rPr>
          <w:rFonts w:cs="Arial"/>
        </w:rPr>
      </w:pPr>
      <w:r w:rsidRPr="00F419B2">
        <w:rPr>
          <w:rFonts w:cs="Arial"/>
        </w:rPr>
        <w:t>В Системе реализованы следующие функции:</w:t>
      </w:r>
    </w:p>
    <w:p w14:paraId="3008CFC2" w14:textId="77777777" w:rsidR="005E4888" w:rsidRPr="00F419B2" w:rsidRDefault="008658F9" w:rsidP="00B10C60">
      <w:pPr>
        <w:pStyle w:val="phlistitemized1"/>
      </w:pPr>
      <w:r w:rsidRPr="00F419B2">
        <w:t>ведение данных по общеобразовательным организациям;</w:t>
      </w:r>
    </w:p>
    <w:p w14:paraId="5D1701DE" w14:textId="77777777" w:rsidR="005E4888" w:rsidRPr="00F419B2" w:rsidRDefault="008658F9" w:rsidP="00B10C60">
      <w:pPr>
        <w:pStyle w:val="phlistitemized1"/>
      </w:pPr>
      <w:r w:rsidRPr="00F419B2">
        <w:t>ведение информации о сотрудниках;</w:t>
      </w:r>
    </w:p>
    <w:p w14:paraId="56AF8AEC" w14:textId="77777777" w:rsidR="005E4888" w:rsidRPr="00F419B2" w:rsidRDefault="008658F9" w:rsidP="00B10C60">
      <w:pPr>
        <w:pStyle w:val="phlistitemized1"/>
      </w:pPr>
      <w:r w:rsidRPr="00F419B2">
        <w:t>ведение информации об учащихся;</w:t>
      </w:r>
    </w:p>
    <w:p w14:paraId="27716171" w14:textId="77777777" w:rsidR="005E4888" w:rsidRPr="00F419B2" w:rsidRDefault="008658F9" w:rsidP="00B10C60">
      <w:pPr>
        <w:pStyle w:val="phlistitemized1"/>
      </w:pPr>
      <w:r w:rsidRPr="00F419B2">
        <w:t>ведение групп;</w:t>
      </w:r>
    </w:p>
    <w:p w14:paraId="43B4007F" w14:textId="77777777" w:rsidR="005E4888" w:rsidRPr="00F419B2" w:rsidRDefault="008658F9" w:rsidP="00B10C60">
      <w:pPr>
        <w:pStyle w:val="phlistitemized1"/>
      </w:pPr>
      <w:r w:rsidRPr="00F419B2">
        <w:t>ведение информации о родителях учащихся;</w:t>
      </w:r>
    </w:p>
    <w:p w14:paraId="6B83D6CF" w14:textId="77777777" w:rsidR="005E4888" w:rsidRPr="00F419B2" w:rsidRDefault="008658F9" w:rsidP="00B10C60">
      <w:pPr>
        <w:pStyle w:val="phlistitemized1"/>
      </w:pPr>
      <w:r w:rsidRPr="00F419B2">
        <w:t>ведение расписания занятий;</w:t>
      </w:r>
    </w:p>
    <w:p w14:paraId="3BD4B8C3" w14:textId="77777777" w:rsidR="005E4888" w:rsidRPr="00F419B2" w:rsidRDefault="008658F9" w:rsidP="00B10C60">
      <w:pPr>
        <w:pStyle w:val="phlistitemized1"/>
      </w:pPr>
      <w:r w:rsidRPr="00F419B2">
        <w:t>ведение электронного журнала группы;</w:t>
      </w:r>
    </w:p>
    <w:p w14:paraId="6AC0EA87" w14:textId="77777777" w:rsidR="005E4888" w:rsidRPr="00F419B2" w:rsidRDefault="008658F9" w:rsidP="00B10C60">
      <w:pPr>
        <w:pStyle w:val="phlistitemized1"/>
      </w:pPr>
      <w:r w:rsidRPr="00F419B2">
        <w:t>импорт входных данных;</w:t>
      </w:r>
    </w:p>
    <w:p w14:paraId="05F22725" w14:textId="77777777" w:rsidR="005E4888" w:rsidRPr="00F419B2" w:rsidRDefault="008658F9" w:rsidP="00B10C60">
      <w:pPr>
        <w:pStyle w:val="phlistitemized1"/>
      </w:pPr>
      <w:r w:rsidRPr="00F419B2">
        <w:t>предоставление выходных данных в печатной форме;</w:t>
      </w:r>
    </w:p>
    <w:p w14:paraId="35D471B6" w14:textId="77777777" w:rsidR="005E4888" w:rsidRPr="00F419B2" w:rsidRDefault="008658F9" w:rsidP="00B10C60">
      <w:pPr>
        <w:pStyle w:val="phlistitemized1"/>
      </w:pPr>
      <w:r w:rsidRPr="00F419B2">
        <w:t>ведение электронного дневника учащегося;</w:t>
      </w:r>
    </w:p>
    <w:p w14:paraId="321B2098" w14:textId="77777777" w:rsidR="005E4888" w:rsidRPr="00F419B2" w:rsidRDefault="008658F9" w:rsidP="00B10C60">
      <w:pPr>
        <w:pStyle w:val="phlistitemized1"/>
      </w:pPr>
      <w:r w:rsidRPr="00F419B2">
        <w:t>п</w:t>
      </w:r>
      <w:r w:rsidR="005E4888" w:rsidRPr="00F419B2">
        <w:t>редоставление отчетности деятельности ОДО.</w:t>
      </w:r>
    </w:p>
    <w:p w14:paraId="55BE3A03" w14:textId="77777777" w:rsidR="005E4888" w:rsidRPr="00F419B2" w:rsidRDefault="005E4888" w:rsidP="0059788F">
      <w:pPr>
        <w:pStyle w:val="phlistitemizedtitle"/>
        <w:rPr>
          <w:rFonts w:cs="Arial"/>
        </w:rPr>
      </w:pPr>
      <w:r w:rsidRPr="00F419B2">
        <w:rPr>
          <w:rFonts w:cs="Arial"/>
        </w:rPr>
        <w:t xml:space="preserve">Основные функции блока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Администрирование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>:</w:t>
      </w:r>
    </w:p>
    <w:p w14:paraId="7DC47A46" w14:textId="77777777" w:rsidR="005E4888" w:rsidRPr="00F419B2" w:rsidRDefault="008658F9" w:rsidP="00B10C60">
      <w:pPr>
        <w:pStyle w:val="phlistitemized1"/>
      </w:pPr>
      <w:r w:rsidRPr="00F419B2">
        <w:t>п</w:t>
      </w:r>
      <w:r w:rsidR="005E4888" w:rsidRPr="00F419B2">
        <w:t>орядок заполнения Системы;</w:t>
      </w:r>
    </w:p>
    <w:p w14:paraId="7593D2ED" w14:textId="77777777" w:rsidR="005E4888" w:rsidRPr="00F419B2" w:rsidRDefault="008658F9" w:rsidP="00B10C60">
      <w:pPr>
        <w:pStyle w:val="phlistitemized1"/>
      </w:pPr>
      <w:r w:rsidRPr="00F419B2">
        <w:t>и</w:t>
      </w:r>
      <w:r w:rsidR="00CC4C36" w:rsidRPr="00F419B2">
        <w:t xml:space="preserve">мпорт </w:t>
      </w:r>
      <w:r w:rsidR="005E4888" w:rsidRPr="00F419B2">
        <w:t>(загрузка данных из реестров);</w:t>
      </w:r>
    </w:p>
    <w:p w14:paraId="430FC5E8" w14:textId="77777777" w:rsidR="005E4888" w:rsidRPr="00F419B2" w:rsidRDefault="008658F9" w:rsidP="00B10C60">
      <w:pPr>
        <w:pStyle w:val="phlistitemized1"/>
      </w:pPr>
      <w:r w:rsidRPr="00F419B2">
        <w:t>в</w:t>
      </w:r>
      <w:r w:rsidR="005E4888" w:rsidRPr="00F419B2">
        <w:t>едение журнала пользователей;</w:t>
      </w:r>
    </w:p>
    <w:p w14:paraId="4F284034" w14:textId="77777777" w:rsidR="005E4888" w:rsidRPr="00F419B2" w:rsidRDefault="008658F9" w:rsidP="00B10C60">
      <w:pPr>
        <w:pStyle w:val="phlistitemized1"/>
      </w:pPr>
      <w:r w:rsidRPr="00F419B2">
        <w:t>п</w:t>
      </w:r>
      <w:r w:rsidR="005E4888" w:rsidRPr="00F419B2">
        <w:t>ользо</w:t>
      </w:r>
      <w:r w:rsidR="00EF13D8" w:rsidRPr="00F419B2">
        <w:t>вательские роли и права доступа</w:t>
      </w:r>
      <w:r w:rsidR="005E4888" w:rsidRPr="00F419B2">
        <w:t>;</w:t>
      </w:r>
    </w:p>
    <w:p w14:paraId="5633EC72" w14:textId="77777777" w:rsidR="005E4888" w:rsidRPr="00F419B2" w:rsidRDefault="008658F9" w:rsidP="00B10C60">
      <w:pPr>
        <w:pStyle w:val="phlistitemized1"/>
      </w:pPr>
      <w:r w:rsidRPr="00F419B2">
        <w:t>г</w:t>
      </w:r>
      <w:r w:rsidR="00CC4C36" w:rsidRPr="00F419B2">
        <w:t>енерация паролей пользователям.</w:t>
      </w:r>
    </w:p>
    <w:p w14:paraId="2102BE49" w14:textId="77777777" w:rsidR="007F78C3" w:rsidRPr="00F419B2" w:rsidRDefault="007F78C3" w:rsidP="008658F9">
      <w:pPr>
        <w:pStyle w:val="21"/>
        <w:rPr>
          <w:rFonts w:cs="Arial"/>
        </w:rPr>
      </w:pPr>
      <w:bookmarkStart w:id="14" w:name="_Toc435801690"/>
      <w:bookmarkStart w:id="15" w:name="_Ref529435906"/>
      <w:bookmarkStart w:id="16" w:name="_Toc46824825"/>
      <w:r w:rsidRPr="00F419B2">
        <w:rPr>
          <w:rFonts w:cs="Arial"/>
        </w:rPr>
        <w:lastRenderedPageBreak/>
        <w:t>Уровень подготовки пользователя</w:t>
      </w:r>
      <w:bookmarkEnd w:id="14"/>
      <w:bookmarkEnd w:id="15"/>
      <w:bookmarkEnd w:id="16"/>
    </w:p>
    <w:p w14:paraId="014ACD71" w14:textId="5408C4AF" w:rsidR="007F78C3" w:rsidRPr="00F419B2" w:rsidRDefault="0000340D" w:rsidP="00B10C60">
      <w:pPr>
        <w:pStyle w:val="phnormal"/>
        <w:rPr>
          <w:rFonts w:cs="Arial"/>
        </w:rPr>
      </w:pPr>
      <w:r w:rsidRPr="00F419B2">
        <w:rPr>
          <w:rFonts w:cs="Arial"/>
        </w:rPr>
        <w:t xml:space="preserve">Для работы в Системе </w:t>
      </w:r>
      <w:r w:rsidR="007F78C3" w:rsidRPr="00F419B2">
        <w:rPr>
          <w:rFonts w:cs="Arial"/>
        </w:rPr>
        <w:t>пользовател</w:t>
      </w:r>
      <w:r w:rsidR="00366162">
        <w:rPr>
          <w:rFonts w:cs="Arial"/>
        </w:rPr>
        <w:t xml:space="preserve">ю необходимо </w:t>
      </w:r>
      <w:r w:rsidR="007F78C3" w:rsidRPr="00F419B2">
        <w:rPr>
          <w:rFonts w:cs="Arial"/>
        </w:rPr>
        <w:t xml:space="preserve">обладать навыками </w:t>
      </w:r>
      <w:r w:rsidR="00816741" w:rsidRPr="00F419B2">
        <w:rPr>
          <w:rFonts w:cs="Arial"/>
        </w:rPr>
        <w:t>работы с ПК в ОС</w:t>
      </w:r>
      <w:r w:rsidR="007F78C3" w:rsidRPr="00F419B2">
        <w:rPr>
          <w:rFonts w:cs="Arial"/>
        </w:rPr>
        <w:t xml:space="preserve"> </w:t>
      </w:r>
      <w:r w:rsidR="007F78C3" w:rsidRPr="00F419B2">
        <w:rPr>
          <w:rFonts w:cs="Arial"/>
          <w:lang w:val="en-US"/>
        </w:rPr>
        <w:t>Windows</w:t>
      </w:r>
      <w:r w:rsidR="007F78C3" w:rsidRPr="00F419B2">
        <w:rPr>
          <w:rFonts w:cs="Arial"/>
        </w:rPr>
        <w:t>.</w:t>
      </w:r>
    </w:p>
    <w:p w14:paraId="2DB81024" w14:textId="77777777" w:rsidR="007F78C3" w:rsidRPr="00F419B2" w:rsidRDefault="007F78C3" w:rsidP="00B10C60">
      <w:pPr>
        <w:pStyle w:val="phnormal"/>
        <w:rPr>
          <w:rFonts w:cs="Arial"/>
        </w:rPr>
      </w:pPr>
      <w:r w:rsidRPr="00F419B2">
        <w:rPr>
          <w:rFonts w:cs="Arial"/>
        </w:rPr>
        <w:t>Каждый пользователь в соответствии со своими правами должен обладать необходимыми знаниями в предметной области для корректной работы с предоставляемой информацией.</w:t>
      </w:r>
    </w:p>
    <w:p w14:paraId="094FEF61" w14:textId="77777777" w:rsidR="00B1645D" w:rsidRPr="00F419B2" w:rsidRDefault="00B1645D" w:rsidP="008658F9">
      <w:pPr>
        <w:pStyle w:val="21"/>
        <w:rPr>
          <w:rFonts w:cs="Arial"/>
        </w:rPr>
      </w:pPr>
      <w:bookmarkStart w:id="17" w:name="_Toc435801691"/>
      <w:bookmarkStart w:id="18" w:name="_Toc46824826"/>
      <w:r w:rsidRPr="00F419B2">
        <w:rPr>
          <w:rFonts w:cs="Arial"/>
        </w:rPr>
        <w:t>Назначение документа</w:t>
      </w:r>
      <w:bookmarkEnd w:id="9"/>
      <w:bookmarkEnd w:id="10"/>
      <w:bookmarkEnd w:id="11"/>
      <w:bookmarkEnd w:id="17"/>
      <w:bookmarkEnd w:id="18"/>
    </w:p>
    <w:p w14:paraId="5A9F00FD" w14:textId="77777777" w:rsidR="001B5B9D" w:rsidRPr="00F419B2" w:rsidRDefault="001B5B9D" w:rsidP="005E6DB3">
      <w:pPr>
        <w:pStyle w:val="phnormal"/>
        <w:rPr>
          <w:rFonts w:cs="Arial"/>
        </w:rPr>
      </w:pPr>
      <w:r w:rsidRPr="00F419B2">
        <w:rPr>
          <w:rFonts w:cs="Arial"/>
        </w:rPr>
        <w:t xml:space="preserve">Настоящее руководство предназначено для пользователя с </w:t>
      </w:r>
      <w:r w:rsidR="00E0501D" w:rsidRPr="00F419B2">
        <w:rPr>
          <w:rFonts w:cs="Arial"/>
        </w:rPr>
        <w:t>типом</w:t>
      </w:r>
      <w:r w:rsidRPr="00F419B2">
        <w:rPr>
          <w:rFonts w:cs="Arial"/>
        </w:rPr>
        <w:t xml:space="preserve">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Администратор системы</w:t>
      </w:r>
      <w:r w:rsidR="00DB1DFC" w:rsidRPr="00F419B2">
        <w:rPr>
          <w:rFonts w:cs="Arial"/>
        </w:rPr>
        <w:t>»</w:t>
      </w:r>
      <w:r w:rsidR="000400EB" w:rsidRPr="00F419B2">
        <w:rPr>
          <w:rFonts w:cs="Arial"/>
        </w:rPr>
        <w:t>.</w:t>
      </w:r>
    </w:p>
    <w:p w14:paraId="20F5DA91" w14:textId="77777777" w:rsidR="001B5B9D" w:rsidRPr="00F419B2" w:rsidRDefault="001B5B9D" w:rsidP="005E6DB3">
      <w:pPr>
        <w:pStyle w:val="phnormal"/>
        <w:rPr>
          <w:rFonts w:cs="Arial"/>
        </w:rPr>
      </w:pPr>
      <w:r w:rsidRPr="00F419B2">
        <w:rPr>
          <w:rFonts w:cs="Arial"/>
        </w:rPr>
        <w:t xml:space="preserve">Права доступа для пользователя </w:t>
      </w:r>
      <w:r w:rsidR="006010B2" w:rsidRPr="00F419B2">
        <w:rPr>
          <w:rFonts w:cs="Arial"/>
        </w:rPr>
        <w:t xml:space="preserve">с </w:t>
      </w:r>
      <w:r w:rsidR="00E0501D" w:rsidRPr="00F419B2">
        <w:rPr>
          <w:rFonts w:cs="Arial"/>
        </w:rPr>
        <w:t>типом</w:t>
      </w:r>
      <w:r w:rsidR="006010B2" w:rsidRPr="00F419B2">
        <w:rPr>
          <w:rFonts w:cs="Arial"/>
        </w:rPr>
        <w:t xml:space="preserve"> </w:t>
      </w:r>
      <w:r w:rsidR="00DB1DFC" w:rsidRPr="00F419B2">
        <w:rPr>
          <w:rFonts w:cs="Arial"/>
        </w:rPr>
        <w:t>«</w:t>
      </w:r>
      <w:r w:rsidR="006010B2" w:rsidRPr="00F419B2">
        <w:rPr>
          <w:rFonts w:cs="Arial"/>
        </w:rPr>
        <w:t>Администратор системы</w:t>
      </w:r>
      <w:r w:rsidR="00DB1DFC" w:rsidRPr="00F419B2">
        <w:rPr>
          <w:rFonts w:cs="Arial"/>
        </w:rPr>
        <w:t>»</w:t>
      </w:r>
      <w:r w:rsidR="004C22C3" w:rsidRPr="00F419B2">
        <w:rPr>
          <w:rFonts w:cs="Arial"/>
        </w:rPr>
        <w:t xml:space="preserve"> – </w:t>
      </w:r>
      <w:r w:rsidR="00B77E38" w:rsidRPr="00F419B2">
        <w:rPr>
          <w:rFonts w:cs="Arial"/>
        </w:rPr>
        <w:t>вся</w:t>
      </w:r>
      <w:r w:rsidR="006010B2" w:rsidRPr="00F419B2">
        <w:rPr>
          <w:rFonts w:cs="Arial"/>
        </w:rPr>
        <w:t xml:space="preserve"> функционал</w:t>
      </w:r>
      <w:r w:rsidR="00B77E38" w:rsidRPr="00F419B2">
        <w:rPr>
          <w:rFonts w:cs="Arial"/>
        </w:rPr>
        <w:t>ьность</w:t>
      </w:r>
      <w:r w:rsidR="006010B2" w:rsidRPr="00F419B2">
        <w:rPr>
          <w:rFonts w:cs="Arial"/>
        </w:rPr>
        <w:t xml:space="preserve"> Системы.</w:t>
      </w:r>
    </w:p>
    <w:p w14:paraId="12CEB702" w14:textId="77777777" w:rsidR="006010B2" w:rsidRPr="00F419B2" w:rsidRDefault="006010B2" w:rsidP="005E6DB3">
      <w:pPr>
        <w:pStyle w:val="phnormal"/>
        <w:rPr>
          <w:rFonts w:cs="Arial"/>
        </w:rPr>
      </w:pPr>
      <w:r w:rsidRPr="00F419B2">
        <w:rPr>
          <w:rFonts w:cs="Arial"/>
        </w:rPr>
        <w:t xml:space="preserve">Данное руководство описывает основные задачи подсистемы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Администрирование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, доступной для пользователя с </w:t>
      </w:r>
      <w:r w:rsidR="00E0501D" w:rsidRPr="00F419B2">
        <w:rPr>
          <w:rFonts w:cs="Arial"/>
        </w:rPr>
        <w:t>типом</w:t>
      </w:r>
      <w:r w:rsidRPr="00F419B2">
        <w:rPr>
          <w:rFonts w:cs="Arial"/>
        </w:rPr>
        <w:t xml:space="preserve">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Администратор системы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>.</w:t>
      </w:r>
    </w:p>
    <w:p w14:paraId="1F4F8266" w14:textId="77777777" w:rsidR="00EC40C7" w:rsidRPr="00F419B2" w:rsidRDefault="00861AE3" w:rsidP="008658F9">
      <w:pPr>
        <w:pStyle w:val="21"/>
        <w:rPr>
          <w:rFonts w:cs="Arial"/>
        </w:rPr>
      </w:pPr>
      <w:bookmarkStart w:id="19" w:name="_Toc382991446"/>
      <w:bookmarkStart w:id="20" w:name="_Toc435801692"/>
      <w:bookmarkStart w:id="21" w:name="_Toc46824827"/>
      <w:r w:rsidRPr="00F419B2">
        <w:rPr>
          <w:rFonts w:cs="Arial"/>
        </w:rPr>
        <w:t>Необходимая эксплуатационная документация</w:t>
      </w:r>
      <w:bookmarkEnd w:id="19"/>
      <w:bookmarkEnd w:id="20"/>
      <w:bookmarkEnd w:id="21"/>
    </w:p>
    <w:p w14:paraId="484A3F26" w14:textId="77777777" w:rsidR="00861AE3" w:rsidRPr="00F419B2" w:rsidRDefault="00B77E38" w:rsidP="00B10C60">
      <w:pPr>
        <w:pStyle w:val="phnormal"/>
        <w:rPr>
          <w:rFonts w:cs="Arial"/>
        </w:rPr>
      </w:pPr>
      <w:r w:rsidRPr="00F419B2">
        <w:rPr>
          <w:rFonts w:cs="Arial"/>
        </w:rPr>
        <w:t>Описание полной функциональности</w:t>
      </w:r>
      <w:r w:rsidR="00A757CA" w:rsidRPr="00F419B2">
        <w:rPr>
          <w:rFonts w:cs="Arial"/>
        </w:rPr>
        <w:t xml:space="preserve"> Системы приведено в документе </w:t>
      </w:r>
      <w:r w:rsidR="00DB1DFC" w:rsidRPr="00F419B2">
        <w:rPr>
          <w:rFonts w:cs="Arial"/>
        </w:rPr>
        <w:t>«</w:t>
      </w:r>
      <w:r w:rsidR="00A757CA" w:rsidRPr="00F419B2">
        <w:rPr>
          <w:rFonts w:cs="Arial"/>
        </w:rPr>
        <w:t xml:space="preserve">БАРС. Образование </w:t>
      </w:r>
      <w:r w:rsidR="007214A6" w:rsidRPr="00F419B2">
        <w:rPr>
          <w:rFonts w:cs="Arial"/>
        </w:rPr>
        <w:t>–</w:t>
      </w:r>
      <w:r w:rsidR="00FC322D" w:rsidRPr="00F419B2">
        <w:rPr>
          <w:rFonts w:cs="Arial"/>
        </w:rPr>
        <w:t xml:space="preserve"> </w:t>
      </w:r>
      <w:r w:rsidR="005A63F0" w:rsidRPr="00F419B2">
        <w:rPr>
          <w:rFonts w:cs="Arial"/>
        </w:rPr>
        <w:t>Электронное д</w:t>
      </w:r>
      <w:r w:rsidR="007214A6" w:rsidRPr="00F419B2">
        <w:rPr>
          <w:rFonts w:cs="Arial"/>
        </w:rPr>
        <w:t>ополнительное образование</w:t>
      </w:r>
      <w:r w:rsidR="000400EB" w:rsidRPr="00F419B2">
        <w:rPr>
          <w:rFonts w:cs="Arial"/>
        </w:rPr>
        <w:t xml:space="preserve">. </w:t>
      </w:r>
      <w:r w:rsidR="00A757CA" w:rsidRPr="00F419B2">
        <w:rPr>
          <w:rFonts w:cs="Arial"/>
        </w:rPr>
        <w:t xml:space="preserve">Руководство </w:t>
      </w:r>
      <w:r w:rsidR="003573F9" w:rsidRPr="00F419B2">
        <w:rPr>
          <w:rFonts w:cs="Arial"/>
        </w:rPr>
        <w:t>пользователя</w:t>
      </w:r>
      <w:r w:rsidR="00DB1DFC" w:rsidRPr="00F419B2">
        <w:rPr>
          <w:rFonts w:cs="Arial"/>
        </w:rPr>
        <w:t>»</w:t>
      </w:r>
      <w:r w:rsidR="000400EB" w:rsidRPr="00F419B2">
        <w:rPr>
          <w:rFonts w:cs="Arial"/>
        </w:rPr>
        <w:t>.</w:t>
      </w:r>
    </w:p>
    <w:p w14:paraId="63656234" w14:textId="77777777" w:rsidR="00A757CA" w:rsidRPr="00F419B2" w:rsidRDefault="00A757CA" w:rsidP="00B10C60">
      <w:pPr>
        <w:pStyle w:val="phnormal"/>
        <w:rPr>
          <w:rFonts w:cs="Arial"/>
        </w:rPr>
      </w:pPr>
      <w:r w:rsidRPr="00F419B2">
        <w:rPr>
          <w:rFonts w:cs="Arial"/>
        </w:rPr>
        <w:t>Инструкции по импорту данных:</w:t>
      </w:r>
    </w:p>
    <w:p w14:paraId="43755715" w14:textId="77777777" w:rsidR="00A757CA" w:rsidRPr="00F419B2" w:rsidRDefault="000400EB" w:rsidP="00B10C60">
      <w:pPr>
        <w:pStyle w:val="phlistitemized1"/>
      </w:pPr>
      <w:r w:rsidRPr="00F419B2">
        <w:t>и</w:t>
      </w:r>
      <w:r w:rsidR="00A757CA" w:rsidRPr="00F419B2">
        <w:t>нструкции по заполнению шаблонов первичной загрузки данных</w:t>
      </w:r>
      <w:r w:rsidR="00FC322D" w:rsidRPr="00F419B2">
        <w:t>;</w:t>
      </w:r>
    </w:p>
    <w:p w14:paraId="079A9394" w14:textId="77777777" w:rsidR="007D7F53" w:rsidRPr="00F419B2" w:rsidRDefault="000400EB" w:rsidP="00B10C60">
      <w:pPr>
        <w:pStyle w:val="phlistitemized1"/>
      </w:pPr>
      <w:r w:rsidRPr="00F419B2">
        <w:t>и</w:t>
      </w:r>
      <w:r w:rsidR="007D7F53" w:rsidRPr="00F419B2">
        <w:t xml:space="preserve">нструкция по импорту </w:t>
      </w:r>
      <w:r w:rsidR="00CE62BB" w:rsidRPr="00F419B2">
        <w:t>организаций</w:t>
      </w:r>
      <w:r w:rsidR="00FC322D" w:rsidRPr="00F419B2">
        <w:t>.</w:t>
      </w:r>
    </w:p>
    <w:p w14:paraId="501C4B2A" w14:textId="77777777" w:rsidR="005E4888" w:rsidRPr="00F419B2" w:rsidRDefault="005E4888" w:rsidP="008658F9">
      <w:pPr>
        <w:pStyle w:val="13"/>
        <w:rPr>
          <w:rFonts w:cs="Arial"/>
        </w:rPr>
      </w:pPr>
      <w:bookmarkStart w:id="22" w:name="_Toc353548019"/>
      <w:bookmarkStart w:id="23" w:name="_Toc353973998"/>
      <w:bookmarkStart w:id="24" w:name="_Toc355680504"/>
      <w:bookmarkStart w:id="25" w:name="_Toc357414394"/>
      <w:bookmarkStart w:id="26" w:name="_Toc357501020"/>
      <w:bookmarkStart w:id="27" w:name="_Toc357514491"/>
      <w:bookmarkStart w:id="28" w:name="_Toc357514930"/>
      <w:bookmarkStart w:id="29" w:name="_Toc357515368"/>
      <w:bookmarkStart w:id="30" w:name="_Toc357515806"/>
      <w:bookmarkStart w:id="31" w:name="_Toc357516231"/>
      <w:bookmarkStart w:id="32" w:name="_Toc357516656"/>
      <w:bookmarkStart w:id="33" w:name="_Toc357518862"/>
      <w:bookmarkStart w:id="34" w:name="_Toc357585038"/>
      <w:bookmarkStart w:id="35" w:name="_Toc357754915"/>
      <w:bookmarkStart w:id="36" w:name="_Toc357761403"/>
      <w:bookmarkStart w:id="37" w:name="_Toc357761816"/>
      <w:bookmarkStart w:id="38" w:name="_Toc357771191"/>
      <w:bookmarkStart w:id="39" w:name="_Toc357781950"/>
      <w:bookmarkStart w:id="40" w:name="_Toc357786730"/>
      <w:bookmarkStart w:id="41" w:name="_Toc358023470"/>
      <w:bookmarkStart w:id="42" w:name="_Toc353548020"/>
      <w:bookmarkStart w:id="43" w:name="_Toc353973999"/>
      <w:bookmarkStart w:id="44" w:name="_Toc355680505"/>
      <w:bookmarkStart w:id="45" w:name="_Toc357414395"/>
      <w:bookmarkStart w:id="46" w:name="_Toc357501021"/>
      <w:bookmarkStart w:id="47" w:name="_Toc357514492"/>
      <w:bookmarkStart w:id="48" w:name="_Toc357514931"/>
      <w:bookmarkStart w:id="49" w:name="_Toc357515369"/>
      <w:bookmarkStart w:id="50" w:name="_Toc357515807"/>
      <w:bookmarkStart w:id="51" w:name="_Toc357516232"/>
      <w:bookmarkStart w:id="52" w:name="_Toc357516657"/>
      <w:bookmarkStart w:id="53" w:name="_Toc357518863"/>
      <w:bookmarkStart w:id="54" w:name="_Toc357585039"/>
      <w:bookmarkStart w:id="55" w:name="_Toc357754916"/>
      <w:bookmarkStart w:id="56" w:name="_Toc357761404"/>
      <w:bookmarkStart w:id="57" w:name="_Toc357761817"/>
      <w:bookmarkStart w:id="58" w:name="_Toc357771192"/>
      <w:bookmarkStart w:id="59" w:name="_Toc357781951"/>
      <w:bookmarkStart w:id="60" w:name="_Toc357786731"/>
      <w:bookmarkStart w:id="61" w:name="_Toc358023471"/>
      <w:bookmarkStart w:id="62" w:name="_Toc353548021"/>
      <w:bookmarkStart w:id="63" w:name="_Toc353974000"/>
      <w:bookmarkStart w:id="64" w:name="_Toc355680506"/>
      <w:bookmarkStart w:id="65" w:name="_Toc357414396"/>
      <w:bookmarkStart w:id="66" w:name="_Toc357501022"/>
      <w:bookmarkStart w:id="67" w:name="_Toc357514493"/>
      <w:bookmarkStart w:id="68" w:name="_Toc357514932"/>
      <w:bookmarkStart w:id="69" w:name="_Toc357515370"/>
      <w:bookmarkStart w:id="70" w:name="_Toc357515808"/>
      <w:bookmarkStart w:id="71" w:name="_Toc357516233"/>
      <w:bookmarkStart w:id="72" w:name="_Toc357516658"/>
      <w:bookmarkStart w:id="73" w:name="_Toc357518864"/>
      <w:bookmarkStart w:id="74" w:name="_Toc357585040"/>
      <w:bookmarkStart w:id="75" w:name="_Toc357754917"/>
      <w:bookmarkStart w:id="76" w:name="_Toc357761405"/>
      <w:bookmarkStart w:id="77" w:name="_Toc357761818"/>
      <w:bookmarkStart w:id="78" w:name="_Toc357771193"/>
      <w:bookmarkStart w:id="79" w:name="_Toc357781952"/>
      <w:bookmarkStart w:id="80" w:name="_Toc357786732"/>
      <w:bookmarkStart w:id="81" w:name="_Toc358023472"/>
      <w:bookmarkStart w:id="82" w:name="_Toc353548023"/>
      <w:bookmarkStart w:id="83" w:name="_Toc353974002"/>
      <w:bookmarkStart w:id="84" w:name="_Toc355680508"/>
      <w:bookmarkStart w:id="85" w:name="_Toc357414398"/>
      <w:bookmarkStart w:id="86" w:name="_Toc357501024"/>
      <w:bookmarkStart w:id="87" w:name="_Toc357514495"/>
      <w:bookmarkStart w:id="88" w:name="_Toc357514934"/>
      <w:bookmarkStart w:id="89" w:name="_Toc357515372"/>
      <w:bookmarkStart w:id="90" w:name="_Toc357515810"/>
      <w:bookmarkStart w:id="91" w:name="_Toc357516235"/>
      <w:bookmarkStart w:id="92" w:name="_Toc357516660"/>
      <w:bookmarkStart w:id="93" w:name="_Toc357518866"/>
      <w:bookmarkStart w:id="94" w:name="_Toc357585042"/>
      <w:bookmarkStart w:id="95" w:name="_Toc357754919"/>
      <w:bookmarkStart w:id="96" w:name="_Toc357761407"/>
      <w:bookmarkStart w:id="97" w:name="_Toc357761820"/>
      <w:bookmarkStart w:id="98" w:name="_Toc357771195"/>
      <w:bookmarkStart w:id="99" w:name="_Toc357781954"/>
      <w:bookmarkStart w:id="100" w:name="_Toc357786734"/>
      <w:bookmarkStart w:id="101" w:name="_Toc358023474"/>
      <w:bookmarkStart w:id="102" w:name="_Toc353548024"/>
      <w:bookmarkStart w:id="103" w:name="_Toc353974003"/>
      <w:bookmarkStart w:id="104" w:name="_Toc355680509"/>
      <w:bookmarkStart w:id="105" w:name="_Toc357414399"/>
      <w:bookmarkStart w:id="106" w:name="_Toc357501025"/>
      <w:bookmarkStart w:id="107" w:name="_Toc357514496"/>
      <w:bookmarkStart w:id="108" w:name="_Toc357514935"/>
      <w:bookmarkStart w:id="109" w:name="_Toc357515373"/>
      <w:bookmarkStart w:id="110" w:name="_Toc357515811"/>
      <w:bookmarkStart w:id="111" w:name="_Toc357516236"/>
      <w:bookmarkStart w:id="112" w:name="_Toc357516661"/>
      <w:bookmarkStart w:id="113" w:name="_Toc357518867"/>
      <w:bookmarkStart w:id="114" w:name="_Toc357585043"/>
      <w:bookmarkStart w:id="115" w:name="_Toc357754920"/>
      <w:bookmarkStart w:id="116" w:name="_Toc357761408"/>
      <w:bookmarkStart w:id="117" w:name="_Toc357761821"/>
      <w:bookmarkStart w:id="118" w:name="_Toc357771196"/>
      <w:bookmarkStart w:id="119" w:name="_Toc357781955"/>
      <w:bookmarkStart w:id="120" w:name="_Toc357786735"/>
      <w:bookmarkStart w:id="121" w:name="_Toc358023475"/>
      <w:bookmarkStart w:id="122" w:name="_Toc353548025"/>
      <w:bookmarkStart w:id="123" w:name="_Toc353974004"/>
      <w:bookmarkStart w:id="124" w:name="_Toc355680510"/>
      <w:bookmarkStart w:id="125" w:name="_Toc357414400"/>
      <w:bookmarkStart w:id="126" w:name="_Toc357501026"/>
      <w:bookmarkStart w:id="127" w:name="_Toc357514497"/>
      <w:bookmarkStart w:id="128" w:name="_Toc357514936"/>
      <w:bookmarkStart w:id="129" w:name="_Toc357515374"/>
      <w:bookmarkStart w:id="130" w:name="_Toc357515812"/>
      <w:bookmarkStart w:id="131" w:name="_Toc357516237"/>
      <w:bookmarkStart w:id="132" w:name="_Toc357516662"/>
      <w:bookmarkStart w:id="133" w:name="_Toc357518868"/>
      <w:bookmarkStart w:id="134" w:name="_Toc357585044"/>
      <w:bookmarkStart w:id="135" w:name="_Toc357754921"/>
      <w:bookmarkStart w:id="136" w:name="_Toc357761409"/>
      <w:bookmarkStart w:id="137" w:name="_Toc357761822"/>
      <w:bookmarkStart w:id="138" w:name="_Toc357771197"/>
      <w:bookmarkStart w:id="139" w:name="_Toc357781956"/>
      <w:bookmarkStart w:id="140" w:name="_Toc357786736"/>
      <w:bookmarkStart w:id="141" w:name="_Toc358023476"/>
      <w:bookmarkStart w:id="142" w:name="_Toc353548026"/>
      <w:bookmarkStart w:id="143" w:name="_Toc353974005"/>
      <w:bookmarkStart w:id="144" w:name="_Toc355680511"/>
      <w:bookmarkStart w:id="145" w:name="_Toc357414401"/>
      <w:bookmarkStart w:id="146" w:name="_Toc357501027"/>
      <w:bookmarkStart w:id="147" w:name="_Toc357514498"/>
      <w:bookmarkStart w:id="148" w:name="_Toc357514937"/>
      <w:bookmarkStart w:id="149" w:name="_Toc357515375"/>
      <w:bookmarkStart w:id="150" w:name="_Toc357515813"/>
      <w:bookmarkStart w:id="151" w:name="_Toc357516238"/>
      <w:bookmarkStart w:id="152" w:name="_Toc357516663"/>
      <w:bookmarkStart w:id="153" w:name="_Toc357518869"/>
      <w:bookmarkStart w:id="154" w:name="_Toc357585045"/>
      <w:bookmarkStart w:id="155" w:name="_Toc357754922"/>
      <w:bookmarkStart w:id="156" w:name="_Toc357761410"/>
      <w:bookmarkStart w:id="157" w:name="_Toc357761823"/>
      <w:bookmarkStart w:id="158" w:name="_Toc357771198"/>
      <w:bookmarkStart w:id="159" w:name="_Toc357781957"/>
      <w:bookmarkStart w:id="160" w:name="_Toc357786737"/>
      <w:bookmarkStart w:id="161" w:name="_Toc358023477"/>
      <w:bookmarkStart w:id="162" w:name="_Toc353548027"/>
      <w:bookmarkStart w:id="163" w:name="_Toc353974006"/>
      <w:bookmarkStart w:id="164" w:name="_Toc355680512"/>
      <w:bookmarkStart w:id="165" w:name="_Toc357414402"/>
      <w:bookmarkStart w:id="166" w:name="_Toc357501028"/>
      <w:bookmarkStart w:id="167" w:name="_Toc357514499"/>
      <w:bookmarkStart w:id="168" w:name="_Toc357514938"/>
      <w:bookmarkStart w:id="169" w:name="_Toc357515376"/>
      <w:bookmarkStart w:id="170" w:name="_Toc357515814"/>
      <w:bookmarkStart w:id="171" w:name="_Toc357516239"/>
      <w:bookmarkStart w:id="172" w:name="_Toc357516664"/>
      <w:bookmarkStart w:id="173" w:name="_Toc357518870"/>
      <w:bookmarkStart w:id="174" w:name="_Toc357585046"/>
      <w:bookmarkStart w:id="175" w:name="_Toc357754923"/>
      <w:bookmarkStart w:id="176" w:name="_Toc357761411"/>
      <w:bookmarkStart w:id="177" w:name="_Toc357761824"/>
      <w:bookmarkStart w:id="178" w:name="_Toc357771199"/>
      <w:bookmarkStart w:id="179" w:name="_Toc357781958"/>
      <w:bookmarkStart w:id="180" w:name="_Toc357786738"/>
      <w:bookmarkStart w:id="181" w:name="_Toc358023478"/>
      <w:bookmarkStart w:id="182" w:name="_Toc353548028"/>
      <w:bookmarkStart w:id="183" w:name="_Toc353974007"/>
      <w:bookmarkStart w:id="184" w:name="_Toc355680513"/>
      <w:bookmarkStart w:id="185" w:name="_Toc357414403"/>
      <w:bookmarkStart w:id="186" w:name="_Toc357501029"/>
      <w:bookmarkStart w:id="187" w:name="_Toc357514500"/>
      <w:bookmarkStart w:id="188" w:name="_Toc357514939"/>
      <w:bookmarkStart w:id="189" w:name="_Toc357515377"/>
      <w:bookmarkStart w:id="190" w:name="_Toc357515815"/>
      <w:bookmarkStart w:id="191" w:name="_Toc357516240"/>
      <w:bookmarkStart w:id="192" w:name="_Toc357516665"/>
      <w:bookmarkStart w:id="193" w:name="_Toc357518871"/>
      <w:bookmarkStart w:id="194" w:name="_Toc357585047"/>
      <w:bookmarkStart w:id="195" w:name="_Toc357754924"/>
      <w:bookmarkStart w:id="196" w:name="_Toc357761412"/>
      <w:bookmarkStart w:id="197" w:name="_Toc357761825"/>
      <w:bookmarkStart w:id="198" w:name="_Toc357771200"/>
      <w:bookmarkStart w:id="199" w:name="_Toc357781959"/>
      <w:bookmarkStart w:id="200" w:name="_Toc357786739"/>
      <w:bookmarkStart w:id="201" w:name="_Toc358023479"/>
      <w:bookmarkStart w:id="202" w:name="_Toc353548029"/>
      <w:bookmarkStart w:id="203" w:name="_Toc353974008"/>
      <w:bookmarkStart w:id="204" w:name="_Toc355680514"/>
      <w:bookmarkStart w:id="205" w:name="_Toc357414404"/>
      <w:bookmarkStart w:id="206" w:name="_Toc357501030"/>
      <w:bookmarkStart w:id="207" w:name="_Toc357514501"/>
      <w:bookmarkStart w:id="208" w:name="_Toc357514940"/>
      <w:bookmarkStart w:id="209" w:name="_Toc357515378"/>
      <w:bookmarkStart w:id="210" w:name="_Toc357515816"/>
      <w:bookmarkStart w:id="211" w:name="_Toc357516241"/>
      <w:bookmarkStart w:id="212" w:name="_Toc357516666"/>
      <w:bookmarkStart w:id="213" w:name="_Toc357518872"/>
      <w:bookmarkStart w:id="214" w:name="_Toc357585048"/>
      <w:bookmarkStart w:id="215" w:name="_Toc357754925"/>
      <w:bookmarkStart w:id="216" w:name="_Toc357761413"/>
      <w:bookmarkStart w:id="217" w:name="_Toc357761826"/>
      <w:bookmarkStart w:id="218" w:name="_Toc357771201"/>
      <w:bookmarkStart w:id="219" w:name="_Toc357781960"/>
      <w:bookmarkStart w:id="220" w:name="_Toc357786740"/>
      <w:bookmarkStart w:id="221" w:name="_Toc358023480"/>
      <w:bookmarkStart w:id="222" w:name="_Toc353548030"/>
      <w:bookmarkStart w:id="223" w:name="_Toc353974009"/>
      <w:bookmarkStart w:id="224" w:name="_Toc355680515"/>
      <w:bookmarkStart w:id="225" w:name="_Toc357414405"/>
      <w:bookmarkStart w:id="226" w:name="_Toc357501031"/>
      <w:bookmarkStart w:id="227" w:name="_Toc357514502"/>
      <w:bookmarkStart w:id="228" w:name="_Toc357514941"/>
      <w:bookmarkStart w:id="229" w:name="_Toc357515379"/>
      <w:bookmarkStart w:id="230" w:name="_Toc357515817"/>
      <w:bookmarkStart w:id="231" w:name="_Toc357516242"/>
      <w:bookmarkStart w:id="232" w:name="_Toc357516667"/>
      <w:bookmarkStart w:id="233" w:name="_Toc357518873"/>
      <w:bookmarkStart w:id="234" w:name="_Toc357585049"/>
      <w:bookmarkStart w:id="235" w:name="_Toc357754926"/>
      <w:bookmarkStart w:id="236" w:name="_Toc357761414"/>
      <w:bookmarkStart w:id="237" w:name="_Toc357761827"/>
      <w:bookmarkStart w:id="238" w:name="_Toc357771202"/>
      <w:bookmarkStart w:id="239" w:name="_Toc357781961"/>
      <w:bookmarkStart w:id="240" w:name="_Toc357786741"/>
      <w:bookmarkStart w:id="241" w:name="_Toc358023481"/>
      <w:bookmarkStart w:id="242" w:name="_Toc353548032"/>
      <w:bookmarkStart w:id="243" w:name="_Toc353974011"/>
      <w:bookmarkStart w:id="244" w:name="_Toc355680517"/>
      <w:bookmarkStart w:id="245" w:name="_Toc357414407"/>
      <w:bookmarkStart w:id="246" w:name="_Toc357501033"/>
      <w:bookmarkStart w:id="247" w:name="_Toc357514504"/>
      <w:bookmarkStart w:id="248" w:name="_Toc357514943"/>
      <w:bookmarkStart w:id="249" w:name="_Toc357515381"/>
      <w:bookmarkStart w:id="250" w:name="_Toc357515819"/>
      <w:bookmarkStart w:id="251" w:name="_Toc357516244"/>
      <w:bookmarkStart w:id="252" w:name="_Toc357516669"/>
      <w:bookmarkStart w:id="253" w:name="_Toc357518875"/>
      <w:bookmarkStart w:id="254" w:name="_Toc357585051"/>
      <w:bookmarkStart w:id="255" w:name="_Toc357754928"/>
      <w:bookmarkStart w:id="256" w:name="_Toc357761416"/>
      <w:bookmarkStart w:id="257" w:name="_Toc357761829"/>
      <w:bookmarkStart w:id="258" w:name="_Toc357771204"/>
      <w:bookmarkStart w:id="259" w:name="_Toc357781963"/>
      <w:bookmarkStart w:id="260" w:name="_Toc357786743"/>
      <w:bookmarkStart w:id="261" w:name="_Toc358023483"/>
      <w:bookmarkStart w:id="262" w:name="_Toc353548033"/>
      <w:bookmarkStart w:id="263" w:name="_Toc353974012"/>
      <w:bookmarkStart w:id="264" w:name="_Toc355680518"/>
      <w:bookmarkStart w:id="265" w:name="_Toc357414408"/>
      <w:bookmarkStart w:id="266" w:name="_Toc357501034"/>
      <w:bookmarkStart w:id="267" w:name="_Toc357514505"/>
      <w:bookmarkStart w:id="268" w:name="_Toc357514944"/>
      <w:bookmarkStart w:id="269" w:name="_Toc357515382"/>
      <w:bookmarkStart w:id="270" w:name="_Toc357515820"/>
      <w:bookmarkStart w:id="271" w:name="_Toc357516245"/>
      <w:bookmarkStart w:id="272" w:name="_Toc357516670"/>
      <w:bookmarkStart w:id="273" w:name="_Toc357518876"/>
      <w:bookmarkStart w:id="274" w:name="_Toc357585052"/>
      <w:bookmarkStart w:id="275" w:name="_Toc357754929"/>
      <w:bookmarkStart w:id="276" w:name="_Toc357761417"/>
      <w:bookmarkStart w:id="277" w:name="_Toc357761830"/>
      <w:bookmarkStart w:id="278" w:name="_Toc357771205"/>
      <w:bookmarkStart w:id="279" w:name="_Toc357781964"/>
      <w:bookmarkStart w:id="280" w:name="_Toc357786744"/>
      <w:bookmarkStart w:id="281" w:name="_Toc358023484"/>
      <w:bookmarkStart w:id="282" w:name="_Toc353548034"/>
      <w:bookmarkStart w:id="283" w:name="_Toc353974013"/>
      <w:bookmarkStart w:id="284" w:name="_Toc355680519"/>
      <w:bookmarkStart w:id="285" w:name="_Toc357414409"/>
      <w:bookmarkStart w:id="286" w:name="_Toc357501035"/>
      <w:bookmarkStart w:id="287" w:name="_Toc357514506"/>
      <w:bookmarkStart w:id="288" w:name="_Toc357514945"/>
      <w:bookmarkStart w:id="289" w:name="_Toc357515383"/>
      <w:bookmarkStart w:id="290" w:name="_Toc357515821"/>
      <w:bookmarkStart w:id="291" w:name="_Toc357516246"/>
      <w:bookmarkStart w:id="292" w:name="_Toc357516671"/>
      <w:bookmarkStart w:id="293" w:name="_Toc357518877"/>
      <w:bookmarkStart w:id="294" w:name="_Toc357585053"/>
      <w:bookmarkStart w:id="295" w:name="_Toc357754930"/>
      <w:bookmarkStart w:id="296" w:name="_Toc357761418"/>
      <w:bookmarkStart w:id="297" w:name="_Toc357761831"/>
      <w:bookmarkStart w:id="298" w:name="_Toc357771206"/>
      <w:bookmarkStart w:id="299" w:name="_Toc357781965"/>
      <w:bookmarkStart w:id="300" w:name="_Toc357786745"/>
      <w:bookmarkStart w:id="301" w:name="_Toc358023485"/>
      <w:bookmarkStart w:id="302" w:name="_Toc353548035"/>
      <w:bookmarkStart w:id="303" w:name="_Toc353974014"/>
      <w:bookmarkStart w:id="304" w:name="_Toc355680520"/>
      <w:bookmarkStart w:id="305" w:name="_Toc357414410"/>
      <w:bookmarkStart w:id="306" w:name="_Toc357501036"/>
      <w:bookmarkStart w:id="307" w:name="_Toc357514507"/>
      <w:bookmarkStart w:id="308" w:name="_Toc357514946"/>
      <w:bookmarkStart w:id="309" w:name="_Toc357515384"/>
      <w:bookmarkStart w:id="310" w:name="_Toc357515822"/>
      <w:bookmarkStart w:id="311" w:name="_Toc357516247"/>
      <w:bookmarkStart w:id="312" w:name="_Toc357516672"/>
      <w:bookmarkStart w:id="313" w:name="_Toc357518878"/>
      <w:bookmarkStart w:id="314" w:name="_Toc357585054"/>
      <w:bookmarkStart w:id="315" w:name="_Toc357754931"/>
      <w:bookmarkStart w:id="316" w:name="_Toc357761419"/>
      <w:bookmarkStart w:id="317" w:name="_Toc357761832"/>
      <w:bookmarkStart w:id="318" w:name="_Toc357771207"/>
      <w:bookmarkStart w:id="319" w:name="_Toc357781966"/>
      <w:bookmarkStart w:id="320" w:name="_Toc357786746"/>
      <w:bookmarkStart w:id="321" w:name="_Toc358023486"/>
      <w:bookmarkStart w:id="322" w:name="_Toc353548040"/>
      <w:bookmarkStart w:id="323" w:name="_Toc353974019"/>
      <w:bookmarkStart w:id="324" w:name="_Toc355680525"/>
      <w:bookmarkStart w:id="325" w:name="_Toc357414415"/>
      <w:bookmarkStart w:id="326" w:name="_Toc357501041"/>
      <w:bookmarkStart w:id="327" w:name="_Toc357514512"/>
      <w:bookmarkStart w:id="328" w:name="_Toc357514951"/>
      <w:bookmarkStart w:id="329" w:name="_Toc357515389"/>
      <w:bookmarkStart w:id="330" w:name="_Toc357515827"/>
      <w:bookmarkStart w:id="331" w:name="_Toc357516252"/>
      <w:bookmarkStart w:id="332" w:name="_Toc357516677"/>
      <w:bookmarkStart w:id="333" w:name="_Toc357518883"/>
      <w:bookmarkStart w:id="334" w:name="_Toc357585059"/>
      <w:bookmarkStart w:id="335" w:name="_Toc357754936"/>
      <w:bookmarkStart w:id="336" w:name="_Toc357761424"/>
      <w:bookmarkStart w:id="337" w:name="_Toc357761837"/>
      <w:bookmarkStart w:id="338" w:name="_Toc357771212"/>
      <w:bookmarkStart w:id="339" w:name="_Toc357781971"/>
      <w:bookmarkStart w:id="340" w:name="_Toc357786751"/>
      <w:bookmarkStart w:id="341" w:name="_Toc358023491"/>
      <w:bookmarkStart w:id="342" w:name="_Toc353548041"/>
      <w:bookmarkStart w:id="343" w:name="_Toc353974020"/>
      <w:bookmarkStart w:id="344" w:name="_Toc355680526"/>
      <w:bookmarkStart w:id="345" w:name="_Toc357414416"/>
      <w:bookmarkStart w:id="346" w:name="_Toc357501042"/>
      <w:bookmarkStart w:id="347" w:name="_Toc357514513"/>
      <w:bookmarkStart w:id="348" w:name="_Toc357514952"/>
      <w:bookmarkStart w:id="349" w:name="_Toc357515390"/>
      <w:bookmarkStart w:id="350" w:name="_Toc357515828"/>
      <w:bookmarkStart w:id="351" w:name="_Toc357516253"/>
      <w:bookmarkStart w:id="352" w:name="_Toc357516678"/>
      <w:bookmarkStart w:id="353" w:name="_Toc357518884"/>
      <w:bookmarkStart w:id="354" w:name="_Toc357585060"/>
      <w:bookmarkStart w:id="355" w:name="_Toc357754937"/>
      <w:bookmarkStart w:id="356" w:name="_Toc357761425"/>
      <w:bookmarkStart w:id="357" w:name="_Toc357761838"/>
      <w:bookmarkStart w:id="358" w:name="_Toc357771213"/>
      <w:bookmarkStart w:id="359" w:name="_Toc357781972"/>
      <w:bookmarkStart w:id="360" w:name="_Toc357786752"/>
      <w:bookmarkStart w:id="361" w:name="_Toc358023492"/>
      <w:bookmarkStart w:id="362" w:name="_Toc353548042"/>
      <w:bookmarkStart w:id="363" w:name="_Toc353974021"/>
      <w:bookmarkStart w:id="364" w:name="_Toc355680527"/>
      <w:bookmarkStart w:id="365" w:name="_Toc357414417"/>
      <w:bookmarkStart w:id="366" w:name="_Toc357501043"/>
      <w:bookmarkStart w:id="367" w:name="_Toc357514514"/>
      <w:bookmarkStart w:id="368" w:name="_Toc357514953"/>
      <w:bookmarkStart w:id="369" w:name="_Toc357515391"/>
      <w:bookmarkStart w:id="370" w:name="_Toc357515829"/>
      <w:bookmarkStart w:id="371" w:name="_Toc357516254"/>
      <w:bookmarkStart w:id="372" w:name="_Toc357516679"/>
      <w:bookmarkStart w:id="373" w:name="_Toc357518885"/>
      <w:bookmarkStart w:id="374" w:name="_Toc357585061"/>
      <w:bookmarkStart w:id="375" w:name="_Toc357754938"/>
      <w:bookmarkStart w:id="376" w:name="_Toc357761426"/>
      <w:bookmarkStart w:id="377" w:name="_Toc357761839"/>
      <w:bookmarkStart w:id="378" w:name="_Toc357771214"/>
      <w:bookmarkStart w:id="379" w:name="_Toc357781973"/>
      <w:bookmarkStart w:id="380" w:name="_Toc357786753"/>
      <w:bookmarkStart w:id="381" w:name="_Toc358023493"/>
      <w:bookmarkStart w:id="382" w:name="_Toc353548043"/>
      <w:bookmarkStart w:id="383" w:name="_Toc353974022"/>
      <w:bookmarkStart w:id="384" w:name="_Toc355680528"/>
      <w:bookmarkStart w:id="385" w:name="_Toc357414418"/>
      <w:bookmarkStart w:id="386" w:name="_Toc357501044"/>
      <w:bookmarkStart w:id="387" w:name="_Toc357514515"/>
      <w:bookmarkStart w:id="388" w:name="_Toc357514954"/>
      <w:bookmarkStart w:id="389" w:name="_Toc357515392"/>
      <w:bookmarkStart w:id="390" w:name="_Toc357515830"/>
      <w:bookmarkStart w:id="391" w:name="_Toc357516255"/>
      <w:bookmarkStart w:id="392" w:name="_Toc357516680"/>
      <w:bookmarkStart w:id="393" w:name="_Toc357518886"/>
      <w:bookmarkStart w:id="394" w:name="_Toc357585062"/>
      <w:bookmarkStart w:id="395" w:name="_Toc357754939"/>
      <w:bookmarkStart w:id="396" w:name="_Toc357761427"/>
      <w:bookmarkStart w:id="397" w:name="_Toc357761840"/>
      <w:bookmarkStart w:id="398" w:name="_Toc357771215"/>
      <w:bookmarkStart w:id="399" w:name="_Toc357781974"/>
      <w:bookmarkStart w:id="400" w:name="_Toc357786754"/>
      <w:bookmarkStart w:id="401" w:name="_Toc358023494"/>
      <w:bookmarkStart w:id="402" w:name="_Toc353548044"/>
      <w:bookmarkStart w:id="403" w:name="_Toc353974023"/>
      <w:bookmarkStart w:id="404" w:name="_Toc355680529"/>
      <w:bookmarkStart w:id="405" w:name="_Toc357414419"/>
      <w:bookmarkStart w:id="406" w:name="_Toc357501045"/>
      <w:bookmarkStart w:id="407" w:name="_Toc357514516"/>
      <w:bookmarkStart w:id="408" w:name="_Toc357514955"/>
      <w:bookmarkStart w:id="409" w:name="_Toc357515393"/>
      <w:bookmarkStart w:id="410" w:name="_Toc357515831"/>
      <w:bookmarkStart w:id="411" w:name="_Toc357516256"/>
      <w:bookmarkStart w:id="412" w:name="_Toc357516681"/>
      <w:bookmarkStart w:id="413" w:name="_Toc357518887"/>
      <w:bookmarkStart w:id="414" w:name="_Toc357585063"/>
      <w:bookmarkStart w:id="415" w:name="_Toc357754940"/>
      <w:bookmarkStart w:id="416" w:name="_Toc357761428"/>
      <w:bookmarkStart w:id="417" w:name="_Toc357761841"/>
      <w:bookmarkStart w:id="418" w:name="_Toc357771216"/>
      <w:bookmarkStart w:id="419" w:name="_Toc357781975"/>
      <w:bookmarkStart w:id="420" w:name="_Toc357786755"/>
      <w:bookmarkStart w:id="421" w:name="_Toc358023495"/>
      <w:bookmarkStart w:id="422" w:name="_Toc353548045"/>
      <w:bookmarkStart w:id="423" w:name="_Toc353974024"/>
      <w:bookmarkStart w:id="424" w:name="_Toc355680530"/>
      <w:bookmarkStart w:id="425" w:name="_Toc357414420"/>
      <w:bookmarkStart w:id="426" w:name="_Toc357501046"/>
      <w:bookmarkStart w:id="427" w:name="_Toc357514517"/>
      <w:bookmarkStart w:id="428" w:name="_Toc357514956"/>
      <w:bookmarkStart w:id="429" w:name="_Toc357515394"/>
      <w:bookmarkStart w:id="430" w:name="_Toc357515832"/>
      <w:bookmarkStart w:id="431" w:name="_Toc357516257"/>
      <w:bookmarkStart w:id="432" w:name="_Toc357516682"/>
      <w:bookmarkStart w:id="433" w:name="_Toc357518888"/>
      <w:bookmarkStart w:id="434" w:name="_Toc357585064"/>
      <w:bookmarkStart w:id="435" w:name="_Toc357754941"/>
      <w:bookmarkStart w:id="436" w:name="_Toc357761429"/>
      <w:bookmarkStart w:id="437" w:name="_Toc357761842"/>
      <w:bookmarkStart w:id="438" w:name="_Toc357771217"/>
      <w:bookmarkStart w:id="439" w:name="_Toc357781976"/>
      <w:bookmarkStart w:id="440" w:name="_Toc357786756"/>
      <w:bookmarkStart w:id="441" w:name="_Toc358023496"/>
      <w:bookmarkStart w:id="442" w:name="_Toc353548046"/>
      <w:bookmarkStart w:id="443" w:name="_Toc353974025"/>
      <w:bookmarkStart w:id="444" w:name="_Toc355680531"/>
      <w:bookmarkStart w:id="445" w:name="_Toc357414421"/>
      <w:bookmarkStart w:id="446" w:name="_Toc357501047"/>
      <w:bookmarkStart w:id="447" w:name="_Toc357514518"/>
      <w:bookmarkStart w:id="448" w:name="_Toc357514957"/>
      <w:bookmarkStart w:id="449" w:name="_Toc357515395"/>
      <w:bookmarkStart w:id="450" w:name="_Toc357515833"/>
      <w:bookmarkStart w:id="451" w:name="_Toc357516258"/>
      <w:bookmarkStart w:id="452" w:name="_Toc357516683"/>
      <w:bookmarkStart w:id="453" w:name="_Toc357518889"/>
      <w:bookmarkStart w:id="454" w:name="_Toc357585065"/>
      <w:bookmarkStart w:id="455" w:name="_Toc357754942"/>
      <w:bookmarkStart w:id="456" w:name="_Toc357761430"/>
      <w:bookmarkStart w:id="457" w:name="_Toc357761843"/>
      <w:bookmarkStart w:id="458" w:name="_Toc357771218"/>
      <w:bookmarkStart w:id="459" w:name="_Toc357781977"/>
      <w:bookmarkStart w:id="460" w:name="_Toc357786757"/>
      <w:bookmarkStart w:id="461" w:name="_Toc358023497"/>
      <w:bookmarkStart w:id="462" w:name="_Toc353548047"/>
      <w:bookmarkStart w:id="463" w:name="_Toc353974026"/>
      <w:bookmarkStart w:id="464" w:name="_Toc355680532"/>
      <w:bookmarkStart w:id="465" w:name="_Toc357414422"/>
      <w:bookmarkStart w:id="466" w:name="_Toc357501048"/>
      <w:bookmarkStart w:id="467" w:name="_Toc357514519"/>
      <w:bookmarkStart w:id="468" w:name="_Toc357514958"/>
      <w:bookmarkStart w:id="469" w:name="_Toc357515396"/>
      <w:bookmarkStart w:id="470" w:name="_Toc357515834"/>
      <w:bookmarkStart w:id="471" w:name="_Toc357516259"/>
      <w:bookmarkStart w:id="472" w:name="_Toc357516684"/>
      <w:bookmarkStart w:id="473" w:name="_Toc357518890"/>
      <w:bookmarkStart w:id="474" w:name="_Toc357585066"/>
      <w:bookmarkStart w:id="475" w:name="_Toc357754943"/>
      <w:bookmarkStart w:id="476" w:name="_Toc357761431"/>
      <w:bookmarkStart w:id="477" w:name="_Toc357761844"/>
      <w:bookmarkStart w:id="478" w:name="_Toc357771219"/>
      <w:bookmarkStart w:id="479" w:name="_Toc357781978"/>
      <w:bookmarkStart w:id="480" w:name="_Toc357786758"/>
      <w:bookmarkStart w:id="481" w:name="_Toc358023498"/>
      <w:bookmarkStart w:id="482" w:name="_Toc353548049"/>
      <w:bookmarkStart w:id="483" w:name="_Toc353974028"/>
      <w:bookmarkStart w:id="484" w:name="_Toc355680534"/>
      <w:bookmarkStart w:id="485" w:name="_Toc357414424"/>
      <w:bookmarkStart w:id="486" w:name="_Toc357501050"/>
      <w:bookmarkStart w:id="487" w:name="_Toc357514521"/>
      <w:bookmarkStart w:id="488" w:name="_Toc357514960"/>
      <w:bookmarkStart w:id="489" w:name="_Toc357515398"/>
      <w:bookmarkStart w:id="490" w:name="_Toc357515836"/>
      <w:bookmarkStart w:id="491" w:name="_Toc357516261"/>
      <w:bookmarkStart w:id="492" w:name="_Toc357516686"/>
      <w:bookmarkStart w:id="493" w:name="_Toc357518892"/>
      <w:bookmarkStart w:id="494" w:name="_Toc357585068"/>
      <w:bookmarkStart w:id="495" w:name="_Toc357754945"/>
      <w:bookmarkStart w:id="496" w:name="_Toc357761433"/>
      <w:bookmarkStart w:id="497" w:name="_Toc357761846"/>
      <w:bookmarkStart w:id="498" w:name="_Toc357771221"/>
      <w:bookmarkStart w:id="499" w:name="_Toc357781980"/>
      <w:bookmarkStart w:id="500" w:name="_Toc357786760"/>
      <w:bookmarkStart w:id="501" w:name="_Toc358023500"/>
      <w:bookmarkStart w:id="502" w:name="_Toc353548050"/>
      <w:bookmarkStart w:id="503" w:name="_Toc353974029"/>
      <w:bookmarkStart w:id="504" w:name="_Toc355680535"/>
      <w:bookmarkStart w:id="505" w:name="_Toc357414425"/>
      <w:bookmarkStart w:id="506" w:name="_Toc357501051"/>
      <w:bookmarkStart w:id="507" w:name="_Toc357514522"/>
      <w:bookmarkStart w:id="508" w:name="_Toc357514961"/>
      <w:bookmarkStart w:id="509" w:name="_Toc357515399"/>
      <w:bookmarkStart w:id="510" w:name="_Toc357515837"/>
      <w:bookmarkStart w:id="511" w:name="_Toc357516262"/>
      <w:bookmarkStart w:id="512" w:name="_Toc357516687"/>
      <w:bookmarkStart w:id="513" w:name="_Toc357518893"/>
      <w:bookmarkStart w:id="514" w:name="_Toc357585069"/>
      <w:bookmarkStart w:id="515" w:name="_Toc357754946"/>
      <w:bookmarkStart w:id="516" w:name="_Toc357761434"/>
      <w:bookmarkStart w:id="517" w:name="_Toc357761847"/>
      <w:bookmarkStart w:id="518" w:name="_Toc357771222"/>
      <w:bookmarkStart w:id="519" w:name="_Toc357781981"/>
      <w:bookmarkStart w:id="520" w:name="_Toc357786761"/>
      <w:bookmarkStart w:id="521" w:name="_Toc358023501"/>
      <w:bookmarkStart w:id="522" w:name="_Toc353548051"/>
      <w:bookmarkStart w:id="523" w:name="_Toc353974030"/>
      <w:bookmarkStart w:id="524" w:name="_Toc355680536"/>
      <w:bookmarkStart w:id="525" w:name="_Toc357414426"/>
      <w:bookmarkStart w:id="526" w:name="_Toc357501052"/>
      <w:bookmarkStart w:id="527" w:name="_Toc357514523"/>
      <w:bookmarkStart w:id="528" w:name="_Toc357514962"/>
      <w:bookmarkStart w:id="529" w:name="_Toc357515400"/>
      <w:bookmarkStart w:id="530" w:name="_Toc357515838"/>
      <w:bookmarkStart w:id="531" w:name="_Toc357516263"/>
      <w:bookmarkStart w:id="532" w:name="_Toc357516688"/>
      <w:bookmarkStart w:id="533" w:name="_Toc357518894"/>
      <w:bookmarkStart w:id="534" w:name="_Toc357585070"/>
      <w:bookmarkStart w:id="535" w:name="_Toc357754947"/>
      <w:bookmarkStart w:id="536" w:name="_Toc357761435"/>
      <w:bookmarkStart w:id="537" w:name="_Toc357761848"/>
      <w:bookmarkStart w:id="538" w:name="_Toc357771223"/>
      <w:bookmarkStart w:id="539" w:name="_Toc357781982"/>
      <w:bookmarkStart w:id="540" w:name="_Toc357786762"/>
      <w:bookmarkStart w:id="541" w:name="_Toc358023502"/>
      <w:bookmarkStart w:id="542" w:name="_Toc353548052"/>
      <w:bookmarkStart w:id="543" w:name="_Toc353974031"/>
      <w:bookmarkStart w:id="544" w:name="_Toc355680537"/>
      <w:bookmarkStart w:id="545" w:name="_Toc357414427"/>
      <w:bookmarkStart w:id="546" w:name="_Toc357501053"/>
      <w:bookmarkStart w:id="547" w:name="_Toc357514524"/>
      <w:bookmarkStart w:id="548" w:name="_Toc357514963"/>
      <w:bookmarkStart w:id="549" w:name="_Toc357515401"/>
      <w:bookmarkStart w:id="550" w:name="_Toc357515839"/>
      <w:bookmarkStart w:id="551" w:name="_Toc357516264"/>
      <w:bookmarkStart w:id="552" w:name="_Toc357516689"/>
      <w:bookmarkStart w:id="553" w:name="_Toc357518895"/>
      <w:bookmarkStart w:id="554" w:name="_Toc357585071"/>
      <w:bookmarkStart w:id="555" w:name="_Toc357754948"/>
      <w:bookmarkStart w:id="556" w:name="_Toc357761436"/>
      <w:bookmarkStart w:id="557" w:name="_Toc357761849"/>
      <w:bookmarkStart w:id="558" w:name="_Toc357771224"/>
      <w:bookmarkStart w:id="559" w:name="_Toc357781983"/>
      <w:bookmarkStart w:id="560" w:name="_Toc357786763"/>
      <w:bookmarkStart w:id="561" w:name="_Toc358023503"/>
      <w:bookmarkStart w:id="562" w:name="_Toc353548055"/>
      <w:bookmarkStart w:id="563" w:name="_Toc353974034"/>
      <w:bookmarkStart w:id="564" w:name="_Toc355680540"/>
      <w:bookmarkStart w:id="565" w:name="_Toc357414430"/>
      <w:bookmarkStart w:id="566" w:name="_Toc357501056"/>
      <w:bookmarkStart w:id="567" w:name="_Toc357514527"/>
      <w:bookmarkStart w:id="568" w:name="_Toc357514966"/>
      <w:bookmarkStart w:id="569" w:name="_Toc357515404"/>
      <w:bookmarkStart w:id="570" w:name="_Toc357515842"/>
      <w:bookmarkStart w:id="571" w:name="_Toc357516267"/>
      <w:bookmarkStart w:id="572" w:name="_Toc357516692"/>
      <w:bookmarkStart w:id="573" w:name="_Toc357518898"/>
      <w:bookmarkStart w:id="574" w:name="_Toc357585074"/>
      <w:bookmarkStart w:id="575" w:name="_Toc357754951"/>
      <w:bookmarkStart w:id="576" w:name="_Toc357761439"/>
      <w:bookmarkStart w:id="577" w:name="_Toc357761852"/>
      <w:bookmarkStart w:id="578" w:name="_Toc357771227"/>
      <w:bookmarkStart w:id="579" w:name="_Toc357781986"/>
      <w:bookmarkStart w:id="580" w:name="_Toc357786766"/>
      <w:bookmarkStart w:id="581" w:name="_Toc358023506"/>
      <w:bookmarkStart w:id="582" w:name="_Toc353548056"/>
      <w:bookmarkStart w:id="583" w:name="_Toc353974035"/>
      <w:bookmarkStart w:id="584" w:name="_Toc355680541"/>
      <w:bookmarkStart w:id="585" w:name="_Toc357414431"/>
      <w:bookmarkStart w:id="586" w:name="_Toc357501057"/>
      <w:bookmarkStart w:id="587" w:name="_Toc357514528"/>
      <w:bookmarkStart w:id="588" w:name="_Toc357514967"/>
      <w:bookmarkStart w:id="589" w:name="_Toc357515405"/>
      <w:bookmarkStart w:id="590" w:name="_Toc357515843"/>
      <w:bookmarkStart w:id="591" w:name="_Toc357516268"/>
      <w:bookmarkStart w:id="592" w:name="_Toc357516693"/>
      <w:bookmarkStart w:id="593" w:name="_Toc357518899"/>
      <w:bookmarkStart w:id="594" w:name="_Toc357585075"/>
      <w:bookmarkStart w:id="595" w:name="_Toc357754952"/>
      <w:bookmarkStart w:id="596" w:name="_Toc357761440"/>
      <w:bookmarkStart w:id="597" w:name="_Toc357761853"/>
      <w:bookmarkStart w:id="598" w:name="_Toc357771228"/>
      <w:bookmarkStart w:id="599" w:name="_Toc357781987"/>
      <w:bookmarkStart w:id="600" w:name="_Toc357786767"/>
      <w:bookmarkStart w:id="601" w:name="_Toc358023507"/>
      <w:bookmarkStart w:id="602" w:name="_Toc353548058"/>
      <w:bookmarkStart w:id="603" w:name="_Toc353974037"/>
      <w:bookmarkStart w:id="604" w:name="_Toc355680543"/>
      <w:bookmarkStart w:id="605" w:name="_Toc357414433"/>
      <w:bookmarkStart w:id="606" w:name="_Toc357501059"/>
      <w:bookmarkStart w:id="607" w:name="_Toc357514530"/>
      <w:bookmarkStart w:id="608" w:name="_Toc357514969"/>
      <w:bookmarkStart w:id="609" w:name="_Toc357515407"/>
      <w:bookmarkStart w:id="610" w:name="_Toc357515845"/>
      <w:bookmarkStart w:id="611" w:name="_Toc357516270"/>
      <w:bookmarkStart w:id="612" w:name="_Toc357516695"/>
      <w:bookmarkStart w:id="613" w:name="_Toc357518901"/>
      <w:bookmarkStart w:id="614" w:name="_Toc357585077"/>
      <w:bookmarkStart w:id="615" w:name="_Toc357754954"/>
      <w:bookmarkStart w:id="616" w:name="_Toc357761442"/>
      <w:bookmarkStart w:id="617" w:name="_Toc357761855"/>
      <w:bookmarkStart w:id="618" w:name="_Toc357771230"/>
      <w:bookmarkStart w:id="619" w:name="_Toc357781989"/>
      <w:bookmarkStart w:id="620" w:name="_Toc357786769"/>
      <w:bookmarkStart w:id="621" w:name="_Toc358023509"/>
      <w:bookmarkStart w:id="622" w:name="_Toc353548059"/>
      <w:bookmarkStart w:id="623" w:name="_Toc353974038"/>
      <w:bookmarkStart w:id="624" w:name="_Toc355680544"/>
      <w:bookmarkStart w:id="625" w:name="_Toc357414434"/>
      <w:bookmarkStart w:id="626" w:name="_Toc357501060"/>
      <w:bookmarkStart w:id="627" w:name="_Toc357514531"/>
      <w:bookmarkStart w:id="628" w:name="_Toc357514970"/>
      <w:bookmarkStart w:id="629" w:name="_Toc357515408"/>
      <w:bookmarkStart w:id="630" w:name="_Toc357515846"/>
      <w:bookmarkStart w:id="631" w:name="_Toc357516271"/>
      <w:bookmarkStart w:id="632" w:name="_Toc357516696"/>
      <w:bookmarkStart w:id="633" w:name="_Toc357518902"/>
      <w:bookmarkStart w:id="634" w:name="_Toc357585078"/>
      <w:bookmarkStart w:id="635" w:name="_Toc357754955"/>
      <w:bookmarkStart w:id="636" w:name="_Toc357761443"/>
      <w:bookmarkStart w:id="637" w:name="_Toc357761856"/>
      <w:bookmarkStart w:id="638" w:name="_Toc357771231"/>
      <w:bookmarkStart w:id="639" w:name="_Toc357781990"/>
      <w:bookmarkStart w:id="640" w:name="_Toc357786770"/>
      <w:bookmarkStart w:id="641" w:name="_Toc358023510"/>
      <w:bookmarkStart w:id="642" w:name="_Toc353548060"/>
      <w:bookmarkStart w:id="643" w:name="_Toc353974039"/>
      <w:bookmarkStart w:id="644" w:name="_Toc355680545"/>
      <w:bookmarkStart w:id="645" w:name="_Toc357414435"/>
      <w:bookmarkStart w:id="646" w:name="_Toc357501061"/>
      <w:bookmarkStart w:id="647" w:name="_Toc357514532"/>
      <w:bookmarkStart w:id="648" w:name="_Toc357514971"/>
      <w:bookmarkStart w:id="649" w:name="_Toc357515409"/>
      <w:bookmarkStart w:id="650" w:name="_Toc357515847"/>
      <w:bookmarkStart w:id="651" w:name="_Toc357516272"/>
      <w:bookmarkStart w:id="652" w:name="_Toc357516697"/>
      <w:bookmarkStart w:id="653" w:name="_Toc357518903"/>
      <w:bookmarkStart w:id="654" w:name="_Toc357585079"/>
      <w:bookmarkStart w:id="655" w:name="_Toc357754956"/>
      <w:bookmarkStart w:id="656" w:name="_Toc357761444"/>
      <w:bookmarkStart w:id="657" w:name="_Toc357761857"/>
      <w:bookmarkStart w:id="658" w:name="_Toc357771232"/>
      <w:bookmarkStart w:id="659" w:name="_Toc357781991"/>
      <w:bookmarkStart w:id="660" w:name="_Toc357786771"/>
      <w:bookmarkStart w:id="661" w:name="_Toc358023511"/>
      <w:bookmarkStart w:id="662" w:name="_Toc353548062"/>
      <w:bookmarkStart w:id="663" w:name="_Toc353974041"/>
      <w:bookmarkStart w:id="664" w:name="_Toc355680547"/>
      <w:bookmarkStart w:id="665" w:name="_Toc357414437"/>
      <w:bookmarkStart w:id="666" w:name="_Toc357501063"/>
      <w:bookmarkStart w:id="667" w:name="_Toc357514534"/>
      <w:bookmarkStart w:id="668" w:name="_Toc357514973"/>
      <w:bookmarkStart w:id="669" w:name="_Toc357515411"/>
      <w:bookmarkStart w:id="670" w:name="_Toc357515849"/>
      <w:bookmarkStart w:id="671" w:name="_Toc357516274"/>
      <w:bookmarkStart w:id="672" w:name="_Toc357516699"/>
      <w:bookmarkStart w:id="673" w:name="_Toc357518905"/>
      <w:bookmarkStart w:id="674" w:name="_Toc357585081"/>
      <w:bookmarkStart w:id="675" w:name="_Toc357754958"/>
      <w:bookmarkStart w:id="676" w:name="_Toc357761446"/>
      <w:bookmarkStart w:id="677" w:name="_Toc357761859"/>
      <w:bookmarkStart w:id="678" w:name="_Toc357771234"/>
      <w:bookmarkStart w:id="679" w:name="_Toc357781993"/>
      <w:bookmarkStart w:id="680" w:name="_Toc357786773"/>
      <w:bookmarkStart w:id="681" w:name="_Toc358023513"/>
      <w:bookmarkStart w:id="682" w:name="_Toc353548063"/>
      <w:bookmarkStart w:id="683" w:name="_Toc353974042"/>
      <w:bookmarkStart w:id="684" w:name="_Toc355680548"/>
      <w:bookmarkStart w:id="685" w:name="_Toc357414438"/>
      <w:bookmarkStart w:id="686" w:name="_Toc357501064"/>
      <w:bookmarkStart w:id="687" w:name="_Toc357514535"/>
      <w:bookmarkStart w:id="688" w:name="_Toc357514974"/>
      <w:bookmarkStart w:id="689" w:name="_Toc357515412"/>
      <w:bookmarkStart w:id="690" w:name="_Toc357515850"/>
      <w:bookmarkStart w:id="691" w:name="_Toc357516275"/>
      <w:bookmarkStart w:id="692" w:name="_Toc357516700"/>
      <w:bookmarkStart w:id="693" w:name="_Toc357518906"/>
      <w:bookmarkStart w:id="694" w:name="_Toc357585082"/>
      <w:bookmarkStart w:id="695" w:name="_Toc357754959"/>
      <w:bookmarkStart w:id="696" w:name="_Toc357761447"/>
      <w:bookmarkStart w:id="697" w:name="_Toc357761860"/>
      <w:bookmarkStart w:id="698" w:name="_Toc357771235"/>
      <w:bookmarkStart w:id="699" w:name="_Toc357781994"/>
      <w:bookmarkStart w:id="700" w:name="_Toc357786774"/>
      <w:bookmarkStart w:id="701" w:name="_Toc358023514"/>
      <w:bookmarkStart w:id="702" w:name="_Toc353548064"/>
      <w:bookmarkStart w:id="703" w:name="_Toc353974043"/>
      <w:bookmarkStart w:id="704" w:name="_Toc355680549"/>
      <w:bookmarkStart w:id="705" w:name="_Toc357414439"/>
      <w:bookmarkStart w:id="706" w:name="_Toc357501065"/>
      <w:bookmarkStart w:id="707" w:name="_Toc357514536"/>
      <w:bookmarkStart w:id="708" w:name="_Toc357514975"/>
      <w:bookmarkStart w:id="709" w:name="_Toc357515413"/>
      <w:bookmarkStart w:id="710" w:name="_Toc357515851"/>
      <w:bookmarkStart w:id="711" w:name="_Toc357516276"/>
      <w:bookmarkStart w:id="712" w:name="_Toc357516701"/>
      <w:bookmarkStart w:id="713" w:name="_Toc357518907"/>
      <w:bookmarkStart w:id="714" w:name="_Toc357585083"/>
      <w:bookmarkStart w:id="715" w:name="_Toc357754960"/>
      <w:bookmarkStart w:id="716" w:name="_Toc357761448"/>
      <w:bookmarkStart w:id="717" w:name="_Toc357761861"/>
      <w:bookmarkStart w:id="718" w:name="_Toc357771236"/>
      <w:bookmarkStart w:id="719" w:name="_Toc357781995"/>
      <w:bookmarkStart w:id="720" w:name="_Toc357786775"/>
      <w:bookmarkStart w:id="721" w:name="_Toc358023515"/>
      <w:bookmarkStart w:id="722" w:name="_Toc353548066"/>
      <w:bookmarkStart w:id="723" w:name="_Toc353974045"/>
      <w:bookmarkStart w:id="724" w:name="_Toc355680551"/>
      <w:bookmarkStart w:id="725" w:name="_Toc357414441"/>
      <w:bookmarkStart w:id="726" w:name="_Toc357501067"/>
      <w:bookmarkStart w:id="727" w:name="_Toc357514538"/>
      <w:bookmarkStart w:id="728" w:name="_Toc357514977"/>
      <w:bookmarkStart w:id="729" w:name="_Toc357515415"/>
      <w:bookmarkStart w:id="730" w:name="_Toc357515853"/>
      <w:bookmarkStart w:id="731" w:name="_Toc357516278"/>
      <w:bookmarkStart w:id="732" w:name="_Toc357516703"/>
      <w:bookmarkStart w:id="733" w:name="_Toc357518909"/>
      <w:bookmarkStart w:id="734" w:name="_Toc357585085"/>
      <w:bookmarkStart w:id="735" w:name="_Toc357754962"/>
      <w:bookmarkStart w:id="736" w:name="_Toc357761450"/>
      <w:bookmarkStart w:id="737" w:name="_Toc357761863"/>
      <w:bookmarkStart w:id="738" w:name="_Toc357771238"/>
      <w:bookmarkStart w:id="739" w:name="_Toc357781997"/>
      <w:bookmarkStart w:id="740" w:name="_Toc357786777"/>
      <w:bookmarkStart w:id="741" w:name="_Toc358023517"/>
      <w:bookmarkStart w:id="742" w:name="_Toc353548067"/>
      <w:bookmarkStart w:id="743" w:name="_Toc353974046"/>
      <w:bookmarkStart w:id="744" w:name="_Toc355680552"/>
      <w:bookmarkStart w:id="745" w:name="_Toc357414442"/>
      <w:bookmarkStart w:id="746" w:name="_Toc357501068"/>
      <w:bookmarkStart w:id="747" w:name="_Toc357514539"/>
      <w:bookmarkStart w:id="748" w:name="_Toc357514978"/>
      <w:bookmarkStart w:id="749" w:name="_Toc357515416"/>
      <w:bookmarkStart w:id="750" w:name="_Toc357515854"/>
      <w:bookmarkStart w:id="751" w:name="_Toc357516279"/>
      <w:bookmarkStart w:id="752" w:name="_Toc357516704"/>
      <w:bookmarkStart w:id="753" w:name="_Toc357518910"/>
      <w:bookmarkStart w:id="754" w:name="_Toc357585086"/>
      <w:bookmarkStart w:id="755" w:name="_Toc357754963"/>
      <w:bookmarkStart w:id="756" w:name="_Toc357761451"/>
      <w:bookmarkStart w:id="757" w:name="_Toc357761864"/>
      <w:bookmarkStart w:id="758" w:name="_Toc357771239"/>
      <w:bookmarkStart w:id="759" w:name="_Toc357781998"/>
      <w:bookmarkStart w:id="760" w:name="_Toc357786778"/>
      <w:bookmarkStart w:id="761" w:name="_Toc358023518"/>
      <w:bookmarkStart w:id="762" w:name="_Toc353548068"/>
      <w:bookmarkStart w:id="763" w:name="_Toc353974047"/>
      <w:bookmarkStart w:id="764" w:name="_Toc355680553"/>
      <w:bookmarkStart w:id="765" w:name="_Toc357414443"/>
      <w:bookmarkStart w:id="766" w:name="_Toc357501069"/>
      <w:bookmarkStart w:id="767" w:name="_Toc357514540"/>
      <w:bookmarkStart w:id="768" w:name="_Toc357514979"/>
      <w:bookmarkStart w:id="769" w:name="_Toc357515417"/>
      <w:bookmarkStart w:id="770" w:name="_Toc357515855"/>
      <w:bookmarkStart w:id="771" w:name="_Toc357516280"/>
      <w:bookmarkStart w:id="772" w:name="_Toc357516705"/>
      <w:bookmarkStart w:id="773" w:name="_Toc357518911"/>
      <w:bookmarkStart w:id="774" w:name="_Toc357585087"/>
      <w:bookmarkStart w:id="775" w:name="_Toc357754964"/>
      <w:bookmarkStart w:id="776" w:name="_Toc357761452"/>
      <w:bookmarkStart w:id="777" w:name="_Toc357761865"/>
      <w:bookmarkStart w:id="778" w:name="_Toc357771240"/>
      <w:bookmarkStart w:id="779" w:name="_Toc357781999"/>
      <w:bookmarkStart w:id="780" w:name="_Toc357786779"/>
      <w:bookmarkStart w:id="781" w:name="_Toc358023519"/>
      <w:bookmarkStart w:id="782" w:name="_Toc353548070"/>
      <w:bookmarkStart w:id="783" w:name="_Toc353974049"/>
      <w:bookmarkStart w:id="784" w:name="_Toc355680555"/>
      <w:bookmarkStart w:id="785" w:name="_Toc357414445"/>
      <w:bookmarkStart w:id="786" w:name="_Toc357501071"/>
      <w:bookmarkStart w:id="787" w:name="_Toc357514542"/>
      <w:bookmarkStart w:id="788" w:name="_Toc357514981"/>
      <w:bookmarkStart w:id="789" w:name="_Toc357515419"/>
      <w:bookmarkStart w:id="790" w:name="_Toc357515857"/>
      <w:bookmarkStart w:id="791" w:name="_Toc357516282"/>
      <w:bookmarkStart w:id="792" w:name="_Toc357516707"/>
      <w:bookmarkStart w:id="793" w:name="_Toc357518913"/>
      <w:bookmarkStart w:id="794" w:name="_Toc357585089"/>
      <w:bookmarkStart w:id="795" w:name="_Toc357754966"/>
      <w:bookmarkStart w:id="796" w:name="_Toc357761454"/>
      <w:bookmarkStart w:id="797" w:name="_Toc357761867"/>
      <w:bookmarkStart w:id="798" w:name="_Toc357771242"/>
      <w:bookmarkStart w:id="799" w:name="_Toc357782001"/>
      <w:bookmarkStart w:id="800" w:name="_Toc357786781"/>
      <w:bookmarkStart w:id="801" w:name="_Toc358023521"/>
      <w:bookmarkStart w:id="802" w:name="_Toc353548071"/>
      <w:bookmarkStart w:id="803" w:name="_Toc353974050"/>
      <w:bookmarkStart w:id="804" w:name="_Toc355680556"/>
      <w:bookmarkStart w:id="805" w:name="_Toc357414446"/>
      <w:bookmarkStart w:id="806" w:name="_Toc357501072"/>
      <w:bookmarkStart w:id="807" w:name="_Toc357514543"/>
      <w:bookmarkStart w:id="808" w:name="_Toc357514982"/>
      <w:bookmarkStart w:id="809" w:name="_Toc357515420"/>
      <w:bookmarkStart w:id="810" w:name="_Toc357515858"/>
      <w:bookmarkStart w:id="811" w:name="_Toc357516283"/>
      <w:bookmarkStart w:id="812" w:name="_Toc357516708"/>
      <w:bookmarkStart w:id="813" w:name="_Toc357518914"/>
      <w:bookmarkStart w:id="814" w:name="_Toc357585090"/>
      <w:bookmarkStart w:id="815" w:name="_Toc357754967"/>
      <w:bookmarkStart w:id="816" w:name="_Toc357761455"/>
      <w:bookmarkStart w:id="817" w:name="_Toc357761868"/>
      <w:bookmarkStart w:id="818" w:name="_Toc357771243"/>
      <w:bookmarkStart w:id="819" w:name="_Toc357782002"/>
      <w:bookmarkStart w:id="820" w:name="_Toc357786782"/>
      <w:bookmarkStart w:id="821" w:name="_Toc358023522"/>
      <w:bookmarkStart w:id="822" w:name="_Toc353548072"/>
      <w:bookmarkStart w:id="823" w:name="_Toc353974051"/>
      <w:bookmarkStart w:id="824" w:name="_Toc355680557"/>
      <w:bookmarkStart w:id="825" w:name="_Toc357414447"/>
      <w:bookmarkStart w:id="826" w:name="_Toc357501073"/>
      <w:bookmarkStart w:id="827" w:name="_Toc357514544"/>
      <w:bookmarkStart w:id="828" w:name="_Toc357514983"/>
      <w:bookmarkStart w:id="829" w:name="_Toc357515421"/>
      <w:bookmarkStart w:id="830" w:name="_Toc357515859"/>
      <w:bookmarkStart w:id="831" w:name="_Toc357516284"/>
      <w:bookmarkStart w:id="832" w:name="_Toc357516709"/>
      <w:bookmarkStart w:id="833" w:name="_Toc357518915"/>
      <w:bookmarkStart w:id="834" w:name="_Toc357585091"/>
      <w:bookmarkStart w:id="835" w:name="_Toc357754968"/>
      <w:bookmarkStart w:id="836" w:name="_Toc357761456"/>
      <w:bookmarkStart w:id="837" w:name="_Toc357761869"/>
      <w:bookmarkStart w:id="838" w:name="_Toc357771244"/>
      <w:bookmarkStart w:id="839" w:name="_Toc357782003"/>
      <w:bookmarkStart w:id="840" w:name="_Toc357786783"/>
      <w:bookmarkStart w:id="841" w:name="_Toc358023523"/>
      <w:bookmarkStart w:id="842" w:name="_Toc353548073"/>
      <w:bookmarkStart w:id="843" w:name="_Toc353974052"/>
      <w:bookmarkStart w:id="844" w:name="_Toc355680558"/>
      <w:bookmarkStart w:id="845" w:name="_Toc357414448"/>
      <w:bookmarkStart w:id="846" w:name="_Toc357501074"/>
      <w:bookmarkStart w:id="847" w:name="_Toc357514545"/>
      <w:bookmarkStart w:id="848" w:name="_Toc357514984"/>
      <w:bookmarkStart w:id="849" w:name="_Toc357515422"/>
      <w:bookmarkStart w:id="850" w:name="_Toc357515860"/>
      <w:bookmarkStart w:id="851" w:name="_Toc357516285"/>
      <w:bookmarkStart w:id="852" w:name="_Toc357516710"/>
      <w:bookmarkStart w:id="853" w:name="_Toc357518916"/>
      <w:bookmarkStart w:id="854" w:name="_Toc357585092"/>
      <w:bookmarkStart w:id="855" w:name="_Toc357754969"/>
      <w:bookmarkStart w:id="856" w:name="_Toc357761457"/>
      <w:bookmarkStart w:id="857" w:name="_Toc357761870"/>
      <w:bookmarkStart w:id="858" w:name="_Toc357771245"/>
      <w:bookmarkStart w:id="859" w:name="_Toc357782004"/>
      <w:bookmarkStart w:id="860" w:name="_Toc357786784"/>
      <w:bookmarkStart w:id="861" w:name="_Toc358023524"/>
      <w:bookmarkStart w:id="862" w:name="_Toc353548074"/>
      <w:bookmarkStart w:id="863" w:name="_Toc353974053"/>
      <w:bookmarkStart w:id="864" w:name="_Toc355680559"/>
      <w:bookmarkStart w:id="865" w:name="_Toc357414449"/>
      <w:bookmarkStart w:id="866" w:name="_Toc357501075"/>
      <w:bookmarkStart w:id="867" w:name="_Toc357514546"/>
      <w:bookmarkStart w:id="868" w:name="_Toc357514985"/>
      <w:bookmarkStart w:id="869" w:name="_Toc357515423"/>
      <w:bookmarkStart w:id="870" w:name="_Toc357515861"/>
      <w:bookmarkStart w:id="871" w:name="_Toc357516286"/>
      <w:bookmarkStart w:id="872" w:name="_Toc357516711"/>
      <w:bookmarkStart w:id="873" w:name="_Toc357518917"/>
      <w:bookmarkStart w:id="874" w:name="_Toc357585093"/>
      <w:bookmarkStart w:id="875" w:name="_Toc357754970"/>
      <w:bookmarkStart w:id="876" w:name="_Toc357761458"/>
      <w:bookmarkStart w:id="877" w:name="_Toc357761871"/>
      <w:bookmarkStart w:id="878" w:name="_Toc357771246"/>
      <w:bookmarkStart w:id="879" w:name="_Toc357782005"/>
      <w:bookmarkStart w:id="880" w:name="_Toc357786785"/>
      <w:bookmarkStart w:id="881" w:name="_Toc358023525"/>
      <w:bookmarkStart w:id="882" w:name="_Toc353548075"/>
      <w:bookmarkStart w:id="883" w:name="_Toc353974054"/>
      <w:bookmarkStart w:id="884" w:name="_Toc355680560"/>
      <w:bookmarkStart w:id="885" w:name="_Toc357414450"/>
      <w:bookmarkStart w:id="886" w:name="_Toc357501076"/>
      <w:bookmarkStart w:id="887" w:name="_Toc357514547"/>
      <w:bookmarkStart w:id="888" w:name="_Toc357514986"/>
      <w:bookmarkStart w:id="889" w:name="_Toc357515424"/>
      <w:bookmarkStart w:id="890" w:name="_Toc357515862"/>
      <w:bookmarkStart w:id="891" w:name="_Toc357516287"/>
      <w:bookmarkStart w:id="892" w:name="_Toc357516712"/>
      <w:bookmarkStart w:id="893" w:name="_Toc357518918"/>
      <w:bookmarkStart w:id="894" w:name="_Toc357585094"/>
      <w:bookmarkStart w:id="895" w:name="_Toc357754971"/>
      <w:bookmarkStart w:id="896" w:name="_Toc357761459"/>
      <w:bookmarkStart w:id="897" w:name="_Toc357761872"/>
      <w:bookmarkStart w:id="898" w:name="_Toc357771247"/>
      <w:bookmarkStart w:id="899" w:name="_Toc357782006"/>
      <w:bookmarkStart w:id="900" w:name="_Toc357786786"/>
      <w:bookmarkStart w:id="901" w:name="_Toc358023526"/>
      <w:bookmarkStart w:id="902" w:name="_Toc353548077"/>
      <w:bookmarkStart w:id="903" w:name="_Toc353974056"/>
      <w:bookmarkStart w:id="904" w:name="_Toc355680562"/>
      <w:bookmarkStart w:id="905" w:name="_Toc357414452"/>
      <w:bookmarkStart w:id="906" w:name="_Toc357501078"/>
      <w:bookmarkStart w:id="907" w:name="_Toc357514549"/>
      <w:bookmarkStart w:id="908" w:name="_Toc357514988"/>
      <w:bookmarkStart w:id="909" w:name="_Toc357515426"/>
      <w:bookmarkStart w:id="910" w:name="_Toc357515864"/>
      <w:bookmarkStart w:id="911" w:name="_Toc357516289"/>
      <w:bookmarkStart w:id="912" w:name="_Toc357516714"/>
      <w:bookmarkStart w:id="913" w:name="_Toc357518920"/>
      <w:bookmarkStart w:id="914" w:name="_Toc357585096"/>
      <w:bookmarkStart w:id="915" w:name="_Toc357754973"/>
      <w:bookmarkStart w:id="916" w:name="_Toc357761461"/>
      <w:bookmarkStart w:id="917" w:name="_Toc357761874"/>
      <w:bookmarkStart w:id="918" w:name="_Toc357771249"/>
      <w:bookmarkStart w:id="919" w:name="_Toc357782008"/>
      <w:bookmarkStart w:id="920" w:name="_Toc357786788"/>
      <w:bookmarkStart w:id="921" w:name="_Toc358023528"/>
      <w:bookmarkStart w:id="922" w:name="_Toc353548078"/>
      <w:bookmarkStart w:id="923" w:name="_Toc353974057"/>
      <w:bookmarkStart w:id="924" w:name="_Toc355680563"/>
      <w:bookmarkStart w:id="925" w:name="_Toc357414453"/>
      <w:bookmarkStart w:id="926" w:name="_Toc357501079"/>
      <w:bookmarkStart w:id="927" w:name="_Toc357514550"/>
      <w:bookmarkStart w:id="928" w:name="_Toc357514989"/>
      <w:bookmarkStart w:id="929" w:name="_Toc357515427"/>
      <w:bookmarkStart w:id="930" w:name="_Toc357515865"/>
      <w:bookmarkStart w:id="931" w:name="_Toc357516290"/>
      <w:bookmarkStart w:id="932" w:name="_Toc357516715"/>
      <w:bookmarkStart w:id="933" w:name="_Toc357518921"/>
      <w:bookmarkStart w:id="934" w:name="_Toc357585097"/>
      <w:bookmarkStart w:id="935" w:name="_Toc357754974"/>
      <w:bookmarkStart w:id="936" w:name="_Toc357761462"/>
      <w:bookmarkStart w:id="937" w:name="_Toc357761875"/>
      <w:bookmarkStart w:id="938" w:name="_Toc357771250"/>
      <w:bookmarkStart w:id="939" w:name="_Toc357782009"/>
      <w:bookmarkStart w:id="940" w:name="_Toc357786789"/>
      <w:bookmarkStart w:id="941" w:name="_Toc358023529"/>
      <w:bookmarkStart w:id="942" w:name="_Toc353548079"/>
      <w:bookmarkStart w:id="943" w:name="_Toc353974058"/>
      <w:bookmarkStart w:id="944" w:name="_Toc355680564"/>
      <w:bookmarkStart w:id="945" w:name="_Toc357414454"/>
      <w:bookmarkStart w:id="946" w:name="_Toc357501080"/>
      <w:bookmarkStart w:id="947" w:name="_Toc357514551"/>
      <w:bookmarkStart w:id="948" w:name="_Toc357514990"/>
      <w:bookmarkStart w:id="949" w:name="_Toc357515428"/>
      <w:bookmarkStart w:id="950" w:name="_Toc357515866"/>
      <w:bookmarkStart w:id="951" w:name="_Toc357516291"/>
      <w:bookmarkStart w:id="952" w:name="_Toc357516716"/>
      <w:bookmarkStart w:id="953" w:name="_Toc357518922"/>
      <w:bookmarkStart w:id="954" w:name="_Toc357585098"/>
      <w:bookmarkStart w:id="955" w:name="_Toc357754975"/>
      <w:bookmarkStart w:id="956" w:name="_Toc357761463"/>
      <w:bookmarkStart w:id="957" w:name="_Toc357761876"/>
      <w:bookmarkStart w:id="958" w:name="_Toc357771251"/>
      <w:bookmarkStart w:id="959" w:name="_Toc357782010"/>
      <w:bookmarkStart w:id="960" w:name="_Toc357786790"/>
      <w:bookmarkStart w:id="961" w:name="_Toc358023530"/>
      <w:bookmarkStart w:id="962" w:name="_Toc353548080"/>
      <w:bookmarkStart w:id="963" w:name="_Toc353974059"/>
      <w:bookmarkStart w:id="964" w:name="_Toc355680565"/>
      <w:bookmarkStart w:id="965" w:name="_Toc357414455"/>
      <w:bookmarkStart w:id="966" w:name="_Toc357501081"/>
      <w:bookmarkStart w:id="967" w:name="_Toc357514552"/>
      <w:bookmarkStart w:id="968" w:name="_Toc357514991"/>
      <w:bookmarkStart w:id="969" w:name="_Toc357515429"/>
      <w:bookmarkStart w:id="970" w:name="_Toc357515867"/>
      <w:bookmarkStart w:id="971" w:name="_Toc357516292"/>
      <w:bookmarkStart w:id="972" w:name="_Toc357516717"/>
      <w:bookmarkStart w:id="973" w:name="_Toc357518923"/>
      <w:bookmarkStart w:id="974" w:name="_Toc357585099"/>
      <w:bookmarkStart w:id="975" w:name="_Toc357754976"/>
      <w:bookmarkStart w:id="976" w:name="_Toc357761464"/>
      <w:bookmarkStart w:id="977" w:name="_Toc357761877"/>
      <w:bookmarkStart w:id="978" w:name="_Toc357771252"/>
      <w:bookmarkStart w:id="979" w:name="_Toc357782011"/>
      <w:bookmarkStart w:id="980" w:name="_Toc357786791"/>
      <w:bookmarkStart w:id="981" w:name="_Toc358023531"/>
      <w:bookmarkStart w:id="982" w:name="_Toc353548081"/>
      <w:bookmarkStart w:id="983" w:name="_Toc353974060"/>
      <w:bookmarkStart w:id="984" w:name="_Toc355680566"/>
      <w:bookmarkStart w:id="985" w:name="_Toc357414456"/>
      <w:bookmarkStart w:id="986" w:name="_Toc357501082"/>
      <w:bookmarkStart w:id="987" w:name="_Toc357514553"/>
      <w:bookmarkStart w:id="988" w:name="_Toc357514992"/>
      <w:bookmarkStart w:id="989" w:name="_Toc357515430"/>
      <w:bookmarkStart w:id="990" w:name="_Toc357515868"/>
      <w:bookmarkStart w:id="991" w:name="_Toc357516293"/>
      <w:bookmarkStart w:id="992" w:name="_Toc357516718"/>
      <w:bookmarkStart w:id="993" w:name="_Toc357518924"/>
      <w:bookmarkStart w:id="994" w:name="_Toc357585100"/>
      <w:bookmarkStart w:id="995" w:name="_Toc357754977"/>
      <w:bookmarkStart w:id="996" w:name="_Toc357761465"/>
      <w:bookmarkStart w:id="997" w:name="_Toc357761878"/>
      <w:bookmarkStart w:id="998" w:name="_Toc357771253"/>
      <w:bookmarkStart w:id="999" w:name="_Toc357782012"/>
      <w:bookmarkStart w:id="1000" w:name="_Toc357786792"/>
      <w:bookmarkStart w:id="1001" w:name="_Toc358023532"/>
      <w:bookmarkStart w:id="1002" w:name="_Toc353548083"/>
      <w:bookmarkStart w:id="1003" w:name="_Toc353974062"/>
      <w:bookmarkStart w:id="1004" w:name="_Toc355680568"/>
      <w:bookmarkStart w:id="1005" w:name="_Toc357414458"/>
      <w:bookmarkStart w:id="1006" w:name="_Toc357501084"/>
      <w:bookmarkStart w:id="1007" w:name="_Toc357514555"/>
      <w:bookmarkStart w:id="1008" w:name="_Toc357514994"/>
      <w:bookmarkStart w:id="1009" w:name="_Toc357515432"/>
      <w:bookmarkStart w:id="1010" w:name="_Toc357515870"/>
      <w:bookmarkStart w:id="1011" w:name="_Toc357516295"/>
      <w:bookmarkStart w:id="1012" w:name="_Toc357516720"/>
      <w:bookmarkStart w:id="1013" w:name="_Toc357518926"/>
      <w:bookmarkStart w:id="1014" w:name="_Toc357585102"/>
      <w:bookmarkStart w:id="1015" w:name="_Toc357754979"/>
      <w:bookmarkStart w:id="1016" w:name="_Toc357761467"/>
      <w:bookmarkStart w:id="1017" w:name="_Toc357761880"/>
      <w:bookmarkStart w:id="1018" w:name="_Toc357771255"/>
      <w:bookmarkStart w:id="1019" w:name="_Toc357782014"/>
      <w:bookmarkStart w:id="1020" w:name="_Toc357786794"/>
      <w:bookmarkStart w:id="1021" w:name="_Toc358023534"/>
      <w:bookmarkStart w:id="1022" w:name="_Toc353548084"/>
      <w:bookmarkStart w:id="1023" w:name="_Toc353974063"/>
      <w:bookmarkStart w:id="1024" w:name="_Toc355680569"/>
      <w:bookmarkStart w:id="1025" w:name="_Toc357414459"/>
      <w:bookmarkStart w:id="1026" w:name="_Toc357501085"/>
      <w:bookmarkStart w:id="1027" w:name="_Toc357514556"/>
      <w:bookmarkStart w:id="1028" w:name="_Toc357514995"/>
      <w:bookmarkStart w:id="1029" w:name="_Toc357515433"/>
      <w:bookmarkStart w:id="1030" w:name="_Toc357515871"/>
      <w:bookmarkStart w:id="1031" w:name="_Toc357516296"/>
      <w:bookmarkStart w:id="1032" w:name="_Toc357516721"/>
      <w:bookmarkStart w:id="1033" w:name="_Toc357518927"/>
      <w:bookmarkStart w:id="1034" w:name="_Toc357585103"/>
      <w:bookmarkStart w:id="1035" w:name="_Toc357754980"/>
      <w:bookmarkStart w:id="1036" w:name="_Toc357761468"/>
      <w:bookmarkStart w:id="1037" w:name="_Toc357761881"/>
      <w:bookmarkStart w:id="1038" w:name="_Toc357771256"/>
      <w:bookmarkStart w:id="1039" w:name="_Toc357782015"/>
      <w:bookmarkStart w:id="1040" w:name="_Toc357786795"/>
      <w:bookmarkStart w:id="1041" w:name="_Toc358023535"/>
      <w:bookmarkStart w:id="1042" w:name="_Toc353548085"/>
      <w:bookmarkStart w:id="1043" w:name="_Toc353974064"/>
      <w:bookmarkStart w:id="1044" w:name="_Toc355680570"/>
      <w:bookmarkStart w:id="1045" w:name="_Toc357414460"/>
      <w:bookmarkStart w:id="1046" w:name="_Toc357501086"/>
      <w:bookmarkStart w:id="1047" w:name="_Toc357514557"/>
      <w:bookmarkStart w:id="1048" w:name="_Toc357514996"/>
      <w:bookmarkStart w:id="1049" w:name="_Toc357515434"/>
      <w:bookmarkStart w:id="1050" w:name="_Toc357515872"/>
      <w:bookmarkStart w:id="1051" w:name="_Toc357516297"/>
      <w:bookmarkStart w:id="1052" w:name="_Toc357516722"/>
      <w:bookmarkStart w:id="1053" w:name="_Toc357518928"/>
      <w:bookmarkStart w:id="1054" w:name="_Toc357585104"/>
      <w:bookmarkStart w:id="1055" w:name="_Toc357754981"/>
      <w:bookmarkStart w:id="1056" w:name="_Toc357761469"/>
      <w:bookmarkStart w:id="1057" w:name="_Toc357761882"/>
      <w:bookmarkStart w:id="1058" w:name="_Toc357771257"/>
      <w:bookmarkStart w:id="1059" w:name="_Toc357782016"/>
      <w:bookmarkStart w:id="1060" w:name="_Toc357786796"/>
      <w:bookmarkStart w:id="1061" w:name="_Toc358023536"/>
      <w:bookmarkStart w:id="1062" w:name="_Toc353548086"/>
      <w:bookmarkStart w:id="1063" w:name="_Toc353974065"/>
      <w:bookmarkStart w:id="1064" w:name="_Toc355680571"/>
      <w:bookmarkStart w:id="1065" w:name="_Toc357414461"/>
      <w:bookmarkStart w:id="1066" w:name="_Toc357501087"/>
      <w:bookmarkStart w:id="1067" w:name="_Toc357514558"/>
      <w:bookmarkStart w:id="1068" w:name="_Toc357514997"/>
      <w:bookmarkStart w:id="1069" w:name="_Toc357515435"/>
      <w:bookmarkStart w:id="1070" w:name="_Toc357515873"/>
      <w:bookmarkStart w:id="1071" w:name="_Toc357516298"/>
      <w:bookmarkStart w:id="1072" w:name="_Toc357516723"/>
      <w:bookmarkStart w:id="1073" w:name="_Toc357518929"/>
      <w:bookmarkStart w:id="1074" w:name="_Toc357585105"/>
      <w:bookmarkStart w:id="1075" w:name="_Toc357754982"/>
      <w:bookmarkStart w:id="1076" w:name="_Toc357761470"/>
      <w:bookmarkStart w:id="1077" w:name="_Toc357761883"/>
      <w:bookmarkStart w:id="1078" w:name="_Toc357771258"/>
      <w:bookmarkStart w:id="1079" w:name="_Toc357782017"/>
      <w:bookmarkStart w:id="1080" w:name="_Toc357786797"/>
      <w:bookmarkStart w:id="1081" w:name="_Toc358023537"/>
      <w:bookmarkStart w:id="1082" w:name="_Toc353548088"/>
      <w:bookmarkStart w:id="1083" w:name="_Toc353974067"/>
      <w:bookmarkStart w:id="1084" w:name="_Toc355680573"/>
      <w:bookmarkStart w:id="1085" w:name="_Toc357414463"/>
      <w:bookmarkStart w:id="1086" w:name="_Toc357501089"/>
      <w:bookmarkStart w:id="1087" w:name="_Toc357514560"/>
      <w:bookmarkStart w:id="1088" w:name="_Toc357514999"/>
      <w:bookmarkStart w:id="1089" w:name="_Toc357515437"/>
      <w:bookmarkStart w:id="1090" w:name="_Toc357515875"/>
      <w:bookmarkStart w:id="1091" w:name="_Toc357516300"/>
      <w:bookmarkStart w:id="1092" w:name="_Toc357516725"/>
      <w:bookmarkStart w:id="1093" w:name="_Toc357518931"/>
      <w:bookmarkStart w:id="1094" w:name="_Toc357585107"/>
      <w:bookmarkStart w:id="1095" w:name="_Toc357754984"/>
      <w:bookmarkStart w:id="1096" w:name="_Toc357761472"/>
      <w:bookmarkStart w:id="1097" w:name="_Toc357761885"/>
      <w:bookmarkStart w:id="1098" w:name="_Toc357771260"/>
      <w:bookmarkStart w:id="1099" w:name="_Toc357782019"/>
      <w:bookmarkStart w:id="1100" w:name="_Toc357786799"/>
      <w:bookmarkStart w:id="1101" w:name="_Toc358023539"/>
      <w:bookmarkStart w:id="1102" w:name="_Toc353548089"/>
      <w:bookmarkStart w:id="1103" w:name="_Toc353974068"/>
      <w:bookmarkStart w:id="1104" w:name="_Toc355680574"/>
      <w:bookmarkStart w:id="1105" w:name="_Toc357414464"/>
      <w:bookmarkStart w:id="1106" w:name="_Toc357501090"/>
      <w:bookmarkStart w:id="1107" w:name="_Toc357514561"/>
      <w:bookmarkStart w:id="1108" w:name="_Toc357515000"/>
      <w:bookmarkStart w:id="1109" w:name="_Toc357515438"/>
      <w:bookmarkStart w:id="1110" w:name="_Toc357515876"/>
      <w:bookmarkStart w:id="1111" w:name="_Toc357516301"/>
      <w:bookmarkStart w:id="1112" w:name="_Toc357516726"/>
      <w:bookmarkStart w:id="1113" w:name="_Toc357518932"/>
      <w:bookmarkStart w:id="1114" w:name="_Toc357585108"/>
      <w:bookmarkStart w:id="1115" w:name="_Toc357754985"/>
      <w:bookmarkStart w:id="1116" w:name="_Toc357761473"/>
      <w:bookmarkStart w:id="1117" w:name="_Toc357761886"/>
      <w:bookmarkStart w:id="1118" w:name="_Toc357771261"/>
      <w:bookmarkStart w:id="1119" w:name="_Toc357782020"/>
      <w:bookmarkStart w:id="1120" w:name="_Toc357786800"/>
      <w:bookmarkStart w:id="1121" w:name="_Toc358023540"/>
      <w:bookmarkStart w:id="1122" w:name="_Toc353548090"/>
      <w:bookmarkStart w:id="1123" w:name="_Toc353974069"/>
      <w:bookmarkStart w:id="1124" w:name="_Toc355680575"/>
      <w:bookmarkStart w:id="1125" w:name="_Toc357414465"/>
      <w:bookmarkStart w:id="1126" w:name="_Toc357501091"/>
      <w:bookmarkStart w:id="1127" w:name="_Toc357514562"/>
      <w:bookmarkStart w:id="1128" w:name="_Toc357515001"/>
      <w:bookmarkStart w:id="1129" w:name="_Toc357515439"/>
      <w:bookmarkStart w:id="1130" w:name="_Toc357515877"/>
      <w:bookmarkStart w:id="1131" w:name="_Toc357516302"/>
      <w:bookmarkStart w:id="1132" w:name="_Toc357516727"/>
      <w:bookmarkStart w:id="1133" w:name="_Toc357518933"/>
      <w:bookmarkStart w:id="1134" w:name="_Toc357585109"/>
      <w:bookmarkStart w:id="1135" w:name="_Toc357754986"/>
      <w:bookmarkStart w:id="1136" w:name="_Toc357761474"/>
      <w:bookmarkStart w:id="1137" w:name="_Toc357761887"/>
      <w:bookmarkStart w:id="1138" w:name="_Toc357771262"/>
      <w:bookmarkStart w:id="1139" w:name="_Toc357782021"/>
      <w:bookmarkStart w:id="1140" w:name="_Toc357786801"/>
      <w:bookmarkStart w:id="1141" w:name="_Toc358023541"/>
      <w:bookmarkStart w:id="1142" w:name="_Toc353548092"/>
      <w:bookmarkStart w:id="1143" w:name="_Toc353974071"/>
      <w:bookmarkStart w:id="1144" w:name="_Toc355680577"/>
      <w:bookmarkStart w:id="1145" w:name="_Toc357414467"/>
      <w:bookmarkStart w:id="1146" w:name="_Toc357501093"/>
      <w:bookmarkStart w:id="1147" w:name="_Toc357514564"/>
      <w:bookmarkStart w:id="1148" w:name="_Toc357515003"/>
      <w:bookmarkStart w:id="1149" w:name="_Toc357515441"/>
      <w:bookmarkStart w:id="1150" w:name="_Toc357515879"/>
      <w:bookmarkStart w:id="1151" w:name="_Toc357516304"/>
      <w:bookmarkStart w:id="1152" w:name="_Toc357516729"/>
      <w:bookmarkStart w:id="1153" w:name="_Toc357518935"/>
      <w:bookmarkStart w:id="1154" w:name="_Toc357585111"/>
      <w:bookmarkStart w:id="1155" w:name="_Toc357754988"/>
      <w:bookmarkStart w:id="1156" w:name="_Toc357761476"/>
      <w:bookmarkStart w:id="1157" w:name="_Toc357761889"/>
      <w:bookmarkStart w:id="1158" w:name="_Toc357771264"/>
      <w:bookmarkStart w:id="1159" w:name="_Toc357782023"/>
      <w:bookmarkStart w:id="1160" w:name="_Toc357786803"/>
      <w:bookmarkStart w:id="1161" w:name="_Toc358023543"/>
      <w:bookmarkStart w:id="1162" w:name="_Toc353548094"/>
      <w:bookmarkStart w:id="1163" w:name="_Toc353974073"/>
      <w:bookmarkStart w:id="1164" w:name="_Toc355680579"/>
      <w:bookmarkStart w:id="1165" w:name="_Toc357414469"/>
      <w:bookmarkStart w:id="1166" w:name="_Toc357501095"/>
      <w:bookmarkStart w:id="1167" w:name="_Toc357514566"/>
      <w:bookmarkStart w:id="1168" w:name="_Toc357515005"/>
      <w:bookmarkStart w:id="1169" w:name="_Toc357515443"/>
      <w:bookmarkStart w:id="1170" w:name="_Toc357515881"/>
      <w:bookmarkStart w:id="1171" w:name="_Toc357516306"/>
      <w:bookmarkStart w:id="1172" w:name="_Toc357516731"/>
      <w:bookmarkStart w:id="1173" w:name="_Toc357518937"/>
      <w:bookmarkStart w:id="1174" w:name="_Toc357585113"/>
      <w:bookmarkStart w:id="1175" w:name="_Toc357754990"/>
      <w:bookmarkStart w:id="1176" w:name="_Toc357761478"/>
      <w:bookmarkStart w:id="1177" w:name="_Toc357761891"/>
      <w:bookmarkStart w:id="1178" w:name="_Toc357771266"/>
      <w:bookmarkStart w:id="1179" w:name="_Toc357782025"/>
      <w:bookmarkStart w:id="1180" w:name="_Toc357786805"/>
      <w:bookmarkStart w:id="1181" w:name="_Toc358023545"/>
      <w:bookmarkStart w:id="1182" w:name="_Toc353548096"/>
      <w:bookmarkStart w:id="1183" w:name="_Toc353974075"/>
      <w:bookmarkStart w:id="1184" w:name="_Toc355680581"/>
      <w:bookmarkStart w:id="1185" w:name="_Toc357414471"/>
      <w:bookmarkStart w:id="1186" w:name="_Toc357501097"/>
      <w:bookmarkStart w:id="1187" w:name="_Toc357514568"/>
      <w:bookmarkStart w:id="1188" w:name="_Toc357515007"/>
      <w:bookmarkStart w:id="1189" w:name="_Toc357515445"/>
      <w:bookmarkStart w:id="1190" w:name="_Toc357515883"/>
      <w:bookmarkStart w:id="1191" w:name="_Toc357516308"/>
      <w:bookmarkStart w:id="1192" w:name="_Toc357516733"/>
      <w:bookmarkStart w:id="1193" w:name="_Toc357518939"/>
      <w:bookmarkStart w:id="1194" w:name="_Toc357585115"/>
      <w:bookmarkStart w:id="1195" w:name="_Toc357754992"/>
      <w:bookmarkStart w:id="1196" w:name="_Toc357761480"/>
      <w:bookmarkStart w:id="1197" w:name="_Toc357761893"/>
      <w:bookmarkStart w:id="1198" w:name="_Toc357771268"/>
      <w:bookmarkStart w:id="1199" w:name="_Toc357782027"/>
      <w:bookmarkStart w:id="1200" w:name="_Toc357786807"/>
      <w:bookmarkStart w:id="1201" w:name="_Toc358023547"/>
      <w:bookmarkStart w:id="1202" w:name="_Toc353548098"/>
      <w:bookmarkStart w:id="1203" w:name="_Toc353974077"/>
      <w:bookmarkStart w:id="1204" w:name="_Toc355680583"/>
      <w:bookmarkStart w:id="1205" w:name="_Toc357414473"/>
      <w:bookmarkStart w:id="1206" w:name="_Toc357501099"/>
      <w:bookmarkStart w:id="1207" w:name="_Toc357514570"/>
      <w:bookmarkStart w:id="1208" w:name="_Toc357515009"/>
      <w:bookmarkStart w:id="1209" w:name="_Toc357515447"/>
      <w:bookmarkStart w:id="1210" w:name="_Toc357515885"/>
      <w:bookmarkStart w:id="1211" w:name="_Toc357516310"/>
      <w:bookmarkStart w:id="1212" w:name="_Toc357516735"/>
      <w:bookmarkStart w:id="1213" w:name="_Toc357518941"/>
      <w:bookmarkStart w:id="1214" w:name="_Toc357585117"/>
      <w:bookmarkStart w:id="1215" w:name="_Toc357754994"/>
      <w:bookmarkStart w:id="1216" w:name="_Toc357761482"/>
      <w:bookmarkStart w:id="1217" w:name="_Toc357761895"/>
      <w:bookmarkStart w:id="1218" w:name="_Toc357771270"/>
      <w:bookmarkStart w:id="1219" w:name="_Toc357782029"/>
      <w:bookmarkStart w:id="1220" w:name="_Toc357786809"/>
      <w:bookmarkStart w:id="1221" w:name="_Toc358023549"/>
      <w:bookmarkStart w:id="1222" w:name="_Toc353548099"/>
      <w:bookmarkStart w:id="1223" w:name="_Toc353974078"/>
      <w:bookmarkStart w:id="1224" w:name="_Toc355680584"/>
      <w:bookmarkStart w:id="1225" w:name="_Toc357414474"/>
      <w:bookmarkStart w:id="1226" w:name="_Toc357501100"/>
      <w:bookmarkStart w:id="1227" w:name="_Toc357514571"/>
      <w:bookmarkStart w:id="1228" w:name="_Toc357515010"/>
      <w:bookmarkStart w:id="1229" w:name="_Toc357515448"/>
      <w:bookmarkStart w:id="1230" w:name="_Toc357515886"/>
      <w:bookmarkStart w:id="1231" w:name="_Toc357516311"/>
      <w:bookmarkStart w:id="1232" w:name="_Toc357516736"/>
      <w:bookmarkStart w:id="1233" w:name="_Toc357518942"/>
      <w:bookmarkStart w:id="1234" w:name="_Toc357585118"/>
      <w:bookmarkStart w:id="1235" w:name="_Toc357754995"/>
      <w:bookmarkStart w:id="1236" w:name="_Toc357761483"/>
      <w:bookmarkStart w:id="1237" w:name="_Toc357761896"/>
      <w:bookmarkStart w:id="1238" w:name="_Toc357771271"/>
      <w:bookmarkStart w:id="1239" w:name="_Toc357782030"/>
      <w:bookmarkStart w:id="1240" w:name="_Toc357786810"/>
      <w:bookmarkStart w:id="1241" w:name="_Toc358023550"/>
      <w:bookmarkStart w:id="1242" w:name="_Toc353548100"/>
      <w:bookmarkStart w:id="1243" w:name="_Toc353974079"/>
      <w:bookmarkStart w:id="1244" w:name="_Toc355680585"/>
      <w:bookmarkStart w:id="1245" w:name="_Toc357414475"/>
      <w:bookmarkStart w:id="1246" w:name="_Toc357501101"/>
      <w:bookmarkStart w:id="1247" w:name="_Toc357514572"/>
      <w:bookmarkStart w:id="1248" w:name="_Toc357515011"/>
      <w:bookmarkStart w:id="1249" w:name="_Toc357515449"/>
      <w:bookmarkStart w:id="1250" w:name="_Toc357515887"/>
      <w:bookmarkStart w:id="1251" w:name="_Toc357516312"/>
      <w:bookmarkStart w:id="1252" w:name="_Toc357516737"/>
      <w:bookmarkStart w:id="1253" w:name="_Toc357518943"/>
      <w:bookmarkStart w:id="1254" w:name="_Toc357585119"/>
      <w:bookmarkStart w:id="1255" w:name="_Toc357754996"/>
      <w:bookmarkStart w:id="1256" w:name="_Toc357761484"/>
      <w:bookmarkStart w:id="1257" w:name="_Toc357761897"/>
      <w:bookmarkStart w:id="1258" w:name="_Toc357771272"/>
      <w:bookmarkStart w:id="1259" w:name="_Toc357782031"/>
      <w:bookmarkStart w:id="1260" w:name="_Toc357786811"/>
      <w:bookmarkStart w:id="1261" w:name="_Toc358023551"/>
      <w:bookmarkStart w:id="1262" w:name="_Toc353548101"/>
      <w:bookmarkStart w:id="1263" w:name="_Toc353974080"/>
      <w:bookmarkStart w:id="1264" w:name="_Toc355680586"/>
      <w:bookmarkStart w:id="1265" w:name="_Toc357414476"/>
      <w:bookmarkStart w:id="1266" w:name="_Toc357501102"/>
      <w:bookmarkStart w:id="1267" w:name="_Toc357514573"/>
      <w:bookmarkStart w:id="1268" w:name="_Toc357515012"/>
      <w:bookmarkStart w:id="1269" w:name="_Toc357515450"/>
      <w:bookmarkStart w:id="1270" w:name="_Toc357515888"/>
      <w:bookmarkStart w:id="1271" w:name="_Toc357516313"/>
      <w:bookmarkStart w:id="1272" w:name="_Toc357516738"/>
      <w:bookmarkStart w:id="1273" w:name="_Toc357518944"/>
      <w:bookmarkStart w:id="1274" w:name="_Toc357585120"/>
      <w:bookmarkStart w:id="1275" w:name="_Toc357754997"/>
      <w:bookmarkStart w:id="1276" w:name="_Toc357761485"/>
      <w:bookmarkStart w:id="1277" w:name="_Toc357761898"/>
      <w:bookmarkStart w:id="1278" w:name="_Toc357771273"/>
      <w:bookmarkStart w:id="1279" w:name="_Toc357782032"/>
      <w:bookmarkStart w:id="1280" w:name="_Toc357786812"/>
      <w:bookmarkStart w:id="1281" w:name="_Toc358023552"/>
      <w:bookmarkStart w:id="1282" w:name="_Toc353548103"/>
      <w:bookmarkStart w:id="1283" w:name="_Toc353974082"/>
      <w:bookmarkStart w:id="1284" w:name="_Toc355680588"/>
      <w:bookmarkStart w:id="1285" w:name="_Toc357414478"/>
      <w:bookmarkStart w:id="1286" w:name="_Toc357501104"/>
      <w:bookmarkStart w:id="1287" w:name="_Toc357514575"/>
      <w:bookmarkStart w:id="1288" w:name="_Toc357515014"/>
      <w:bookmarkStart w:id="1289" w:name="_Toc357515452"/>
      <w:bookmarkStart w:id="1290" w:name="_Toc357515890"/>
      <w:bookmarkStart w:id="1291" w:name="_Toc357516315"/>
      <w:bookmarkStart w:id="1292" w:name="_Toc357516740"/>
      <w:bookmarkStart w:id="1293" w:name="_Toc357518946"/>
      <w:bookmarkStart w:id="1294" w:name="_Toc357585122"/>
      <w:bookmarkStart w:id="1295" w:name="_Toc357754999"/>
      <w:bookmarkStart w:id="1296" w:name="_Toc357761487"/>
      <w:bookmarkStart w:id="1297" w:name="_Toc357761900"/>
      <w:bookmarkStart w:id="1298" w:name="_Toc357771275"/>
      <w:bookmarkStart w:id="1299" w:name="_Toc357782034"/>
      <w:bookmarkStart w:id="1300" w:name="_Toc357786814"/>
      <w:bookmarkStart w:id="1301" w:name="_Toc358023554"/>
      <w:bookmarkStart w:id="1302" w:name="_Toc353548104"/>
      <w:bookmarkStart w:id="1303" w:name="_Toc353974083"/>
      <w:bookmarkStart w:id="1304" w:name="_Toc355680589"/>
      <w:bookmarkStart w:id="1305" w:name="_Toc357414479"/>
      <w:bookmarkStart w:id="1306" w:name="_Toc357501105"/>
      <w:bookmarkStart w:id="1307" w:name="_Toc357514576"/>
      <w:bookmarkStart w:id="1308" w:name="_Toc357515015"/>
      <w:bookmarkStart w:id="1309" w:name="_Toc357515453"/>
      <w:bookmarkStart w:id="1310" w:name="_Toc357515891"/>
      <w:bookmarkStart w:id="1311" w:name="_Toc357516316"/>
      <w:bookmarkStart w:id="1312" w:name="_Toc357516741"/>
      <w:bookmarkStart w:id="1313" w:name="_Toc357518947"/>
      <w:bookmarkStart w:id="1314" w:name="_Toc357585123"/>
      <w:bookmarkStart w:id="1315" w:name="_Toc357755000"/>
      <w:bookmarkStart w:id="1316" w:name="_Toc357761488"/>
      <w:bookmarkStart w:id="1317" w:name="_Toc357761901"/>
      <w:bookmarkStart w:id="1318" w:name="_Toc357771276"/>
      <w:bookmarkStart w:id="1319" w:name="_Toc357782035"/>
      <w:bookmarkStart w:id="1320" w:name="_Toc357786815"/>
      <w:bookmarkStart w:id="1321" w:name="_Toc358023555"/>
      <w:bookmarkStart w:id="1322" w:name="_Toc353548105"/>
      <w:bookmarkStart w:id="1323" w:name="_Toc353974084"/>
      <w:bookmarkStart w:id="1324" w:name="_Toc355680590"/>
      <w:bookmarkStart w:id="1325" w:name="_Toc357414480"/>
      <w:bookmarkStart w:id="1326" w:name="_Toc357501106"/>
      <w:bookmarkStart w:id="1327" w:name="_Toc357514577"/>
      <w:bookmarkStart w:id="1328" w:name="_Toc357515016"/>
      <w:bookmarkStart w:id="1329" w:name="_Toc357515454"/>
      <w:bookmarkStart w:id="1330" w:name="_Toc357515892"/>
      <w:bookmarkStart w:id="1331" w:name="_Toc357516317"/>
      <w:bookmarkStart w:id="1332" w:name="_Toc357516742"/>
      <w:bookmarkStart w:id="1333" w:name="_Toc357518948"/>
      <w:bookmarkStart w:id="1334" w:name="_Toc357585124"/>
      <w:bookmarkStart w:id="1335" w:name="_Toc357755001"/>
      <w:bookmarkStart w:id="1336" w:name="_Toc357761489"/>
      <w:bookmarkStart w:id="1337" w:name="_Toc357761902"/>
      <w:bookmarkStart w:id="1338" w:name="_Toc357771277"/>
      <w:bookmarkStart w:id="1339" w:name="_Toc357782036"/>
      <w:bookmarkStart w:id="1340" w:name="_Toc357786816"/>
      <w:bookmarkStart w:id="1341" w:name="_Toc358023556"/>
      <w:bookmarkStart w:id="1342" w:name="_Toc353548106"/>
      <w:bookmarkStart w:id="1343" w:name="_Toc353974085"/>
      <w:bookmarkStart w:id="1344" w:name="_Toc355680591"/>
      <w:bookmarkStart w:id="1345" w:name="_Toc357414481"/>
      <w:bookmarkStart w:id="1346" w:name="_Toc357501107"/>
      <w:bookmarkStart w:id="1347" w:name="_Toc357514578"/>
      <w:bookmarkStart w:id="1348" w:name="_Toc357515017"/>
      <w:bookmarkStart w:id="1349" w:name="_Toc357515455"/>
      <w:bookmarkStart w:id="1350" w:name="_Toc357515893"/>
      <w:bookmarkStart w:id="1351" w:name="_Toc357516318"/>
      <w:bookmarkStart w:id="1352" w:name="_Toc357516743"/>
      <w:bookmarkStart w:id="1353" w:name="_Toc357518949"/>
      <w:bookmarkStart w:id="1354" w:name="_Toc357585125"/>
      <w:bookmarkStart w:id="1355" w:name="_Toc357755002"/>
      <w:bookmarkStart w:id="1356" w:name="_Toc357761490"/>
      <w:bookmarkStart w:id="1357" w:name="_Toc357761903"/>
      <w:bookmarkStart w:id="1358" w:name="_Toc357771278"/>
      <w:bookmarkStart w:id="1359" w:name="_Toc357782037"/>
      <w:bookmarkStart w:id="1360" w:name="_Toc357786817"/>
      <w:bookmarkStart w:id="1361" w:name="_Toc358023557"/>
      <w:bookmarkStart w:id="1362" w:name="_Toc353548107"/>
      <w:bookmarkStart w:id="1363" w:name="_Toc353974086"/>
      <w:bookmarkStart w:id="1364" w:name="_Toc355680592"/>
      <w:bookmarkStart w:id="1365" w:name="_Toc357414482"/>
      <w:bookmarkStart w:id="1366" w:name="_Toc357501108"/>
      <w:bookmarkStart w:id="1367" w:name="_Toc357514579"/>
      <w:bookmarkStart w:id="1368" w:name="_Toc357515018"/>
      <w:bookmarkStart w:id="1369" w:name="_Toc357515456"/>
      <w:bookmarkStart w:id="1370" w:name="_Toc357515894"/>
      <w:bookmarkStart w:id="1371" w:name="_Toc357516319"/>
      <w:bookmarkStart w:id="1372" w:name="_Toc357516744"/>
      <w:bookmarkStart w:id="1373" w:name="_Toc357518950"/>
      <w:bookmarkStart w:id="1374" w:name="_Toc357585126"/>
      <w:bookmarkStart w:id="1375" w:name="_Toc357755003"/>
      <w:bookmarkStart w:id="1376" w:name="_Toc357761491"/>
      <w:bookmarkStart w:id="1377" w:name="_Toc357761904"/>
      <w:bookmarkStart w:id="1378" w:name="_Toc357771279"/>
      <w:bookmarkStart w:id="1379" w:name="_Toc357782038"/>
      <w:bookmarkStart w:id="1380" w:name="_Toc357786818"/>
      <w:bookmarkStart w:id="1381" w:name="_Toc358023558"/>
      <w:bookmarkStart w:id="1382" w:name="_Toc353548108"/>
      <w:bookmarkStart w:id="1383" w:name="_Toc353974087"/>
      <w:bookmarkStart w:id="1384" w:name="_Toc355680593"/>
      <w:bookmarkStart w:id="1385" w:name="_Toc357414483"/>
      <w:bookmarkStart w:id="1386" w:name="_Toc357501109"/>
      <w:bookmarkStart w:id="1387" w:name="_Toc357514580"/>
      <w:bookmarkStart w:id="1388" w:name="_Toc357515019"/>
      <w:bookmarkStart w:id="1389" w:name="_Toc357515457"/>
      <w:bookmarkStart w:id="1390" w:name="_Toc357515895"/>
      <w:bookmarkStart w:id="1391" w:name="_Toc357516320"/>
      <w:bookmarkStart w:id="1392" w:name="_Toc357516745"/>
      <w:bookmarkStart w:id="1393" w:name="_Toc357518951"/>
      <w:bookmarkStart w:id="1394" w:name="_Toc357585127"/>
      <w:bookmarkStart w:id="1395" w:name="_Toc357755004"/>
      <w:bookmarkStart w:id="1396" w:name="_Toc357761492"/>
      <w:bookmarkStart w:id="1397" w:name="_Toc357761905"/>
      <w:bookmarkStart w:id="1398" w:name="_Toc357771280"/>
      <w:bookmarkStart w:id="1399" w:name="_Toc357782039"/>
      <w:bookmarkStart w:id="1400" w:name="_Toc357786819"/>
      <w:bookmarkStart w:id="1401" w:name="_Toc358023559"/>
      <w:bookmarkStart w:id="1402" w:name="_Toc353548109"/>
      <w:bookmarkStart w:id="1403" w:name="_Toc353974088"/>
      <w:bookmarkStart w:id="1404" w:name="_Toc355680594"/>
      <w:bookmarkStart w:id="1405" w:name="_Toc357414484"/>
      <w:bookmarkStart w:id="1406" w:name="_Toc357501110"/>
      <w:bookmarkStart w:id="1407" w:name="_Toc357514581"/>
      <w:bookmarkStart w:id="1408" w:name="_Toc357515020"/>
      <w:bookmarkStart w:id="1409" w:name="_Toc357515458"/>
      <w:bookmarkStart w:id="1410" w:name="_Toc357515896"/>
      <w:bookmarkStart w:id="1411" w:name="_Toc357516321"/>
      <w:bookmarkStart w:id="1412" w:name="_Toc357516746"/>
      <w:bookmarkStart w:id="1413" w:name="_Toc357518952"/>
      <w:bookmarkStart w:id="1414" w:name="_Toc357585128"/>
      <w:bookmarkStart w:id="1415" w:name="_Toc357755005"/>
      <w:bookmarkStart w:id="1416" w:name="_Toc357761493"/>
      <w:bookmarkStart w:id="1417" w:name="_Toc357761906"/>
      <w:bookmarkStart w:id="1418" w:name="_Toc357771281"/>
      <w:bookmarkStart w:id="1419" w:name="_Toc357782040"/>
      <w:bookmarkStart w:id="1420" w:name="_Toc357786820"/>
      <w:bookmarkStart w:id="1421" w:name="_Toc358023560"/>
      <w:bookmarkStart w:id="1422" w:name="_Toc353548110"/>
      <w:bookmarkStart w:id="1423" w:name="_Toc353974089"/>
      <w:bookmarkStart w:id="1424" w:name="_Toc355680595"/>
      <w:bookmarkStart w:id="1425" w:name="_Toc357414485"/>
      <w:bookmarkStart w:id="1426" w:name="_Toc357501111"/>
      <w:bookmarkStart w:id="1427" w:name="_Toc357514582"/>
      <w:bookmarkStart w:id="1428" w:name="_Toc357515021"/>
      <w:bookmarkStart w:id="1429" w:name="_Toc357515459"/>
      <w:bookmarkStart w:id="1430" w:name="_Toc357515897"/>
      <w:bookmarkStart w:id="1431" w:name="_Toc357516322"/>
      <w:bookmarkStart w:id="1432" w:name="_Toc357516747"/>
      <w:bookmarkStart w:id="1433" w:name="_Toc357518953"/>
      <w:bookmarkStart w:id="1434" w:name="_Toc357585129"/>
      <w:bookmarkStart w:id="1435" w:name="_Toc357755006"/>
      <w:bookmarkStart w:id="1436" w:name="_Toc357761494"/>
      <w:bookmarkStart w:id="1437" w:name="_Toc357761907"/>
      <w:bookmarkStart w:id="1438" w:name="_Toc357771282"/>
      <w:bookmarkStart w:id="1439" w:name="_Toc357782041"/>
      <w:bookmarkStart w:id="1440" w:name="_Toc357786821"/>
      <w:bookmarkStart w:id="1441" w:name="_Toc358023561"/>
      <w:bookmarkStart w:id="1442" w:name="_Toc353548111"/>
      <w:bookmarkStart w:id="1443" w:name="_Toc353974090"/>
      <w:bookmarkStart w:id="1444" w:name="_Toc355680596"/>
      <w:bookmarkStart w:id="1445" w:name="_Toc357414486"/>
      <w:bookmarkStart w:id="1446" w:name="_Toc357501112"/>
      <w:bookmarkStart w:id="1447" w:name="_Toc357514583"/>
      <w:bookmarkStart w:id="1448" w:name="_Toc357515022"/>
      <w:bookmarkStart w:id="1449" w:name="_Toc357515460"/>
      <w:bookmarkStart w:id="1450" w:name="_Toc357515898"/>
      <w:bookmarkStart w:id="1451" w:name="_Toc357516323"/>
      <w:bookmarkStart w:id="1452" w:name="_Toc357516748"/>
      <w:bookmarkStart w:id="1453" w:name="_Toc357518954"/>
      <w:bookmarkStart w:id="1454" w:name="_Toc357585130"/>
      <w:bookmarkStart w:id="1455" w:name="_Toc357755007"/>
      <w:bookmarkStart w:id="1456" w:name="_Toc357761495"/>
      <w:bookmarkStart w:id="1457" w:name="_Toc357761908"/>
      <w:bookmarkStart w:id="1458" w:name="_Toc357771283"/>
      <w:bookmarkStart w:id="1459" w:name="_Toc357782042"/>
      <w:bookmarkStart w:id="1460" w:name="_Toc357786822"/>
      <w:bookmarkStart w:id="1461" w:name="_Toc358023562"/>
      <w:bookmarkStart w:id="1462" w:name="_Toc353548112"/>
      <w:bookmarkStart w:id="1463" w:name="_Toc353974091"/>
      <w:bookmarkStart w:id="1464" w:name="_Toc355680597"/>
      <w:bookmarkStart w:id="1465" w:name="_Toc357414487"/>
      <w:bookmarkStart w:id="1466" w:name="_Toc357501113"/>
      <w:bookmarkStart w:id="1467" w:name="_Toc357514584"/>
      <w:bookmarkStart w:id="1468" w:name="_Toc357515023"/>
      <w:bookmarkStart w:id="1469" w:name="_Toc357515461"/>
      <w:bookmarkStart w:id="1470" w:name="_Toc357515899"/>
      <w:bookmarkStart w:id="1471" w:name="_Toc357516324"/>
      <w:bookmarkStart w:id="1472" w:name="_Toc357516749"/>
      <w:bookmarkStart w:id="1473" w:name="_Toc357518955"/>
      <w:bookmarkStart w:id="1474" w:name="_Toc357585131"/>
      <w:bookmarkStart w:id="1475" w:name="_Toc357755008"/>
      <w:bookmarkStart w:id="1476" w:name="_Toc357761496"/>
      <w:bookmarkStart w:id="1477" w:name="_Toc357761909"/>
      <w:bookmarkStart w:id="1478" w:name="_Toc357771284"/>
      <w:bookmarkStart w:id="1479" w:name="_Toc357782043"/>
      <w:bookmarkStart w:id="1480" w:name="_Toc357786823"/>
      <w:bookmarkStart w:id="1481" w:name="_Toc358023563"/>
      <w:bookmarkStart w:id="1482" w:name="_Toc353548113"/>
      <w:bookmarkStart w:id="1483" w:name="_Toc353974092"/>
      <w:bookmarkStart w:id="1484" w:name="_Toc355680598"/>
      <w:bookmarkStart w:id="1485" w:name="_Toc357414488"/>
      <w:bookmarkStart w:id="1486" w:name="_Toc357501114"/>
      <w:bookmarkStart w:id="1487" w:name="_Toc357514585"/>
      <w:bookmarkStart w:id="1488" w:name="_Toc357515024"/>
      <w:bookmarkStart w:id="1489" w:name="_Toc357515462"/>
      <w:bookmarkStart w:id="1490" w:name="_Toc357515900"/>
      <w:bookmarkStart w:id="1491" w:name="_Toc357516325"/>
      <w:bookmarkStart w:id="1492" w:name="_Toc357516750"/>
      <w:bookmarkStart w:id="1493" w:name="_Toc357518956"/>
      <w:bookmarkStart w:id="1494" w:name="_Toc357585132"/>
      <w:bookmarkStart w:id="1495" w:name="_Toc357755009"/>
      <w:bookmarkStart w:id="1496" w:name="_Toc357761497"/>
      <w:bookmarkStart w:id="1497" w:name="_Toc357761910"/>
      <w:bookmarkStart w:id="1498" w:name="_Toc357771285"/>
      <w:bookmarkStart w:id="1499" w:name="_Toc357782044"/>
      <w:bookmarkStart w:id="1500" w:name="_Toc357786824"/>
      <w:bookmarkStart w:id="1501" w:name="_Toc358023564"/>
      <w:bookmarkStart w:id="1502" w:name="_Toc353548119"/>
      <w:bookmarkStart w:id="1503" w:name="_Toc353974098"/>
      <w:bookmarkStart w:id="1504" w:name="_Toc355680604"/>
      <w:bookmarkStart w:id="1505" w:name="_Toc357414494"/>
      <w:bookmarkStart w:id="1506" w:name="_Toc357501120"/>
      <w:bookmarkStart w:id="1507" w:name="_Toc357514591"/>
      <w:bookmarkStart w:id="1508" w:name="_Toc357515030"/>
      <w:bookmarkStart w:id="1509" w:name="_Toc357515468"/>
      <w:bookmarkStart w:id="1510" w:name="_Toc357515906"/>
      <w:bookmarkStart w:id="1511" w:name="_Toc357516331"/>
      <w:bookmarkStart w:id="1512" w:name="_Toc357516756"/>
      <w:bookmarkStart w:id="1513" w:name="_Toc357518962"/>
      <w:bookmarkStart w:id="1514" w:name="_Toc357585138"/>
      <w:bookmarkStart w:id="1515" w:name="_Toc357755015"/>
      <w:bookmarkStart w:id="1516" w:name="_Toc357761503"/>
      <w:bookmarkStart w:id="1517" w:name="_Toc357761916"/>
      <w:bookmarkStart w:id="1518" w:name="_Toc357771291"/>
      <w:bookmarkStart w:id="1519" w:name="_Toc357782050"/>
      <w:bookmarkStart w:id="1520" w:name="_Toc357786830"/>
      <w:bookmarkStart w:id="1521" w:name="_Toc358023570"/>
      <w:bookmarkStart w:id="1522" w:name="_Toc353548121"/>
      <w:bookmarkStart w:id="1523" w:name="_Toc353974100"/>
      <w:bookmarkStart w:id="1524" w:name="_Toc355680606"/>
      <w:bookmarkStart w:id="1525" w:name="_Toc357414496"/>
      <w:bookmarkStart w:id="1526" w:name="_Toc357501122"/>
      <w:bookmarkStart w:id="1527" w:name="_Toc357514593"/>
      <w:bookmarkStart w:id="1528" w:name="_Toc357515032"/>
      <w:bookmarkStart w:id="1529" w:name="_Toc357515470"/>
      <w:bookmarkStart w:id="1530" w:name="_Toc357515908"/>
      <w:bookmarkStart w:id="1531" w:name="_Toc357516333"/>
      <w:bookmarkStart w:id="1532" w:name="_Toc357516758"/>
      <w:bookmarkStart w:id="1533" w:name="_Toc357518964"/>
      <w:bookmarkStart w:id="1534" w:name="_Toc357585140"/>
      <w:bookmarkStart w:id="1535" w:name="_Toc357755017"/>
      <w:bookmarkStart w:id="1536" w:name="_Toc357761505"/>
      <w:bookmarkStart w:id="1537" w:name="_Toc357761918"/>
      <w:bookmarkStart w:id="1538" w:name="_Toc357771293"/>
      <w:bookmarkStart w:id="1539" w:name="_Toc357782052"/>
      <w:bookmarkStart w:id="1540" w:name="_Toc357786832"/>
      <w:bookmarkStart w:id="1541" w:name="_Toc358023572"/>
      <w:bookmarkStart w:id="1542" w:name="_Toc353548122"/>
      <w:bookmarkStart w:id="1543" w:name="_Toc353974101"/>
      <w:bookmarkStart w:id="1544" w:name="_Toc355680607"/>
      <w:bookmarkStart w:id="1545" w:name="_Toc357414497"/>
      <w:bookmarkStart w:id="1546" w:name="_Toc357501123"/>
      <w:bookmarkStart w:id="1547" w:name="_Toc357514594"/>
      <w:bookmarkStart w:id="1548" w:name="_Toc357515033"/>
      <w:bookmarkStart w:id="1549" w:name="_Toc357515471"/>
      <w:bookmarkStart w:id="1550" w:name="_Toc357515909"/>
      <w:bookmarkStart w:id="1551" w:name="_Toc357516334"/>
      <w:bookmarkStart w:id="1552" w:name="_Toc357516759"/>
      <w:bookmarkStart w:id="1553" w:name="_Toc357518965"/>
      <w:bookmarkStart w:id="1554" w:name="_Toc357585141"/>
      <w:bookmarkStart w:id="1555" w:name="_Toc357755018"/>
      <w:bookmarkStart w:id="1556" w:name="_Toc357761506"/>
      <w:bookmarkStart w:id="1557" w:name="_Toc357761919"/>
      <w:bookmarkStart w:id="1558" w:name="_Toc357771294"/>
      <w:bookmarkStart w:id="1559" w:name="_Toc357782053"/>
      <w:bookmarkStart w:id="1560" w:name="_Toc357786833"/>
      <w:bookmarkStart w:id="1561" w:name="_Toc358023573"/>
      <w:bookmarkStart w:id="1562" w:name="_Toc353548123"/>
      <w:bookmarkStart w:id="1563" w:name="_Toc353974102"/>
      <w:bookmarkStart w:id="1564" w:name="_Toc355680608"/>
      <w:bookmarkStart w:id="1565" w:name="_Toc357414498"/>
      <w:bookmarkStart w:id="1566" w:name="_Toc357501124"/>
      <w:bookmarkStart w:id="1567" w:name="_Toc357514595"/>
      <w:bookmarkStart w:id="1568" w:name="_Toc357515034"/>
      <w:bookmarkStart w:id="1569" w:name="_Toc357515472"/>
      <w:bookmarkStart w:id="1570" w:name="_Toc357515910"/>
      <w:bookmarkStart w:id="1571" w:name="_Toc357516335"/>
      <w:bookmarkStart w:id="1572" w:name="_Toc357516760"/>
      <w:bookmarkStart w:id="1573" w:name="_Toc357518966"/>
      <w:bookmarkStart w:id="1574" w:name="_Toc357585142"/>
      <w:bookmarkStart w:id="1575" w:name="_Toc357755019"/>
      <w:bookmarkStart w:id="1576" w:name="_Toc357761507"/>
      <w:bookmarkStart w:id="1577" w:name="_Toc357761920"/>
      <w:bookmarkStart w:id="1578" w:name="_Toc357771295"/>
      <w:bookmarkStart w:id="1579" w:name="_Toc357782054"/>
      <w:bookmarkStart w:id="1580" w:name="_Toc357786834"/>
      <w:bookmarkStart w:id="1581" w:name="_Toc358023574"/>
      <w:bookmarkStart w:id="1582" w:name="_Toc353548124"/>
      <w:bookmarkStart w:id="1583" w:name="_Toc353974103"/>
      <w:bookmarkStart w:id="1584" w:name="_Toc355680609"/>
      <w:bookmarkStart w:id="1585" w:name="_Toc357414499"/>
      <w:bookmarkStart w:id="1586" w:name="_Toc357501125"/>
      <w:bookmarkStart w:id="1587" w:name="_Toc357514596"/>
      <w:bookmarkStart w:id="1588" w:name="_Toc357515035"/>
      <w:bookmarkStart w:id="1589" w:name="_Toc357515473"/>
      <w:bookmarkStart w:id="1590" w:name="_Toc357515911"/>
      <w:bookmarkStart w:id="1591" w:name="_Toc357516336"/>
      <w:bookmarkStart w:id="1592" w:name="_Toc357516761"/>
      <w:bookmarkStart w:id="1593" w:name="_Toc357518967"/>
      <w:bookmarkStart w:id="1594" w:name="_Toc357585143"/>
      <w:bookmarkStart w:id="1595" w:name="_Toc357755020"/>
      <w:bookmarkStart w:id="1596" w:name="_Toc357761508"/>
      <w:bookmarkStart w:id="1597" w:name="_Toc357761921"/>
      <w:bookmarkStart w:id="1598" w:name="_Toc357771296"/>
      <w:bookmarkStart w:id="1599" w:name="_Toc357782055"/>
      <w:bookmarkStart w:id="1600" w:name="_Toc357786835"/>
      <w:bookmarkStart w:id="1601" w:name="_Toc358023575"/>
      <w:bookmarkStart w:id="1602" w:name="_Toc353548125"/>
      <w:bookmarkStart w:id="1603" w:name="_Toc353974104"/>
      <w:bookmarkStart w:id="1604" w:name="_Toc355680610"/>
      <w:bookmarkStart w:id="1605" w:name="_Toc357414500"/>
      <w:bookmarkStart w:id="1606" w:name="_Toc357501126"/>
      <w:bookmarkStart w:id="1607" w:name="_Toc357514597"/>
      <w:bookmarkStart w:id="1608" w:name="_Toc357515036"/>
      <w:bookmarkStart w:id="1609" w:name="_Toc357515474"/>
      <w:bookmarkStart w:id="1610" w:name="_Toc357515912"/>
      <w:bookmarkStart w:id="1611" w:name="_Toc357516337"/>
      <w:bookmarkStart w:id="1612" w:name="_Toc357516762"/>
      <w:bookmarkStart w:id="1613" w:name="_Toc357518968"/>
      <w:bookmarkStart w:id="1614" w:name="_Toc357585144"/>
      <w:bookmarkStart w:id="1615" w:name="_Toc357755021"/>
      <w:bookmarkStart w:id="1616" w:name="_Toc357761509"/>
      <w:bookmarkStart w:id="1617" w:name="_Toc357761922"/>
      <w:bookmarkStart w:id="1618" w:name="_Toc357771297"/>
      <w:bookmarkStart w:id="1619" w:name="_Toc357782056"/>
      <w:bookmarkStart w:id="1620" w:name="_Toc357786836"/>
      <w:bookmarkStart w:id="1621" w:name="_Toc358023576"/>
      <w:bookmarkStart w:id="1622" w:name="_Toc353548126"/>
      <w:bookmarkStart w:id="1623" w:name="_Toc353974105"/>
      <w:bookmarkStart w:id="1624" w:name="_Toc355680611"/>
      <w:bookmarkStart w:id="1625" w:name="_Toc357414501"/>
      <w:bookmarkStart w:id="1626" w:name="_Toc357501127"/>
      <w:bookmarkStart w:id="1627" w:name="_Toc357514598"/>
      <w:bookmarkStart w:id="1628" w:name="_Toc357515037"/>
      <w:bookmarkStart w:id="1629" w:name="_Toc357515475"/>
      <w:bookmarkStart w:id="1630" w:name="_Toc357515913"/>
      <w:bookmarkStart w:id="1631" w:name="_Toc357516338"/>
      <w:bookmarkStart w:id="1632" w:name="_Toc357516763"/>
      <w:bookmarkStart w:id="1633" w:name="_Toc357518969"/>
      <w:bookmarkStart w:id="1634" w:name="_Toc357585145"/>
      <w:bookmarkStart w:id="1635" w:name="_Toc357755022"/>
      <w:bookmarkStart w:id="1636" w:name="_Toc357761510"/>
      <w:bookmarkStart w:id="1637" w:name="_Toc357761923"/>
      <w:bookmarkStart w:id="1638" w:name="_Toc357771298"/>
      <w:bookmarkStart w:id="1639" w:name="_Toc357782057"/>
      <w:bookmarkStart w:id="1640" w:name="_Toc357786837"/>
      <w:bookmarkStart w:id="1641" w:name="_Toc358023577"/>
      <w:bookmarkStart w:id="1642" w:name="_Toc353548132"/>
      <w:bookmarkStart w:id="1643" w:name="_Toc353974111"/>
      <w:bookmarkStart w:id="1644" w:name="_Toc355680617"/>
      <w:bookmarkStart w:id="1645" w:name="_Toc357414507"/>
      <w:bookmarkStart w:id="1646" w:name="_Toc357501133"/>
      <w:bookmarkStart w:id="1647" w:name="_Toc357514604"/>
      <w:bookmarkStart w:id="1648" w:name="_Toc357515043"/>
      <w:bookmarkStart w:id="1649" w:name="_Toc357515481"/>
      <w:bookmarkStart w:id="1650" w:name="_Toc357515919"/>
      <w:bookmarkStart w:id="1651" w:name="_Toc357516344"/>
      <w:bookmarkStart w:id="1652" w:name="_Toc357516769"/>
      <w:bookmarkStart w:id="1653" w:name="_Toc357518975"/>
      <w:bookmarkStart w:id="1654" w:name="_Toc357585151"/>
      <w:bookmarkStart w:id="1655" w:name="_Toc357755028"/>
      <w:bookmarkStart w:id="1656" w:name="_Toc357761516"/>
      <w:bookmarkStart w:id="1657" w:name="_Toc357761929"/>
      <w:bookmarkStart w:id="1658" w:name="_Toc357771304"/>
      <w:bookmarkStart w:id="1659" w:name="_Toc357782063"/>
      <w:bookmarkStart w:id="1660" w:name="_Toc357786843"/>
      <w:bookmarkStart w:id="1661" w:name="_Toc358023583"/>
      <w:bookmarkStart w:id="1662" w:name="_Toc353548133"/>
      <w:bookmarkStart w:id="1663" w:name="_Toc353974112"/>
      <w:bookmarkStart w:id="1664" w:name="_Toc355680618"/>
      <w:bookmarkStart w:id="1665" w:name="_Toc357414508"/>
      <w:bookmarkStart w:id="1666" w:name="_Toc357501134"/>
      <w:bookmarkStart w:id="1667" w:name="_Toc357514605"/>
      <w:bookmarkStart w:id="1668" w:name="_Toc357515044"/>
      <w:bookmarkStart w:id="1669" w:name="_Toc357515482"/>
      <w:bookmarkStart w:id="1670" w:name="_Toc357515920"/>
      <w:bookmarkStart w:id="1671" w:name="_Toc357516345"/>
      <w:bookmarkStart w:id="1672" w:name="_Toc357516770"/>
      <w:bookmarkStart w:id="1673" w:name="_Toc357518976"/>
      <w:bookmarkStart w:id="1674" w:name="_Toc357585152"/>
      <w:bookmarkStart w:id="1675" w:name="_Toc357755029"/>
      <w:bookmarkStart w:id="1676" w:name="_Toc357761517"/>
      <w:bookmarkStart w:id="1677" w:name="_Toc357761930"/>
      <w:bookmarkStart w:id="1678" w:name="_Toc357771305"/>
      <w:bookmarkStart w:id="1679" w:name="_Toc357782064"/>
      <w:bookmarkStart w:id="1680" w:name="_Toc357786844"/>
      <w:bookmarkStart w:id="1681" w:name="_Toc358023584"/>
      <w:bookmarkStart w:id="1682" w:name="_Toc435801693"/>
      <w:bookmarkStart w:id="1683" w:name="_Toc46824828"/>
      <w:bookmarkStart w:id="1684" w:name="_Toc295202976"/>
      <w:bookmarkStart w:id="1685" w:name="_Toc338419476"/>
      <w:bookmarkStart w:id="1686" w:name="_Toc382991447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bookmarkEnd w:id="637"/>
      <w:bookmarkEnd w:id="638"/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bookmarkEnd w:id="666"/>
      <w:bookmarkEnd w:id="667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bookmarkEnd w:id="677"/>
      <w:bookmarkEnd w:id="678"/>
      <w:bookmarkEnd w:id="679"/>
      <w:bookmarkEnd w:id="680"/>
      <w:bookmarkEnd w:id="681"/>
      <w:bookmarkEnd w:id="682"/>
      <w:bookmarkEnd w:id="683"/>
      <w:bookmarkEnd w:id="684"/>
      <w:bookmarkEnd w:id="685"/>
      <w:bookmarkEnd w:id="686"/>
      <w:bookmarkEnd w:id="687"/>
      <w:bookmarkEnd w:id="688"/>
      <w:bookmarkEnd w:id="689"/>
      <w:bookmarkEnd w:id="690"/>
      <w:bookmarkEnd w:id="691"/>
      <w:bookmarkEnd w:id="692"/>
      <w:bookmarkEnd w:id="693"/>
      <w:bookmarkEnd w:id="694"/>
      <w:bookmarkEnd w:id="695"/>
      <w:bookmarkEnd w:id="696"/>
      <w:bookmarkEnd w:id="697"/>
      <w:bookmarkEnd w:id="698"/>
      <w:bookmarkEnd w:id="699"/>
      <w:bookmarkEnd w:id="700"/>
      <w:bookmarkEnd w:id="701"/>
      <w:bookmarkEnd w:id="702"/>
      <w:bookmarkEnd w:id="703"/>
      <w:bookmarkEnd w:id="704"/>
      <w:bookmarkEnd w:id="705"/>
      <w:bookmarkEnd w:id="706"/>
      <w:bookmarkEnd w:id="707"/>
      <w:bookmarkEnd w:id="708"/>
      <w:bookmarkEnd w:id="709"/>
      <w:bookmarkEnd w:id="710"/>
      <w:bookmarkEnd w:id="711"/>
      <w:bookmarkEnd w:id="712"/>
      <w:bookmarkEnd w:id="713"/>
      <w:bookmarkEnd w:id="714"/>
      <w:bookmarkEnd w:id="715"/>
      <w:bookmarkEnd w:id="716"/>
      <w:bookmarkEnd w:id="717"/>
      <w:bookmarkEnd w:id="718"/>
      <w:bookmarkEnd w:id="719"/>
      <w:bookmarkEnd w:id="720"/>
      <w:bookmarkEnd w:id="721"/>
      <w:bookmarkEnd w:id="722"/>
      <w:bookmarkEnd w:id="723"/>
      <w:bookmarkEnd w:id="724"/>
      <w:bookmarkEnd w:id="725"/>
      <w:bookmarkEnd w:id="726"/>
      <w:bookmarkEnd w:id="727"/>
      <w:bookmarkEnd w:id="728"/>
      <w:bookmarkEnd w:id="729"/>
      <w:bookmarkEnd w:id="730"/>
      <w:bookmarkEnd w:id="731"/>
      <w:bookmarkEnd w:id="732"/>
      <w:bookmarkEnd w:id="733"/>
      <w:bookmarkEnd w:id="734"/>
      <w:bookmarkEnd w:id="735"/>
      <w:bookmarkEnd w:id="736"/>
      <w:bookmarkEnd w:id="737"/>
      <w:bookmarkEnd w:id="738"/>
      <w:bookmarkEnd w:id="739"/>
      <w:bookmarkEnd w:id="740"/>
      <w:bookmarkEnd w:id="741"/>
      <w:bookmarkEnd w:id="742"/>
      <w:bookmarkEnd w:id="743"/>
      <w:bookmarkEnd w:id="744"/>
      <w:bookmarkEnd w:id="745"/>
      <w:bookmarkEnd w:id="746"/>
      <w:bookmarkEnd w:id="747"/>
      <w:bookmarkEnd w:id="748"/>
      <w:bookmarkEnd w:id="749"/>
      <w:bookmarkEnd w:id="750"/>
      <w:bookmarkEnd w:id="751"/>
      <w:bookmarkEnd w:id="752"/>
      <w:bookmarkEnd w:id="753"/>
      <w:bookmarkEnd w:id="754"/>
      <w:bookmarkEnd w:id="755"/>
      <w:bookmarkEnd w:id="756"/>
      <w:bookmarkEnd w:id="757"/>
      <w:bookmarkEnd w:id="758"/>
      <w:bookmarkEnd w:id="759"/>
      <w:bookmarkEnd w:id="760"/>
      <w:bookmarkEnd w:id="761"/>
      <w:bookmarkEnd w:id="762"/>
      <w:bookmarkEnd w:id="763"/>
      <w:bookmarkEnd w:id="764"/>
      <w:bookmarkEnd w:id="765"/>
      <w:bookmarkEnd w:id="766"/>
      <w:bookmarkEnd w:id="767"/>
      <w:bookmarkEnd w:id="768"/>
      <w:bookmarkEnd w:id="769"/>
      <w:bookmarkEnd w:id="770"/>
      <w:bookmarkEnd w:id="771"/>
      <w:bookmarkEnd w:id="772"/>
      <w:bookmarkEnd w:id="773"/>
      <w:bookmarkEnd w:id="774"/>
      <w:bookmarkEnd w:id="775"/>
      <w:bookmarkEnd w:id="776"/>
      <w:bookmarkEnd w:id="777"/>
      <w:bookmarkEnd w:id="778"/>
      <w:bookmarkEnd w:id="779"/>
      <w:bookmarkEnd w:id="780"/>
      <w:bookmarkEnd w:id="781"/>
      <w:bookmarkEnd w:id="782"/>
      <w:bookmarkEnd w:id="783"/>
      <w:bookmarkEnd w:id="784"/>
      <w:bookmarkEnd w:id="785"/>
      <w:bookmarkEnd w:id="786"/>
      <w:bookmarkEnd w:id="787"/>
      <w:bookmarkEnd w:id="788"/>
      <w:bookmarkEnd w:id="789"/>
      <w:bookmarkEnd w:id="790"/>
      <w:bookmarkEnd w:id="791"/>
      <w:bookmarkEnd w:id="792"/>
      <w:bookmarkEnd w:id="793"/>
      <w:bookmarkEnd w:id="794"/>
      <w:bookmarkEnd w:id="795"/>
      <w:bookmarkEnd w:id="796"/>
      <w:bookmarkEnd w:id="797"/>
      <w:bookmarkEnd w:id="798"/>
      <w:bookmarkEnd w:id="799"/>
      <w:bookmarkEnd w:id="800"/>
      <w:bookmarkEnd w:id="801"/>
      <w:bookmarkEnd w:id="802"/>
      <w:bookmarkEnd w:id="803"/>
      <w:bookmarkEnd w:id="804"/>
      <w:bookmarkEnd w:id="805"/>
      <w:bookmarkEnd w:id="806"/>
      <w:bookmarkEnd w:id="807"/>
      <w:bookmarkEnd w:id="808"/>
      <w:bookmarkEnd w:id="809"/>
      <w:bookmarkEnd w:id="810"/>
      <w:bookmarkEnd w:id="811"/>
      <w:bookmarkEnd w:id="812"/>
      <w:bookmarkEnd w:id="813"/>
      <w:bookmarkEnd w:id="814"/>
      <w:bookmarkEnd w:id="815"/>
      <w:bookmarkEnd w:id="816"/>
      <w:bookmarkEnd w:id="817"/>
      <w:bookmarkEnd w:id="818"/>
      <w:bookmarkEnd w:id="819"/>
      <w:bookmarkEnd w:id="820"/>
      <w:bookmarkEnd w:id="821"/>
      <w:bookmarkEnd w:id="822"/>
      <w:bookmarkEnd w:id="823"/>
      <w:bookmarkEnd w:id="824"/>
      <w:bookmarkEnd w:id="825"/>
      <w:bookmarkEnd w:id="826"/>
      <w:bookmarkEnd w:id="827"/>
      <w:bookmarkEnd w:id="828"/>
      <w:bookmarkEnd w:id="829"/>
      <w:bookmarkEnd w:id="830"/>
      <w:bookmarkEnd w:id="831"/>
      <w:bookmarkEnd w:id="832"/>
      <w:bookmarkEnd w:id="833"/>
      <w:bookmarkEnd w:id="834"/>
      <w:bookmarkEnd w:id="835"/>
      <w:bookmarkEnd w:id="836"/>
      <w:bookmarkEnd w:id="837"/>
      <w:bookmarkEnd w:id="838"/>
      <w:bookmarkEnd w:id="839"/>
      <w:bookmarkEnd w:id="840"/>
      <w:bookmarkEnd w:id="841"/>
      <w:bookmarkEnd w:id="842"/>
      <w:bookmarkEnd w:id="843"/>
      <w:bookmarkEnd w:id="844"/>
      <w:bookmarkEnd w:id="845"/>
      <w:bookmarkEnd w:id="846"/>
      <w:bookmarkEnd w:id="847"/>
      <w:bookmarkEnd w:id="848"/>
      <w:bookmarkEnd w:id="849"/>
      <w:bookmarkEnd w:id="850"/>
      <w:bookmarkEnd w:id="851"/>
      <w:bookmarkEnd w:id="852"/>
      <w:bookmarkEnd w:id="853"/>
      <w:bookmarkEnd w:id="854"/>
      <w:bookmarkEnd w:id="855"/>
      <w:bookmarkEnd w:id="856"/>
      <w:bookmarkEnd w:id="857"/>
      <w:bookmarkEnd w:id="858"/>
      <w:bookmarkEnd w:id="859"/>
      <w:bookmarkEnd w:id="860"/>
      <w:bookmarkEnd w:id="861"/>
      <w:bookmarkEnd w:id="862"/>
      <w:bookmarkEnd w:id="863"/>
      <w:bookmarkEnd w:id="864"/>
      <w:bookmarkEnd w:id="865"/>
      <w:bookmarkEnd w:id="866"/>
      <w:bookmarkEnd w:id="867"/>
      <w:bookmarkEnd w:id="868"/>
      <w:bookmarkEnd w:id="869"/>
      <w:bookmarkEnd w:id="870"/>
      <w:bookmarkEnd w:id="871"/>
      <w:bookmarkEnd w:id="872"/>
      <w:bookmarkEnd w:id="873"/>
      <w:bookmarkEnd w:id="874"/>
      <w:bookmarkEnd w:id="875"/>
      <w:bookmarkEnd w:id="876"/>
      <w:bookmarkEnd w:id="877"/>
      <w:bookmarkEnd w:id="878"/>
      <w:bookmarkEnd w:id="879"/>
      <w:bookmarkEnd w:id="880"/>
      <w:bookmarkEnd w:id="881"/>
      <w:bookmarkEnd w:id="882"/>
      <w:bookmarkEnd w:id="883"/>
      <w:bookmarkEnd w:id="884"/>
      <w:bookmarkEnd w:id="885"/>
      <w:bookmarkEnd w:id="886"/>
      <w:bookmarkEnd w:id="887"/>
      <w:bookmarkEnd w:id="888"/>
      <w:bookmarkEnd w:id="889"/>
      <w:bookmarkEnd w:id="890"/>
      <w:bookmarkEnd w:id="891"/>
      <w:bookmarkEnd w:id="892"/>
      <w:bookmarkEnd w:id="893"/>
      <w:bookmarkEnd w:id="894"/>
      <w:bookmarkEnd w:id="895"/>
      <w:bookmarkEnd w:id="896"/>
      <w:bookmarkEnd w:id="897"/>
      <w:bookmarkEnd w:id="898"/>
      <w:bookmarkEnd w:id="899"/>
      <w:bookmarkEnd w:id="900"/>
      <w:bookmarkEnd w:id="901"/>
      <w:bookmarkEnd w:id="902"/>
      <w:bookmarkEnd w:id="903"/>
      <w:bookmarkEnd w:id="904"/>
      <w:bookmarkEnd w:id="905"/>
      <w:bookmarkEnd w:id="906"/>
      <w:bookmarkEnd w:id="907"/>
      <w:bookmarkEnd w:id="908"/>
      <w:bookmarkEnd w:id="909"/>
      <w:bookmarkEnd w:id="910"/>
      <w:bookmarkEnd w:id="911"/>
      <w:bookmarkEnd w:id="912"/>
      <w:bookmarkEnd w:id="913"/>
      <w:bookmarkEnd w:id="914"/>
      <w:bookmarkEnd w:id="915"/>
      <w:bookmarkEnd w:id="916"/>
      <w:bookmarkEnd w:id="917"/>
      <w:bookmarkEnd w:id="918"/>
      <w:bookmarkEnd w:id="919"/>
      <w:bookmarkEnd w:id="920"/>
      <w:bookmarkEnd w:id="921"/>
      <w:bookmarkEnd w:id="922"/>
      <w:bookmarkEnd w:id="923"/>
      <w:bookmarkEnd w:id="924"/>
      <w:bookmarkEnd w:id="925"/>
      <w:bookmarkEnd w:id="926"/>
      <w:bookmarkEnd w:id="927"/>
      <w:bookmarkEnd w:id="928"/>
      <w:bookmarkEnd w:id="929"/>
      <w:bookmarkEnd w:id="930"/>
      <w:bookmarkEnd w:id="931"/>
      <w:bookmarkEnd w:id="932"/>
      <w:bookmarkEnd w:id="933"/>
      <w:bookmarkEnd w:id="934"/>
      <w:bookmarkEnd w:id="935"/>
      <w:bookmarkEnd w:id="936"/>
      <w:bookmarkEnd w:id="937"/>
      <w:bookmarkEnd w:id="938"/>
      <w:bookmarkEnd w:id="939"/>
      <w:bookmarkEnd w:id="940"/>
      <w:bookmarkEnd w:id="941"/>
      <w:bookmarkEnd w:id="942"/>
      <w:bookmarkEnd w:id="943"/>
      <w:bookmarkEnd w:id="944"/>
      <w:bookmarkEnd w:id="945"/>
      <w:bookmarkEnd w:id="946"/>
      <w:bookmarkEnd w:id="947"/>
      <w:bookmarkEnd w:id="948"/>
      <w:bookmarkEnd w:id="949"/>
      <w:bookmarkEnd w:id="950"/>
      <w:bookmarkEnd w:id="951"/>
      <w:bookmarkEnd w:id="952"/>
      <w:bookmarkEnd w:id="953"/>
      <w:bookmarkEnd w:id="954"/>
      <w:bookmarkEnd w:id="955"/>
      <w:bookmarkEnd w:id="956"/>
      <w:bookmarkEnd w:id="957"/>
      <w:bookmarkEnd w:id="958"/>
      <w:bookmarkEnd w:id="959"/>
      <w:bookmarkEnd w:id="960"/>
      <w:bookmarkEnd w:id="961"/>
      <w:bookmarkEnd w:id="962"/>
      <w:bookmarkEnd w:id="963"/>
      <w:bookmarkEnd w:id="964"/>
      <w:bookmarkEnd w:id="965"/>
      <w:bookmarkEnd w:id="966"/>
      <w:bookmarkEnd w:id="967"/>
      <w:bookmarkEnd w:id="968"/>
      <w:bookmarkEnd w:id="969"/>
      <w:bookmarkEnd w:id="970"/>
      <w:bookmarkEnd w:id="971"/>
      <w:bookmarkEnd w:id="972"/>
      <w:bookmarkEnd w:id="973"/>
      <w:bookmarkEnd w:id="974"/>
      <w:bookmarkEnd w:id="975"/>
      <w:bookmarkEnd w:id="976"/>
      <w:bookmarkEnd w:id="977"/>
      <w:bookmarkEnd w:id="978"/>
      <w:bookmarkEnd w:id="979"/>
      <w:bookmarkEnd w:id="980"/>
      <w:bookmarkEnd w:id="981"/>
      <w:bookmarkEnd w:id="982"/>
      <w:bookmarkEnd w:id="983"/>
      <w:bookmarkEnd w:id="984"/>
      <w:bookmarkEnd w:id="985"/>
      <w:bookmarkEnd w:id="986"/>
      <w:bookmarkEnd w:id="987"/>
      <w:bookmarkEnd w:id="988"/>
      <w:bookmarkEnd w:id="989"/>
      <w:bookmarkEnd w:id="990"/>
      <w:bookmarkEnd w:id="991"/>
      <w:bookmarkEnd w:id="992"/>
      <w:bookmarkEnd w:id="993"/>
      <w:bookmarkEnd w:id="994"/>
      <w:bookmarkEnd w:id="995"/>
      <w:bookmarkEnd w:id="996"/>
      <w:bookmarkEnd w:id="997"/>
      <w:bookmarkEnd w:id="998"/>
      <w:bookmarkEnd w:id="999"/>
      <w:bookmarkEnd w:id="1000"/>
      <w:bookmarkEnd w:id="1001"/>
      <w:bookmarkEnd w:id="1002"/>
      <w:bookmarkEnd w:id="1003"/>
      <w:bookmarkEnd w:id="1004"/>
      <w:bookmarkEnd w:id="1005"/>
      <w:bookmarkEnd w:id="1006"/>
      <w:bookmarkEnd w:id="1007"/>
      <w:bookmarkEnd w:id="1008"/>
      <w:bookmarkEnd w:id="1009"/>
      <w:bookmarkEnd w:id="1010"/>
      <w:bookmarkEnd w:id="1011"/>
      <w:bookmarkEnd w:id="1012"/>
      <w:bookmarkEnd w:id="1013"/>
      <w:bookmarkEnd w:id="1014"/>
      <w:bookmarkEnd w:id="1015"/>
      <w:bookmarkEnd w:id="1016"/>
      <w:bookmarkEnd w:id="1017"/>
      <w:bookmarkEnd w:id="1018"/>
      <w:bookmarkEnd w:id="1019"/>
      <w:bookmarkEnd w:id="1020"/>
      <w:bookmarkEnd w:id="1021"/>
      <w:bookmarkEnd w:id="1022"/>
      <w:bookmarkEnd w:id="1023"/>
      <w:bookmarkEnd w:id="1024"/>
      <w:bookmarkEnd w:id="1025"/>
      <w:bookmarkEnd w:id="1026"/>
      <w:bookmarkEnd w:id="1027"/>
      <w:bookmarkEnd w:id="1028"/>
      <w:bookmarkEnd w:id="1029"/>
      <w:bookmarkEnd w:id="1030"/>
      <w:bookmarkEnd w:id="1031"/>
      <w:bookmarkEnd w:id="1032"/>
      <w:bookmarkEnd w:id="1033"/>
      <w:bookmarkEnd w:id="1034"/>
      <w:bookmarkEnd w:id="1035"/>
      <w:bookmarkEnd w:id="1036"/>
      <w:bookmarkEnd w:id="1037"/>
      <w:bookmarkEnd w:id="1038"/>
      <w:bookmarkEnd w:id="1039"/>
      <w:bookmarkEnd w:id="1040"/>
      <w:bookmarkEnd w:id="1041"/>
      <w:bookmarkEnd w:id="1042"/>
      <w:bookmarkEnd w:id="1043"/>
      <w:bookmarkEnd w:id="1044"/>
      <w:bookmarkEnd w:id="1045"/>
      <w:bookmarkEnd w:id="1046"/>
      <w:bookmarkEnd w:id="1047"/>
      <w:bookmarkEnd w:id="1048"/>
      <w:bookmarkEnd w:id="1049"/>
      <w:bookmarkEnd w:id="1050"/>
      <w:bookmarkEnd w:id="1051"/>
      <w:bookmarkEnd w:id="1052"/>
      <w:bookmarkEnd w:id="1053"/>
      <w:bookmarkEnd w:id="1054"/>
      <w:bookmarkEnd w:id="1055"/>
      <w:bookmarkEnd w:id="1056"/>
      <w:bookmarkEnd w:id="1057"/>
      <w:bookmarkEnd w:id="1058"/>
      <w:bookmarkEnd w:id="1059"/>
      <w:bookmarkEnd w:id="1060"/>
      <w:bookmarkEnd w:id="1061"/>
      <w:bookmarkEnd w:id="1062"/>
      <w:bookmarkEnd w:id="1063"/>
      <w:bookmarkEnd w:id="1064"/>
      <w:bookmarkEnd w:id="1065"/>
      <w:bookmarkEnd w:id="1066"/>
      <w:bookmarkEnd w:id="1067"/>
      <w:bookmarkEnd w:id="1068"/>
      <w:bookmarkEnd w:id="1069"/>
      <w:bookmarkEnd w:id="1070"/>
      <w:bookmarkEnd w:id="1071"/>
      <w:bookmarkEnd w:id="1072"/>
      <w:bookmarkEnd w:id="1073"/>
      <w:bookmarkEnd w:id="1074"/>
      <w:bookmarkEnd w:id="1075"/>
      <w:bookmarkEnd w:id="1076"/>
      <w:bookmarkEnd w:id="1077"/>
      <w:bookmarkEnd w:id="1078"/>
      <w:bookmarkEnd w:id="1079"/>
      <w:bookmarkEnd w:id="1080"/>
      <w:bookmarkEnd w:id="1081"/>
      <w:bookmarkEnd w:id="1082"/>
      <w:bookmarkEnd w:id="1083"/>
      <w:bookmarkEnd w:id="1084"/>
      <w:bookmarkEnd w:id="1085"/>
      <w:bookmarkEnd w:id="1086"/>
      <w:bookmarkEnd w:id="1087"/>
      <w:bookmarkEnd w:id="1088"/>
      <w:bookmarkEnd w:id="1089"/>
      <w:bookmarkEnd w:id="1090"/>
      <w:bookmarkEnd w:id="1091"/>
      <w:bookmarkEnd w:id="1092"/>
      <w:bookmarkEnd w:id="1093"/>
      <w:bookmarkEnd w:id="1094"/>
      <w:bookmarkEnd w:id="1095"/>
      <w:bookmarkEnd w:id="1096"/>
      <w:bookmarkEnd w:id="1097"/>
      <w:bookmarkEnd w:id="1098"/>
      <w:bookmarkEnd w:id="1099"/>
      <w:bookmarkEnd w:id="1100"/>
      <w:bookmarkEnd w:id="1101"/>
      <w:bookmarkEnd w:id="1102"/>
      <w:bookmarkEnd w:id="1103"/>
      <w:bookmarkEnd w:id="1104"/>
      <w:bookmarkEnd w:id="1105"/>
      <w:bookmarkEnd w:id="1106"/>
      <w:bookmarkEnd w:id="1107"/>
      <w:bookmarkEnd w:id="1108"/>
      <w:bookmarkEnd w:id="1109"/>
      <w:bookmarkEnd w:id="1110"/>
      <w:bookmarkEnd w:id="1111"/>
      <w:bookmarkEnd w:id="1112"/>
      <w:bookmarkEnd w:id="1113"/>
      <w:bookmarkEnd w:id="1114"/>
      <w:bookmarkEnd w:id="1115"/>
      <w:bookmarkEnd w:id="1116"/>
      <w:bookmarkEnd w:id="1117"/>
      <w:bookmarkEnd w:id="1118"/>
      <w:bookmarkEnd w:id="1119"/>
      <w:bookmarkEnd w:id="1120"/>
      <w:bookmarkEnd w:id="1121"/>
      <w:bookmarkEnd w:id="1122"/>
      <w:bookmarkEnd w:id="1123"/>
      <w:bookmarkEnd w:id="1124"/>
      <w:bookmarkEnd w:id="1125"/>
      <w:bookmarkEnd w:id="1126"/>
      <w:bookmarkEnd w:id="1127"/>
      <w:bookmarkEnd w:id="1128"/>
      <w:bookmarkEnd w:id="1129"/>
      <w:bookmarkEnd w:id="1130"/>
      <w:bookmarkEnd w:id="1131"/>
      <w:bookmarkEnd w:id="1132"/>
      <w:bookmarkEnd w:id="1133"/>
      <w:bookmarkEnd w:id="1134"/>
      <w:bookmarkEnd w:id="1135"/>
      <w:bookmarkEnd w:id="1136"/>
      <w:bookmarkEnd w:id="1137"/>
      <w:bookmarkEnd w:id="1138"/>
      <w:bookmarkEnd w:id="1139"/>
      <w:bookmarkEnd w:id="1140"/>
      <w:bookmarkEnd w:id="1141"/>
      <w:bookmarkEnd w:id="1142"/>
      <w:bookmarkEnd w:id="1143"/>
      <w:bookmarkEnd w:id="1144"/>
      <w:bookmarkEnd w:id="1145"/>
      <w:bookmarkEnd w:id="1146"/>
      <w:bookmarkEnd w:id="1147"/>
      <w:bookmarkEnd w:id="1148"/>
      <w:bookmarkEnd w:id="1149"/>
      <w:bookmarkEnd w:id="1150"/>
      <w:bookmarkEnd w:id="1151"/>
      <w:bookmarkEnd w:id="1152"/>
      <w:bookmarkEnd w:id="1153"/>
      <w:bookmarkEnd w:id="1154"/>
      <w:bookmarkEnd w:id="1155"/>
      <w:bookmarkEnd w:id="1156"/>
      <w:bookmarkEnd w:id="1157"/>
      <w:bookmarkEnd w:id="1158"/>
      <w:bookmarkEnd w:id="1159"/>
      <w:bookmarkEnd w:id="1160"/>
      <w:bookmarkEnd w:id="1161"/>
      <w:bookmarkEnd w:id="1162"/>
      <w:bookmarkEnd w:id="1163"/>
      <w:bookmarkEnd w:id="1164"/>
      <w:bookmarkEnd w:id="1165"/>
      <w:bookmarkEnd w:id="1166"/>
      <w:bookmarkEnd w:id="1167"/>
      <w:bookmarkEnd w:id="1168"/>
      <w:bookmarkEnd w:id="1169"/>
      <w:bookmarkEnd w:id="1170"/>
      <w:bookmarkEnd w:id="1171"/>
      <w:bookmarkEnd w:id="1172"/>
      <w:bookmarkEnd w:id="1173"/>
      <w:bookmarkEnd w:id="1174"/>
      <w:bookmarkEnd w:id="1175"/>
      <w:bookmarkEnd w:id="1176"/>
      <w:bookmarkEnd w:id="1177"/>
      <w:bookmarkEnd w:id="1178"/>
      <w:bookmarkEnd w:id="1179"/>
      <w:bookmarkEnd w:id="1180"/>
      <w:bookmarkEnd w:id="1181"/>
      <w:bookmarkEnd w:id="1182"/>
      <w:bookmarkEnd w:id="1183"/>
      <w:bookmarkEnd w:id="1184"/>
      <w:bookmarkEnd w:id="1185"/>
      <w:bookmarkEnd w:id="1186"/>
      <w:bookmarkEnd w:id="1187"/>
      <w:bookmarkEnd w:id="1188"/>
      <w:bookmarkEnd w:id="1189"/>
      <w:bookmarkEnd w:id="1190"/>
      <w:bookmarkEnd w:id="1191"/>
      <w:bookmarkEnd w:id="1192"/>
      <w:bookmarkEnd w:id="1193"/>
      <w:bookmarkEnd w:id="1194"/>
      <w:bookmarkEnd w:id="1195"/>
      <w:bookmarkEnd w:id="1196"/>
      <w:bookmarkEnd w:id="1197"/>
      <w:bookmarkEnd w:id="1198"/>
      <w:bookmarkEnd w:id="1199"/>
      <w:bookmarkEnd w:id="1200"/>
      <w:bookmarkEnd w:id="1201"/>
      <w:bookmarkEnd w:id="1202"/>
      <w:bookmarkEnd w:id="1203"/>
      <w:bookmarkEnd w:id="1204"/>
      <w:bookmarkEnd w:id="1205"/>
      <w:bookmarkEnd w:id="1206"/>
      <w:bookmarkEnd w:id="1207"/>
      <w:bookmarkEnd w:id="1208"/>
      <w:bookmarkEnd w:id="1209"/>
      <w:bookmarkEnd w:id="1210"/>
      <w:bookmarkEnd w:id="1211"/>
      <w:bookmarkEnd w:id="1212"/>
      <w:bookmarkEnd w:id="1213"/>
      <w:bookmarkEnd w:id="1214"/>
      <w:bookmarkEnd w:id="1215"/>
      <w:bookmarkEnd w:id="1216"/>
      <w:bookmarkEnd w:id="1217"/>
      <w:bookmarkEnd w:id="1218"/>
      <w:bookmarkEnd w:id="1219"/>
      <w:bookmarkEnd w:id="1220"/>
      <w:bookmarkEnd w:id="1221"/>
      <w:bookmarkEnd w:id="1222"/>
      <w:bookmarkEnd w:id="1223"/>
      <w:bookmarkEnd w:id="1224"/>
      <w:bookmarkEnd w:id="1225"/>
      <w:bookmarkEnd w:id="1226"/>
      <w:bookmarkEnd w:id="1227"/>
      <w:bookmarkEnd w:id="1228"/>
      <w:bookmarkEnd w:id="1229"/>
      <w:bookmarkEnd w:id="1230"/>
      <w:bookmarkEnd w:id="1231"/>
      <w:bookmarkEnd w:id="1232"/>
      <w:bookmarkEnd w:id="1233"/>
      <w:bookmarkEnd w:id="1234"/>
      <w:bookmarkEnd w:id="1235"/>
      <w:bookmarkEnd w:id="1236"/>
      <w:bookmarkEnd w:id="1237"/>
      <w:bookmarkEnd w:id="1238"/>
      <w:bookmarkEnd w:id="1239"/>
      <w:bookmarkEnd w:id="1240"/>
      <w:bookmarkEnd w:id="1241"/>
      <w:bookmarkEnd w:id="1242"/>
      <w:bookmarkEnd w:id="1243"/>
      <w:bookmarkEnd w:id="1244"/>
      <w:bookmarkEnd w:id="1245"/>
      <w:bookmarkEnd w:id="1246"/>
      <w:bookmarkEnd w:id="1247"/>
      <w:bookmarkEnd w:id="1248"/>
      <w:bookmarkEnd w:id="1249"/>
      <w:bookmarkEnd w:id="1250"/>
      <w:bookmarkEnd w:id="1251"/>
      <w:bookmarkEnd w:id="1252"/>
      <w:bookmarkEnd w:id="1253"/>
      <w:bookmarkEnd w:id="1254"/>
      <w:bookmarkEnd w:id="1255"/>
      <w:bookmarkEnd w:id="1256"/>
      <w:bookmarkEnd w:id="1257"/>
      <w:bookmarkEnd w:id="1258"/>
      <w:bookmarkEnd w:id="1259"/>
      <w:bookmarkEnd w:id="1260"/>
      <w:bookmarkEnd w:id="1261"/>
      <w:bookmarkEnd w:id="1262"/>
      <w:bookmarkEnd w:id="1263"/>
      <w:bookmarkEnd w:id="1264"/>
      <w:bookmarkEnd w:id="1265"/>
      <w:bookmarkEnd w:id="1266"/>
      <w:bookmarkEnd w:id="1267"/>
      <w:bookmarkEnd w:id="1268"/>
      <w:bookmarkEnd w:id="1269"/>
      <w:bookmarkEnd w:id="1270"/>
      <w:bookmarkEnd w:id="1271"/>
      <w:bookmarkEnd w:id="1272"/>
      <w:bookmarkEnd w:id="1273"/>
      <w:bookmarkEnd w:id="1274"/>
      <w:bookmarkEnd w:id="1275"/>
      <w:bookmarkEnd w:id="1276"/>
      <w:bookmarkEnd w:id="1277"/>
      <w:bookmarkEnd w:id="1278"/>
      <w:bookmarkEnd w:id="1279"/>
      <w:bookmarkEnd w:id="1280"/>
      <w:bookmarkEnd w:id="1281"/>
      <w:bookmarkEnd w:id="1282"/>
      <w:bookmarkEnd w:id="1283"/>
      <w:bookmarkEnd w:id="1284"/>
      <w:bookmarkEnd w:id="1285"/>
      <w:bookmarkEnd w:id="1286"/>
      <w:bookmarkEnd w:id="1287"/>
      <w:bookmarkEnd w:id="1288"/>
      <w:bookmarkEnd w:id="1289"/>
      <w:bookmarkEnd w:id="1290"/>
      <w:bookmarkEnd w:id="1291"/>
      <w:bookmarkEnd w:id="1292"/>
      <w:bookmarkEnd w:id="1293"/>
      <w:bookmarkEnd w:id="1294"/>
      <w:bookmarkEnd w:id="1295"/>
      <w:bookmarkEnd w:id="1296"/>
      <w:bookmarkEnd w:id="1297"/>
      <w:bookmarkEnd w:id="1298"/>
      <w:bookmarkEnd w:id="1299"/>
      <w:bookmarkEnd w:id="1300"/>
      <w:bookmarkEnd w:id="1301"/>
      <w:bookmarkEnd w:id="1302"/>
      <w:bookmarkEnd w:id="1303"/>
      <w:bookmarkEnd w:id="1304"/>
      <w:bookmarkEnd w:id="1305"/>
      <w:bookmarkEnd w:id="1306"/>
      <w:bookmarkEnd w:id="1307"/>
      <w:bookmarkEnd w:id="1308"/>
      <w:bookmarkEnd w:id="1309"/>
      <w:bookmarkEnd w:id="1310"/>
      <w:bookmarkEnd w:id="1311"/>
      <w:bookmarkEnd w:id="1312"/>
      <w:bookmarkEnd w:id="1313"/>
      <w:bookmarkEnd w:id="1314"/>
      <w:bookmarkEnd w:id="1315"/>
      <w:bookmarkEnd w:id="1316"/>
      <w:bookmarkEnd w:id="1317"/>
      <w:bookmarkEnd w:id="1318"/>
      <w:bookmarkEnd w:id="1319"/>
      <w:bookmarkEnd w:id="1320"/>
      <w:bookmarkEnd w:id="1321"/>
      <w:bookmarkEnd w:id="1322"/>
      <w:bookmarkEnd w:id="1323"/>
      <w:bookmarkEnd w:id="1324"/>
      <w:bookmarkEnd w:id="1325"/>
      <w:bookmarkEnd w:id="1326"/>
      <w:bookmarkEnd w:id="1327"/>
      <w:bookmarkEnd w:id="1328"/>
      <w:bookmarkEnd w:id="1329"/>
      <w:bookmarkEnd w:id="1330"/>
      <w:bookmarkEnd w:id="1331"/>
      <w:bookmarkEnd w:id="1332"/>
      <w:bookmarkEnd w:id="1333"/>
      <w:bookmarkEnd w:id="1334"/>
      <w:bookmarkEnd w:id="1335"/>
      <w:bookmarkEnd w:id="1336"/>
      <w:bookmarkEnd w:id="1337"/>
      <w:bookmarkEnd w:id="1338"/>
      <w:bookmarkEnd w:id="1339"/>
      <w:bookmarkEnd w:id="1340"/>
      <w:bookmarkEnd w:id="1341"/>
      <w:bookmarkEnd w:id="1342"/>
      <w:bookmarkEnd w:id="1343"/>
      <w:bookmarkEnd w:id="1344"/>
      <w:bookmarkEnd w:id="1345"/>
      <w:bookmarkEnd w:id="1346"/>
      <w:bookmarkEnd w:id="1347"/>
      <w:bookmarkEnd w:id="1348"/>
      <w:bookmarkEnd w:id="1349"/>
      <w:bookmarkEnd w:id="1350"/>
      <w:bookmarkEnd w:id="1351"/>
      <w:bookmarkEnd w:id="1352"/>
      <w:bookmarkEnd w:id="1353"/>
      <w:bookmarkEnd w:id="1354"/>
      <w:bookmarkEnd w:id="1355"/>
      <w:bookmarkEnd w:id="1356"/>
      <w:bookmarkEnd w:id="1357"/>
      <w:bookmarkEnd w:id="1358"/>
      <w:bookmarkEnd w:id="1359"/>
      <w:bookmarkEnd w:id="1360"/>
      <w:bookmarkEnd w:id="1361"/>
      <w:bookmarkEnd w:id="1362"/>
      <w:bookmarkEnd w:id="1363"/>
      <w:bookmarkEnd w:id="1364"/>
      <w:bookmarkEnd w:id="1365"/>
      <w:bookmarkEnd w:id="1366"/>
      <w:bookmarkEnd w:id="1367"/>
      <w:bookmarkEnd w:id="1368"/>
      <w:bookmarkEnd w:id="1369"/>
      <w:bookmarkEnd w:id="1370"/>
      <w:bookmarkEnd w:id="1371"/>
      <w:bookmarkEnd w:id="1372"/>
      <w:bookmarkEnd w:id="1373"/>
      <w:bookmarkEnd w:id="1374"/>
      <w:bookmarkEnd w:id="1375"/>
      <w:bookmarkEnd w:id="1376"/>
      <w:bookmarkEnd w:id="1377"/>
      <w:bookmarkEnd w:id="1378"/>
      <w:bookmarkEnd w:id="1379"/>
      <w:bookmarkEnd w:id="1380"/>
      <w:bookmarkEnd w:id="1381"/>
      <w:bookmarkEnd w:id="1382"/>
      <w:bookmarkEnd w:id="1383"/>
      <w:bookmarkEnd w:id="1384"/>
      <w:bookmarkEnd w:id="1385"/>
      <w:bookmarkEnd w:id="1386"/>
      <w:bookmarkEnd w:id="1387"/>
      <w:bookmarkEnd w:id="1388"/>
      <w:bookmarkEnd w:id="1389"/>
      <w:bookmarkEnd w:id="1390"/>
      <w:bookmarkEnd w:id="1391"/>
      <w:bookmarkEnd w:id="1392"/>
      <w:bookmarkEnd w:id="1393"/>
      <w:bookmarkEnd w:id="1394"/>
      <w:bookmarkEnd w:id="1395"/>
      <w:bookmarkEnd w:id="1396"/>
      <w:bookmarkEnd w:id="1397"/>
      <w:bookmarkEnd w:id="1398"/>
      <w:bookmarkEnd w:id="1399"/>
      <w:bookmarkEnd w:id="1400"/>
      <w:bookmarkEnd w:id="1401"/>
      <w:bookmarkEnd w:id="1402"/>
      <w:bookmarkEnd w:id="1403"/>
      <w:bookmarkEnd w:id="1404"/>
      <w:bookmarkEnd w:id="1405"/>
      <w:bookmarkEnd w:id="1406"/>
      <w:bookmarkEnd w:id="1407"/>
      <w:bookmarkEnd w:id="1408"/>
      <w:bookmarkEnd w:id="1409"/>
      <w:bookmarkEnd w:id="1410"/>
      <w:bookmarkEnd w:id="1411"/>
      <w:bookmarkEnd w:id="1412"/>
      <w:bookmarkEnd w:id="1413"/>
      <w:bookmarkEnd w:id="1414"/>
      <w:bookmarkEnd w:id="1415"/>
      <w:bookmarkEnd w:id="1416"/>
      <w:bookmarkEnd w:id="1417"/>
      <w:bookmarkEnd w:id="1418"/>
      <w:bookmarkEnd w:id="1419"/>
      <w:bookmarkEnd w:id="1420"/>
      <w:bookmarkEnd w:id="1421"/>
      <w:bookmarkEnd w:id="1422"/>
      <w:bookmarkEnd w:id="1423"/>
      <w:bookmarkEnd w:id="1424"/>
      <w:bookmarkEnd w:id="1425"/>
      <w:bookmarkEnd w:id="1426"/>
      <w:bookmarkEnd w:id="1427"/>
      <w:bookmarkEnd w:id="1428"/>
      <w:bookmarkEnd w:id="1429"/>
      <w:bookmarkEnd w:id="1430"/>
      <w:bookmarkEnd w:id="1431"/>
      <w:bookmarkEnd w:id="1432"/>
      <w:bookmarkEnd w:id="1433"/>
      <w:bookmarkEnd w:id="1434"/>
      <w:bookmarkEnd w:id="1435"/>
      <w:bookmarkEnd w:id="1436"/>
      <w:bookmarkEnd w:id="1437"/>
      <w:bookmarkEnd w:id="1438"/>
      <w:bookmarkEnd w:id="1439"/>
      <w:bookmarkEnd w:id="1440"/>
      <w:bookmarkEnd w:id="1441"/>
      <w:bookmarkEnd w:id="1442"/>
      <w:bookmarkEnd w:id="1443"/>
      <w:bookmarkEnd w:id="1444"/>
      <w:bookmarkEnd w:id="1445"/>
      <w:bookmarkEnd w:id="1446"/>
      <w:bookmarkEnd w:id="1447"/>
      <w:bookmarkEnd w:id="1448"/>
      <w:bookmarkEnd w:id="1449"/>
      <w:bookmarkEnd w:id="1450"/>
      <w:bookmarkEnd w:id="1451"/>
      <w:bookmarkEnd w:id="1452"/>
      <w:bookmarkEnd w:id="1453"/>
      <w:bookmarkEnd w:id="1454"/>
      <w:bookmarkEnd w:id="1455"/>
      <w:bookmarkEnd w:id="1456"/>
      <w:bookmarkEnd w:id="1457"/>
      <w:bookmarkEnd w:id="1458"/>
      <w:bookmarkEnd w:id="1459"/>
      <w:bookmarkEnd w:id="1460"/>
      <w:bookmarkEnd w:id="1461"/>
      <w:bookmarkEnd w:id="1462"/>
      <w:bookmarkEnd w:id="1463"/>
      <w:bookmarkEnd w:id="1464"/>
      <w:bookmarkEnd w:id="1465"/>
      <w:bookmarkEnd w:id="1466"/>
      <w:bookmarkEnd w:id="1467"/>
      <w:bookmarkEnd w:id="1468"/>
      <w:bookmarkEnd w:id="1469"/>
      <w:bookmarkEnd w:id="1470"/>
      <w:bookmarkEnd w:id="1471"/>
      <w:bookmarkEnd w:id="1472"/>
      <w:bookmarkEnd w:id="1473"/>
      <w:bookmarkEnd w:id="1474"/>
      <w:bookmarkEnd w:id="1475"/>
      <w:bookmarkEnd w:id="1476"/>
      <w:bookmarkEnd w:id="1477"/>
      <w:bookmarkEnd w:id="1478"/>
      <w:bookmarkEnd w:id="1479"/>
      <w:bookmarkEnd w:id="1480"/>
      <w:bookmarkEnd w:id="1481"/>
      <w:bookmarkEnd w:id="1482"/>
      <w:bookmarkEnd w:id="1483"/>
      <w:bookmarkEnd w:id="1484"/>
      <w:bookmarkEnd w:id="1485"/>
      <w:bookmarkEnd w:id="1486"/>
      <w:bookmarkEnd w:id="1487"/>
      <w:bookmarkEnd w:id="1488"/>
      <w:bookmarkEnd w:id="1489"/>
      <w:bookmarkEnd w:id="1490"/>
      <w:bookmarkEnd w:id="1491"/>
      <w:bookmarkEnd w:id="1492"/>
      <w:bookmarkEnd w:id="1493"/>
      <w:bookmarkEnd w:id="1494"/>
      <w:bookmarkEnd w:id="1495"/>
      <w:bookmarkEnd w:id="1496"/>
      <w:bookmarkEnd w:id="1497"/>
      <w:bookmarkEnd w:id="1498"/>
      <w:bookmarkEnd w:id="1499"/>
      <w:bookmarkEnd w:id="1500"/>
      <w:bookmarkEnd w:id="1501"/>
      <w:bookmarkEnd w:id="1502"/>
      <w:bookmarkEnd w:id="1503"/>
      <w:bookmarkEnd w:id="1504"/>
      <w:bookmarkEnd w:id="1505"/>
      <w:bookmarkEnd w:id="1506"/>
      <w:bookmarkEnd w:id="1507"/>
      <w:bookmarkEnd w:id="1508"/>
      <w:bookmarkEnd w:id="1509"/>
      <w:bookmarkEnd w:id="1510"/>
      <w:bookmarkEnd w:id="1511"/>
      <w:bookmarkEnd w:id="1512"/>
      <w:bookmarkEnd w:id="1513"/>
      <w:bookmarkEnd w:id="1514"/>
      <w:bookmarkEnd w:id="1515"/>
      <w:bookmarkEnd w:id="1516"/>
      <w:bookmarkEnd w:id="1517"/>
      <w:bookmarkEnd w:id="1518"/>
      <w:bookmarkEnd w:id="1519"/>
      <w:bookmarkEnd w:id="1520"/>
      <w:bookmarkEnd w:id="1521"/>
      <w:bookmarkEnd w:id="1522"/>
      <w:bookmarkEnd w:id="1523"/>
      <w:bookmarkEnd w:id="1524"/>
      <w:bookmarkEnd w:id="1525"/>
      <w:bookmarkEnd w:id="1526"/>
      <w:bookmarkEnd w:id="1527"/>
      <w:bookmarkEnd w:id="1528"/>
      <w:bookmarkEnd w:id="1529"/>
      <w:bookmarkEnd w:id="1530"/>
      <w:bookmarkEnd w:id="1531"/>
      <w:bookmarkEnd w:id="1532"/>
      <w:bookmarkEnd w:id="1533"/>
      <w:bookmarkEnd w:id="1534"/>
      <w:bookmarkEnd w:id="1535"/>
      <w:bookmarkEnd w:id="1536"/>
      <w:bookmarkEnd w:id="1537"/>
      <w:bookmarkEnd w:id="1538"/>
      <w:bookmarkEnd w:id="1539"/>
      <w:bookmarkEnd w:id="1540"/>
      <w:bookmarkEnd w:id="1541"/>
      <w:bookmarkEnd w:id="1542"/>
      <w:bookmarkEnd w:id="1543"/>
      <w:bookmarkEnd w:id="1544"/>
      <w:bookmarkEnd w:id="1545"/>
      <w:bookmarkEnd w:id="1546"/>
      <w:bookmarkEnd w:id="1547"/>
      <w:bookmarkEnd w:id="1548"/>
      <w:bookmarkEnd w:id="1549"/>
      <w:bookmarkEnd w:id="1550"/>
      <w:bookmarkEnd w:id="1551"/>
      <w:bookmarkEnd w:id="1552"/>
      <w:bookmarkEnd w:id="1553"/>
      <w:bookmarkEnd w:id="1554"/>
      <w:bookmarkEnd w:id="1555"/>
      <w:bookmarkEnd w:id="1556"/>
      <w:bookmarkEnd w:id="1557"/>
      <w:bookmarkEnd w:id="1558"/>
      <w:bookmarkEnd w:id="1559"/>
      <w:bookmarkEnd w:id="1560"/>
      <w:bookmarkEnd w:id="1561"/>
      <w:bookmarkEnd w:id="1562"/>
      <w:bookmarkEnd w:id="1563"/>
      <w:bookmarkEnd w:id="1564"/>
      <w:bookmarkEnd w:id="1565"/>
      <w:bookmarkEnd w:id="1566"/>
      <w:bookmarkEnd w:id="1567"/>
      <w:bookmarkEnd w:id="1568"/>
      <w:bookmarkEnd w:id="1569"/>
      <w:bookmarkEnd w:id="1570"/>
      <w:bookmarkEnd w:id="1571"/>
      <w:bookmarkEnd w:id="1572"/>
      <w:bookmarkEnd w:id="1573"/>
      <w:bookmarkEnd w:id="1574"/>
      <w:bookmarkEnd w:id="1575"/>
      <w:bookmarkEnd w:id="1576"/>
      <w:bookmarkEnd w:id="1577"/>
      <w:bookmarkEnd w:id="1578"/>
      <w:bookmarkEnd w:id="1579"/>
      <w:bookmarkEnd w:id="1580"/>
      <w:bookmarkEnd w:id="1581"/>
      <w:bookmarkEnd w:id="1582"/>
      <w:bookmarkEnd w:id="1583"/>
      <w:bookmarkEnd w:id="1584"/>
      <w:bookmarkEnd w:id="1585"/>
      <w:bookmarkEnd w:id="1586"/>
      <w:bookmarkEnd w:id="1587"/>
      <w:bookmarkEnd w:id="1588"/>
      <w:bookmarkEnd w:id="1589"/>
      <w:bookmarkEnd w:id="1590"/>
      <w:bookmarkEnd w:id="1591"/>
      <w:bookmarkEnd w:id="1592"/>
      <w:bookmarkEnd w:id="1593"/>
      <w:bookmarkEnd w:id="1594"/>
      <w:bookmarkEnd w:id="1595"/>
      <w:bookmarkEnd w:id="1596"/>
      <w:bookmarkEnd w:id="1597"/>
      <w:bookmarkEnd w:id="1598"/>
      <w:bookmarkEnd w:id="1599"/>
      <w:bookmarkEnd w:id="1600"/>
      <w:bookmarkEnd w:id="1601"/>
      <w:bookmarkEnd w:id="1602"/>
      <w:bookmarkEnd w:id="1603"/>
      <w:bookmarkEnd w:id="1604"/>
      <w:bookmarkEnd w:id="1605"/>
      <w:bookmarkEnd w:id="1606"/>
      <w:bookmarkEnd w:id="1607"/>
      <w:bookmarkEnd w:id="1608"/>
      <w:bookmarkEnd w:id="1609"/>
      <w:bookmarkEnd w:id="1610"/>
      <w:bookmarkEnd w:id="1611"/>
      <w:bookmarkEnd w:id="1612"/>
      <w:bookmarkEnd w:id="1613"/>
      <w:bookmarkEnd w:id="1614"/>
      <w:bookmarkEnd w:id="1615"/>
      <w:bookmarkEnd w:id="1616"/>
      <w:bookmarkEnd w:id="1617"/>
      <w:bookmarkEnd w:id="1618"/>
      <w:bookmarkEnd w:id="1619"/>
      <w:bookmarkEnd w:id="1620"/>
      <w:bookmarkEnd w:id="1621"/>
      <w:bookmarkEnd w:id="1622"/>
      <w:bookmarkEnd w:id="1623"/>
      <w:bookmarkEnd w:id="1624"/>
      <w:bookmarkEnd w:id="1625"/>
      <w:bookmarkEnd w:id="1626"/>
      <w:bookmarkEnd w:id="1627"/>
      <w:bookmarkEnd w:id="1628"/>
      <w:bookmarkEnd w:id="1629"/>
      <w:bookmarkEnd w:id="1630"/>
      <w:bookmarkEnd w:id="1631"/>
      <w:bookmarkEnd w:id="1632"/>
      <w:bookmarkEnd w:id="1633"/>
      <w:bookmarkEnd w:id="1634"/>
      <w:bookmarkEnd w:id="1635"/>
      <w:bookmarkEnd w:id="1636"/>
      <w:bookmarkEnd w:id="1637"/>
      <w:bookmarkEnd w:id="1638"/>
      <w:bookmarkEnd w:id="1639"/>
      <w:bookmarkEnd w:id="1640"/>
      <w:bookmarkEnd w:id="1641"/>
      <w:bookmarkEnd w:id="1642"/>
      <w:bookmarkEnd w:id="1643"/>
      <w:bookmarkEnd w:id="1644"/>
      <w:bookmarkEnd w:id="1645"/>
      <w:bookmarkEnd w:id="1646"/>
      <w:bookmarkEnd w:id="1647"/>
      <w:bookmarkEnd w:id="1648"/>
      <w:bookmarkEnd w:id="1649"/>
      <w:bookmarkEnd w:id="1650"/>
      <w:bookmarkEnd w:id="1651"/>
      <w:bookmarkEnd w:id="1652"/>
      <w:bookmarkEnd w:id="1653"/>
      <w:bookmarkEnd w:id="1654"/>
      <w:bookmarkEnd w:id="1655"/>
      <w:bookmarkEnd w:id="1656"/>
      <w:bookmarkEnd w:id="1657"/>
      <w:bookmarkEnd w:id="1658"/>
      <w:bookmarkEnd w:id="1659"/>
      <w:bookmarkEnd w:id="1660"/>
      <w:bookmarkEnd w:id="1661"/>
      <w:bookmarkEnd w:id="1662"/>
      <w:bookmarkEnd w:id="1663"/>
      <w:bookmarkEnd w:id="1664"/>
      <w:bookmarkEnd w:id="1665"/>
      <w:bookmarkEnd w:id="1666"/>
      <w:bookmarkEnd w:id="1667"/>
      <w:bookmarkEnd w:id="1668"/>
      <w:bookmarkEnd w:id="1669"/>
      <w:bookmarkEnd w:id="1670"/>
      <w:bookmarkEnd w:id="1671"/>
      <w:bookmarkEnd w:id="1672"/>
      <w:bookmarkEnd w:id="1673"/>
      <w:bookmarkEnd w:id="1674"/>
      <w:bookmarkEnd w:id="1675"/>
      <w:bookmarkEnd w:id="1676"/>
      <w:bookmarkEnd w:id="1677"/>
      <w:bookmarkEnd w:id="1678"/>
      <w:bookmarkEnd w:id="1679"/>
      <w:bookmarkEnd w:id="1680"/>
      <w:bookmarkEnd w:id="1681"/>
      <w:r w:rsidRPr="00F419B2">
        <w:rPr>
          <w:rFonts w:cs="Arial"/>
        </w:rPr>
        <w:lastRenderedPageBreak/>
        <w:t>Назначение и условия применения</w:t>
      </w:r>
      <w:bookmarkEnd w:id="1682"/>
      <w:bookmarkEnd w:id="1683"/>
    </w:p>
    <w:p w14:paraId="687C5F26" w14:textId="77777777" w:rsidR="005E4888" w:rsidRPr="00F419B2" w:rsidRDefault="005E4888" w:rsidP="008658F9">
      <w:pPr>
        <w:pStyle w:val="21"/>
        <w:rPr>
          <w:rFonts w:cs="Arial"/>
        </w:rPr>
      </w:pPr>
      <w:bookmarkStart w:id="1687" w:name="_Toc435801694"/>
      <w:bookmarkStart w:id="1688" w:name="_Toc46824829"/>
      <w:r w:rsidRPr="00F419B2">
        <w:rPr>
          <w:rFonts w:cs="Arial"/>
        </w:rPr>
        <w:t xml:space="preserve">Назначение </w:t>
      </w:r>
      <w:bookmarkEnd w:id="1687"/>
      <w:r w:rsidR="008658F9" w:rsidRPr="00F419B2">
        <w:rPr>
          <w:rFonts w:cs="Arial"/>
        </w:rPr>
        <w:t>Системы</w:t>
      </w:r>
      <w:bookmarkEnd w:id="1688"/>
    </w:p>
    <w:p w14:paraId="065B2D4B" w14:textId="77777777" w:rsidR="005E4888" w:rsidRPr="00F419B2" w:rsidRDefault="008C3AAB" w:rsidP="00B10C60">
      <w:pPr>
        <w:pStyle w:val="phnormal"/>
        <w:rPr>
          <w:rFonts w:cs="Arial"/>
        </w:rPr>
      </w:pPr>
      <w:r w:rsidRPr="00F419B2">
        <w:rPr>
          <w:rFonts w:cs="Arial"/>
        </w:rPr>
        <w:t>Система</w:t>
      </w:r>
      <w:r w:rsidR="005E4888" w:rsidRPr="00F419B2">
        <w:rPr>
          <w:rFonts w:cs="Arial"/>
        </w:rPr>
        <w:t xml:space="preserve"> предназначена для реализации следующих возможностей:</w:t>
      </w:r>
    </w:p>
    <w:p w14:paraId="72E54CB7" w14:textId="77777777" w:rsidR="005E4888" w:rsidRPr="00F419B2" w:rsidRDefault="008658F9" w:rsidP="00B10C60">
      <w:pPr>
        <w:pStyle w:val="phlistitemized1"/>
      </w:pPr>
      <w:r w:rsidRPr="00F419B2">
        <w:t>перевод государственных и муниципальных услуг в электронный вид;</w:t>
      </w:r>
    </w:p>
    <w:p w14:paraId="61BD0AB4" w14:textId="77777777" w:rsidR="005E4888" w:rsidRPr="00F419B2" w:rsidRDefault="008658F9" w:rsidP="00B10C60">
      <w:pPr>
        <w:pStyle w:val="phlistitemized1"/>
      </w:pPr>
      <w:r w:rsidRPr="00F419B2">
        <w:t>повышение эффективности процесса управления за счет оперативности в получении более достоверной информации о состоянии объектов управления и сокращения времени реакции управления (принятия решения, постановки задач, контроля исполнения);</w:t>
      </w:r>
    </w:p>
    <w:p w14:paraId="2C508FE8" w14:textId="77777777" w:rsidR="005E4888" w:rsidRPr="00F419B2" w:rsidRDefault="008658F9" w:rsidP="00B10C60">
      <w:pPr>
        <w:pStyle w:val="phlistitemized1"/>
      </w:pPr>
      <w:r w:rsidRPr="00F419B2">
        <w:t>освобождение органов управления всех уровней от малопродуктивного рутинного труда по сбору информации и составлению всевозможных отчетов, создав условия для творческого труда;</w:t>
      </w:r>
    </w:p>
    <w:p w14:paraId="29AD7C11" w14:textId="77777777" w:rsidR="005E4888" w:rsidRPr="00F419B2" w:rsidRDefault="008658F9" w:rsidP="00B10C60">
      <w:pPr>
        <w:pStyle w:val="phlistitemized1"/>
      </w:pPr>
      <w:r w:rsidRPr="00F419B2">
        <w:t>сокращение бумажных потоков документооборота и перехода на безбумажное делопроизводство;</w:t>
      </w:r>
    </w:p>
    <w:p w14:paraId="7F7D6845" w14:textId="77777777" w:rsidR="005E4888" w:rsidRPr="00F419B2" w:rsidRDefault="008658F9" w:rsidP="00B10C60">
      <w:pPr>
        <w:pStyle w:val="phlistitemized1"/>
      </w:pPr>
      <w:r w:rsidRPr="00F419B2">
        <w:t>стандартизация делопроизводства;</w:t>
      </w:r>
    </w:p>
    <w:p w14:paraId="091625F1" w14:textId="77777777" w:rsidR="005E4888" w:rsidRPr="00F419B2" w:rsidRDefault="008658F9" w:rsidP="00B10C60">
      <w:pPr>
        <w:pStyle w:val="phlistitemized1"/>
      </w:pPr>
      <w:r w:rsidRPr="00F419B2">
        <w:t>проведение мониторинговых исследований различной направленности;</w:t>
      </w:r>
    </w:p>
    <w:p w14:paraId="31BA403B" w14:textId="77777777" w:rsidR="005E4888" w:rsidRPr="00F419B2" w:rsidRDefault="008658F9" w:rsidP="00B10C60">
      <w:pPr>
        <w:pStyle w:val="phlistitemized1"/>
      </w:pPr>
      <w:r w:rsidRPr="00F419B2">
        <w:t>формирование статистических и аналитических отчетов по вопросам качества образования.</w:t>
      </w:r>
    </w:p>
    <w:p w14:paraId="513EDB51" w14:textId="77777777" w:rsidR="005E4888" w:rsidRPr="00F419B2" w:rsidRDefault="005E4888" w:rsidP="001B732C">
      <w:pPr>
        <w:pStyle w:val="phlistitemizedtitle"/>
      </w:pPr>
      <w:r w:rsidRPr="00F419B2">
        <w:t>Использование Системы обеспечивает возможность:</w:t>
      </w:r>
    </w:p>
    <w:p w14:paraId="7370A1FE" w14:textId="77777777" w:rsidR="005E4888" w:rsidRPr="00F419B2" w:rsidRDefault="008658F9" w:rsidP="00B10C60">
      <w:pPr>
        <w:pStyle w:val="phlistitemized1"/>
      </w:pPr>
      <w:r w:rsidRPr="00F419B2">
        <w:t>а</w:t>
      </w:r>
      <w:r w:rsidR="005E4888" w:rsidRPr="00F419B2">
        <w:t>втоматизации процесса управления качеством образования на всех уровнях;</w:t>
      </w:r>
    </w:p>
    <w:p w14:paraId="430378DF" w14:textId="77777777" w:rsidR="005E4888" w:rsidRPr="00F419B2" w:rsidRDefault="008658F9" w:rsidP="00B10C60">
      <w:pPr>
        <w:pStyle w:val="phlistitemized1"/>
      </w:pPr>
      <w:r w:rsidRPr="00F419B2">
        <w:t>с</w:t>
      </w:r>
      <w:r w:rsidR="005E4888" w:rsidRPr="00F419B2">
        <w:t xml:space="preserve">оздания полной </w:t>
      </w:r>
      <w:r w:rsidRPr="00F419B2">
        <w:t>РБД</w:t>
      </w:r>
      <w:r w:rsidR="005E4888" w:rsidRPr="00F419B2">
        <w:t xml:space="preserve"> на всех участников образовательного процесса региона (по персоналиям) и ОДО;</w:t>
      </w:r>
    </w:p>
    <w:p w14:paraId="7740D68E" w14:textId="77777777" w:rsidR="005E4888" w:rsidRPr="00F419B2" w:rsidRDefault="008658F9" w:rsidP="00B10C60">
      <w:pPr>
        <w:pStyle w:val="phlistitemized1"/>
      </w:pPr>
      <w:r w:rsidRPr="00F419B2">
        <w:t>п</w:t>
      </w:r>
      <w:r w:rsidR="005E4888" w:rsidRPr="00F419B2">
        <w:t>олучения данных для формирования статистической и аналитической отчетности любого уровня, оценки качества деятельности органов управления и организаций образования, педагогов, необходимых для принятия решений по финансированию ОДО в рамках КПМО;</w:t>
      </w:r>
    </w:p>
    <w:p w14:paraId="0D73F3BC" w14:textId="77777777" w:rsidR="005E4888" w:rsidRPr="00F419B2" w:rsidRDefault="008658F9" w:rsidP="00B10C60">
      <w:pPr>
        <w:pStyle w:val="phlistitemized1"/>
      </w:pPr>
      <w:r w:rsidRPr="00F419B2">
        <w:t>п</w:t>
      </w:r>
      <w:r w:rsidR="005E4888" w:rsidRPr="00F419B2">
        <w:t>олучения информации для построения портфолио учащихся и сотрудников ОДО;</w:t>
      </w:r>
    </w:p>
    <w:p w14:paraId="345A2760" w14:textId="77777777" w:rsidR="005E4888" w:rsidRPr="00F419B2" w:rsidRDefault="008658F9" w:rsidP="00D46E39">
      <w:pPr>
        <w:pStyle w:val="phlistitemized1"/>
      </w:pPr>
      <w:r w:rsidRPr="00F419B2">
        <w:t>п</w:t>
      </w:r>
      <w:r w:rsidR="005E4888" w:rsidRPr="00F419B2">
        <w:t xml:space="preserve">роведения </w:t>
      </w:r>
      <w:r w:rsidR="005E4888" w:rsidRPr="006F3FBE">
        <w:t>широкомасштабного</w:t>
      </w:r>
      <w:r w:rsidR="005E4888" w:rsidRPr="00F419B2">
        <w:t xml:space="preserve"> мониторинга различной направленности.</w:t>
      </w:r>
    </w:p>
    <w:p w14:paraId="01A54A92" w14:textId="77777777" w:rsidR="005E4888" w:rsidRPr="00F419B2" w:rsidRDefault="005E4888" w:rsidP="008658F9">
      <w:pPr>
        <w:pStyle w:val="21"/>
        <w:rPr>
          <w:rFonts w:cs="Arial"/>
        </w:rPr>
      </w:pPr>
      <w:bookmarkStart w:id="1689" w:name="_Toc413771077"/>
      <w:bookmarkStart w:id="1690" w:name="_Toc424807616"/>
      <w:bookmarkStart w:id="1691" w:name="_Toc435801695"/>
      <w:bookmarkStart w:id="1692" w:name="_Toc46824830"/>
      <w:r w:rsidRPr="00F419B2">
        <w:rPr>
          <w:rFonts w:cs="Arial"/>
        </w:rPr>
        <w:lastRenderedPageBreak/>
        <w:t xml:space="preserve">Требования к </w:t>
      </w:r>
      <w:bookmarkEnd w:id="1689"/>
      <w:bookmarkEnd w:id="1690"/>
      <w:bookmarkEnd w:id="1691"/>
      <w:r w:rsidR="00112F40" w:rsidRPr="00F419B2">
        <w:rPr>
          <w:rFonts w:cs="Arial"/>
        </w:rPr>
        <w:t>ПО</w:t>
      </w:r>
      <w:bookmarkEnd w:id="1692"/>
    </w:p>
    <w:p w14:paraId="3D2A7B76" w14:textId="77777777" w:rsidR="00C8562D" w:rsidRPr="00F419B2" w:rsidRDefault="00C8562D" w:rsidP="0059788F">
      <w:pPr>
        <w:pStyle w:val="phlistitemizedtitle"/>
        <w:rPr>
          <w:rFonts w:eastAsia="Calibri" w:cs="Arial"/>
          <w:lang w:eastAsia="en-US"/>
        </w:rPr>
      </w:pPr>
      <w:bookmarkStart w:id="1693" w:name="_Toc413771078"/>
      <w:bookmarkStart w:id="1694" w:name="_Toc424807617"/>
      <w:bookmarkStart w:id="1695" w:name="_Toc435801696"/>
      <w:r w:rsidRPr="00F419B2">
        <w:rPr>
          <w:rFonts w:eastAsia="Calibri" w:cs="Arial"/>
          <w:lang w:eastAsia="en-US"/>
        </w:rPr>
        <w:t xml:space="preserve">Необходимо обеспечить работу сервера Системы на следующих </w:t>
      </w:r>
      <w:r w:rsidR="00112F40" w:rsidRPr="00F419B2">
        <w:rPr>
          <w:rFonts w:eastAsia="Calibri" w:cs="Arial"/>
          <w:lang w:eastAsia="en-US"/>
        </w:rPr>
        <w:t>ОС</w:t>
      </w:r>
      <w:r w:rsidRPr="00F419B2">
        <w:rPr>
          <w:rFonts w:eastAsia="Calibri" w:cs="Arial"/>
          <w:lang w:eastAsia="en-US"/>
        </w:rPr>
        <w:t>:</w:t>
      </w:r>
    </w:p>
    <w:p w14:paraId="21CF2F18" w14:textId="77777777" w:rsidR="00C8562D" w:rsidRPr="00F419B2" w:rsidRDefault="00C8562D" w:rsidP="0059788F">
      <w:pPr>
        <w:pStyle w:val="phlistitemized1"/>
        <w:rPr>
          <w:rFonts w:eastAsia="Calibri"/>
        </w:rPr>
      </w:pPr>
      <w:r w:rsidRPr="00F419B2">
        <w:rPr>
          <w:rFonts w:eastAsia="Calibri"/>
        </w:rPr>
        <w:t>серверная сборка Linux 3.2 и выше (например, Ubuntu Server 12.04);</w:t>
      </w:r>
    </w:p>
    <w:p w14:paraId="244E66C4" w14:textId="77777777" w:rsidR="00C8562D" w:rsidRPr="00F419B2" w:rsidRDefault="00C8562D" w:rsidP="0059788F">
      <w:pPr>
        <w:pStyle w:val="phlistitemized1"/>
        <w:rPr>
          <w:rFonts w:eastAsia="Calibri"/>
          <w:snapToGrid w:val="0"/>
        </w:rPr>
      </w:pPr>
      <w:r w:rsidRPr="00F419B2">
        <w:rPr>
          <w:rFonts w:eastAsia="Calibri"/>
        </w:rPr>
        <w:t>или любая</w:t>
      </w:r>
      <w:r w:rsidRPr="00F419B2">
        <w:rPr>
          <w:rFonts w:eastAsia="Calibri"/>
          <w:snapToGrid w:val="0"/>
        </w:rPr>
        <w:t xml:space="preserve"> другая </w:t>
      </w:r>
      <w:r w:rsidR="00112F40" w:rsidRPr="00F419B2">
        <w:rPr>
          <w:rFonts w:eastAsia="Calibri"/>
          <w:snapToGrid w:val="0"/>
        </w:rPr>
        <w:t>ОС</w:t>
      </w:r>
      <w:r w:rsidRPr="00F419B2">
        <w:rPr>
          <w:rFonts w:eastAsia="Calibri"/>
          <w:snapToGrid w:val="0"/>
        </w:rPr>
        <w:t>, которая поддерживает полнофункциональную работу сред выполнения Python и Java, а также обладающая полным списком системных библиотек для данной ОС:</w:t>
      </w:r>
    </w:p>
    <w:p w14:paraId="6EC925C5" w14:textId="77777777" w:rsidR="00C8562D" w:rsidRPr="00F419B2" w:rsidRDefault="00C8562D" w:rsidP="00B10C60">
      <w:pPr>
        <w:pStyle w:val="phlistitemized2"/>
        <w:rPr>
          <w:rFonts w:eastAsia="Calibri" w:cs="Arial"/>
          <w:snapToGrid w:val="0"/>
        </w:rPr>
      </w:pPr>
      <w:r w:rsidRPr="00F419B2">
        <w:rPr>
          <w:rFonts w:eastAsia="Calibri" w:cs="Arial"/>
          <w:snapToGrid w:val="0"/>
        </w:rPr>
        <w:t>Python</w:t>
      </w:r>
      <w:r w:rsidR="00744F1C" w:rsidRPr="00F419B2">
        <w:rPr>
          <w:rFonts w:eastAsia="Calibri" w:cs="Arial"/>
          <w:snapToGrid w:val="0"/>
        </w:rPr>
        <w:t xml:space="preserve"> 2.7.13</w:t>
      </w:r>
      <w:r w:rsidRPr="00F419B2">
        <w:rPr>
          <w:rFonts w:eastAsia="Calibri" w:cs="Arial"/>
          <w:snapToGrid w:val="0"/>
          <w:lang w:val="en-US"/>
        </w:rPr>
        <w:t>;</w:t>
      </w:r>
    </w:p>
    <w:p w14:paraId="35BAFC17" w14:textId="77777777" w:rsidR="00C8562D" w:rsidRPr="00F419B2" w:rsidRDefault="00C8562D" w:rsidP="0059788F">
      <w:pPr>
        <w:pStyle w:val="phlistitemized2"/>
        <w:rPr>
          <w:rFonts w:eastAsia="Calibri" w:cs="Arial"/>
          <w:snapToGrid w:val="0"/>
        </w:rPr>
      </w:pPr>
      <w:r w:rsidRPr="00F419B2">
        <w:rPr>
          <w:rFonts w:eastAsia="Calibri" w:cs="Arial"/>
        </w:rPr>
        <w:t>psycopg2</w:t>
      </w:r>
      <w:r w:rsidRPr="00F419B2">
        <w:rPr>
          <w:rFonts w:eastAsia="Calibri" w:cs="Arial"/>
          <w:snapToGrid w:val="0"/>
          <w:lang w:val="en-US"/>
        </w:rPr>
        <w:t>;</w:t>
      </w:r>
    </w:p>
    <w:p w14:paraId="6165CC34" w14:textId="77777777" w:rsidR="00C8562D" w:rsidRPr="00F419B2" w:rsidRDefault="00C8562D" w:rsidP="00B10C60">
      <w:pPr>
        <w:pStyle w:val="phlistitemized2"/>
        <w:rPr>
          <w:rFonts w:eastAsia="Calibri" w:cs="Arial"/>
          <w:snapToGrid w:val="0"/>
        </w:rPr>
      </w:pPr>
      <w:r w:rsidRPr="00F419B2">
        <w:rPr>
          <w:rFonts w:eastAsia="Calibri" w:cs="Arial"/>
          <w:snapToGrid w:val="0"/>
        </w:rPr>
        <w:t>libxml2</w:t>
      </w:r>
      <w:r w:rsidRPr="00F419B2">
        <w:rPr>
          <w:rFonts w:eastAsia="Calibri" w:cs="Arial"/>
          <w:snapToGrid w:val="0"/>
          <w:lang w:val="en-US"/>
        </w:rPr>
        <w:t>;</w:t>
      </w:r>
    </w:p>
    <w:p w14:paraId="1957DC88" w14:textId="77777777" w:rsidR="00C8562D" w:rsidRPr="00F419B2" w:rsidRDefault="00C8562D" w:rsidP="00B10C60">
      <w:pPr>
        <w:pStyle w:val="phlistitemized2"/>
        <w:rPr>
          <w:rFonts w:eastAsia="Calibri" w:cs="Arial"/>
          <w:snapToGrid w:val="0"/>
        </w:rPr>
      </w:pPr>
      <w:r w:rsidRPr="00F419B2">
        <w:rPr>
          <w:rFonts w:eastAsia="Calibri" w:cs="Arial"/>
          <w:snapToGrid w:val="0"/>
        </w:rPr>
        <w:t>openssl</w:t>
      </w:r>
      <w:r w:rsidRPr="00F419B2">
        <w:rPr>
          <w:rFonts w:eastAsia="Calibri" w:cs="Arial"/>
          <w:snapToGrid w:val="0"/>
          <w:lang w:val="en-US"/>
        </w:rPr>
        <w:t>;</w:t>
      </w:r>
    </w:p>
    <w:p w14:paraId="5AB407A0" w14:textId="77777777" w:rsidR="00C8562D" w:rsidRPr="00F419B2" w:rsidRDefault="00C8562D" w:rsidP="00B10C60">
      <w:pPr>
        <w:pStyle w:val="phlistitemized2"/>
        <w:rPr>
          <w:rFonts w:eastAsia="Calibri" w:cs="Arial"/>
          <w:snapToGrid w:val="0"/>
        </w:rPr>
      </w:pPr>
      <w:r w:rsidRPr="00F419B2">
        <w:rPr>
          <w:rFonts w:eastAsia="Calibri" w:cs="Arial"/>
          <w:snapToGrid w:val="0"/>
        </w:rPr>
        <w:t>pyxmlsec</w:t>
      </w:r>
      <w:r w:rsidRPr="00F419B2">
        <w:rPr>
          <w:rFonts w:eastAsia="Calibri" w:cs="Arial"/>
          <w:snapToGrid w:val="0"/>
          <w:lang w:val="en-US"/>
        </w:rPr>
        <w:t>;</w:t>
      </w:r>
    </w:p>
    <w:p w14:paraId="47956422" w14:textId="77777777" w:rsidR="00C8562D" w:rsidRPr="00F419B2" w:rsidRDefault="00C8562D" w:rsidP="00B10C60">
      <w:pPr>
        <w:pStyle w:val="phlistitemized2"/>
        <w:rPr>
          <w:rFonts w:eastAsia="Calibri" w:cs="Arial"/>
          <w:snapToGrid w:val="0"/>
        </w:rPr>
      </w:pPr>
      <w:r w:rsidRPr="00F419B2">
        <w:rPr>
          <w:rFonts w:eastAsia="Calibri" w:cs="Arial"/>
          <w:snapToGrid w:val="0"/>
        </w:rPr>
        <w:t>PIL</w:t>
      </w:r>
      <w:r w:rsidRPr="00F419B2">
        <w:rPr>
          <w:rFonts w:eastAsia="Calibri" w:cs="Arial"/>
          <w:snapToGrid w:val="0"/>
          <w:lang w:val="en-US"/>
        </w:rPr>
        <w:t>;</w:t>
      </w:r>
    </w:p>
    <w:p w14:paraId="492F527B" w14:textId="77777777" w:rsidR="00C8562D" w:rsidRPr="00F419B2" w:rsidRDefault="00C8562D" w:rsidP="00B10C60">
      <w:pPr>
        <w:pStyle w:val="phlistitemized2"/>
        <w:rPr>
          <w:rFonts w:eastAsia="Calibri" w:cs="Arial"/>
          <w:snapToGrid w:val="0"/>
        </w:rPr>
      </w:pPr>
      <w:r w:rsidRPr="00F419B2">
        <w:rPr>
          <w:rFonts w:eastAsia="Calibri" w:cs="Arial"/>
          <w:snapToGrid w:val="0"/>
        </w:rPr>
        <w:t>JAVA</w:t>
      </w:r>
      <w:r w:rsidRPr="00F419B2">
        <w:rPr>
          <w:rFonts w:eastAsia="Calibri" w:cs="Arial"/>
          <w:snapToGrid w:val="0"/>
          <w:lang w:val="en-US"/>
        </w:rPr>
        <w:t>;</w:t>
      </w:r>
    </w:p>
    <w:p w14:paraId="377C0244" w14:textId="77777777" w:rsidR="00C8562D" w:rsidRPr="00F419B2" w:rsidRDefault="00C8562D" w:rsidP="00B10C60">
      <w:pPr>
        <w:pStyle w:val="phlistitemized2"/>
        <w:rPr>
          <w:rFonts w:eastAsia="Calibri" w:cs="Arial"/>
          <w:snapToGrid w:val="0"/>
        </w:rPr>
      </w:pPr>
      <w:r w:rsidRPr="00F419B2">
        <w:rPr>
          <w:rFonts w:eastAsia="Calibri" w:cs="Arial"/>
          <w:snapToGrid w:val="0"/>
        </w:rPr>
        <w:t>Python-LDAP</w:t>
      </w:r>
      <w:r w:rsidRPr="00F419B2">
        <w:rPr>
          <w:rFonts w:eastAsia="Calibri" w:cs="Arial"/>
          <w:snapToGrid w:val="0"/>
          <w:lang w:val="en-US"/>
        </w:rPr>
        <w:t>;</w:t>
      </w:r>
    </w:p>
    <w:p w14:paraId="2B6FAC6B" w14:textId="77777777" w:rsidR="00C8562D" w:rsidRPr="00F419B2" w:rsidRDefault="00C8562D" w:rsidP="00B10C60">
      <w:pPr>
        <w:pStyle w:val="phlistitemized2"/>
        <w:rPr>
          <w:rFonts w:eastAsia="Calibri" w:cs="Arial"/>
          <w:snapToGrid w:val="0"/>
        </w:rPr>
      </w:pPr>
      <w:r w:rsidRPr="00F419B2">
        <w:rPr>
          <w:rFonts w:eastAsia="Calibri" w:cs="Arial"/>
          <w:snapToGrid w:val="0"/>
        </w:rPr>
        <w:t>LXML</w:t>
      </w:r>
      <w:r w:rsidRPr="00F419B2">
        <w:rPr>
          <w:rFonts w:eastAsia="Calibri" w:cs="Arial"/>
          <w:snapToGrid w:val="0"/>
          <w:lang w:val="en-US"/>
        </w:rPr>
        <w:t>.</w:t>
      </w:r>
    </w:p>
    <w:p w14:paraId="763643CF" w14:textId="77777777" w:rsidR="00C8562D" w:rsidRPr="00F419B2" w:rsidRDefault="00C8562D" w:rsidP="00B10C60">
      <w:pPr>
        <w:pStyle w:val="phnormal"/>
        <w:rPr>
          <w:rFonts w:eastAsia="Calibri" w:cs="Arial"/>
          <w:lang w:eastAsia="en-US"/>
        </w:rPr>
      </w:pPr>
      <w:r w:rsidRPr="00F419B2">
        <w:rPr>
          <w:rFonts w:eastAsia="Calibri" w:cs="Arial"/>
          <w:lang w:eastAsia="en-US"/>
        </w:rPr>
        <w:t>Должна быть обеспечена возможность работы Системы, развернутой на следующих web-серверах:</w:t>
      </w:r>
    </w:p>
    <w:p w14:paraId="1AD44C38" w14:textId="77777777" w:rsidR="00C8562D" w:rsidRPr="00F419B2" w:rsidRDefault="00C8562D" w:rsidP="00B10C60">
      <w:pPr>
        <w:pStyle w:val="phlistitemized1"/>
        <w:rPr>
          <w:rFonts w:eastAsia="Calibri"/>
          <w:snapToGrid w:val="0"/>
        </w:rPr>
      </w:pPr>
      <w:r w:rsidRPr="00F419B2">
        <w:rPr>
          <w:rFonts w:eastAsia="Calibri"/>
          <w:snapToGrid w:val="0"/>
        </w:rPr>
        <w:t>Apache 2.2 и выше;</w:t>
      </w:r>
    </w:p>
    <w:p w14:paraId="5D7CC919" w14:textId="77777777" w:rsidR="00C8562D" w:rsidRPr="00F419B2" w:rsidRDefault="00C8562D" w:rsidP="00B10C60">
      <w:pPr>
        <w:pStyle w:val="phlistitemized1"/>
        <w:rPr>
          <w:rFonts w:eastAsia="Calibri"/>
          <w:snapToGrid w:val="0"/>
        </w:rPr>
      </w:pPr>
      <w:r w:rsidRPr="00F419B2">
        <w:rPr>
          <w:rFonts w:eastAsia="Calibri"/>
          <w:snapToGrid w:val="0"/>
        </w:rPr>
        <w:t>Nginx 0.7 и выше.</w:t>
      </w:r>
    </w:p>
    <w:p w14:paraId="173BAC3C" w14:textId="77777777" w:rsidR="00C8562D" w:rsidRPr="00F419B2" w:rsidRDefault="00C8562D" w:rsidP="00B10C60">
      <w:pPr>
        <w:pStyle w:val="phnormal"/>
        <w:rPr>
          <w:rFonts w:eastAsia="Calibri" w:cs="Arial"/>
          <w:lang w:eastAsia="en-US"/>
        </w:rPr>
      </w:pPr>
      <w:r w:rsidRPr="00F419B2">
        <w:rPr>
          <w:rFonts w:eastAsia="Calibri" w:cs="Arial"/>
          <w:lang w:eastAsia="en-US"/>
        </w:rPr>
        <w:t xml:space="preserve">Должна быть обеспечена возможность работы сервера </w:t>
      </w:r>
      <w:r w:rsidR="00112F40" w:rsidRPr="00F419B2">
        <w:rPr>
          <w:rFonts w:eastAsia="Calibri" w:cs="Arial"/>
          <w:lang w:eastAsia="en-US"/>
        </w:rPr>
        <w:t>БД</w:t>
      </w:r>
      <w:r w:rsidRPr="00F419B2">
        <w:rPr>
          <w:rFonts w:eastAsia="Calibri" w:cs="Arial"/>
          <w:lang w:eastAsia="en-US"/>
        </w:rPr>
        <w:t xml:space="preserve"> Системы на СУБД PostgreSQL ве</w:t>
      </w:r>
      <w:r w:rsidR="00793EEE" w:rsidRPr="00F419B2">
        <w:rPr>
          <w:rFonts w:eastAsia="Calibri" w:cs="Arial"/>
          <w:lang w:eastAsia="en-US"/>
        </w:rPr>
        <w:t>рсии 9.1 и выше.</w:t>
      </w:r>
    </w:p>
    <w:p w14:paraId="674B3FB4" w14:textId="77777777" w:rsidR="00C8562D" w:rsidRPr="00F419B2" w:rsidRDefault="00C8562D" w:rsidP="00B10C60">
      <w:pPr>
        <w:pStyle w:val="phnormal"/>
        <w:rPr>
          <w:rFonts w:eastAsia="Calibri" w:cs="Arial"/>
          <w:lang w:eastAsia="en-US"/>
        </w:rPr>
      </w:pPr>
      <w:r w:rsidRPr="00F419B2">
        <w:rPr>
          <w:rFonts w:eastAsia="Calibri" w:cs="Arial"/>
          <w:lang w:eastAsia="en-US"/>
        </w:rPr>
        <w:t xml:space="preserve">Для работы могут использоваться следующие </w:t>
      </w:r>
      <w:r w:rsidR="00112F40" w:rsidRPr="00F419B2">
        <w:rPr>
          <w:rFonts w:eastAsia="Calibri" w:cs="Arial"/>
          <w:lang w:val="en-US" w:eastAsia="en-US"/>
        </w:rPr>
        <w:t>web</w:t>
      </w:r>
      <w:r w:rsidR="003754EE" w:rsidRPr="00F419B2">
        <w:rPr>
          <w:rFonts w:eastAsia="Calibri" w:cs="Arial"/>
          <w:lang w:eastAsia="en-US"/>
        </w:rPr>
        <w:t>-браузеры:</w:t>
      </w:r>
    </w:p>
    <w:p w14:paraId="4CD7C849" w14:textId="77777777" w:rsidR="00C8562D" w:rsidRPr="00F419B2" w:rsidRDefault="00793EEE" w:rsidP="00B10C60">
      <w:pPr>
        <w:pStyle w:val="phlistitemized1"/>
        <w:rPr>
          <w:rFonts w:eastAsia="Calibri"/>
          <w:snapToGrid w:val="0"/>
        </w:rPr>
      </w:pPr>
      <w:r w:rsidRPr="00F419B2">
        <w:rPr>
          <w:rFonts w:eastAsia="Calibri"/>
          <w:snapToGrid w:val="0"/>
        </w:rPr>
        <w:t>Internet</w:t>
      </w:r>
      <w:r w:rsidR="00A826CC" w:rsidRPr="00F419B2">
        <w:rPr>
          <w:rFonts w:eastAsia="Calibri"/>
          <w:snapToGrid w:val="0"/>
        </w:rPr>
        <w:t xml:space="preserve"> </w:t>
      </w:r>
      <w:r w:rsidRPr="00F419B2">
        <w:rPr>
          <w:rFonts w:eastAsia="Calibri"/>
          <w:snapToGrid w:val="0"/>
        </w:rPr>
        <w:t>Explorer 10 и выше;</w:t>
      </w:r>
    </w:p>
    <w:p w14:paraId="0D2B87F1" w14:textId="77777777" w:rsidR="00C8562D" w:rsidRPr="00F419B2" w:rsidRDefault="00793EEE" w:rsidP="00B10C60">
      <w:pPr>
        <w:pStyle w:val="phlistitemized1"/>
        <w:rPr>
          <w:rFonts w:eastAsia="Calibri"/>
          <w:snapToGrid w:val="0"/>
        </w:rPr>
      </w:pPr>
      <w:r w:rsidRPr="00F419B2">
        <w:rPr>
          <w:rFonts w:eastAsia="Calibri"/>
          <w:snapToGrid w:val="0"/>
        </w:rPr>
        <w:t>Mozilla</w:t>
      </w:r>
      <w:r w:rsidR="00A826CC" w:rsidRPr="00F419B2">
        <w:rPr>
          <w:rFonts w:eastAsia="Calibri"/>
          <w:snapToGrid w:val="0"/>
        </w:rPr>
        <w:t xml:space="preserve"> </w:t>
      </w:r>
      <w:r w:rsidRPr="00F419B2">
        <w:rPr>
          <w:rFonts w:eastAsia="Calibri"/>
          <w:snapToGrid w:val="0"/>
        </w:rPr>
        <w:t>Firefox 34 и выше;</w:t>
      </w:r>
    </w:p>
    <w:p w14:paraId="5A0ADFD9" w14:textId="77777777" w:rsidR="00C8562D" w:rsidRPr="00F419B2" w:rsidRDefault="00793EEE" w:rsidP="00B10C60">
      <w:pPr>
        <w:pStyle w:val="phlistitemized1"/>
        <w:rPr>
          <w:rFonts w:eastAsia="Calibri"/>
          <w:snapToGrid w:val="0"/>
        </w:rPr>
      </w:pPr>
      <w:r w:rsidRPr="00F419B2">
        <w:rPr>
          <w:rFonts w:eastAsia="Calibri"/>
          <w:snapToGrid w:val="0"/>
        </w:rPr>
        <w:t>Safari 6.2 и выше;</w:t>
      </w:r>
    </w:p>
    <w:p w14:paraId="6E3A639E" w14:textId="77777777" w:rsidR="00C8562D" w:rsidRPr="00F419B2" w:rsidRDefault="00793EEE" w:rsidP="00B10C60">
      <w:pPr>
        <w:pStyle w:val="phlistitemized1"/>
        <w:rPr>
          <w:rFonts w:eastAsia="Calibri"/>
          <w:snapToGrid w:val="0"/>
        </w:rPr>
      </w:pPr>
      <w:r w:rsidRPr="00F419B2">
        <w:rPr>
          <w:rFonts w:eastAsia="Calibri"/>
          <w:snapToGrid w:val="0"/>
        </w:rPr>
        <w:t>Google</w:t>
      </w:r>
      <w:r w:rsidR="00A826CC" w:rsidRPr="00F419B2">
        <w:rPr>
          <w:rFonts w:eastAsia="Calibri"/>
          <w:snapToGrid w:val="0"/>
        </w:rPr>
        <w:t xml:space="preserve"> </w:t>
      </w:r>
      <w:r w:rsidRPr="00F419B2">
        <w:rPr>
          <w:rFonts w:eastAsia="Calibri"/>
          <w:snapToGrid w:val="0"/>
        </w:rPr>
        <w:t>Chrome 37 и выше;</w:t>
      </w:r>
    </w:p>
    <w:p w14:paraId="510C91CB" w14:textId="77777777" w:rsidR="00C8562D" w:rsidRPr="00F419B2" w:rsidRDefault="00C8562D" w:rsidP="00B10C60">
      <w:pPr>
        <w:pStyle w:val="phlistitemized1"/>
        <w:rPr>
          <w:rFonts w:eastAsia="Calibri"/>
          <w:snapToGrid w:val="0"/>
        </w:rPr>
      </w:pPr>
      <w:r w:rsidRPr="00F419B2">
        <w:rPr>
          <w:rFonts w:eastAsia="Calibri"/>
          <w:snapToGrid w:val="0"/>
        </w:rPr>
        <w:t>Opera 25 и выше.</w:t>
      </w:r>
    </w:p>
    <w:p w14:paraId="6A41FA13" w14:textId="77777777" w:rsidR="005E4888" w:rsidRPr="00F419B2" w:rsidRDefault="005E4888" w:rsidP="008658F9">
      <w:pPr>
        <w:pStyle w:val="21"/>
        <w:rPr>
          <w:rFonts w:cs="Arial"/>
        </w:rPr>
      </w:pPr>
      <w:bookmarkStart w:id="1696" w:name="_Toc46824831"/>
      <w:r w:rsidRPr="00F419B2">
        <w:rPr>
          <w:rFonts w:cs="Arial"/>
        </w:rPr>
        <w:t>Требования к техническому обеспечению</w:t>
      </w:r>
      <w:bookmarkEnd w:id="1693"/>
      <w:bookmarkEnd w:id="1694"/>
      <w:bookmarkEnd w:id="1695"/>
      <w:bookmarkEnd w:id="1696"/>
    </w:p>
    <w:p w14:paraId="0023A93C" w14:textId="77777777" w:rsidR="00AC2577" w:rsidRPr="00F419B2" w:rsidRDefault="00AC2577" w:rsidP="001C5A04">
      <w:pPr>
        <w:pStyle w:val="phlistitemizedtitle"/>
        <w:rPr>
          <w:rFonts w:eastAsia="Calibri"/>
          <w:lang w:eastAsia="en-US"/>
        </w:rPr>
      </w:pPr>
      <w:r w:rsidRPr="00F419B2">
        <w:rPr>
          <w:rFonts w:eastAsia="Calibri"/>
          <w:lang w:eastAsia="en-US"/>
        </w:rPr>
        <w:t>Для организации возможности доступа и комфортной работы пользователей, обработки и хранения информации необходимо обеспечить функционирование Системы на серверах со следующими характеристиками:</w:t>
      </w:r>
    </w:p>
    <w:p w14:paraId="73201FB6" w14:textId="77777777" w:rsidR="00AC2577" w:rsidRPr="00F419B2" w:rsidRDefault="00AC2577" w:rsidP="00B10C60">
      <w:pPr>
        <w:pStyle w:val="phlistitemized1"/>
        <w:rPr>
          <w:rFonts w:eastAsia="Calibri"/>
          <w:snapToGrid w:val="0"/>
        </w:rPr>
      </w:pPr>
      <w:r w:rsidRPr="00F419B2">
        <w:rPr>
          <w:rFonts w:eastAsia="Calibri"/>
          <w:snapToGrid w:val="0"/>
        </w:rPr>
        <w:t>сервер БД:</w:t>
      </w:r>
    </w:p>
    <w:p w14:paraId="326D7CCF" w14:textId="77777777" w:rsidR="00AC2577" w:rsidRPr="00F419B2" w:rsidRDefault="00AC2577" w:rsidP="00B10C60">
      <w:pPr>
        <w:pStyle w:val="phlistitemized2"/>
        <w:rPr>
          <w:rFonts w:eastAsia="Calibri" w:cs="Arial"/>
          <w:snapToGrid w:val="0"/>
        </w:rPr>
      </w:pPr>
      <w:r w:rsidRPr="00F419B2">
        <w:rPr>
          <w:rFonts w:eastAsia="Calibri" w:cs="Arial"/>
          <w:snapToGrid w:val="0"/>
        </w:rPr>
        <w:lastRenderedPageBreak/>
        <w:t xml:space="preserve">2 четырехъядерных процессора Xeon </w:t>
      </w:r>
      <w:r w:rsidR="003573F9" w:rsidRPr="00F419B2">
        <w:rPr>
          <w:rFonts w:eastAsia="Calibri" w:cs="Arial"/>
          <w:snapToGrid w:val="0"/>
        </w:rPr>
        <w:t xml:space="preserve">2ГГц </w:t>
      </w:r>
      <w:r w:rsidRPr="00F419B2">
        <w:rPr>
          <w:rFonts w:eastAsia="Calibri" w:cs="Arial"/>
          <w:snapToGrid w:val="0"/>
        </w:rPr>
        <w:t>или аналог;</w:t>
      </w:r>
    </w:p>
    <w:p w14:paraId="2D59E472" w14:textId="77777777" w:rsidR="00AC2577" w:rsidRPr="00F419B2" w:rsidRDefault="00A826CC" w:rsidP="00B10C60">
      <w:pPr>
        <w:pStyle w:val="phlistitemized2"/>
        <w:rPr>
          <w:rFonts w:eastAsia="Calibri" w:cs="Arial"/>
          <w:snapToGrid w:val="0"/>
        </w:rPr>
      </w:pPr>
      <w:r w:rsidRPr="00F419B2">
        <w:rPr>
          <w:rFonts w:eastAsia="Calibri" w:cs="Arial"/>
          <w:snapToGrid w:val="0"/>
        </w:rPr>
        <w:t>оперативная память: 8 Г</w:t>
      </w:r>
      <w:r w:rsidR="003573F9" w:rsidRPr="00F419B2">
        <w:rPr>
          <w:rFonts w:eastAsia="Calibri" w:cs="Arial"/>
          <w:snapToGrid w:val="0"/>
        </w:rPr>
        <w:t>Б</w:t>
      </w:r>
      <w:r w:rsidR="00AC2577" w:rsidRPr="00F419B2">
        <w:rPr>
          <w:rFonts w:eastAsia="Calibri" w:cs="Arial"/>
          <w:snapToGrid w:val="0"/>
        </w:rPr>
        <w:t>;</w:t>
      </w:r>
    </w:p>
    <w:p w14:paraId="6C9DBBAF" w14:textId="77777777" w:rsidR="00AC2577" w:rsidRPr="00F419B2" w:rsidRDefault="00AC2577" w:rsidP="00B10C60">
      <w:pPr>
        <w:pStyle w:val="phlistitemized2"/>
        <w:rPr>
          <w:rFonts w:eastAsia="Calibri" w:cs="Arial"/>
          <w:snapToGrid w:val="0"/>
        </w:rPr>
      </w:pPr>
      <w:r w:rsidRPr="00F419B2">
        <w:rPr>
          <w:rFonts w:eastAsia="Calibri" w:cs="Arial"/>
          <w:snapToGrid w:val="0"/>
        </w:rPr>
        <w:t xml:space="preserve">дисковое пространство: зависит от объема </w:t>
      </w:r>
      <w:r w:rsidR="00112F40" w:rsidRPr="00F419B2">
        <w:rPr>
          <w:rFonts w:eastAsia="Calibri" w:cs="Arial"/>
          <w:snapToGrid w:val="0"/>
        </w:rPr>
        <w:t>БД</w:t>
      </w:r>
      <w:r w:rsidRPr="00F419B2">
        <w:rPr>
          <w:rFonts w:eastAsia="Calibri" w:cs="Arial"/>
          <w:snapToGrid w:val="0"/>
        </w:rPr>
        <w:t>.</w:t>
      </w:r>
    </w:p>
    <w:p w14:paraId="7A361358" w14:textId="77777777" w:rsidR="00AC2577" w:rsidRPr="00F419B2" w:rsidRDefault="003573F9" w:rsidP="00B10C60">
      <w:pPr>
        <w:pStyle w:val="phlistitemized1"/>
        <w:rPr>
          <w:rFonts w:eastAsia="Calibri"/>
          <w:snapToGrid w:val="0"/>
        </w:rPr>
      </w:pPr>
      <w:r w:rsidRPr="00F419B2">
        <w:rPr>
          <w:rFonts w:eastAsia="Calibri"/>
          <w:snapToGrid w:val="0"/>
          <w:lang w:val="en-US"/>
        </w:rPr>
        <w:t>w</w:t>
      </w:r>
      <w:r w:rsidRPr="00F419B2">
        <w:rPr>
          <w:rFonts w:eastAsia="Calibri"/>
          <w:snapToGrid w:val="0"/>
        </w:rPr>
        <w:t>eb</w:t>
      </w:r>
      <w:r w:rsidR="00AC2577" w:rsidRPr="00F419B2">
        <w:rPr>
          <w:rFonts w:eastAsia="Calibri"/>
          <w:snapToGrid w:val="0"/>
        </w:rPr>
        <w:t>-сервер:</w:t>
      </w:r>
    </w:p>
    <w:p w14:paraId="07911108" w14:textId="77777777" w:rsidR="00AC2577" w:rsidRPr="00F419B2" w:rsidRDefault="00AC2577" w:rsidP="00F419B2">
      <w:pPr>
        <w:pStyle w:val="phlistitemized2"/>
        <w:rPr>
          <w:rFonts w:eastAsia="Calibri" w:cs="Arial"/>
        </w:rPr>
      </w:pPr>
      <w:r w:rsidRPr="00F419B2">
        <w:rPr>
          <w:rFonts w:eastAsia="Calibri" w:cs="Arial"/>
        </w:rPr>
        <w:t xml:space="preserve">2 четырехъядерных процессора Xeon </w:t>
      </w:r>
      <w:r w:rsidR="003573F9" w:rsidRPr="00F419B2">
        <w:rPr>
          <w:rFonts w:eastAsia="Calibri" w:cs="Arial"/>
        </w:rPr>
        <w:t xml:space="preserve">2ГГц </w:t>
      </w:r>
      <w:r w:rsidRPr="00F419B2">
        <w:rPr>
          <w:rFonts w:eastAsia="Calibri" w:cs="Arial"/>
        </w:rPr>
        <w:t>или аналог;</w:t>
      </w:r>
    </w:p>
    <w:p w14:paraId="63470F56" w14:textId="77777777" w:rsidR="00AC2577" w:rsidRPr="00F419B2" w:rsidRDefault="00A826CC" w:rsidP="00F419B2">
      <w:pPr>
        <w:pStyle w:val="phlistitemized2"/>
        <w:rPr>
          <w:rFonts w:eastAsia="Calibri" w:cs="Arial"/>
        </w:rPr>
      </w:pPr>
      <w:r w:rsidRPr="00F419B2">
        <w:rPr>
          <w:rFonts w:eastAsia="Calibri" w:cs="Arial"/>
        </w:rPr>
        <w:t xml:space="preserve">оперативная память: 16 </w:t>
      </w:r>
      <w:r w:rsidR="003573F9" w:rsidRPr="00F419B2">
        <w:rPr>
          <w:rFonts w:eastAsia="Calibri" w:cs="Arial"/>
        </w:rPr>
        <w:t>ГБ</w:t>
      </w:r>
      <w:r w:rsidR="00AC2577" w:rsidRPr="00F419B2">
        <w:rPr>
          <w:rFonts w:eastAsia="Calibri" w:cs="Arial"/>
        </w:rPr>
        <w:t>;</w:t>
      </w:r>
    </w:p>
    <w:p w14:paraId="38242F42" w14:textId="77777777" w:rsidR="00AC2577" w:rsidRPr="00F419B2" w:rsidRDefault="00AC2577" w:rsidP="00F419B2">
      <w:pPr>
        <w:pStyle w:val="phlistitemized2"/>
        <w:rPr>
          <w:rFonts w:eastAsia="Calibri" w:cs="Arial"/>
        </w:rPr>
      </w:pPr>
      <w:r w:rsidRPr="00F419B2">
        <w:rPr>
          <w:rFonts w:eastAsia="Calibri" w:cs="Arial"/>
        </w:rPr>
        <w:t xml:space="preserve">дисковое пространство: зависит от объема </w:t>
      </w:r>
      <w:r w:rsidR="00112F40" w:rsidRPr="00F419B2">
        <w:rPr>
          <w:rFonts w:eastAsia="Calibri" w:cs="Arial"/>
        </w:rPr>
        <w:t>БД</w:t>
      </w:r>
      <w:r w:rsidRPr="00F419B2">
        <w:rPr>
          <w:rFonts w:eastAsia="Calibri" w:cs="Arial"/>
        </w:rPr>
        <w:t>.</w:t>
      </w:r>
    </w:p>
    <w:p w14:paraId="5F35C8B9" w14:textId="77777777" w:rsidR="00AC2577" w:rsidRPr="00F419B2" w:rsidRDefault="00AC2577" w:rsidP="00F419B2">
      <w:pPr>
        <w:pStyle w:val="phlistitemized2"/>
        <w:rPr>
          <w:rFonts w:eastAsia="Calibri" w:cs="Arial"/>
        </w:rPr>
      </w:pPr>
      <w:r w:rsidRPr="00F419B2">
        <w:rPr>
          <w:rFonts w:eastAsia="Calibri" w:cs="Arial"/>
        </w:rPr>
        <w:t>канал связи между серверами: 1 Гбит;</w:t>
      </w:r>
    </w:p>
    <w:p w14:paraId="2D624191" w14:textId="77777777" w:rsidR="00AC2577" w:rsidRPr="00F419B2" w:rsidRDefault="00AC2577" w:rsidP="00F419B2">
      <w:pPr>
        <w:pStyle w:val="phlistitemized2"/>
        <w:rPr>
          <w:rFonts w:eastAsia="Calibri" w:cs="Arial"/>
          <w:snapToGrid w:val="0"/>
        </w:rPr>
      </w:pPr>
      <w:r w:rsidRPr="00F419B2">
        <w:rPr>
          <w:rFonts w:eastAsia="Calibri" w:cs="Arial"/>
        </w:rPr>
        <w:t>внешний канал</w:t>
      </w:r>
      <w:r w:rsidRPr="00F419B2">
        <w:rPr>
          <w:rFonts w:eastAsia="Calibri" w:cs="Arial"/>
          <w:snapToGrid w:val="0"/>
        </w:rPr>
        <w:t xml:space="preserve"> связи: 10 Мбит.</w:t>
      </w:r>
    </w:p>
    <w:p w14:paraId="2D7A21C8" w14:textId="77777777" w:rsidR="00AC2577" w:rsidRPr="00F419B2" w:rsidRDefault="00AC2577" w:rsidP="00B10C60">
      <w:pPr>
        <w:pStyle w:val="phnormal"/>
        <w:rPr>
          <w:rFonts w:eastAsia="Calibri" w:cs="Arial"/>
          <w:lang w:eastAsia="en-US"/>
        </w:rPr>
      </w:pPr>
      <w:r w:rsidRPr="00F419B2">
        <w:rPr>
          <w:rFonts w:eastAsia="Calibri" w:cs="Arial"/>
          <w:lang w:eastAsia="en-US"/>
        </w:rPr>
        <w:t>Для клиентских машин, подключенных к серверам Системы с использов</w:t>
      </w:r>
      <w:r w:rsidR="00867251" w:rsidRPr="00F419B2">
        <w:rPr>
          <w:rFonts w:eastAsia="Calibri" w:cs="Arial"/>
          <w:lang w:eastAsia="en-US"/>
        </w:rPr>
        <w:t xml:space="preserve">анием удаленного доступа через </w:t>
      </w:r>
      <w:r w:rsidR="00867251" w:rsidRPr="00F419B2">
        <w:rPr>
          <w:rFonts w:eastAsia="Calibri" w:cs="Arial"/>
          <w:lang w:val="en-US" w:eastAsia="en-US"/>
        </w:rPr>
        <w:t>w</w:t>
      </w:r>
      <w:r w:rsidRPr="00F419B2">
        <w:rPr>
          <w:rFonts w:eastAsia="Calibri" w:cs="Arial"/>
          <w:lang w:eastAsia="en-US"/>
        </w:rPr>
        <w:t>eb-интерфейс, выдвигаются следующие минимальные требования:</w:t>
      </w:r>
    </w:p>
    <w:p w14:paraId="416EC1C9" w14:textId="77777777" w:rsidR="00AC2577" w:rsidRPr="00F419B2" w:rsidRDefault="00AC2577" w:rsidP="00B10C60">
      <w:pPr>
        <w:pStyle w:val="phlistitemized1"/>
        <w:rPr>
          <w:rFonts w:eastAsia="Calibri"/>
          <w:snapToGrid w:val="0"/>
        </w:rPr>
      </w:pPr>
      <w:r w:rsidRPr="00F419B2">
        <w:rPr>
          <w:rFonts w:eastAsia="Calibri"/>
          <w:snapToGrid w:val="0"/>
        </w:rPr>
        <w:t>процессор с тактовой частотой 600 МГц;</w:t>
      </w:r>
    </w:p>
    <w:p w14:paraId="510D0479" w14:textId="77777777" w:rsidR="00AC2577" w:rsidRPr="00F419B2" w:rsidRDefault="00AC2577" w:rsidP="00B10C60">
      <w:pPr>
        <w:pStyle w:val="phlistitemized1"/>
        <w:rPr>
          <w:rFonts w:eastAsia="Calibri"/>
          <w:snapToGrid w:val="0"/>
        </w:rPr>
      </w:pPr>
      <w:r w:rsidRPr="00F419B2">
        <w:rPr>
          <w:rFonts w:eastAsia="Calibri"/>
          <w:snapToGrid w:val="0"/>
        </w:rPr>
        <w:t>объем оперативной памяти 512 М</w:t>
      </w:r>
      <w:r w:rsidR="003573F9" w:rsidRPr="00F419B2">
        <w:rPr>
          <w:rFonts w:eastAsia="Calibri"/>
          <w:snapToGrid w:val="0"/>
        </w:rPr>
        <w:t>Б</w:t>
      </w:r>
      <w:r w:rsidRPr="00F419B2">
        <w:rPr>
          <w:rFonts w:eastAsia="Calibri"/>
          <w:snapToGrid w:val="0"/>
        </w:rPr>
        <w:t>;</w:t>
      </w:r>
    </w:p>
    <w:p w14:paraId="7B718898" w14:textId="77777777" w:rsidR="00AC2577" w:rsidRPr="00F419B2" w:rsidRDefault="00AC2577" w:rsidP="00B10C60">
      <w:pPr>
        <w:pStyle w:val="phlistitemized1"/>
        <w:rPr>
          <w:rFonts w:eastAsia="Calibri"/>
          <w:snapToGrid w:val="0"/>
        </w:rPr>
      </w:pPr>
      <w:r w:rsidRPr="00F419B2">
        <w:rPr>
          <w:rFonts w:eastAsia="Calibri"/>
          <w:snapToGrid w:val="0"/>
        </w:rPr>
        <w:t>объем жесткого диска 15 Г</w:t>
      </w:r>
      <w:r w:rsidR="003573F9" w:rsidRPr="00F419B2">
        <w:rPr>
          <w:rFonts w:eastAsia="Calibri"/>
          <w:snapToGrid w:val="0"/>
        </w:rPr>
        <w:t>Б</w:t>
      </w:r>
      <w:r w:rsidRPr="00F419B2">
        <w:rPr>
          <w:rFonts w:eastAsia="Calibri"/>
          <w:snapToGrid w:val="0"/>
        </w:rPr>
        <w:t>.</w:t>
      </w:r>
    </w:p>
    <w:p w14:paraId="4D922BF9" w14:textId="77777777" w:rsidR="00AC2577" w:rsidRPr="00F419B2" w:rsidRDefault="00AC2577" w:rsidP="00B10C60">
      <w:pPr>
        <w:pStyle w:val="phnormal"/>
        <w:rPr>
          <w:rFonts w:eastAsia="Calibri" w:cs="Arial"/>
          <w:lang w:eastAsia="en-US"/>
        </w:rPr>
      </w:pPr>
      <w:r w:rsidRPr="00F419B2">
        <w:rPr>
          <w:rFonts w:eastAsia="Calibri" w:cs="Arial"/>
          <w:lang w:eastAsia="en-US"/>
        </w:rPr>
        <w:t>Для клиентских машин, выполняющих функции администрирования Системы, выдвигаются следующие минимальные требования:</w:t>
      </w:r>
    </w:p>
    <w:p w14:paraId="7BADD9ED" w14:textId="77777777" w:rsidR="00AC2577" w:rsidRPr="00F419B2" w:rsidRDefault="0077171F" w:rsidP="00B10C60">
      <w:pPr>
        <w:pStyle w:val="phlistitemized1"/>
        <w:rPr>
          <w:rFonts w:eastAsia="Calibri"/>
          <w:snapToGrid w:val="0"/>
        </w:rPr>
      </w:pPr>
      <w:r w:rsidRPr="00F419B2">
        <w:rPr>
          <w:rFonts w:eastAsia="Calibri"/>
          <w:snapToGrid w:val="0"/>
        </w:rPr>
        <w:t>п</w:t>
      </w:r>
      <w:r w:rsidR="00AC2577" w:rsidRPr="00F419B2">
        <w:rPr>
          <w:rFonts w:eastAsia="Calibri"/>
          <w:snapToGrid w:val="0"/>
        </w:rPr>
        <w:t>роцессор с тактовой частотой 1 ГГц;</w:t>
      </w:r>
    </w:p>
    <w:p w14:paraId="578E5D92" w14:textId="77777777" w:rsidR="00AC2577" w:rsidRPr="00F419B2" w:rsidRDefault="0077171F" w:rsidP="00B10C60">
      <w:pPr>
        <w:pStyle w:val="phlistitemized1"/>
        <w:rPr>
          <w:rFonts w:eastAsia="Calibri"/>
          <w:snapToGrid w:val="0"/>
        </w:rPr>
      </w:pPr>
      <w:r w:rsidRPr="00F419B2">
        <w:rPr>
          <w:rFonts w:eastAsia="Calibri"/>
          <w:snapToGrid w:val="0"/>
        </w:rPr>
        <w:t>о</w:t>
      </w:r>
      <w:r w:rsidR="00AC2577" w:rsidRPr="00F419B2">
        <w:rPr>
          <w:rFonts w:eastAsia="Calibri"/>
          <w:snapToGrid w:val="0"/>
        </w:rPr>
        <w:t>бъем оперативной памяти 2 Г</w:t>
      </w:r>
      <w:r w:rsidR="003573F9" w:rsidRPr="00F419B2">
        <w:rPr>
          <w:rFonts w:eastAsia="Calibri"/>
          <w:snapToGrid w:val="0"/>
        </w:rPr>
        <w:t>Б</w:t>
      </w:r>
      <w:r w:rsidR="00AC2577" w:rsidRPr="00F419B2">
        <w:rPr>
          <w:rFonts w:eastAsia="Calibri"/>
          <w:snapToGrid w:val="0"/>
        </w:rPr>
        <w:t>;</w:t>
      </w:r>
    </w:p>
    <w:p w14:paraId="0BA88947" w14:textId="77777777" w:rsidR="00AC2577" w:rsidRPr="00F419B2" w:rsidRDefault="0077171F" w:rsidP="00B10C60">
      <w:pPr>
        <w:pStyle w:val="phlistitemized1"/>
        <w:rPr>
          <w:rFonts w:eastAsia="Calibri"/>
          <w:snapToGrid w:val="0"/>
        </w:rPr>
      </w:pPr>
      <w:r w:rsidRPr="00F419B2">
        <w:rPr>
          <w:rFonts w:eastAsia="Calibri"/>
          <w:snapToGrid w:val="0"/>
        </w:rPr>
        <w:t>о</w:t>
      </w:r>
      <w:r w:rsidR="00AC2577" w:rsidRPr="00F419B2">
        <w:rPr>
          <w:rFonts w:eastAsia="Calibri"/>
          <w:snapToGrid w:val="0"/>
        </w:rPr>
        <w:t>бъем жесткого диска 30 Г</w:t>
      </w:r>
      <w:r w:rsidR="003573F9" w:rsidRPr="00F419B2">
        <w:rPr>
          <w:rFonts w:eastAsia="Calibri"/>
          <w:snapToGrid w:val="0"/>
        </w:rPr>
        <w:t>Б</w:t>
      </w:r>
      <w:r w:rsidR="00AC2577" w:rsidRPr="00F419B2">
        <w:rPr>
          <w:rFonts w:eastAsia="Calibri"/>
          <w:snapToGrid w:val="0"/>
        </w:rPr>
        <w:t>.</w:t>
      </w:r>
    </w:p>
    <w:p w14:paraId="5BA71719" w14:textId="77777777" w:rsidR="00A276E7" w:rsidRPr="00F419B2" w:rsidRDefault="00A276E7" w:rsidP="00A276E7">
      <w:pPr>
        <w:pStyle w:val="13"/>
        <w:rPr>
          <w:rFonts w:eastAsia="Calibri" w:cs="Arial"/>
        </w:rPr>
      </w:pPr>
      <w:bookmarkStart w:id="1697" w:name="_Toc458682500"/>
      <w:bookmarkStart w:id="1698" w:name="_Toc46824832"/>
      <w:bookmarkStart w:id="1699" w:name="_Toc435801697"/>
      <w:r w:rsidRPr="00F419B2">
        <w:rPr>
          <w:rFonts w:eastAsia="Calibri" w:cs="Arial"/>
        </w:rPr>
        <w:lastRenderedPageBreak/>
        <w:t>Требования к установке</w:t>
      </w:r>
      <w:bookmarkEnd w:id="1697"/>
      <w:bookmarkEnd w:id="1698"/>
    </w:p>
    <w:p w14:paraId="342DFDAA" w14:textId="77777777" w:rsidR="00744F1C" w:rsidRPr="00F419B2" w:rsidRDefault="00744F1C" w:rsidP="00744F1C">
      <w:pPr>
        <w:pStyle w:val="phnormal"/>
        <w:rPr>
          <w:rFonts w:eastAsia="Calibri" w:cs="Arial"/>
        </w:rPr>
      </w:pPr>
      <w:r w:rsidRPr="00F419B2">
        <w:rPr>
          <w:rFonts w:eastAsia="Calibri" w:cs="Arial"/>
        </w:rPr>
        <w:t xml:space="preserve">Для работы Системы необходим Python </w:t>
      </w:r>
      <w:r w:rsidR="00AC3F93" w:rsidRPr="00F419B2">
        <w:rPr>
          <w:rFonts w:eastAsia="Calibri" w:cs="Arial"/>
        </w:rPr>
        <w:t>не ниже 3</w:t>
      </w:r>
      <w:r w:rsidRPr="00F419B2">
        <w:rPr>
          <w:rFonts w:eastAsia="Calibri" w:cs="Arial"/>
        </w:rPr>
        <w:t>.</w:t>
      </w:r>
      <w:r w:rsidR="00AC3F93" w:rsidRPr="00F419B2">
        <w:rPr>
          <w:rFonts w:eastAsia="Calibri" w:cs="Arial"/>
        </w:rPr>
        <w:t>6</w:t>
      </w:r>
      <w:r w:rsidRPr="00F419B2">
        <w:rPr>
          <w:rFonts w:eastAsia="Calibri" w:cs="Arial"/>
        </w:rPr>
        <w:t>.</w:t>
      </w:r>
      <w:r w:rsidR="00AC3F93" w:rsidRPr="00F419B2">
        <w:rPr>
          <w:rFonts w:eastAsia="Calibri" w:cs="Arial"/>
        </w:rPr>
        <w:t>5</w:t>
      </w:r>
      <w:r w:rsidRPr="00F419B2">
        <w:rPr>
          <w:rFonts w:eastAsia="Calibri" w:cs="Arial"/>
        </w:rPr>
        <w:t>.</w:t>
      </w:r>
    </w:p>
    <w:p w14:paraId="63692598" w14:textId="77777777" w:rsidR="00A276E7" w:rsidRPr="00F419B2" w:rsidRDefault="00A276E7" w:rsidP="00B10C60">
      <w:pPr>
        <w:pStyle w:val="phnormal"/>
        <w:rPr>
          <w:rFonts w:eastAsia="Calibri" w:cs="Arial"/>
        </w:rPr>
      </w:pPr>
      <w:r w:rsidRPr="00F419B2">
        <w:rPr>
          <w:rFonts w:eastAsia="Calibri" w:cs="Arial"/>
        </w:rPr>
        <w:t xml:space="preserve">Требования к установке версии </w:t>
      </w:r>
      <w:r w:rsidR="00AC3F93" w:rsidRPr="00F419B2">
        <w:rPr>
          <w:rFonts w:eastAsia="Calibri" w:cs="Arial"/>
        </w:rPr>
        <w:t>2</w:t>
      </w:r>
      <w:r w:rsidRPr="00F419B2">
        <w:rPr>
          <w:rFonts w:eastAsia="Calibri" w:cs="Arial"/>
        </w:rPr>
        <w:t>.</w:t>
      </w:r>
      <w:r w:rsidR="00AC3F93" w:rsidRPr="00F419B2">
        <w:rPr>
          <w:rFonts w:eastAsia="Calibri" w:cs="Arial"/>
        </w:rPr>
        <w:t>2</w:t>
      </w:r>
      <w:r w:rsidRPr="00F419B2">
        <w:rPr>
          <w:rFonts w:eastAsia="Calibri" w:cs="Arial"/>
        </w:rPr>
        <w:t>.0:</w:t>
      </w:r>
    </w:p>
    <w:p w14:paraId="53D412F5" w14:textId="77777777" w:rsidR="00A276E7" w:rsidRPr="00F419B2" w:rsidRDefault="00A276E7" w:rsidP="00866F3E">
      <w:pPr>
        <w:pStyle w:val="phlistitemized1"/>
        <w:rPr>
          <w:rFonts w:eastAsia="Calibri"/>
        </w:rPr>
      </w:pPr>
      <w:r w:rsidRPr="00F419B2">
        <w:rPr>
          <w:rFonts w:eastAsia="Calibri"/>
        </w:rPr>
        <w:t>есл</w:t>
      </w:r>
      <w:r w:rsidR="00866F3E" w:rsidRPr="00F419B2">
        <w:rPr>
          <w:rFonts w:eastAsia="Calibri"/>
        </w:rPr>
        <w:t xml:space="preserve">и предыдущая версия была </w:t>
      </w:r>
      <w:r w:rsidR="00AC3F93" w:rsidRPr="00F419B2">
        <w:rPr>
          <w:rFonts w:eastAsia="Calibri"/>
        </w:rPr>
        <w:t>2</w:t>
      </w:r>
      <w:r w:rsidR="00866F3E" w:rsidRPr="00F419B2">
        <w:rPr>
          <w:rFonts w:eastAsia="Calibri"/>
        </w:rPr>
        <w:t>.</w:t>
      </w:r>
      <w:r w:rsidR="00AC3F93" w:rsidRPr="00F419B2">
        <w:rPr>
          <w:rFonts w:eastAsia="Calibri"/>
        </w:rPr>
        <w:t>0</w:t>
      </w:r>
      <w:r w:rsidR="00866F3E" w:rsidRPr="00F419B2">
        <w:rPr>
          <w:rFonts w:eastAsia="Calibri"/>
        </w:rPr>
        <w:t>.</w:t>
      </w:r>
      <w:r w:rsidR="00AC3F93" w:rsidRPr="00F419B2">
        <w:rPr>
          <w:rFonts w:eastAsia="Calibri"/>
        </w:rPr>
        <w:t>0</w:t>
      </w:r>
      <w:r w:rsidR="00866F3E" w:rsidRPr="00F419B2">
        <w:rPr>
          <w:rFonts w:eastAsia="Calibri"/>
        </w:rPr>
        <w:t xml:space="preserve"> – </w:t>
      </w:r>
      <w:r w:rsidRPr="00F419B2">
        <w:rPr>
          <w:rFonts w:eastAsia="Calibri"/>
        </w:rPr>
        <w:t xml:space="preserve">при обновлении Системы с версии </w:t>
      </w:r>
      <w:r w:rsidR="00384F21" w:rsidRPr="00F419B2">
        <w:rPr>
          <w:rFonts w:eastAsia="Calibri"/>
        </w:rPr>
        <w:t>2</w:t>
      </w:r>
      <w:r w:rsidRPr="00F419B2">
        <w:rPr>
          <w:rFonts w:eastAsia="Calibri"/>
        </w:rPr>
        <w:t>.</w:t>
      </w:r>
      <w:r w:rsidR="00AC3F93" w:rsidRPr="00F419B2">
        <w:rPr>
          <w:rFonts w:eastAsia="Calibri"/>
        </w:rPr>
        <w:t>0</w:t>
      </w:r>
      <w:r w:rsidRPr="00F419B2">
        <w:rPr>
          <w:rFonts w:eastAsia="Calibri"/>
        </w:rPr>
        <w:t>.</w:t>
      </w:r>
      <w:r w:rsidR="00AC3F93" w:rsidRPr="00F419B2">
        <w:rPr>
          <w:rFonts w:eastAsia="Calibri"/>
        </w:rPr>
        <w:t>0</w:t>
      </w:r>
      <w:r w:rsidRPr="00F419B2">
        <w:rPr>
          <w:rFonts w:eastAsia="Calibri"/>
        </w:rPr>
        <w:t xml:space="preserve"> до версии </w:t>
      </w:r>
      <w:r w:rsidR="00AC3F93" w:rsidRPr="00F419B2">
        <w:rPr>
          <w:rFonts w:eastAsia="Calibri"/>
        </w:rPr>
        <w:t>2</w:t>
      </w:r>
      <w:r w:rsidRPr="00F419B2">
        <w:rPr>
          <w:rFonts w:eastAsia="Calibri"/>
        </w:rPr>
        <w:t>.</w:t>
      </w:r>
      <w:r w:rsidR="00AC3F93" w:rsidRPr="00F419B2">
        <w:rPr>
          <w:rFonts w:eastAsia="Calibri"/>
        </w:rPr>
        <w:t>2</w:t>
      </w:r>
      <w:r w:rsidRPr="00F419B2">
        <w:rPr>
          <w:rFonts w:eastAsia="Calibri"/>
        </w:rPr>
        <w:t>.0 особых указаний к установке нет</w:t>
      </w:r>
      <w:r w:rsidR="0059308A">
        <w:rPr>
          <w:rFonts w:eastAsia="Calibri"/>
        </w:rPr>
        <w:t>;</w:t>
      </w:r>
    </w:p>
    <w:p w14:paraId="09E81993" w14:textId="77777777" w:rsidR="00A276E7" w:rsidRPr="00F419B2" w:rsidRDefault="00A276E7" w:rsidP="00866F3E">
      <w:pPr>
        <w:pStyle w:val="phlistitemized1"/>
        <w:rPr>
          <w:rFonts w:eastAsia="Calibri"/>
        </w:rPr>
      </w:pPr>
      <w:r w:rsidRPr="00F419B2">
        <w:rPr>
          <w:rFonts w:eastAsia="Calibri"/>
        </w:rPr>
        <w:t xml:space="preserve">если </w:t>
      </w:r>
      <w:r w:rsidR="008C3AAB" w:rsidRPr="00F419B2">
        <w:rPr>
          <w:rFonts w:eastAsia="Calibri"/>
        </w:rPr>
        <w:t>Система</w:t>
      </w:r>
      <w:r w:rsidR="00866F3E" w:rsidRPr="00F419B2">
        <w:rPr>
          <w:rFonts w:eastAsia="Calibri"/>
        </w:rPr>
        <w:t xml:space="preserve"> устанавливается с нуля – </w:t>
      </w:r>
      <w:r w:rsidRPr="00F419B2">
        <w:rPr>
          <w:rFonts w:eastAsia="Calibri"/>
        </w:rPr>
        <w:t xml:space="preserve">при первоначальной установка версии </w:t>
      </w:r>
      <w:r w:rsidR="00AC3F93" w:rsidRPr="00F419B2">
        <w:rPr>
          <w:rFonts w:eastAsia="Calibri"/>
        </w:rPr>
        <w:t>2</w:t>
      </w:r>
      <w:r w:rsidRPr="00F419B2">
        <w:rPr>
          <w:rFonts w:eastAsia="Calibri"/>
        </w:rPr>
        <w:t>.</w:t>
      </w:r>
      <w:r w:rsidR="00AC3F93" w:rsidRPr="00F419B2">
        <w:rPr>
          <w:rFonts w:eastAsia="Calibri"/>
        </w:rPr>
        <w:t>2</w:t>
      </w:r>
      <w:r w:rsidRPr="00F419B2">
        <w:rPr>
          <w:rFonts w:eastAsia="Calibri"/>
        </w:rPr>
        <w:t>.0 Системы особых указаний к установке нет.</w:t>
      </w:r>
    </w:p>
    <w:p w14:paraId="2829C457" w14:textId="77777777" w:rsidR="00A276E7" w:rsidRPr="00F419B2" w:rsidRDefault="00A276E7" w:rsidP="00DB25F1">
      <w:pPr>
        <w:pStyle w:val="phnormal"/>
        <w:rPr>
          <w:rFonts w:eastAsia="Calibri" w:cs="Arial"/>
        </w:rPr>
      </w:pPr>
      <w:r w:rsidRPr="00F419B2">
        <w:rPr>
          <w:rFonts w:eastAsia="Calibri" w:cs="Arial"/>
          <w:b/>
        </w:rPr>
        <w:t>Примечание</w:t>
      </w:r>
      <w:r w:rsidR="004C22C3" w:rsidRPr="00F419B2">
        <w:rPr>
          <w:rFonts w:eastAsia="Calibri" w:cs="Arial"/>
        </w:rPr>
        <w:t xml:space="preserve"> – </w:t>
      </w:r>
      <w:r w:rsidRPr="00F419B2">
        <w:rPr>
          <w:rFonts w:eastAsia="Calibri" w:cs="Arial"/>
        </w:rPr>
        <w:t>Обновление Систем</w:t>
      </w:r>
      <w:r w:rsidR="00BF6301" w:rsidRPr="00F419B2">
        <w:rPr>
          <w:rFonts w:eastAsia="Calibri" w:cs="Arial"/>
        </w:rPr>
        <w:t>ы</w:t>
      </w:r>
      <w:r w:rsidRPr="00F419B2">
        <w:rPr>
          <w:rFonts w:eastAsia="Calibri" w:cs="Arial"/>
        </w:rPr>
        <w:t xml:space="preserve"> происходит согласно инструкци</w:t>
      </w:r>
      <w:r w:rsidR="00AF7281" w:rsidRPr="00F419B2">
        <w:rPr>
          <w:rFonts w:eastAsia="Calibri" w:cs="Arial"/>
        </w:rPr>
        <w:t>и</w:t>
      </w:r>
      <w:r w:rsidRPr="00F419B2">
        <w:rPr>
          <w:rFonts w:eastAsia="Calibri" w:cs="Arial"/>
        </w:rPr>
        <w:t xml:space="preserve">. Необходимо обратиться за консультацией к администраторам, совершающим обновления </w:t>
      </w:r>
      <w:r w:rsidR="00BF6301" w:rsidRPr="00F419B2">
        <w:rPr>
          <w:rFonts w:eastAsia="Calibri" w:cs="Arial"/>
        </w:rPr>
        <w:t>Системы</w:t>
      </w:r>
      <w:r w:rsidRPr="00F419B2">
        <w:rPr>
          <w:rFonts w:eastAsia="Calibri" w:cs="Arial"/>
        </w:rPr>
        <w:t>.</w:t>
      </w:r>
    </w:p>
    <w:p w14:paraId="655E1053" w14:textId="77777777" w:rsidR="005E4888" w:rsidRPr="00F419B2" w:rsidRDefault="005E4888" w:rsidP="008658F9">
      <w:pPr>
        <w:pStyle w:val="13"/>
        <w:rPr>
          <w:rFonts w:cs="Arial"/>
        </w:rPr>
      </w:pPr>
      <w:bookmarkStart w:id="1700" w:name="_Toc46824833"/>
      <w:r w:rsidRPr="00F419B2">
        <w:rPr>
          <w:rFonts w:cs="Arial"/>
        </w:rPr>
        <w:lastRenderedPageBreak/>
        <w:t xml:space="preserve">Работа с </w:t>
      </w:r>
      <w:r w:rsidR="000400EB" w:rsidRPr="00F419B2">
        <w:rPr>
          <w:rFonts w:cs="Arial"/>
        </w:rPr>
        <w:t>С</w:t>
      </w:r>
      <w:r w:rsidRPr="00F419B2">
        <w:rPr>
          <w:rFonts w:cs="Arial"/>
        </w:rPr>
        <w:t>истемой</w:t>
      </w:r>
      <w:bookmarkEnd w:id="1699"/>
      <w:bookmarkEnd w:id="1700"/>
    </w:p>
    <w:p w14:paraId="64A52E5F" w14:textId="77777777" w:rsidR="00B457F1" w:rsidRPr="00F419B2" w:rsidRDefault="00B457F1" w:rsidP="008658F9">
      <w:pPr>
        <w:pStyle w:val="21"/>
        <w:rPr>
          <w:rFonts w:cs="Arial"/>
        </w:rPr>
      </w:pPr>
      <w:bookmarkStart w:id="1701" w:name="_Ref435608044"/>
      <w:bookmarkStart w:id="1702" w:name="_Toc435801698"/>
      <w:bookmarkStart w:id="1703" w:name="_Toc46824834"/>
      <w:r w:rsidRPr="00F419B2">
        <w:rPr>
          <w:rFonts w:cs="Arial"/>
        </w:rPr>
        <w:t xml:space="preserve">Пользователи </w:t>
      </w:r>
      <w:r w:rsidR="00E67848" w:rsidRPr="00F419B2">
        <w:rPr>
          <w:rFonts w:cs="Arial"/>
        </w:rPr>
        <w:t>С</w:t>
      </w:r>
      <w:r w:rsidRPr="00F419B2">
        <w:rPr>
          <w:rFonts w:cs="Arial"/>
        </w:rPr>
        <w:t>истемы</w:t>
      </w:r>
      <w:bookmarkEnd w:id="1684"/>
      <w:bookmarkEnd w:id="1685"/>
      <w:bookmarkEnd w:id="1686"/>
      <w:bookmarkEnd w:id="1701"/>
      <w:bookmarkEnd w:id="1702"/>
      <w:bookmarkEnd w:id="1703"/>
    </w:p>
    <w:p w14:paraId="2FF0D3C5" w14:textId="77777777" w:rsidR="00792BCE" w:rsidRPr="00F419B2" w:rsidRDefault="008C3AAB" w:rsidP="00D85716">
      <w:pPr>
        <w:pStyle w:val="phlistorderedtitle"/>
        <w:rPr>
          <w:rStyle w:val="A20"/>
          <w:rFonts w:cs="Arial"/>
          <w:bCs/>
          <w:color w:val="auto"/>
          <w:sz w:val="24"/>
          <w:szCs w:val="20"/>
        </w:rPr>
      </w:pPr>
      <w:bookmarkStart w:id="1704" w:name="_Toc435801699"/>
      <w:r w:rsidRPr="00F419B2">
        <w:t>Система</w:t>
      </w:r>
      <w:r w:rsidR="00792BCE" w:rsidRPr="00F419B2">
        <w:rPr>
          <w:rStyle w:val="A20"/>
          <w:rFonts w:cs="Arial"/>
          <w:color w:val="auto"/>
          <w:sz w:val="24"/>
          <w:szCs w:val="20"/>
        </w:rPr>
        <w:t xml:space="preserve"> предназначена для следующих типов пользователей:</w:t>
      </w:r>
    </w:p>
    <w:p w14:paraId="44F8FD90" w14:textId="77777777" w:rsidR="00792BCE" w:rsidRPr="003D5D8E" w:rsidRDefault="00DB1DFC" w:rsidP="0059308A">
      <w:pPr>
        <w:pStyle w:val="phlistitemized1"/>
        <w:rPr>
          <w:rStyle w:val="A20"/>
          <w:color w:val="auto"/>
          <w:sz w:val="24"/>
          <w:szCs w:val="20"/>
        </w:rPr>
      </w:pPr>
      <w:r w:rsidRPr="0059308A">
        <w:rPr>
          <w:rStyle w:val="A20"/>
          <w:color w:val="auto"/>
          <w:sz w:val="24"/>
          <w:szCs w:val="20"/>
        </w:rPr>
        <w:t>«</w:t>
      </w:r>
      <w:r w:rsidR="00792BCE" w:rsidRPr="0059308A">
        <w:rPr>
          <w:rStyle w:val="A20"/>
          <w:color w:val="auto"/>
          <w:sz w:val="24"/>
          <w:szCs w:val="20"/>
        </w:rPr>
        <w:t>Администратор системы</w:t>
      </w:r>
      <w:r w:rsidRPr="0059308A">
        <w:rPr>
          <w:rStyle w:val="A20"/>
          <w:color w:val="auto"/>
          <w:sz w:val="24"/>
          <w:szCs w:val="20"/>
        </w:rPr>
        <w:t>»</w:t>
      </w:r>
      <w:r w:rsidR="00792BCE" w:rsidRPr="0059308A">
        <w:rPr>
          <w:rStyle w:val="A20"/>
          <w:color w:val="auto"/>
          <w:sz w:val="24"/>
          <w:szCs w:val="20"/>
        </w:rPr>
        <w:t>;</w:t>
      </w:r>
    </w:p>
    <w:p w14:paraId="1F2464B7" w14:textId="77777777" w:rsidR="00792BCE" w:rsidRPr="00C6767B" w:rsidRDefault="00DB1DFC" w:rsidP="00C6767B">
      <w:pPr>
        <w:pStyle w:val="phlistitemized1"/>
        <w:rPr>
          <w:rStyle w:val="A20"/>
          <w:color w:val="auto"/>
          <w:sz w:val="24"/>
          <w:szCs w:val="20"/>
        </w:rPr>
      </w:pPr>
      <w:r w:rsidRPr="00C6767B">
        <w:rPr>
          <w:rStyle w:val="A20"/>
          <w:color w:val="auto"/>
          <w:sz w:val="24"/>
          <w:szCs w:val="20"/>
        </w:rPr>
        <w:t>«</w:t>
      </w:r>
      <w:r w:rsidR="00792BCE" w:rsidRPr="00C6767B">
        <w:rPr>
          <w:rStyle w:val="A20"/>
          <w:color w:val="auto"/>
          <w:sz w:val="24"/>
          <w:szCs w:val="20"/>
        </w:rPr>
        <w:t>Сотрудник</w:t>
      </w:r>
      <w:r w:rsidRPr="00C6767B">
        <w:rPr>
          <w:rStyle w:val="A20"/>
          <w:color w:val="auto"/>
          <w:sz w:val="24"/>
          <w:szCs w:val="20"/>
        </w:rPr>
        <w:t>»</w:t>
      </w:r>
      <w:r w:rsidR="00792BCE" w:rsidRPr="00C6767B">
        <w:rPr>
          <w:rStyle w:val="A20"/>
          <w:color w:val="auto"/>
          <w:sz w:val="24"/>
          <w:szCs w:val="20"/>
        </w:rPr>
        <w:t>;</w:t>
      </w:r>
    </w:p>
    <w:p w14:paraId="52388D6E" w14:textId="77777777" w:rsidR="00792BCE" w:rsidRPr="00C6767B" w:rsidRDefault="00DB1DFC" w:rsidP="00C6767B">
      <w:pPr>
        <w:pStyle w:val="phlistitemized1"/>
        <w:rPr>
          <w:rStyle w:val="A20"/>
          <w:color w:val="auto"/>
          <w:sz w:val="24"/>
          <w:szCs w:val="20"/>
        </w:rPr>
      </w:pPr>
      <w:r w:rsidRPr="00C6767B">
        <w:rPr>
          <w:rStyle w:val="A20"/>
          <w:color w:val="auto"/>
          <w:sz w:val="24"/>
          <w:szCs w:val="20"/>
        </w:rPr>
        <w:t>«</w:t>
      </w:r>
      <w:r w:rsidR="00792BCE" w:rsidRPr="00C6767B">
        <w:rPr>
          <w:rStyle w:val="A20"/>
          <w:color w:val="auto"/>
          <w:sz w:val="24"/>
          <w:szCs w:val="20"/>
        </w:rPr>
        <w:t>Учащийся</w:t>
      </w:r>
      <w:r w:rsidRPr="00C6767B">
        <w:rPr>
          <w:rStyle w:val="A20"/>
          <w:color w:val="auto"/>
          <w:sz w:val="24"/>
          <w:szCs w:val="20"/>
        </w:rPr>
        <w:t>»</w:t>
      </w:r>
      <w:r w:rsidR="00792BCE" w:rsidRPr="00C6767B">
        <w:rPr>
          <w:rStyle w:val="A20"/>
          <w:color w:val="auto"/>
          <w:sz w:val="24"/>
          <w:szCs w:val="20"/>
        </w:rPr>
        <w:t>;</w:t>
      </w:r>
    </w:p>
    <w:p w14:paraId="5E96A3B4" w14:textId="77777777" w:rsidR="00792BCE" w:rsidRPr="00C6767B" w:rsidRDefault="00DB1DFC" w:rsidP="00C6767B">
      <w:pPr>
        <w:pStyle w:val="phlistitemized1"/>
        <w:rPr>
          <w:rStyle w:val="A20"/>
          <w:color w:val="auto"/>
          <w:sz w:val="24"/>
          <w:szCs w:val="20"/>
        </w:rPr>
      </w:pPr>
      <w:r w:rsidRPr="00C6767B">
        <w:rPr>
          <w:rStyle w:val="A20"/>
          <w:color w:val="auto"/>
          <w:sz w:val="24"/>
          <w:szCs w:val="20"/>
        </w:rPr>
        <w:t>«</w:t>
      </w:r>
      <w:r w:rsidR="00792BCE" w:rsidRPr="00C6767B">
        <w:rPr>
          <w:rStyle w:val="A20"/>
          <w:color w:val="auto"/>
          <w:sz w:val="24"/>
          <w:szCs w:val="20"/>
        </w:rPr>
        <w:t>Родитель</w:t>
      </w:r>
      <w:r w:rsidRPr="00C6767B">
        <w:rPr>
          <w:rStyle w:val="A20"/>
          <w:color w:val="auto"/>
          <w:sz w:val="24"/>
          <w:szCs w:val="20"/>
        </w:rPr>
        <w:t>»</w:t>
      </w:r>
      <w:r w:rsidR="00792BCE" w:rsidRPr="00C6767B">
        <w:rPr>
          <w:rStyle w:val="A20"/>
          <w:color w:val="auto"/>
          <w:sz w:val="24"/>
          <w:szCs w:val="20"/>
        </w:rPr>
        <w:t>.</w:t>
      </w:r>
    </w:p>
    <w:p w14:paraId="54131C10" w14:textId="77777777" w:rsidR="00792BCE" w:rsidRPr="00F419B2" w:rsidRDefault="00792BCE" w:rsidP="00D85716">
      <w:pPr>
        <w:pStyle w:val="phlistitemizedtitle"/>
        <w:rPr>
          <w:rStyle w:val="A20"/>
          <w:rFonts w:cs="Arial"/>
          <w:bCs/>
          <w:color w:val="auto"/>
          <w:sz w:val="24"/>
          <w:szCs w:val="20"/>
        </w:rPr>
      </w:pPr>
      <w:r w:rsidRPr="00F419B2">
        <w:rPr>
          <w:rStyle w:val="A20"/>
          <w:rFonts w:cs="Arial"/>
          <w:color w:val="auto"/>
          <w:sz w:val="24"/>
          <w:szCs w:val="20"/>
        </w:rPr>
        <w:t xml:space="preserve">Тип пользователя контролирует организационные права доступа в Систему по </w:t>
      </w:r>
      <w:r w:rsidR="00385AF9" w:rsidRPr="00F419B2">
        <w:rPr>
          <w:rStyle w:val="A20"/>
          <w:rFonts w:cs="Arial"/>
          <w:color w:val="auto"/>
          <w:sz w:val="24"/>
          <w:szCs w:val="20"/>
        </w:rPr>
        <w:t>организации</w:t>
      </w:r>
      <w:r w:rsidRPr="00F419B2">
        <w:rPr>
          <w:rStyle w:val="A20"/>
          <w:rFonts w:cs="Arial"/>
          <w:color w:val="auto"/>
          <w:sz w:val="24"/>
          <w:szCs w:val="20"/>
        </w:rPr>
        <w:t>, а именно:</w:t>
      </w:r>
    </w:p>
    <w:p w14:paraId="7C286C53" w14:textId="77777777" w:rsidR="00792BCE" w:rsidRPr="00C6767B" w:rsidRDefault="00DB1DFC" w:rsidP="0059308A">
      <w:pPr>
        <w:pStyle w:val="phlistitemized1"/>
        <w:rPr>
          <w:rStyle w:val="A20"/>
          <w:color w:val="auto"/>
          <w:sz w:val="24"/>
          <w:szCs w:val="20"/>
        </w:rPr>
      </w:pPr>
      <w:r w:rsidRPr="0059308A">
        <w:rPr>
          <w:rStyle w:val="A20"/>
          <w:color w:val="auto"/>
          <w:sz w:val="24"/>
          <w:szCs w:val="20"/>
        </w:rPr>
        <w:t>«</w:t>
      </w:r>
      <w:r w:rsidR="00792BCE" w:rsidRPr="0059308A">
        <w:rPr>
          <w:rStyle w:val="A20"/>
          <w:color w:val="auto"/>
          <w:sz w:val="24"/>
          <w:szCs w:val="20"/>
        </w:rPr>
        <w:t>Администратор Системы</w:t>
      </w:r>
      <w:r w:rsidRPr="003D5D8E">
        <w:rPr>
          <w:rStyle w:val="A20"/>
          <w:color w:val="auto"/>
          <w:sz w:val="24"/>
          <w:szCs w:val="20"/>
        </w:rPr>
        <w:t>»</w:t>
      </w:r>
      <w:r w:rsidR="00792BCE" w:rsidRPr="00C6767B">
        <w:rPr>
          <w:rStyle w:val="A20"/>
          <w:color w:val="auto"/>
          <w:sz w:val="24"/>
          <w:szCs w:val="20"/>
        </w:rPr>
        <w:t xml:space="preserve"> имеет доступ ко всем </w:t>
      </w:r>
      <w:r w:rsidR="00385AF9" w:rsidRPr="00C6767B">
        <w:rPr>
          <w:rStyle w:val="A20"/>
          <w:color w:val="auto"/>
          <w:sz w:val="24"/>
          <w:szCs w:val="20"/>
        </w:rPr>
        <w:t xml:space="preserve">организациям </w:t>
      </w:r>
      <w:r w:rsidR="00792BCE" w:rsidRPr="00C6767B">
        <w:rPr>
          <w:rStyle w:val="A20"/>
          <w:color w:val="auto"/>
          <w:sz w:val="24"/>
          <w:szCs w:val="20"/>
        </w:rPr>
        <w:t>Системы;</w:t>
      </w:r>
    </w:p>
    <w:p w14:paraId="35D0962D" w14:textId="77777777" w:rsidR="00792BCE" w:rsidRPr="00C6767B" w:rsidRDefault="00DB1DFC" w:rsidP="00C6767B">
      <w:pPr>
        <w:pStyle w:val="phlistitemized1"/>
        <w:rPr>
          <w:rStyle w:val="A20"/>
          <w:color w:val="auto"/>
          <w:sz w:val="24"/>
          <w:szCs w:val="20"/>
        </w:rPr>
      </w:pPr>
      <w:r w:rsidRPr="00C6767B">
        <w:rPr>
          <w:rStyle w:val="A20"/>
          <w:color w:val="auto"/>
          <w:sz w:val="24"/>
          <w:szCs w:val="20"/>
        </w:rPr>
        <w:t>«</w:t>
      </w:r>
      <w:r w:rsidR="00792BCE" w:rsidRPr="00C6767B">
        <w:rPr>
          <w:rStyle w:val="A20"/>
          <w:color w:val="auto"/>
          <w:sz w:val="24"/>
          <w:szCs w:val="20"/>
        </w:rPr>
        <w:t>Сотрудник</w:t>
      </w:r>
      <w:r w:rsidRPr="00C6767B">
        <w:rPr>
          <w:rStyle w:val="A20"/>
          <w:color w:val="auto"/>
          <w:sz w:val="24"/>
          <w:szCs w:val="20"/>
        </w:rPr>
        <w:t>»</w:t>
      </w:r>
      <w:r w:rsidR="00792BCE" w:rsidRPr="00C6767B">
        <w:rPr>
          <w:rStyle w:val="A20"/>
          <w:color w:val="auto"/>
          <w:sz w:val="24"/>
          <w:szCs w:val="20"/>
        </w:rPr>
        <w:t xml:space="preserve"> имеет доступ только к тем </w:t>
      </w:r>
      <w:r w:rsidR="00385AF9" w:rsidRPr="00C6767B">
        <w:rPr>
          <w:rStyle w:val="A20"/>
          <w:color w:val="auto"/>
          <w:sz w:val="24"/>
          <w:szCs w:val="20"/>
        </w:rPr>
        <w:t>организациям</w:t>
      </w:r>
      <w:r w:rsidR="00792BCE" w:rsidRPr="00C6767B">
        <w:rPr>
          <w:rStyle w:val="A20"/>
          <w:color w:val="auto"/>
          <w:sz w:val="24"/>
          <w:szCs w:val="20"/>
        </w:rPr>
        <w:t xml:space="preserve"> Системы, в которых работает на текущую дату;</w:t>
      </w:r>
    </w:p>
    <w:p w14:paraId="1E1E1717" w14:textId="77777777" w:rsidR="00792BCE" w:rsidRPr="00C6767B" w:rsidRDefault="00DB1DFC" w:rsidP="00C6767B">
      <w:pPr>
        <w:pStyle w:val="phlistitemized1"/>
        <w:rPr>
          <w:rStyle w:val="A20"/>
          <w:color w:val="auto"/>
          <w:sz w:val="24"/>
          <w:szCs w:val="20"/>
        </w:rPr>
      </w:pPr>
      <w:r w:rsidRPr="00C6767B">
        <w:rPr>
          <w:rStyle w:val="A20"/>
          <w:color w:val="auto"/>
          <w:sz w:val="24"/>
          <w:szCs w:val="20"/>
        </w:rPr>
        <w:t>«</w:t>
      </w:r>
      <w:r w:rsidR="00792BCE" w:rsidRPr="00C6767B">
        <w:rPr>
          <w:rStyle w:val="A20"/>
          <w:color w:val="auto"/>
          <w:sz w:val="24"/>
          <w:szCs w:val="20"/>
        </w:rPr>
        <w:t>Учащийся</w:t>
      </w:r>
      <w:r w:rsidRPr="00C6767B">
        <w:rPr>
          <w:rStyle w:val="A20"/>
          <w:color w:val="auto"/>
          <w:sz w:val="24"/>
          <w:szCs w:val="20"/>
        </w:rPr>
        <w:t>»</w:t>
      </w:r>
      <w:r w:rsidR="00792BCE" w:rsidRPr="00C6767B">
        <w:rPr>
          <w:rStyle w:val="A20"/>
          <w:color w:val="auto"/>
          <w:sz w:val="24"/>
          <w:szCs w:val="20"/>
        </w:rPr>
        <w:t xml:space="preserve"> имеет доступ к тем </w:t>
      </w:r>
      <w:r w:rsidR="00385AF9" w:rsidRPr="00C6767B">
        <w:rPr>
          <w:rStyle w:val="A20"/>
          <w:color w:val="auto"/>
          <w:sz w:val="24"/>
          <w:szCs w:val="20"/>
        </w:rPr>
        <w:t>организациям</w:t>
      </w:r>
      <w:r w:rsidR="00792BCE" w:rsidRPr="00C6767B">
        <w:rPr>
          <w:rStyle w:val="A20"/>
          <w:color w:val="auto"/>
          <w:sz w:val="24"/>
          <w:szCs w:val="20"/>
        </w:rPr>
        <w:t xml:space="preserve"> Системы, в которых обучается;</w:t>
      </w:r>
    </w:p>
    <w:p w14:paraId="03687F90" w14:textId="77777777" w:rsidR="00792BCE" w:rsidRPr="00F419B2" w:rsidRDefault="00DB1DFC" w:rsidP="00C6767B">
      <w:pPr>
        <w:pStyle w:val="phlistitemized1"/>
        <w:rPr>
          <w:rStyle w:val="A20"/>
          <w:color w:val="auto"/>
          <w:sz w:val="24"/>
          <w:szCs w:val="20"/>
        </w:rPr>
      </w:pPr>
      <w:r w:rsidRPr="00C6767B">
        <w:rPr>
          <w:rStyle w:val="A20"/>
          <w:color w:val="auto"/>
          <w:sz w:val="24"/>
          <w:szCs w:val="20"/>
        </w:rPr>
        <w:t>«</w:t>
      </w:r>
      <w:r w:rsidR="00792BCE" w:rsidRPr="00C6767B">
        <w:rPr>
          <w:rStyle w:val="A20"/>
          <w:color w:val="auto"/>
          <w:sz w:val="24"/>
          <w:szCs w:val="20"/>
        </w:rPr>
        <w:t>Родитель</w:t>
      </w:r>
      <w:r w:rsidRPr="00C6767B">
        <w:rPr>
          <w:rStyle w:val="A20"/>
          <w:color w:val="auto"/>
          <w:sz w:val="24"/>
          <w:szCs w:val="20"/>
        </w:rPr>
        <w:t>»</w:t>
      </w:r>
      <w:r w:rsidR="00792BCE" w:rsidRPr="00C6767B">
        <w:rPr>
          <w:rStyle w:val="A20"/>
          <w:color w:val="auto"/>
          <w:sz w:val="24"/>
          <w:szCs w:val="20"/>
        </w:rPr>
        <w:t xml:space="preserve"> имеет доступ к тем </w:t>
      </w:r>
      <w:r w:rsidR="00385AF9" w:rsidRPr="00C6767B">
        <w:rPr>
          <w:rStyle w:val="A20"/>
          <w:color w:val="auto"/>
          <w:sz w:val="24"/>
          <w:szCs w:val="20"/>
        </w:rPr>
        <w:t>организациям</w:t>
      </w:r>
      <w:r w:rsidR="00792BCE" w:rsidRPr="00C6767B">
        <w:rPr>
          <w:rStyle w:val="A20"/>
          <w:color w:val="auto"/>
          <w:sz w:val="24"/>
          <w:szCs w:val="20"/>
        </w:rPr>
        <w:t xml:space="preserve"> Системы, в которых обучаются все его дети.</w:t>
      </w:r>
    </w:p>
    <w:p w14:paraId="5AF25F3F" w14:textId="77777777" w:rsidR="00C4429D" w:rsidRPr="00F419B2" w:rsidRDefault="00C4429D" w:rsidP="00CB17E8">
      <w:pPr>
        <w:pStyle w:val="phnormal"/>
        <w:rPr>
          <w:rStyle w:val="A20"/>
          <w:rFonts w:cs="Arial"/>
          <w:color w:val="auto"/>
          <w:sz w:val="24"/>
          <w:szCs w:val="20"/>
        </w:rPr>
      </w:pPr>
      <w:r w:rsidRPr="00F419B2">
        <w:rPr>
          <w:rStyle w:val="A20"/>
          <w:rFonts w:cs="Arial"/>
          <w:color w:val="auto"/>
          <w:sz w:val="24"/>
          <w:szCs w:val="20"/>
        </w:rPr>
        <w:t>Закрепление типа пользователя осуществляется с помощью привязки физлица пользователя к типу пользователя в отношении 1: n, где n – количество типов пользователей у одного физлица.</w:t>
      </w:r>
    </w:p>
    <w:p w14:paraId="1F3CECF9" w14:textId="77777777" w:rsidR="00C4429D" w:rsidRPr="00F419B2" w:rsidRDefault="00C4429D" w:rsidP="00C4429D">
      <w:pPr>
        <w:pStyle w:val="phnormal"/>
        <w:rPr>
          <w:rStyle w:val="A20"/>
          <w:rFonts w:cs="Arial"/>
          <w:color w:val="auto"/>
          <w:sz w:val="24"/>
          <w:szCs w:val="20"/>
        </w:rPr>
      </w:pPr>
      <w:r w:rsidRPr="00F419B2">
        <w:rPr>
          <w:rStyle w:val="A20"/>
          <w:rFonts w:cs="Arial"/>
          <w:color w:val="auto"/>
          <w:sz w:val="24"/>
          <w:szCs w:val="20"/>
        </w:rPr>
        <w:t xml:space="preserve">Функциональные права доступа в Систему контролируются реестром прав доступа. Для пользователей с типом </w:t>
      </w:r>
      <w:r w:rsidR="00DB1DFC" w:rsidRPr="00F419B2">
        <w:rPr>
          <w:rStyle w:val="A20"/>
          <w:rFonts w:cs="Arial"/>
          <w:color w:val="auto"/>
          <w:sz w:val="24"/>
          <w:szCs w:val="20"/>
        </w:rPr>
        <w:t>«</w:t>
      </w:r>
      <w:r w:rsidRPr="00F419B2">
        <w:rPr>
          <w:rStyle w:val="A20"/>
          <w:rFonts w:cs="Arial"/>
          <w:color w:val="auto"/>
          <w:sz w:val="24"/>
          <w:szCs w:val="20"/>
        </w:rPr>
        <w:t>Администратор системы</w:t>
      </w:r>
      <w:r w:rsidR="00DB1DFC" w:rsidRPr="00F419B2">
        <w:rPr>
          <w:rStyle w:val="A20"/>
          <w:rFonts w:cs="Arial"/>
          <w:color w:val="auto"/>
          <w:sz w:val="24"/>
          <w:szCs w:val="20"/>
        </w:rPr>
        <w:t>»</w:t>
      </w:r>
      <w:r w:rsidRPr="00F419B2">
        <w:rPr>
          <w:rStyle w:val="A20"/>
          <w:rFonts w:cs="Arial"/>
          <w:color w:val="auto"/>
          <w:sz w:val="24"/>
          <w:szCs w:val="20"/>
        </w:rPr>
        <w:t xml:space="preserve"> и </w:t>
      </w:r>
      <w:r w:rsidR="00DB1DFC" w:rsidRPr="00F419B2">
        <w:rPr>
          <w:rStyle w:val="A20"/>
          <w:rFonts w:cs="Arial"/>
          <w:color w:val="auto"/>
          <w:sz w:val="24"/>
          <w:szCs w:val="20"/>
        </w:rPr>
        <w:t>«</w:t>
      </w:r>
      <w:r w:rsidRPr="00F419B2">
        <w:rPr>
          <w:rStyle w:val="A20"/>
          <w:rFonts w:cs="Arial"/>
          <w:color w:val="auto"/>
          <w:sz w:val="24"/>
          <w:szCs w:val="20"/>
        </w:rPr>
        <w:t>Сотрудник</w:t>
      </w:r>
      <w:r w:rsidR="00DB1DFC" w:rsidRPr="00F419B2">
        <w:rPr>
          <w:rStyle w:val="A20"/>
          <w:rFonts w:cs="Arial"/>
          <w:color w:val="auto"/>
          <w:sz w:val="24"/>
          <w:szCs w:val="20"/>
        </w:rPr>
        <w:t>»</w:t>
      </w:r>
      <w:r w:rsidRPr="00F419B2">
        <w:rPr>
          <w:rStyle w:val="A20"/>
          <w:rFonts w:cs="Arial"/>
          <w:color w:val="auto"/>
          <w:sz w:val="24"/>
          <w:szCs w:val="20"/>
        </w:rPr>
        <w:t xml:space="preserve"> распределение функциональных прав доступа вынесено в интерфейс пользователя. Для пользователей с типом </w:t>
      </w:r>
      <w:r w:rsidR="00DB1DFC" w:rsidRPr="00F419B2">
        <w:rPr>
          <w:rStyle w:val="A20"/>
          <w:rFonts w:cs="Arial"/>
          <w:color w:val="auto"/>
          <w:sz w:val="24"/>
          <w:szCs w:val="20"/>
        </w:rPr>
        <w:t>«</w:t>
      </w:r>
      <w:r w:rsidRPr="00F419B2">
        <w:rPr>
          <w:rStyle w:val="A20"/>
          <w:rFonts w:cs="Arial"/>
          <w:color w:val="auto"/>
          <w:sz w:val="24"/>
          <w:szCs w:val="20"/>
        </w:rPr>
        <w:t>Учащийся</w:t>
      </w:r>
      <w:r w:rsidR="00DB1DFC" w:rsidRPr="00F419B2">
        <w:rPr>
          <w:rStyle w:val="A20"/>
          <w:rFonts w:cs="Arial"/>
          <w:color w:val="auto"/>
          <w:sz w:val="24"/>
          <w:szCs w:val="20"/>
        </w:rPr>
        <w:t>»</w:t>
      </w:r>
      <w:r w:rsidRPr="00F419B2">
        <w:rPr>
          <w:rStyle w:val="A20"/>
          <w:rFonts w:cs="Arial"/>
          <w:color w:val="auto"/>
          <w:sz w:val="24"/>
          <w:szCs w:val="20"/>
        </w:rPr>
        <w:t xml:space="preserve"> и </w:t>
      </w:r>
      <w:r w:rsidR="00DB1DFC" w:rsidRPr="00F419B2">
        <w:rPr>
          <w:rStyle w:val="A20"/>
          <w:rFonts w:cs="Arial"/>
          <w:color w:val="auto"/>
          <w:sz w:val="24"/>
          <w:szCs w:val="20"/>
        </w:rPr>
        <w:t>«</w:t>
      </w:r>
      <w:r w:rsidRPr="00F419B2">
        <w:rPr>
          <w:rStyle w:val="A20"/>
          <w:rFonts w:cs="Arial"/>
          <w:color w:val="auto"/>
          <w:sz w:val="24"/>
          <w:szCs w:val="20"/>
        </w:rPr>
        <w:t>Родитель</w:t>
      </w:r>
      <w:r w:rsidR="00DB1DFC" w:rsidRPr="00F419B2">
        <w:rPr>
          <w:rStyle w:val="A20"/>
          <w:rFonts w:cs="Arial"/>
          <w:color w:val="auto"/>
          <w:sz w:val="24"/>
          <w:szCs w:val="20"/>
        </w:rPr>
        <w:t>»</w:t>
      </w:r>
      <w:r w:rsidRPr="00F419B2">
        <w:rPr>
          <w:rStyle w:val="A20"/>
          <w:rFonts w:cs="Arial"/>
          <w:color w:val="auto"/>
          <w:sz w:val="24"/>
          <w:szCs w:val="20"/>
        </w:rPr>
        <w:t xml:space="preserve"> функциональные права доступа прописаны в коде Системы и правке не подлежат.</w:t>
      </w:r>
    </w:p>
    <w:p w14:paraId="7F5BD44F" w14:textId="77777777" w:rsidR="00C4429D" w:rsidRPr="00F419B2" w:rsidRDefault="00C4429D" w:rsidP="00CB17E8">
      <w:pPr>
        <w:pStyle w:val="phnormal"/>
        <w:rPr>
          <w:rStyle w:val="A20"/>
          <w:rFonts w:cs="Arial"/>
          <w:color w:val="auto"/>
          <w:sz w:val="24"/>
          <w:szCs w:val="20"/>
        </w:rPr>
      </w:pPr>
      <w:r w:rsidRPr="00F419B2">
        <w:rPr>
          <w:rStyle w:val="A20"/>
          <w:rFonts w:cs="Arial"/>
          <w:color w:val="auto"/>
          <w:sz w:val="24"/>
          <w:szCs w:val="20"/>
        </w:rPr>
        <w:t>Присвоение физлицу типа пользователя происходит при создании пользователя из соответствующего реестра:</w:t>
      </w:r>
    </w:p>
    <w:p w14:paraId="00ECE253" w14:textId="77777777" w:rsidR="00152C47" w:rsidRPr="00F419B2" w:rsidRDefault="00792BCE" w:rsidP="00152C47">
      <w:pPr>
        <w:pStyle w:val="phlistitemized1"/>
        <w:rPr>
          <w:rStyle w:val="A20"/>
          <w:color w:val="auto"/>
          <w:sz w:val="24"/>
          <w:szCs w:val="20"/>
        </w:rPr>
      </w:pPr>
      <w:r w:rsidRPr="00F419B2">
        <w:rPr>
          <w:rStyle w:val="A20"/>
          <w:color w:val="auto"/>
          <w:sz w:val="24"/>
          <w:szCs w:val="20"/>
        </w:rPr>
        <w:t xml:space="preserve">если пользователь был создан из реестра </w:t>
      </w:r>
      <w:r w:rsidR="00DB1DFC" w:rsidRPr="00F419B2">
        <w:rPr>
          <w:rStyle w:val="A20"/>
          <w:color w:val="auto"/>
          <w:sz w:val="24"/>
          <w:szCs w:val="20"/>
        </w:rPr>
        <w:t>«</w:t>
      </w:r>
      <w:r w:rsidRPr="00F419B2">
        <w:rPr>
          <w:rStyle w:val="A20"/>
          <w:color w:val="auto"/>
          <w:sz w:val="24"/>
          <w:szCs w:val="20"/>
        </w:rPr>
        <w:t>Администраторы системы</w:t>
      </w:r>
      <w:r w:rsidR="00DB1DFC" w:rsidRPr="00F419B2">
        <w:rPr>
          <w:rStyle w:val="A20"/>
          <w:color w:val="auto"/>
          <w:sz w:val="24"/>
          <w:szCs w:val="20"/>
        </w:rPr>
        <w:t>»</w:t>
      </w:r>
      <w:r w:rsidRPr="00F419B2">
        <w:rPr>
          <w:rStyle w:val="A20"/>
          <w:color w:val="auto"/>
          <w:sz w:val="24"/>
          <w:szCs w:val="20"/>
        </w:rPr>
        <w:t xml:space="preserve">, он имеет доступ ко всем </w:t>
      </w:r>
      <w:r w:rsidR="00385AF9" w:rsidRPr="00F419B2">
        <w:rPr>
          <w:rStyle w:val="A20"/>
          <w:color w:val="auto"/>
          <w:sz w:val="24"/>
          <w:szCs w:val="20"/>
        </w:rPr>
        <w:t>организациям</w:t>
      </w:r>
      <w:r w:rsidRPr="00F419B2">
        <w:rPr>
          <w:rStyle w:val="A20"/>
          <w:color w:val="auto"/>
          <w:sz w:val="24"/>
          <w:szCs w:val="20"/>
        </w:rPr>
        <w:t xml:space="preserve"> Системы</w:t>
      </w:r>
      <w:r w:rsidR="00EF3BB2" w:rsidRPr="00F419B2">
        <w:rPr>
          <w:rStyle w:val="A20"/>
          <w:color w:val="auto"/>
          <w:sz w:val="24"/>
          <w:szCs w:val="20"/>
        </w:rPr>
        <w:t>;</w:t>
      </w:r>
    </w:p>
    <w:p w14:paraId="1AB334F0" w14:textId="77777777" w:rsidR="00792BCE" w:rsidRPr="00F419B2" w:rsidRDefault="00792BCE" w:rsidP="00792BCE">
      <w:pPr>
        <w:pStyle w:val="phlistitemized1"/>
        <w:rPr>
          <w:rStyle w:val="A20"/>
          <w:color w:val="auto"/>
          <w:sz w:val="24"/>
          <w:szCs w:val="20"/>
        </w:rPr>
      </w:pPr>
      <w:r w:rsidRPr="00F419B2">
        <w:rPr>
          <w:rStyle w:val="A20"/>
          <w:color w:val="auto"/>
          <w:sz w:val="24"/>
          <w:szCs w:val="20"/>
        </w:rPr>
        <w:t xml:space="preserve">если пользователь был создан из реестра </w:t>
      </w:r>
      <w:r w:rsidR="00DB1DFC" w:rsidRPr="00F419B2">
        <w:rPr>
          <w:rStyle w:val="A20"/>
          <w:color w:val="auto"/>
          <w:sz w:val="24"/>
          <w:szCs w:val="20"/>
        </w:rPr>
        <w:t>«</w:t>
      </w:r>
      <w:r w:rsidRPr="00F419B2">
        <w:rPr>
          <w:rStyle w:val="A20"/>
          <w:color w:val="auto"/>
          <w:sz w:val="24"/>
          <w:szCs w:val="20"/>
        </w:rPr>
        <w:t>Сотрудники</w:t>
      </w:r>
      <w:r w:rsidR="00DB1DFC" w:rsidRPr="00F419B2">
        <w:rPr>
          <w:rStyle w:val="A20"/>
          <w:color w:val="auto"/>
          <w:sz w:val="24"/>
          <w:szCs w:val="20"/>
        </w:rPr>
        <w:t>»</w:t>
      </w:r>
      <w:r w:rsidRPr="00F419B2">
        <w:rPr>
          <w:rStyle w:val="A20"/>
          <w:color w:val="auto"/>
          <w:sz w:val="24"/>
          <w:szCs w:val="20"/>
        </w:rPr>
        <w:t xml:space="preserve">, по </w:t>
      </w:r>
      <w:r w:rsidR="00385AF9" w:rsidRPr="00F419B2">
        <w:rPr>
          <w:rStyle w:val="A20"/>
          <w:color w:val="auto"/>
          <w:sz w:val="24"/>
          <w:szCs w:val="20"/>
        </w:rPr>
        <w:t>умолчанию он имеет доступ к той организации, которая была указана</w:t>
      </w:r>
      <w:r w:rsidRPr="00F419B2">
        <w:rPr>
          <w:rStyle w:val="A20"/>
          <w:color w:val="auto"/>
          <w:sz w:val="24"/>
          <w:szCs w:val="20"/>
        </w:rPr>
        <w:t xml:space="preserve"> при создании пользователя. В последующем можно расширить организационные права доступа сотрудника, присвоив ему должность в друго</w:t>
      </w:r>
      <w:r w:rsidR="00385AF9" w:rsidRPr="00F419B2">
        <w:rPr>
          <w:rStyle w:val="A20"/>
          <w:color w:val="auto"/>
          <w:sz w:val="24"/>
          <w:szCs w:val="20"/>
        </w:rPr>
        <w:t>й организации</w:t>
      </w:r>
      <w:r w:rsidRPr="00F419B2">
        <w:rPr>
          <w:rStyle w:val="A20"/>
          <w:color w:val="auto"/>
          <w:sz w:val="24"/>
          <w:szCs w:val="20"/>
        </w:rPr>
        <w:t>;</w:t>
      </w:r>
    </w:p>
    <w:p w14:paraId="6802AA29" w14:textId="77777777" w:rsidR="00792BCE" w:rsidRPr="00F419B2" w:rsidRDefault="00792BCE" w:rsidP="00792BCE">
      <w:pPr>
        <w:pStyle w:val="phlistitemized1"/>
        <w:rPr>
          <w:rStyle w:val="A20"/>
          <w:color w:val="auto"/>
          <w:sz w:val="24"/>
          <w:szCs w:val="20"/>
        </w:rPr>
      </w:pPr>
      <w:r w:rsidRPr="00F419B2">
        <w:rPr>
          <w:rStyle w:val="A20"/>
          <w:color w:val="auto"/>
          <w:sz w:val="24"/>
          <w:szCs w:val="20"/>
        </w:rPr>
        <w:lastRenderedPageBreak/>
        <w:t xml:space="preserve">если пользователь был создан из реестра </w:t>
      </w:r>
      <w:r w:rsidR="00DB1DFC" w:rsidRPr="00F419B2">
        <w:rPr>
          <w:rStyle w:val="A20"/>
          <w:color w:val="auto"/>
          <w:sz w:val="24"/>
          <w:szCs w:val="20"/>
        </w:rPr>
        <w:t>«</w:t>
      </w:r>
      <w:r w:rsidR="00C87D2C" w:rsidRPr="00F419B2">
        <w:rPr>
          <w:rStyle w:val="A20"/>
          <w:color w:val="auto"/>
          <w:sz w:val="24"/>
          <w:szCs w:val="20"/>
        </w:rPr>
        <w:t>Учащиеся</w:t>
      </w:r>
      <w:r w:rsidR="00DB1DFC" w:rsidRPr="00F419B2">
        <w:rPr>
          <w:rStyle w:val="A20"/>
          <w:color w:val="auto"/>
          <w:sz w:val="24"/>
          <w:szCs w:val="20"/>
        </w:rPr>
        <w:t>»</w:t>
      </w:r>
      <w:r w:rsidRPr="00F419B2">
        <w:rPr>
          <w:rStyle w:val="A20"/>
          <w:color w:val="auto"/>
          <w:sz w:val="24"/>
          <w:szCs w:val="20"/>
        </w:rPr>
        <w:t xml:space="preserve">, по умолчанию он имеет доступ </w:t>
      </w:r>
      <w:r w:rsidR="00735537" w:rsidRPr="00F419B2">
        <w:rPr>
          <w:rStyle w:val="A20"/>
          <w:color w:val="auto"/>
          <w:sz w:val="24"/>
          <w:szCs w:val="20"/>
        </w:rPr>
        <w:t>к той организации, которая была указана</w:t>
      </w:r>
      <w:r w:rsidRPr="00F419B2">
        <w:rPr>
          <w:rStyle w:val="A20"/>
          <w:color w:val="auto"/>
          <w:sz w:val="24"/>
          <w:szCs w:val="20"/>
        </w:rPr>
        <w:t xml:space="preserve"> при его создании. В последующем можно расширить организационные пр</w:t>
      </w:r>
      <w:r w:rsidR="00E768D0" w:rsidRPr="00F419B2">
        <w:rPr>
          <w:rStyle w:val="A20"/>
          <w:color w:val="auto"/>
          <w:sz w:val="24"/>
          <w:szCs w:val="20"/>
        </w:rPr>
        <w:t>а</w:t>
      </w:r>
      <w:r w:rsidRPr="00F419B2">
        <w:rPr>
          <w:rStyle w:val="A20"/>
          <w:color w:val="auto"/>
          <w:sz w:val="24"/>
          <w:szCs w:val="20"/>
        </w:rPr>
        <w:t xml:space="preserve">ва учащегося, привязав учащегося в </w:t>
      </w:r>
      <w:r w:rsidR="00735537" w:rsidRPr="00F419B2">
        <w:rPr>
          <w:rStyle w:val="A20"/>
          <w:color w:val="auto"/>
          <w:sz w:val="24"/>
          <w:szCs w:val="20"/>
        </w:rPr>
        <w:t>другой организации</w:t>
      </w:r>
      <w:r w:rsidRPr="00F419B2">
        <w:rPr>
          <w:rStyle w:val="A20"/>
          <w:color w:val="auto"/>
          <w:sz w:val="24"/>
          <w:szCs w:val="20"/>
        </w:rPr>
        <w:t>;</w:t>
      </w:r>
    </w:p>
    <w:p w14:paraId="4946DD78" w14:textId="77777777" w:rsidR="00792BCE" w:rsidRPr="00F419B2" w:rsidRDefault="00792BCE" w:rsidP="00792BCE">
      <w:pPr>
        <w:pStyle w:val="phlistitemized1"/>
        <w:rPr>
          <w:rStyle w:val="A20"/>
          <w:color w:val="auto"/>
          <w:sz w:val="24"/>
          <w:szCs w:val="20"/>
        </w:rPr>
      </w:pPr>
      <w:r w:rsidRPr="00F419B2">
        <w:rPr>
          <w:rStyle w:val="A20"/>
          <w:color w:val="auto"/>
          <w:sz w:val="24"/>
          <w:szCs w:val="20"/>
        </w:rPr>
        <w:t xml:space="preserve">если пользователь был создан из реестра </w:t>
      </w:r>
      <w:r w:rsidR="00DB1DFC" w:rsidRPr="00F419B2">
        <w:rPr>
          <w:rStyle w:val="A20"/>
          <w:color w:val="auto"/>
          <w:sz w:val="24"/>
          <w:szCs w:val="20"/>
        </w:rPr>
        <w:t>«</w:t>
      </w:r>
      <w:r w:rsidRPr="00F419B2">
        <w:rPr>
          <w:rStyle w:val="A20"/>
          <w:color w:val="auto"/>
          <w:sz w:val="24"/>
          <w:szCs w:val="20"/>
        </w:rPr>
        <w:t>Родители</w:t>
      </w:r>
      <w:r w:rsidR="00DB1DFC" w:rsidRPr="00F419B2">
        <w:rPr>
          <w:rStyle w:val="A20"/>
          <w:color w:val="auto"/>
          <w:sz w:val="24"/>
          <w:szCs w:val="20"/>
        </w:rPr>
        <w:t>»</w:t>
      </w:r>
      <w:r w:rsidRPr="00F419B2">
        <w:rPr>
          <w:rStyle w:val="A20"/>
          <w:color w:val="auto"/>
          <w:sz w:val="24"/>
          <w:szCs w:val="20"/>
        </w:rPr>
        <w:t xml:space="preserve">, по умолчанию он имеет доступ к тем </w:t>
      </w:r>
      <w:r w:rsidR="00385AF9" w:rsidRPr="00F419B2">
        <w:rPr>
          <w:rStyle w:val="A20"/>
          <w:color w:val="auto"/>
          <w:sz w:val="24"/>
          <w:szCs w:val="20"/>
        </w:rPr>
        <w:t>организациям</w:t>
      </w:r>
      <w:r w:rsidRPr="00F419B2">
        <w:rPr>
          <w:rStyle w:val="A20"/>
          <w:color w:val="auto"/>
          <w:sz w:val="24"/>
          <w:szCs w:val="20"/>
        </w:rPr>
        <w:t xml:space="preserve">, в которых обучается ребенок, указанный родителю при создании. В </w:t>
      </w:r>
      <w:r w:rsidR="00867251" w:rsidRPr="00F419B2">
        <w:rPr>
          <w:rStyle w:val="A20"/>
          <w:color w:val="auto"/>
          <w:sz w:val="24"/>
          <w:szCs w:val="20"/>
        </w:rPr>
        <w:t>дальнейшем</w:t>
      </w:r>
      <w:r w:rsidRPr="00F419B2">
        <w:rPr>
          <w:rStyle w:val="A20"/>
          <w:color w:val="auto"/>
          <w:sz w:val="24"/>
          <w:szCs w:val="20"/>
        </w:rPr>
        <w:t xml:space="preserve"> можно расширить организационные права, указав родителю другого ребенка. При расширении организационных прав учащегося, организационные права родителя также расширяются.</w:t>
      </w:r>
    </w:p>
    <w:p w14:paraId="3EAB1C69" w14:textId="77777777" w:rsidR="00792BCE" w:rsidRPr="00F419B2" w:rsidRDefault="00792BCE" w:rsidP="00792BCE">
      <w:pPr>
        <w:pStyle w:val="phnormal"/>
        <w:rPr>
          <w:rStyle w:val="A20"/>
          <w:rFonts w:cs="Arial"/>
          <w:color w:val="auto"/>
          <w:sz w:val="24"/>
          <w:szCs w:val="20"/>
        </w:rPr>
      </w:pPr>
      <w:r w:rsidRPr="00F419B2">
        <w:rPr>
          <w:rStyle w:val="A20"/>
          <w:rFonts w:cs="Arial"/>
          <w:color w:val="auto"/>
          <w:sz w:val="24"/>
          <w:szCs w:val="20"/>
        </w:rPr>
        <w:t>Ролью пользователя считается множество разрешенных (включенны</w:t>
      </w:r>
      <w:r w:rsidR="00C4429D" w:rsidRPr="00F419B2">
        <w:rPr>
          <w:rStyle w:val="A20"/>
          <w:rFonts w:cs="Arial"/>
          <w:color w:val="auto"/>
          <w:sz w:val="24"/>
          <w:szCs w:val="20"/>
        </w:rPr>
        <w:t>х) прав доступа к С</w:t>
      </w:r>
      <w:r w:rsidRPr="00F419B2">
        <w:rPr>
          <w:rStyle w:val="A20"/>
          <w:rFonts w:cs="Arial"/>
          <w:color w:val="auto"/>
          <w:sz w:val="24"/>
          <w:szCs w:val="20"/>
        </w:rPr>
        <w:t>истеме. Множества прав доступа у одного п</w:t>
      </w:r>
      <w:r w:rsidR="00867251" w:rsidRPr="00F419B2">
        <w:rPr>
          <w:rStyle w:val="A20"/>
          <w:rFonts w:cs="Arial"/>
          <w:color w:val="auto"/>
          <w:sz w:val="24"/>
          <w:szCs w:val="20"/>
        </w:rPr>
        <w:t>ользователя могут пересекаться.</w:t>
      </w:r>
    </w:p>
    <w:p w14:paraId="456DBD7D" w14:textId="77777777" w:rsidR="00792BCE" w:rsidRPr="00F419B2" w:rsidRDefault="00792BCE" w:rsidP="00792BCE">
      <w:pPr>
        <w:pStyle w:val="phnormal"/>
        <w:rPr>
          <w:rStyle w:val="A20"/>
          <w:rFonts w:cs="Arial"/>
          <w:color w:val="auto"/>
          <w:sz w:val="24"/>
          <w:szCs w:val="20"/>
        </w:rPr>
      </w:pPr>
      <w:r w:rsidRPr="00F419B2">
        <w:rPr>
          <w:rStyle w:val="A20"/>
          <w:rFonts w:cs="Arial"/>
          <w:color w:val="auto"/>
          <w:sz w:val="24"/>
          <w:szCs w:val="20"/>
        </w:rPr>
        <w:t xml:space="preserve">У пользователя с типом </w:t>
      </w:r>
      <w:r w:rsidR="00D43B72" w:rsidRPr="00F419B2">
        <w:rPr>
          <w:rStyle w:val="A20"/>
          <w:rFonts w:cs="Arial"/>
          <w:color w:val="auto"/>
          <w:sz w:val="24"/>
          <w:szCs w:val="20"/>
        </w:rPr>
        <w:t>пользователя</w:t>
      </w:r>
      <w:r w:rsidRPr="00F419B2">
        <w:rPr>
          <w:rStyle w:val="A20"/>
          <w:rFonts w:cs="Arial"/>
          <w:color w:val="auto"/>
          <w:sz w:val="24"/>
          <w:szCs w:val="20"/>
        </w:rPr>
        <w:t xml:space="preserve"> </w:t>
      </w:r>
      <w:r w:rsidR="00DB1DFC" w:rsidRPr="00F419B2">
        <w:rPr>
          <w:rStyle w:val="A20"/>
          <w:rFonts w:cs="Arial"/>
          <w:color w:val="auto"/>
          <w:sz w:val="24"/>
          <w:szCs w:val="20"/>
        </w:rPr>
        <w:t>«</w:t>
      </w:r>
      <w:r w:rsidRPr="00F419B2">
        <w:rPr>
          <w:rStyle w:val="A20"/>
          <w:rFonts w:cs="Arial"/>
          <w:color w:val="auto"/>
          <w:sz w:val="24"/>
          <w:szCs w:val="20"/>
        </w:rPr>
        <w:t>Администратор системы</w:t>
      </w:r>
      <w:r w:rsidR="00DB1DFC" w:rsidRPr="00F419B2">
        <w:rPr>
          <w:rStyle w:val="A20"/>
          <w:rFonts w:cs="Arial"/>
          <w:color w:val="auto"/>
          <w:sz w:val="24"/>
          <w:szCs w:val="20"/>
        </w:rPr>
        <w:t>»</w:t>
      </w:r>
      <w:r w:rsidRPr="00F419B2">
        <w:rPr>
          <w:rStyle w:val="A20"/>
          <w:rFonts w:cs="Arial"/>
          <w:color w:val="auto"/>
          <w:sz w:val="24"/>
          <w:szCs w:val="20"/>
        </w:rPr>
        <w:t xml:space="preserve"> или </w:t>
      </w:r>
      <w:r w:rsidR="00DB1DFC" w:rsidRPr="00F419B2">
        <w:rPr>
          <w:rStyle w:val="A20"/>
          <w:rFonts w:cs="Arial"/>
          <w:color w:val="auto"/>
          <w:sz w:val="24"/>
          <w:szCs w:val="20"/>
        </w:rPr>
        <w:t>«</w:t>
      </w:r>
      <w:r w:rsidRPr="00F419B2">
        <w:rPr>
          <w:rStyle w:val="A20"/>
          <w:rFonts w:cs="Arial"/>
          <w:color w:val="auto"/>
          <w:sz w:val="24"/>
          <w:szCs w:val="20"/>
        </w:rPr>
        <w:t>Сотрудник</w:t>
      </w:r>
      <w:r w:rsidR="00DB1DFC" w:rsidRPr="00F419B2">
        <w:rPr>
          <w:rStyle w:val="A20"/>
          <w:rFonts w:cs="Arial"/>
          <w:color w:val="auto"/>
          <w:sz w:val="24"/>
          <w:szCs w:val="20"/>
        </w:rPr>
        <w:t>»</w:t>
      </w:r>
      <w:r w:rsidRPr="00F419B2">
        <w:rPr>
          <w:rStyle w:val="A20"/>
          <w:rFonts w:cs="Arial"/>
          <w:color w:val="auto"/>
          <w:sz w:val="24"/>
          <w:szCs w:val="20"/>
        </w:rPr>
        <w:t xml:space="preserve"> может быть несколько ролей, заданных через интерфейс пользователя. Права</w:t>
      </w:r>
      <w:r w:rsidR="006435C6" w:rsidRPr="00F419B2">
        <w:rPr>
          <w:rStyle w:val="A20"/>
          <w:rFonts w:cs="Arial"/>
          <w:color w:val="auto"/>
          <w:sz w:val="24"/>
          <w:szCs w:val="20"/>
        </w:rPr>
        <w:t xml:space="preserve"> </w:t>
      </w:r>
      <w:r w:rsidRPr="00F419B2">
        <w:rPr>
          <w:rStyle w:val="A20"/>
          <w:rFonts w:cs="Arial"/>
          <w:color w:val="auto"/>
          <w:sz w:val="24"/>
          <w:szCs w:val="20"/>
        </w:rPr>
        <w:t xml:space="preserve">доступа для </w:t>
      </w:r>
      <w:r w:rsidR="00DB1DFC" w:rsidRPr="00F419B2">
        <w:rPr>
          <w:rStyle w:val="A20"/>
          <w:rFonts w:cs="Arial"/>
          <w:color w:val="auto"/>
          <w:sz w:val="24"/>
          <w:szCs w:val="20"/>
        </w:rPr>
        <w:t>«</w:t>
      </w:r>
      <w:r w:rsidRPr="00F419B2">
        <w:rPr>
          <w:rStyle w:val="A20"/>
          <w:rFonts w:cs="Arial"/>
          <w:color w:val="auto"/>
          <w:sz w:val="24"/>
          <w:szCs w:val="20"/>
        </w:rPr>
        <w:t>Сотрудника</w:t>
      </w:r>
      <w:r w:rsidR="00DB1DFC" w:rsidRPr="00F419B2">
        <w:rPr>
          <w:rStyle w:val="A20"/>
          <w:rFonts w:cs="Arial"/>
          <w:color w:val="auto"/>
          <w:sz w:val="24"/>
          <w:szCs w:val="20"/>
        </w:rPr>
        <w:t>»</w:t>
      </w:r>
      <w:r w:rsidRPr="00F419B2">
        <w:rPr>
          <w:rStyle w:val="A20"/>
          <w:rFonts w:cs="Arial"/>
          <w:color w:val="auto"/>
          <w:sz w:val="24"/>
          <w:szCs w:val="20"/>
        </w:rPr>
        <w:t xml:space="preserve"> можно присвоить как для всех пользователей с типом </w:t>
      </w:r>
      <w:r w:rsidR="00D43B72" w:rsidRPr="00F419B2">
        <w:rPr>
          <w:rStyle w:val="A20"/>
          <w:rFonts w:cs="Arial"/>
          <w:color w:val="auto"/>
          <w:sz w:val="24"/>
          <w:szCs w:val="20"/>
        </w:rPr>
        <w:t>пользователя</w:t>
      </w:r>
      <w:r w:rsidRPr="00F419B2">
        <w:rPr>
          <w:rStyle w:val="A20"/>
          <w:rFonts w:cs="Arial"/>
          <w:color w:val="auto"/>
          <w:sz w:val="24"/>
          <w:szCs w:val="20"/>
        </w:rPr>
        <w:t xml:space="preserve"> </w:t>
      </w:r>
      <w:r w:rsidR="00DB1DFC" w:rsidRPr="00F419B2">
        <w:rPr>
          <w:rStyle w:val="A20"/>
          <w:rFonts w:cs="Arial"/>
          <w:color w:val="auto"/>
          <w:sz w:val="24"/>
          <w:szCs w:val="20"/>
        </w:rPr>
        <w:t>«</w:t>
      </w:r>
      <w:r w:rsidRPr="00F419B2">
        <w:rPr>
          <w:rStyle w:val="A20"/>
          <w:rFonts w:cs="Arial"/>
          <w:color w:val="auto"/>
          <w:sz w:val="24"/>
          <w:szCs w:val="20"/>
        </w:rPr>
        <w:t>Сотрудник</w:t>
      </w:r>
      <w:r w:rsidR="00DB1DFC" w:rsidRPr="00F419B2">
        <w:rPr>
          <w:rStyle w:val="A20"/>
          <w:rFonts w:cs="Arial"/>
          <w:color w:val="auto"/>
          <w:sz w:val="24"/>
          <w:szCs w:val="20"/>
        </w:rPr>
        <w:t>»</w:t>
      </w:r>
      <w:r w:rsidRPr="00F419B2">
        <w:rPr>
          <w:rStyle w:val="A20"/>
          <w:rFonts w:cs="Arial"/>
          <w:color w:val="auto"/>
          <w:sz w:val="24"/>
          <w:szCs w:val="20"/>
        </w:rPr>
        <w:t xml:space="preserve"> (используя справочник </w:t>
      </w:r>
      <w:r w:rsidR="00DB1DFC" w:rsidRPr="00F419B2">
        <w:rPr>
          <w:rStyle w:val="A20"/>
          <w:rFonts w:cs="Arial"/>
          <w:color w:val="auto"/>
          <w:sz w:val="24"/>
          <w:szCs w:val="20"/>
        </w:rPr>
        <w:t>«</w:t>
      </w:r>
      <w:r w:rsidRPr="00F419B2">
        <w:rPr>
          <w:rStyle w:val="A20"/>
          <w:rFonts w:cs="Arial"/>
          <w:color w:val="auto"/>
          <w:sz w:val="24"/>
          <w:szCs w:val="20"/>
        </w:rPr>
        <w:t>Должности</w:t>
      </w:r>
      <w:r w:rsidR="00DB1DFC" w:rsidRPr="00F419B2">
        <w:rPr>
          <w:rStyle w:val="A20"/>
          <w:rFonts w:cs="Arial"/>
          <w:color w:val="auto"/>
          <w:sz w:val="24"/>
          <w:szCs w:val="20"/>
        </w:rPr>
        <w:t>»</w:t>
      </w:r>
      <w:r w:rsidRPr="00F419B2">
        <w:rPr>
          <w:rStyle w:val="A20"/>
          <w:rFonts w:cs="Arial"/>
          <w:color w:val="auto"/>
          <w:sz w:val="24"/>
          <w:szCs w:val="20"/>
        </w:rPr>
        <w:t>), так и для конкретного пользо</w:t>
      </w:r>
      <w:r w:rsidR="00735537" w:rsidRPr="00F419B2">
        <w:rPr>
          <w:rStyle w:val="A20"/>
          <w:rFonts w:cs="Arial"/>
          <w:color w:val="auto"/>
          <w:sz w:val="24"/>
          <w:szCs w:val="20"/>
        </w:rPr>
        <w:t>вателя по конкретной организации</w:t>
      </w:r>
      <w:r w:rsidRPr="00F419B2">
        <w:rPr>
          <w:rStyle w:val="A20"/>
          <w:rFonts w:cs="Arial"/>
          <w:color w:val="auto"/>
          <w:sz w:val="24"/>
          <w:szCs w:val="20"/>
        </w:rPr>
        <w:t>.</w:t>
      </w:r>
    </w:p>
    <w:p w14:paraId="1E0B39FB" w14:textId="77777777" w:rsidR="00792BCE" w:rsidRPr="00F419B2" w:rsidRDefault="00792BCE" w:rsidP="00792BCE">
      <w:pPr>
        <w:pStyle w:val="phnormal"/>
        <w:rPr>
          <w:rStyle w:val="A20"/>
          <w:rFonts w:cs="Arial"/>
          <w:color w:val="auto"/>
          <w:sz w:val="24"/>
          <w:szCs w:val="20"/>
        </w:rPr>
      </w:pPr>
      <w:r w:rsidRPr="00F419B2">
        <w:rPr>
          <w:rStyle w:val="A20"/>
          <w:rFonts w:cs="Arial"/>
          <w:color w:val="auto"/>
          <w:sz w:val="24"/>
          <w:szCs w:val="20"/>
        </w:rPr>
        <w:t xml:space="preserve">У пользователей с типом </w:t>
      </w:r>
      <w:r w:rsidR="00D43B72" w:rsidRPr="00F419B2">
        <w:rPr>
          <w:rStyle w:val="A20"/>
          <w:rFonts w:cs="Arial"/>
          <w:color w:val="auto"/>
          <w:sz w:val="24"/>
          <w:szCs w:val="20"/>
        </w:rPr>
        <w:t>пользователя</w:t>
      </w:r>
      <w:r w:rsidRPr="00F419B2">
        <w:rPr>
          <w:rStyle w:val="A20"/>
          <w:rFonts w:cs="Arial"/>
          <w:color w:val="auto"/>
          <w:sz w:val="24"/>
          <w:szCs w:val="20"/>
        </w:rPr>
        <w:t xml:space="preserve"> </w:t>
      </w:r>
      <w:r w:rsidR="00DB1DFC" w:rsidRPr="00F419B2">
        <w:rPr>
          <w:rStyle w:val="A20"/>
          <w:rFonts w:cs="Arial"/>
          <w:color w:val="auto"/>
          <w:sz w:val="24"/>
          <w:szCs w:val="20"/>
        </w:rPr>
        <w:t>«</w:t>
      </w:r>
      <w:r w:rsidRPr="00F419B2">
        <w:rPr>
          <w:rStyle w:val="A20"/>
          <w:rFonts w:cs="Arial"/>
          <w:color w:val="auto"/>
          <w:sz w:val="24"/>
          <w:szCs w:val="20"/>
        </w:rPr>
        <w:t>Учащийся</w:t>
      </w:r>
      <w:r w:rsidR="00DB1DFC" w:rsidRPr="00F419B2">
        <w:rPr>
          <w:rStyle w:val="A20"/>
          <w:rFonts w:cs="Arial"/>
          <w:color w:val="auto"/>
          <w:sz w:val="24"/>
          <w:szCs w:val="20"/>
        </w:rPr>
        <w:t>»</w:t>
      </w:r>
      <w:r w:rsidRPr="00F419B2">
        <w:rPr>
          <w:rStyle w:val="A20"/>
          <w:rFonts w:cs="Arial"/>
          <w:color w:val="auto"/>
          <w:sz w:val="24"/>
          <w:szCs w:val="20"/>
        </w:rPr>
        <w:t xml:space="preserve"> или </w:t>
      </w:r>
      <w:r w:rsidR="00DB1DFC" w:rsidRPr="00F419B2">
        <w:rPr>
          <w:rStyle w:val="A20"/>
          <w:rFonts w:cs="Arial"/>
          <w:color w:val="auto"/>
          <w:sz w:val="24"/>
          <w:szCs w:val="20"/>
        </w:rPr>
        <w:t>«</w:t>
      </w:r>
      <w:r w:rsidRPr="00F419B2">
        <w:rPr>
          <w:rStyle w:val="A20"/>
          <w:rFonts w:cs="Arial"/>
          <w:color w:val="auto"/>
          <w:sz w:val="24"/>
          <w:szCs w:val="20"/>
        </w:rPr>
        <w:t>Родитель</w:t>
      </w:r>
      <w:r w:rsidR="00DB1DFC" w:rsidRPr="00F419B2">
        <w:rPr>
          <w:rStyle w:val="A20"/>
          <w:rFonts w:cs="Arial"/>
          <w:color w:val="auto"/>
          <w:sz w:val="24"/>
          <w:szCs w:val="20"/>
        </w:rPr>
        <w:t>»</w:t>
      </w:r>
      <w:r w:rsidRPr="00F419B2">
        <w:rPr>
          <w:rStyle w:val="A20"/>
          <w:rFonts w:cs="Arial"/>
          <w:color w:val="auto"/>
          <w:sz w:val="24"/>
          <w:szCs w:val="20"/>
        </w:rPr>
        <w:t xml:space="preserve"> может быть только одна роль с предопределённым множеством прав доступа, не подлежащих редактированию из интерфейса пользователя.</w:t>
      </w:r>
    </w:p>
    <w:p w14:paraId="2FBC164B" w14:textId="77777777" w:rsidR="00152C47" w:rsidRPr="00F419B2" w:rsidRDefault="00152C47" w:rsidP="00CB17E8">
      <w:pPr>
        <w:pStyle w:val="phnormal"/>
        <w:rPr>
          <w:rStyle w:val="A20"/>
          <w:rFonts w:cs="Arial"/>
          <w:color w:val="auto"/>
          <w:sz w:val="24"/>
          <w:szCs w:val="20"/>
        </w:rPr>
      </w:pPr>
      <w:r w:rsidRPr="00F419B2">
        <w:rPr>
          <w:rStyle w:val="A20"/>
          <w:rFonts w:cs="Arial"/>
          <w:b/>
          <w:color w:val="auto"/>
          <w:sz w:val="24"/>
          <w:szCs w:val="20"/>
        </w:rPr>
        <w:t>Примечание</w:t>
      </w:r>
      <w:r w:rsidRPr="00F419B2">
        <w:rPr>
          <w:rStyle w:val="A20"/>
          <w:rFonts w:cs="Arial"/>
          <w:color w:val="auto"/>
          <w:sz w:val="24"/>
          <w:szCs w:val="20"/>
        </w:rPr>
        <w:t xml:space="preserve"> – Если пользователю назначен тип</w:t>
      </w:r>
      <w:r w:rsidR="003230D5" w:rsidRPr="00F419B2">
        <w:rPr>
          <w:rStyle w:val="A20"/>
          <w:rFonts w:cs="Arial"/>
          <w:color w:val="auto"/>
          <w:sz w:val="24"/>
          <w:szCs w:val="20"/>
        </w:rPr>
        <w:t xml:space="preserve"> «Сотрудник»</w:t>
      </w:r>
      <w:r w:rsidRPr="00F419B2">
        <w:rPr>
          <w:rStyle w:val="A20"/>
          <w:rFonts w:cs="Arial"/>
          <w:color w:val="auto"/>
          <w:sz w:val="24"/>
          <w:szCs w:val="20"/>
        </w:rPr>
        <w:t xml:space="preserve">, но не назначена ни одна из ролей, то для него в Системе не будет отображаться никакая информация. Подробно назначение ролей описано в п. </w:t>
      </w:r>
      <w:r w:rsidRPr="00F419B2">
        <w:rPr>
          <w:rStyle w:val="A20"/>
          <w:rFonts w:cs="Arial"/>
          <w:color w:val="auto"/>
          <w:sz w:val="24"/>
          <w:szCs w:val="20"/>
        </w:rPr>
        <w:fldChar w:fldCharType="begin"/>
      </w:r>
      <w:r w:rsidRPr="00F419B2">
        <w:rPr>
          <w:rStyle w:val="A20"/>
          <w:rFonts w:cs="Arial"/>
          <w:color w:val="auto"/>
          <w:sz w:val="24"/>
          <w:szCs w:val="20"/>
        </w:rPr>
        <w:instrText xml:space="preserve"> REF _Ref468798265 \r \h </w:instrText>
      </w:r>
      <w:r w:rsidR="00F419B2">
        <w:rPr>
          <w:rStyle w:val="A20"/>
          <w:rFonts w:cs="Arial"/>
          <w:color w:val="auto"/>
          <w:sz w:val="24"/>
          <w:szCs w:val="20"/>
        </w:rPr>
        <w:instrText xml:space="preserve"> \* MERGEFORMAT </w:instrText>
      </w:r>
      <w:r w:rsidRPr="00F419B2">
        <w:rPr>
          <w:rStyle w:val="A20"/>
          <w:rFonts w:cs="Arial"/>
          <w:color w:val="auto"/>
          <w:sz w:val="24"/>
          <w:szCs w:val="20"/>
        </w:rPr>
      </w:r>
      <w:r w:rsidRPr="00F419B2">
        <w:rPr>
          <w:rStyle w:val="A20"/>
          <w:rFonts w:cs="Arial"/>
          <w:color w:val="auto"/>
          <w:sz w:val="24"/>
          <w:szCs w:val="20"/>
        </w:rPr>
        <w:fldChar w:fldCharType="separate"/>
      </w:r>
      <w:r w:rsidR="00FD77B9">
        <w:rPr>
          <w:rStyle w:val="A20"/>
          <w:rFonts w:cs="Arial"/>
          <w:color w:val="auto"/>
          <w:sz w:val="24"/>
          <w:szCs w:val="20"/>
        </w:rPr>
        <w:t>7.5</w:t>
      </w:r>
      <w:r w:rsidRPr="00F419B2">
        <w:rPr>
          <w:rStyle w:val="A20"/>
          <w:rFonts w:cs="Arial"/>
          <w:color w:val="auto"/>
          <w:sz w:val="24"/>
          <w:szCs w:val="20"/>
        </w:rPr>
        <w:fldChar w:fldCharType="end"/>
      </w:r>
      <w:r w:rsidRPr="00F419B2">
        <w:rPr>
          <w:rStyle w:val="A20"/>
          <w:rFonts w:cs="Arial"/>
          <w:color w:val="auto"/>
          <w:sz w:val="24"/>
          <w:szCs w:val="20"/>
        </w:rPr>
        <w:t>.</w:t>
      </w:r>
    </w:p>
    <w:p w14:paraId="5DB0195B" w14:textId="77777777" w:rsidR="00E715F5" w:rsidRPr="00F419B2" w:rsidRDefault="00E715F5" w:rsidP="008658F9">
      <w:pPr>
        <w:pStyle w:val="21"/>
        <w:rPr>
          <w:rFonts w:cs="Arial"/>
        </w:rPr>
      </w:pPr>
      <w:bookmarkStart w:id="1705" w:name="_Toc46824835"/>
      <w:r w:rsidRPr="00F419B2">
        <w:rPr>
          <w:rFonts w:cs="Arial"/>
        </w:rPr>
        <w:t>Начало и завершение работы с Системой</w:t>
      </w:r>
      <w:bookmarkEnd w:id="1704"/>
      <w:bookmarkEnd w:id="1705"/>
    </w:p>
    <w:p w14:paraId="47C9974B" w14:textId="77777777" w:rsidR="005A582B" w:rsidRPr="00F419B2" w:rsidRDefault="005A582B" w:rsidP="008658F9">
      <w:pPr>
        <w:pStyle w:val="30"/>
        <w:rPr>
          <w:rFonts w:cs="Arial"/>
        </w:rPr>
      </w:pPr>
      <w:bookmarkStart w:id="1706" w:name="_Toc295202978"/>
      <w:bookmarkStart w:id="1707" w:name="_Ref310347997"/>
      <w:bookmarkStart w:id="1708" w:name="_Ref310348004"/>
      <w:bookmarkStart w:id="1709" w:name="_Toc338419478"/>
      <w:bookmarkStart w:id="1710" w:name="_Toc382991452"/>
      <w:bookmarkStart w:id="1711" w:name="_Toc435801700"/>
      <w:bookmarkStart w:id="1712" w:name="_Ref448996566"/>
      <w:bookmarkStart w:id="1713" w:name="_Ref511053110"/>
      <w:bookmarkStart w:id="1714" w:name="_Toc46824836"/>
      <w:r w:rsidRPr="00F419B2">
        <w:rPr>
          <w:rFonts w:cs="Arial"/>
        </w:rPr>
        <w:t>Запуск Системы</w:t>
      </w:r>
      <w:bookmarkEnd w:id="1706"/>
      <w:bookmarkEnd w:id="1707"/>
      <w:bookmarkEnd w:id="1708"/>
      <w:bookmarkEnd w:id="1709"/>
      <w:bookmarkEnd w:id="1710"/>
      <w:bookmarkEnd w:id="1711"/>
      <w:bookmarkEnd w:id="1712"/>
      <w:bookmarkEnd w:id="1713"/>
      <w:bookmarkEnd w:id="1714"/>
    </w:p>
    <w:p w14:paraId="1BBDECEB" w14:textId="77777777" w:rsidR="005A582B" w:rsidRPr="00F419B2" w:rsidRDefault="005A582B" w:rsidP="00B10C60">
      <w:pPr>
        <w:pStyle w:val="phnormal"/>
        <w:rPr>
          <w:rFonts w:cs="Arial"/>
        </w:rPr>
      </w:pPr>
      <w:r w:rsidRPr="00F419B2">
        <w:rPr>
          <w:rFonts w:cs="Arial"/>
        </w:rPr>
        <w:t>Начало работы с Системой содержит следующую последовательность действий:</w:t>
      </w:r>
    </w:p>
    <w:p w14:paraId="6036B096" w14:textId="77777777" w:rsidR="005A582B" w:rsidRPr="00F419B2" w:rsidRDefault="002C704F" w:rsidP="00E768D0">
      <w:pPr>
        <w:pStyle w:val="phlistordereda"/>
        <w:rPr>
          <w:rFonts w:cs="Arial"/>
          <w:lang w:val="en-US"/>
        </w:rPr>
      </w:pPr>
      <w:r w:rsidRPr="00F419B2">
        <w:rPr>
          <w:rFonts w:cs="Arial"/>
        </w:rPr>
        <w:t>з</w:t>
      </w:r>
      <w:r w:rsidR="005A582B" w:rsidRPr="00F419B2">
        <w:rPr>
          <w:rFonts w:cs="Arial"/>
        </w:rPr>
        <w:t>апустит</w:t>
      </w:r>
      <w:r w:rsidR="00FC322D" w:rsidRPr="00F419B2">
        <w:rPr>
          <w:rFonts w:cs="Arial"/>
        </w:rPr>
        <w:t>е</w:t>
      </w:r>
      <w:r w:rsidR="005A582B" w:rsidRPr="00F419B2">
        <w:rPr>
          <w:rFonts w:cs="Arial"/>
          <w:lang w:val="en-US"/>
        </w:rPr>
        <w:t xml:space="preserve"> </w:t>
      </w:r>
      <w:r w:rsidR="005A582B" w:rsidRPr="00F419B2">
        <w:rPr>
          <w:rFonts w:cs="Arial"/>
        </w:rPr>
        <w:t>любой</w:t>
      </w:r>
      <w:r w:rsidR="005A582B" w:rsidRPr="00F419B2">
        <w:rPr>
          <w:rFonts w:cs="Arial"/>
          <w:lang w:val="en-US"/>
        </w:rPr>
        <w:t xml:space="preserve"> </w:t>
      </w:r>
      <w:r w:rsidR="00112F40" w:rsidRPr="00F419B2">
        <w:rPr>
          <w:rFonts w:cs="Arial"/>
          <w:lang w:val="en-US"/>
        </w:rPr>
        <w:t>web</w:t>
      </w:r>
      <w:r w:rsidR="00B3683E" w:rsidRPr="00F419B2">
        <w:rPr>
          <w:rFonts w:cs="Arial"/>
          <w:lang w:val="en-US"/>
        </w:rPr>
        <w:t>-</w:t>
      </w:r>
      <w:r w:rsidR="005A582B" w:rsidRPr="00F419B2">
        <w:rPr>
          <w:rFonts w:cs="Arial"/>
        </w:rPr>
        <w:t>браузер</w:t>
      </w:r>
      <w:r w:rsidR="005A582B" w:rsidRPr="00F419B2">
        <w:rPr>
          <w:rFonts w:cs="Arial"/>
          <w:lang w:val="en-US"/>
        </w:rPr>
        <w:t xml:space="preserve"> </w:t>
      </w:r>
      <w:r w:rsidR="00B3683E" w:rsidRPr="00F419B2">
        <w:rPr>
          <w:rFonts w:cs="Arial"/>
          <w:lang w:val="en-US"/>
        </w:rPr>
        <w:t>(</w:t>
      </w:r>
      <w:r w:rsidR="005A582B" w:rsidRPr="00F419B2">
        <w:rPr>
          <w:rFonts w:cs="Arial"/>
          <w:lang w:val="en-US"/>
        </w:rPr>
        <w:t xml:space="preserve">Internet Explorer, Mozilla Firefox, Opera, Safari, Google Chrome </w:t>
      </w:r>
      <w:r w:rsidR="005A582B" w:rsidRPr="00F419B2">
        <w:rPr>
          <w:rFonts w:cs="Arial"/>
        </w:rPr>
        <w:t>и</w:t>
      </w:r>
      <w:r w:rsidR="005A582B" w:rsidRPr="00F419B2">
        <w:rPr>
          <w:rFonts w:cs="Arial"/>
          <w:lang w:val="en-US"/>
        </w:rPr>
        <w:t xml:space="preserve"> </w:t>
      </w:r>
      <w:r w:rsidR="005A582B" w:rsidRPr="00F419B2">
        <w:rPr>
          <w:rFonts w:cs="Arial"/>
        </w:rPr>
        <w:t>др</w:t>
      </w:r>
      <w:r w:rsidR="005A582B" w:rsidRPr="00F419B2">
        <w:rPr>
          <w:rFonts w:cs="Arial"/>
          <w:lang w:val="en-US"/>
        </w:rPr>
        <w:t>.</w:t>
      </w:r>
      <w:r w:rsidR="00B3683E" w:rsidRPr="00F419B2">
        <w:rPr>
          <w:rFonts w:cs="Arial"/>
          <w:lang w:val="en-US"/>
        </w:rPr>
        <w:t>)</w:t>
      </w:r>
      <w:r w:rsidR="005A582B" w:rsidRPr="00F419B2">
        <w:rPr>
          <w:rFonts w:cs="Arial"/>
          <w:lang w:val="en-US"/>
        </w:rPr>
        <w:t>;</w:t>
      </w:r>
    </w:p>
    <w:p w14:paraId="2D2153B1" w14:textId="77777777" w:rsidR="005A582B" w:rsidRPr="00F419B2" w:rsidRDefault="00B3683E" w:rsidP="00E768D0">
      <w:pPr>
        <w:pStyle w:val="phlistordereda"/>
        <w:rPr>
          <w:rFonts w:cs="Arial"/>
        </w:rPr>
      </w:pPr>
      <w:r w:rsidRPr="00F419B2">
        <w:rPr>
          <w:rFonts w:cs="Arial"/>
        </w:rPr>
        <w:t>в</w:t>
      </w:r>
      <w:r w:rsidR="005A582B" w:rsidRPr="00F419B2">
        <w:rPr>
          <w:rFonts w:cs="Arial"/>
        </w:rPr>
        <w:t xml:space="preserve"> </w:t>
      </w:r>
      <w:r w:rsidR="00472763" w:rsidRPr="00F419B2">
        <w:rPr>
          <w:rFonts w:cs="Arial"/>
        </w:rPr>
        <w:t xml:space="preserve">адресной строке </w:t>
      </w:r>
      <w:r w:rsidR="00472763" w:rsidRPr="00F419B2">
        <w:rPr>
          <w:rFonts w:cs="Arial"/>
          <w:lang w:val="en-US"/>
        </w:rPr>
        <w:t>web</w:t>
      </w:r>
      <w:r w:rsidR="00472763" w:rsidRPr="00F419B2">
        <w:rPr>
          <w:rFonts w:cs="Arial"/>
        </w:rPr>
        <w:t>-</w:t>
      </w:r>
      <w:r w:rsidR="005A582B" w:rsidRPr="00F419B2">
        <w:rPr>
          <w:rFonts w:cs="Arial"/>
        </w:rPr>
        <w:t>браузера вве</w:t>
      </w:r>
      <w:r w:rsidRPr="00F419B2">
        <w:rPr>
          <w:rFonts w:cs="Arial"/>
        </w:rPr>
        <w:t>дите</w:t>
      </w:r>
      <w:r w:rsidR="005A582B" w:rsidRPr="00F419B2">
        <w:rPr>
          <w:rFonts w:cs="Arial"/>
        </w:rPr>
        <w:t xml:space="preserve"> ссылку на сайт Системы (ссылка выдается </w:t>
      </w:r>
      <w:r w:rsidR="00181611" w:rsidRPr="00F419B2">
        <w:rPr>
          <w:rFonts w:cs="Arial"/>
        </w:rPr>
        <w:t>админ</w:t>
      </w:r>
      <w:r w:rsidR="005A582B" w:rsidRPr="00F419B2">
        <w:rPr>
          <w:rFonts w:cs="Arial"/>
        </w:rPr>
        <w:t>истратором Системы) и перей</w:t>
      </w:r>
      <w:r w:rsidRPr="00F419B2">
        <w:rPr>
          <w:rFonts w:cs="Arial"/>
        </w:rPr>
        <w:t>дите</w:t>
      </w:r>
      <w:r w:rsidR="005A582B" w:rsidRPr="00F419B2">
        <w:rPr>
          <w:rFonts w:cs="Arial"/>
        </w:rPr>
        <w:t xml:space="preserve"> по данной ссылке;</w:t>
      </w:r>
    </w:p>
    <w:p w14:paraId="72948809" w14:textId="59E95CB5" w:rsidR="005A582B" w:rsidRPr="00F419B2" w:rsidRDefault="00B3683E" w:rsidP="00E768D0">
      <w:pPr>
        <w:pStyle w:val="phlistordereda"/>
        <w:rPr>
          <w:rFonts w:cs="Arial"/>
        </w:rPr>
      </w:pPr>
      <w:r w:rsidRPr="00F419B2">
        <w:rPr>
          <w:rFonts w:cs="Arial"/>
        </w:rPr>
        <w:t>в</w:t>
      </w:r>
      <w:r w:rsidR="005A582B" w:rsidRPr="00F419B2">
        <w:rPr>
          <w:rFonts w:cs="Arial"/>
        </w:rPr>
        <w:t xml:space="preserve"> открывшемся окне входа в Систему (</w:t>
      </w:r>
      <w:r w:rsidR="00CE2FC0" w:rsidRPr="00F419B2">
        <w:rPr>
          <w:rFonts w:cs="Arial"/>
        </w:rPr>
        <w:fldChar w:fldCharType="begin"/>
      </w:r>
      <w:r w:rsidR="00CE2FC0" w:rsidRPr="00F419B2">
        <w:rPr>
          <w:rFonts w:cs="Arial"/>
        </w:rPr>
        <w:instrText xml:space="preserve"> REF _Ref448937460 \h </w:instrText>
      </w:r>
      <w:r w:rsidR="001C1245" w:rsidRPr="00F419B2">
        <w:rPr>
          <w:rFonts w:cs="Arial"/>
        </w:rPr>
        <w:instrText xml:space="preserve"> \* MERGEFORMAT </w:instrText>
      </w:r>
      <w:r w:rsidR="00CE2FC0" w:rsidRPr="00F419B2">
        <w:rPr>
          <w:rFonts w:cs="Arial"/>
        </w:rPr>
      </w:r>
      <w:r w:rsidR="00CE2FC0"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1</w:t>
      </w:r>
      <w:r w:rsidR="00CE2FC0" w:rsidRPr="00F419B2">
        <w:rPr>
          <w:rFonts w:cs="Arial"/>
        </w:rPr>
        <w:fldChar w:fldCharType="end"/>
      </w:r>
      <w:r w:rsidR="005A582B" w:rsidRPr="00F419B2">
        <w:rPr>
          <w:rFonts w:cs="Arial"/>
        </w:rPr>
        <w:t xml:space="preserve">) </w:t>
      </w:r>
      <w:r w:rsidRPr="00F419B2">
        <w:rPr>
          <w:rFonts w:cs="Arial"/>
        </w:rPr>
        <w:t>заполните</w:t>
      </w:r>
      <w:r w:rsidR="005A582B" w:rsidRPr="00F419B2">
        <w:rPr>
          <w:rFonts w:cs="Arial"/>
        </w:rPr>
        <w:t xml:space="preserve"> следующие поля:</w:t>
      </w:r>
    </w:p>
    <w:p w14:paraId="4733C033" w14:textId="77777777" w:rsidR="005A582B" w:rsidRPr="00F419B2" w:rsidRDefault="00DB1DFC" w:rsidP="00B10C60">
      <w:pPr>
        <w:pStyle w:val="phlistitemized1"/>
      </w:pPr>
      <w:r w:rsidRPr="00F419B2">
        <w:t>«</w:t>
      </w:r>
      <w:r w:rsidR="005A582B" w:rsidRPr="00F419B2">
        <w:t>Логин</w:t>
      </w:r>
      <w:r w:rsidRPr="00F419B2">
        <w:t>»</w:t>
      </w:r>
      <w:r w:rsidR="005A582B" w:rsidRPr="00F419B2">
        <w:t xml:space="preserve"> – вв</w:t>
      </w:r>
      <w:r w:rsidR="00B3683E" w:rsidRPr="00F419B2">
        <w:t>едите</w:t>
      </w:r>
      <w:r w:rsidR="005A582B" w:rsidRPr="00F419B2">
        <w:t xml:space="preserve"> логин, под которым </w:t>
      </w:r>
      <w:r w:rsidR="00B3683E" w:rsidRPr="00F419B2">
        <w:t>п</w:t>
      </w:r>
      <w:r w:rsidR="005A582B" w:rsidRPr="00F419B2">
        <w:t>ользователь входит в Систему;</w:t>
      </w:r>
    </w:p>
    <w:p w14:paraId="276132FB" w14:textId="77777777" w:rsidR="005A582B" w:rsidRPr="00F419B2" w:rsidRDefault="00DB1DFC" w:rsidP="00B10C60">
      <w:pPr>
        <w:pStyle w:val="phlistitemized1"/>
      </w:pPr>
      <w:r w:rsidRPr="00F419B2">
        <w:t>«</w:t>
      </w:r>
      <w:r w:rsidR="005A582B" w:rsidRPr="00F419B2">
        <w:t>Пароль</w:t>
      </w:r>
      <w:r w:rsidRPr="00F419B2">
        <w:t>»</w:t>
      </w:r>
      <w:r w:rsidR="005A582B" w:rsidRPr="00F419B2">
        <w:t xml:space="preserve"> – вв</w:t>
      </w:r>
      <w:r w:rsidR="00B3683E" w:rsidRPr="00F419B2">
        <w:t>едите</w:t>
      </w:r>
      <w:r w:rsidR="005A582B" w:rsidRPr="00F419B2">
        <w:t xml:space="preserve"> пароль, под которы</w:t>
      </w:r>
      <w:r w:rsidR="00B3683E" w:rsidRPr="00F419B2">
        <w:t>м пользователь входит в Систему.</w:t>
      </w:r>
    </w:p>
    <w:p w14:paraId="56ED817A" w14:textId="77777777" w:rsidR="00CE2FC0" w:rsidRPr="00F419B2" w:rsidRDefault="001534F3" w:rsidP="002C704F">
      <w:pPr>
        <w:pStyle w:val="phfigure"/>
        <w:rPr>
          <w:rFonts w:cs="Arial"/>
        </w:rPr>
      </w:pPr>
      <w:r w:rsidRPr="00F419B2">
        <w:rPr>
          <w:rFonts w:cs="Arial"/>
          <w:noProof/>
        </w:rPr>
        <w:lastRenderedPageBreak/>
        <w:drawing>
          <wp:inline distT="0" distB="0" distL="0" distR="0" wp14:anchorId="16E15ED9" wp14:editId="5F007695">
            <wp:extent cx="3238500" cy="2514600"/>
            <wp:effectExtent l="0" t="0" r="0" b="0"/>
            <wp:docPr id="1" name="Рисунок 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D0B4C" w14:textId="6E56B7C8" w:rsidR="005A582B" w:rsidRPr="00F419B2" w:rsidRDefault="00CE2FC0" w:rsidP="002C704F">
      <w:pPr>
        <w:pStyle w:val="phfiguretitle"/>
      </w:pPr>
      <w:bookmarkStart w:id="1715" w:name="_Ref448937460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1</w:t>
        </w:r>
      </w:fldSimple>
      <w:bookmarkEnd w:id="1715"/>
      <w:r w:rsidR="004C22C3" w:rsidRPr="00F419B2">
        <w:t xml:space="preserve"> – </w:t>
      </w:r>
      <w:bookmarkStart w:id="1716" w:name="_Ref435629094"/>
      <w:r w:rsidR="002C704F" w:rsidRPr="00F419B2">
        <w:t>Окно входа в С</w:t>
      </w:r>
      <w:r w:rsidR="005A582B" w:rsidRPr="00F419B2">
        <w:t>истему</w:t>
      </w:r>
      <w:bookmarkEnd w:id="1716"/>
    </w:p>
    <w:p w14:paraId="6DF7449D" w14:textId="77777777" w:rsidR="005A582B" w:rsidRPr="00F419B2" w:rsidRDefault="00B3683E" w:rsidP="00E768D0">
      <w:pPr>
        <w:pStyle w:val="phlistordereda"/>
        <w:rPr>
          <w:rFonts w:cs="Arial"/>
        </w:rPr>
      </w:pPr>
      <w:r w:rsidRPr="00F419B2">
        <w:rPr>
          <w:rFonts w:cs="Arial"/>
        </w:rPr>
        <w:t xml:space="preserve">нажмите </w:t>
      </w:r>
      <w:r w:rsidR="005A582B" w:rsidRPr="00F419B2">
        <w:rPr>
          <w:rFonts w:cs="Arial"/>
        </w:rPr>
        <w:t xml:space="preserve">кнопку </w:t>
      </w:r>
      <w:r w:rsidR="00DB1DFC" w:rsidRPr="00F419B2">
        <w:rPr>
          <w:rFonts w:cs="Arial"/>
        </w:rPr>
        <w:t>«</w:t>
      </w:r>
      <w:r w:rsidR="005A582B" w:rsidRPr="00F419B2">
        <w:rPr>
          <w:rFonts w:cs="Arial"/>
        </w:rPr>
        <w:t>Войти</w:t>
      </w:r>
      <w:r w:rsidR="00DB1DFC" w:rsidRPr="00F419B2">
        <w:rPr>
          <w:rFonts w:cs="Arial"/>
        </w:rPr>
        <w:t>»</w:t>
      </w:r>
      <w:r w:rsidR="005A582B" w:rsidRPr="00F419B2">
        <w:rPr>
          <w:rFonts w:cs="Arial"/>
        </w:rPr>
        <w:t>.</w:t>
      </w:r>
    </w:p>
    <w:p w14:paraId="42102B5A" w14:textId="77777777" w:rsidR="005A582B" w:rsidRPr="00F419B2" w:rsidRDefault="00B3683E" w:rsidP="00B10C60">
      <w:pPr>
        <w:pStyle w:val="phnormal"/>
        <w:rPr>
          <w:rFonts w:cs="Arial"/>
        </w:rPr>
      </w:pPr>
      <w:r w:rsidRPr="00F419B2">
        <w:rPr>
          <w:rFonts w:cs="Arial"/>
        </w:rPr>
        <w:t>Е</w:t>
      </w:r>
      <w:r w:rsidR="005A582B" w:rsidRPr="00F419B2">
        <w:rPr>
          <w:rFonts w:cs="Arial"/>
        </w:rPr>
        <w:t xml:space="preserve">сли логин и пароль введены верно, </w:t>
      </w:r>
      <w:r w:rsidR="008C3AAB" w:rsidRPr="00F419B2">
        <w:rPr>
          <w:rFonts w:cs="Arial"/>
        </w:rPr>
        <w:t>Система</w:t>
      </w:r>
      <w:r w:rsidR="005A582B" w:rsidRPr="00F419B2">
        <w:rPr>
          <w:rFonts w:cs="Arial"/>
        </w:rPr>
        <w:t xml:space="preserve"> провер</w:t>
      </w:r>
      <w:r w:rsidRPr="00F419B2">
        <w:rPr>
          <w:rFonts w:cs="Arial"/>
        </w:rPr>
        <w:t>и</w:t>
      </w:r>
      <w:r w:rsidR="005A582B" w:rsidRPr="00F419B2">
        <w:rPr>
          <w:rFonts w:cs="Arial"/>
        </w:rPr>
        <w:t>т наличие ролей у пользователя</w:t>
      </w:r>
      <w:r w:rsidRPr="00F419B2">
        <w:rPr>
          <w:rFonts w:cs="Arial"/>
        </w:rPr>
        <w:t>:</w:t>
      </w:r>
    </w:p>
    <w:p w14:paraId="015C0054" w14:textId="0A7FD409" w:rsidR="00744A18" w:rsidRPr="00F419B2" w:rsidRDefault="00B3683E" w:rsidP="00B10C60">
      <w:pPr>
        <w:pStyle w:val="phlistitemized1"/>
      </w:pPr>
      <w:bookmarkStart w:id="1717" w:name="_Toc295202980"/>
      <w:bookmarkStart w:id="1718" w:name="_Ref310348967"/>
      <w:bookmarkStart w:id="1719" w:name="_Ref310349693"/>
      <w:bookmarkStart w:id="1720" w:name="_Ref310349703"/>
      <w:bookmarkStart w:id="1721" w:name="_Toc338419479"/>
      <w:bookmarkStart w:id="1722" w:name="_Toc382991453"/>
      <w:r w:rsidRPr="00F419B2">
        <w:t>е</w:t>
      </w:r>
      <w:r w:rsidR="00744A18" w:rsidRPr="00F419B2">
        <w:t>сли пользователь имеет одну роль, откроется главное окно Системы (</w:t>
      </w:r>
      <w:r w:rsidR="00CE2FC0" w:rsidRPr="00F419B2">
        <w:fldChar w:fldCharType="begin"/>
      </w:r>
      <w:r w:rsidR="00CE2FC0" w:rsidRPr="00F419B2">
        <w:instrText xml:space="preserve"> REF _Ref448937484 \h </w:instrText>
      </w:r>
      <w:r w:rsidR="001C1245" w:rsidRPr="00F419B2">
        <w:instrText xml:space="preserve"> \* MERGEFORMAT </w:instrText>
      </w:r>
      <w:r w:rsidR="00CE2FC0" w:rsidRPr="00F419B2">
        <w:fldChar w:fldCharType="separate"/>
      </w:r>
      <w:r w:rsidR="00FD77B9" w:rsidRPr="00F419B2">
        <w:t>Р</w:t>
      </w:r>
      <w:r w:rsidR="00FD77B9">
        <w:t>исунок 10</w:t>
      </w:r>
      <w:r w:rsidR="00CE2FC0" w:rsidRPr="00F419B2">
        <w:fldChar w:fldCharType="end"/>
      </w:r>
      <w:r w:rsidRPr="00F419B2">
        <w:t>);</w:t>
      </w:r>
    </w:p>
    <w:p w14:paraId="418547D2" w14:textId="77777777" w:rsidR="00744A18" w:rsidRPr="00F419B2" w:rsidRDefault="00B3683E" w:rsidP="00B10C60">
      <w:pPr>
        <w:pStyle w:val="phlistitemized1"/>
      </w:pPr>
      <w:r w:rsidRPr="00F419B2">
        <w:t>е</w:t>
      </w:r>
      <w:r w:rsidR="00744A18" w:rsidRPr="00F419B2">
        <w:t xml:space="preserve">сли пользователь имеет только роли </w:t>
      </w:r>
      <w:r w:rsidR="00DB1DFC" w:rsidRPr="00F419B2">
        <w:t>«</w:t>
      </w:r>
      <w:r w:rsidR="00744A18" w:rsidRPr="00F419B2">
        <w:t>Родитель</w:t>
      </w:r>
      <w:r w:rsidR="00DB1DFC" w:rsidRPr="00F419B2">
        <w:t>»</w:t>
      </w:r>
      <w:r w:rsidR="00744A18" w:rsidRPr="00F419B2">
        <w:t xml:space="preserve"> или </w:t>
      </w:r>
      <w:r w:rsidR="00DB1DFC" w:rsidRPr="00F419B2">
        <w:t>«</w:t>
      </w:r>
      <w:r w:rsidR="00744A18" w:rsidRPr="00F419B2">
        <w:t>Учащийся</w:t>
      </w:r>
      <w:r w:rsidR="00DB1DFC" w:rsidRPr="00F419B2">
        <w:t>»</w:t>
      </w:r>
      <w:r w:rsidR="00744A18" w:rsidRPr="00F419B2">
        <w:t xml:space="preserve">, то откроется </w:t>
      </w:r>
      <w:r w:rsidR="00D037D2" w:rsidRPr="00F419B2">
        <w:t xml:space="preserve">окно </w:t>
      </w:r>
      <w:r w:rsidR="00DB1DFC" w:rsidRPr="00F419B2">
        <w:t>«</w:t>
      </w:r>
      <w:r w:rsidR="00744A18" w:rsidRPr="00F419B2">
        <w:t>Личный</w:t>
      </w:r>
      <w:r w:rsidRPr="00F419B2">
        <w:t xml:space="preserve"> кабинет</w:t>
      </w:r>
      <w:r w:rsidR="00DB1DFC" w:rsidRPr="00F419B2">
        <w:t>»</w:t>
      </w:r>
      <w:r w:rsidR="00D037D2" w:rsidRPr="00F419B2">
        <w:t xml:space="preserve"> (см. документ </w:t>
      </w:r>
      <w:r w:rsidR="00DB1DFC" w:rsidRPr="00F419B2">
        <w:t>«</w:t>
      </w:r>
      <w:r w:rsidR="00D037D2" w:rsidRPr="00F419B2">
        <w:t>БАРС.</w:t>
      </w:r>
      <w:r w:rsidR="000F41D8" w:rsidRPr="00F419B2">
        <w:t xml:space="preserve"> </w:t>
      </w:r>
      <w:r w:rsidR="00D037D2" w:rsidRPr="00F419B2">
        <w:t>Образование</w:t>
      </w:r>
      <w:r w:rsidR="009E25A5" w:rsidRPr="00F419B2">
        <w:t xml:space="preserve"> </w:t>
      </w:r>
      <w:r w:rsidR="00D037D2" w:rsidRPr="00F419B2">
        <w:t>–</w:t>
      </w:r>
      <w:r w:rsidR="009E25A5" w:rsidRPr="00F419B2">
        <w:t xml:space="preserve"> </w:t>
      </w:r>
      <w:r w:rsidR="002A4A0A" w:rsidRPr="00F419B2">
        <w:t>Электронное д</w:t>
      </w:r>
      <w:r w:rsidR="004B393A" w:rsidRPr="00F419B2">
        <w:t>ополнительное образование.</w:t>
      </w:r>
      <w:r w:rsidR="00D47343" w:rsidRPr="00F419B2">
        <w:t xml:space="preserve"> </w:t>
      </w:r>
      <w:r w:rsidR="00D037D2" w:rsidRPr="00F419B2">
        <w:t>Руководство учащегося и родителя</w:t>
      </w:r>
      <w:r w:rsidR="00DB1DFC" w:rsidRPr="00F419B2">
        <w:t>»</w:t>
      </w:r>
      <w:r w:rsidR="00D037D2" w:rsidRPr="00F419B2">
        <w:t>)</w:t>
      </w:r>
      <w:r w:rsidRPr="00F419B2">
        <w:t>;</w:t>
      </w:r>
    </w:p>
    <w:p w14:paraId="31210AB3" w14:textId="4EB6A384" w:rsidR="00744A18" w:rsidRPr="00F419B2" w:rsidRDefault="00B3683E" w:rsidP="00B10C60">
      <w:pPr>
        <w:pStyle w:val="phlistitemized1"/>
      </w:pPr>
      <w:r w:rsidRPr="00F419B2">
        <w:t>е</w:t>
      </w:r>
      <w:r w:rsidR="00744A18" w:rsidRPr="00F419B2">
        <w:t xml:space="preserve">сли пользователь имеет несколько ролей, </w:t>
      </w:r>
      <w:r w:rsidR="008C3AAB" w:rsidRPr="00F419B2">
        <w:t>Система</w:t>
      </w:r>
      <w:r w:rsidR="00744A18" w:rsidRPr="00F419B2">
        <w:t xml:space="preserve"> вы</w:t>
      </w:r>
      <w:r w:rsidR="00D274FE" w:rsidRPr="00F419B2">
        <w:t>ведет</w:t>
      </w:r>
      <w:r w:rsidR="00744A18" w:rsidRPr="00F419B2">
        <w:t xml:space="preserve"> окно </w:t>
      </w:r>
      <w:r w:rsidRPr="00F419B2">
        <w:t xml:space="preserve">выбора пользователя </w:t>
      </w:r>
      <w:r w:rsidR="00744A18" w:rsidRPr="00F419B2">
        <w:t>(</w:t>
      </w:r>
      <w:r w:rsidR="00CE2FC0" w:rsidRPr="00F419B2">
        <w:fldChar w:fldCharType="begin"/>
      </w:r>
      <w:r w:rsidR="00CE2FC0" w:rsidRPr="00F419B2">
        <w:instrText xml:space="preserve"> REF _Ref448937498 \h </w:instrText>
      </w:r>
      <w:r w:rsidR="001C1245" w:rsidRPr="00F419B2">
        <w:instrText xml:space="preserve"> \* MERGEFORMAT </w:instrText>
      </w:r>
      <w:r w:rsidR="00CE2FC0" w:rsidRPr="00F419B2">
        <w:fldChar w:fldCharType="separate"/>
      </w:r>
      <w:r w:rsidR="00FD77B9" w:rsidRPr="00F419B2">
        <w:t>Р</w:t>
      </w:r>
      <w:r w:rsidR="00FD77B9">
        <w:t>исунок 2</w:t>
      </w:r>
      <w:r w:rsidR="00CE2FC0" w:rsidRPr="00F419B2">
        <w:fldChar w:fldCharType="end"/>
      </w:r>
      <w:r w:rsidR="00744A18" w:rsidRPr="00F419B2">
        <w:t>), которое состоит из следующих столбцов:</w:t>
      </w:r>
    </w:p>
    <w:p w14:paraId="5BA437F0" w14:textId="77777777" w:rsidR="00744A18" w:rsidRPr="00F419B2" w:rsidRDefault="00DB1DFC" w:rsidP="00B10C60">
      <w:pPr>
        <w:pStyle w:val="phlistitemized2"/>
        <w:rPr>
          <w:rFonts w:cs="Arial"/>
        </w:rPr>
      </w:pPr>
      <w:r w:rsidRPr="00F419B2">
        <w:rPr>
          <w:rFonts w:cs="Arial"/>
        </w:rPr>
        <w:t>«</w:t>
      </w:r>
      <w:r w:rsidR="00744A18" w:rsidRPr="00F419B2">
        <w:rPr>
          <w:rFonts w:cs="Arial"/>
        </w:rPr>
        <w:t>Тип пользователя</w:t>
      </w:r>
      <w:r w:rsidRPr="00F419B2">
        <w:rPr>
          <w:rFonts w:cs="Arial"/>
        </w:rPr>
        <w:t>»</w:t>
      </w:r>
      <w:r w:rsidR="004C22C3" w:rsidRPr="00F419B2">
        <w:rPr>
          <w:rFonts w:cs="Arial"/>
        </w:rPr>
        <w:t xml:space="preserve"> – </w:t>
      </w:r>
      <w:r w:rsidR="00B3683E" w:rsidRPr="00F419B2">
        <w:rPr>
          <w:rFonts w:cs="Arial"/>
        </w:rPr>
        <w:t>указано</w:t>
      </w:r>
      <w:r w:rsidR="00744A18" w:rsidRPr="00F419B2">
        <w:rPr>
          <w:rFonts w:cs="Arial"/>
        </w:rPr>
        <w:t xml:space="preserve"> наименование </w:t>
      </w:r>
      <w:r w:rsidR="00C87D2C" w:rsidRPr="00F419B2">
        <w:rPr>
          <w:rFonts w:cs="Arial"/>
        </w:rPr>
        <w:t>типа пользователя</w:t>
      </w:r>
      <w:r w:rsidR="0059308A">
        <w:rPr>
          <w:rFonts w:cs="Arial"/>
        </w:rPr>
        <w:t>;</w:t>
      </w:r>
    </w:p>
    <w:p w14:paraId="4602D3E5" w14:textId="77777777" w:rsidR="00744A18" w:rsidRPr="00F419B2" w:rsidRDefault="00DB1DFC" w:rsidP="00B10C60">
      <w:pPr>
        <w:pStyle w:val="phlistitemized2"/>
        <w:rPr>
          <w:rFonts w:cs="Arial"/>
        </w:rPr>
      </w:pPr>
      <w:r w:rsidRPr="00F419B2">
        <w:rPr>
          <w:rFonts w:cs="Arial"/>
        </w:rPr>
        <w:t>«</w:t>
      </w:r>
      <w:r w:rsidR="00DC2053" w:rsidRPr="00F419B2">
        <w:rPr>
          <w:rFonts w:cs="Arial"/>
        </w:rPr>
        <w:t>Организация</w:t>
      </w:r>
      <w:r w:rsidRPr="00F419B2">
        <w:rPr>
          <w:rFonts w:cs="Arial"/>
        </w:rPr>
        <w:t>»</w:t>
      </w:r>
      <w:r w:rsidR="004C22C3" w:rsidRPr="00F419B2">
        <w:rPr>
          <w:rFonts w:cs="Arial"/>
        </w:rPr>
        <w:t xml:space="preserve"> – </w:t>
      </w:r>
      <w:r w:rsidR="00B3683E" w:rsidRPr="00F419B2">
        <w:rPr>
          <w:rFonts w:cs="Arial"/>
        </w:rPr>
        <w:t>указано</w:t>
      </w:r>
      <w:r w:rsidR="00744A18" w:rsidRPr="00F419B2">
        <w:rPr>
          <w:rFonts w:cs="Arial"/>
        </w:rPr>
        <w:t xml:space="preserve"> наименование </w:t>
      </w:r>
      <w:r w:rsidR="00735537" w:rsidRPr="00F419B2">
        <w:rPr>
          <w:rFonts w:cs="Arial"/>
        </w:rPr>
        <w:t>организации</w:t>
      </w:r>
      <w:r w:rsidR="0059308A">
        <w:rPr>
          <w:rFonts w:cs="Arial"/>
        </w:rPr>
        <w:t>;</w:t>
      </w:r>
    </w:p>
    <w:p w14:paraId="7587CCA2" w14:textId="77777777" w:rsidR="00744A18" w:rsidRPr="00F419B2" w:rsidRDefault="00DB1DFC" w:rsidP="00B10C60">
      <w:pPr>
        <w:pStyle w:val="phlistitemized2"/>
        <w:rPr>
          <w:rFonts w:cs="Arial"/>
        </w:rPr>
      </w:pPr>
      <w:r w:rsidRPr="00F419B2">
        <w:rPr>
          <w:rFonts w:cs="Arial"/>
        </w:rPr>
        <w:t>«</w:t>
      </w:r>
      <w:r w:rsidR="00744A18" w:rsidRPr="00F419B2">
        <w:rPr>
          <w:rFonts w:cs="Arial"/>
        </w:rPr>
        <w:t>Период действия</w:t>
      </w:r>
      <w:r w:rsidRPr="00F419B2">
        <w:rPr>
          <w:rFonts w:cs="Arial"/>
        </w:rPr>
        <w:t>»</w:t>
      </w:r>
      <w:r w:rsidR="004C22C3" w:rsidRPr="00F419B2">
        <w:rPr>
          <w:rFonts w:cs="Arial"/>
        </w:rPr>
        <w:t xml:space="preserve"> – </w:t>
      </w:r>
      <w:r w:rsidR="002C704F" w:rsidRPr="00F419B2">
        <w:rPr>
          <w:rFonts w:cs="Arial"/>
        </w:rPr>
        <w:t>у</w:t>
      </w:r>
      <w:r w:rsidR="00B3683E" w:rsidRPr="00F419B2">
        <w:rPr>
          <w:rFonts w:cs="Arial"/>
        </w:rPr>
        <w:t>казан</w:t>
      </w:r>
      <w:r w:rsidR="00744A18" w:rsidRPr="00F419B2">
        <w:rPr>
          <w:rFonts w:cs="Arial"/>
        </w:rPr>
        <w:t xml:space="preserve"> п</w:t>
      </w:r>
      <w:r w:rsidR="00B3683E" w:rsidRPr="00F419B2">
        <w:rPr>
          <w:rFonts w:cs="Arial"/>
        </w:rPr>
        <w:t xml:space="preserve">ериод, с которого пользователю была присвоена </w:t>
      </w:r>
      <w:r w:rsidR="00744A18" w:rsidRPr="00F419B2">
        <w:rPr>
          <w:rFonts w:cs="Arial"/>
        </w:rPr>
        <w:t>данная роль</w:t>
      </w:r>
      <w:r w:rsidR="0059308A">
        <w:rPr>
          <w:rFonts w:cs="Arial"/>
        </w:rPr>
        <w:t>;</w:t>
      </w:r>
    </w:p>
    <w:p w14:paraId="75C257E3" w14:textId="77777777" w:rsidR="00744A18" w:rsidRPr="00F419B2" w:rsidRDefault="00DB1DFC" w:rsidP="00B10C60">
      <w:pPr>
        <w:pStyle w:val="phlistitemized2"/>
        <w:rPr>
          <w:rFonts w:cs="Arial"/>
        </w:rPr>
      </w:pPr>
      <w:r w:rsidRPr="00F419B2">
        <w:rPr>
          <w:rFonts w:cs="Arial"/>
        </w:rPr>
        <w:t>«</w:t>
      </w:r>
      <w:r w:rsidR="00744A18" w:rsidRPr="00F419B2">
        <w:rPr>
          <w:rFonts w:cs="Arial"/>
        </w:rPr>
        <w:t>Должность</w:t>
      </w:r>
      <w:r w:rsidR="0094393F" w:rsidRPr="00F419B2">
        <w:rPr>
          <w:rFonts w:cs="Arial"/>
        </w:rPr>
        <w:t xml:space="preserve">/ </w:t>
      </w:r>
      <w:r w:rsidR="00744A18" w:rsidRPr="00F419B2">
        <w:rPr>
          <w:rFonts w:cs="Arial"/>
        </w:rPr>
        <w:t>группа</w:t>
      </w:r>
      <w:r w:rsidRPr="00F419B2">
        <w:rPr>
          <w:rFonts w:cs="Arial"/>
        </w:rPr>
        <w:t>»</w:t>
      </w:r>
      <w:r w:rsidR="004C22C3" w:rsidRPr="00F419B2">
        <w:rPr>
          <w:rFonts w:cs="Arial"/>
        </w:rPr>
        <w:t xml:space="preserve"> – </w:t>
      </w:r>
      <w:r w:rsidR="00B3683E" w:rsidRPr="00F419B2">
        <w:rPr>
          <w:rFonts w:cs="Arial"/>
        </w:rPr>
        <w:t>указано</w:t>
      </w:r>
      <w:r w:rsidR="00744A18" w:rsidRPr="00F419B2">
        <w:rPr>
          <w:rFonts w:cs="Arial"/>
        </w:rPr>
        <w:t xml:space="preserve"> наименование должности или группы пользователя.</w:t>
      </w:r>
    </w:p>
    <w:p w14:paraId="3BB2952E" w14:textId="77777777" w:rsidR="00744A18" w:rsidRPr="00F419B2" w:rsidRDefault="00744A18" w:rsidP="00CB17E8">
      <w:pPr>
        <w:pStyle w:val="phnormal"/>
        <w:rPr>
          <w:rFonts w:cs="Arial"/>
        </w:rPr>
      </w:pPr>
      <w:r w:rsidRPr="00F419B2">
        <w:rPr>
          <w:rFonts w:cs="Arial"/>
        </w:rPr>
        <w:t>Выделите левой кнопкой мыши необходимую роль</w:t>
      </w:r>
      <w:r w:rsidR="0078139E" w:rsidRPr="00F419B2">
        <w:rPr>
          <w:rFonts w:cs="Arial"/>
        </w:rPr>
        <w:t>, под которой необходимо войти в Систему,</w:t>
      </w:r>
      <w:r w:rsidRPr="00F419B2">
        <w:rPr>
          <w:rFonts w:cs="Arial"/>
        </w:rPr>
        <w:t xml:space="preserve"> и нажмите на кнопку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Выбрать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>.</w:t>
      </w:r>
    </w:p>
    <w:p w14:paraId="4D11C6F9" w14:textId="77777777" w:rsidR="00CE2FC0" w:rsidRPr="00F419B2" w:rsidRDefault="001534F3" w:rsidP="00B87B28">
      <w:pPr>
        <w:pStyle w:val="phfigure"/>
        <w:rPr>
          <w:rFonts w:cs="Arial"/>
        </w:rPr>
      </w:pPr>
      <w:r w:rsidRPr="00F419B2">
        <w:rPr>
          <w:rFonts w:cs="Arial"/>
          <w:noProof/>
        </w:rPr>
        <w:lastRenderedPageBreak/>
        <w:drawing>
          <wp:inline distT="0" distB="0" distL="0" distR="0" wp14:anchorId="2FD22479" wp14:editId="2BCDF07A">
            <wp:extent cx="6153150" cy="304800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B2050" w14:textId="0ED3D37B" w:rsidR="00744A18" w:rsidRPr="00F419B2" w:rsidRDefault="00CE2FC0" w:rsidP="00503A7D">
      <w:pPr>
        <w:pStyle w:val="phfiguretitle"/>
      </w:pPr>
      <w:bookmarkStart w:id="1723" w:name="_Ref448937498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2</w:t>
        </w:r>
      </w:fldSimple>
      <w:bookmarkEnd w:id="1723"/>
      <w:r w:rsidR="004C22C3" w:rsidRPr="00F419B2">
        <w:t xml:space="preserve"> – </w:t>
      </w:r>
      <w:r w:rsidR="00744A18" w:rsidRPr="00F419B2">
        <w:t xml:space="preserve">Окно </w:t>
      </w:r>
      <w:r w:rsidR="00DB1DFC" w:rsidRPr="00F419B2">
        <w:t>«</w:t>
      </w:r>
      <w:r w:rsidR="00B3683E" w:rsidRPr="00F419B2">
        <w:t>Выбор текущего пользователя</w:t>
      </w:r>
      <w:r w:rsidR="00DB1DFC" w:rsidRPr="00F419B2">
        <w:t>»</w:t>
      </w:r>
    </w:p>
    <w:p w14:paraId="4BE37F71" w14:textId="75A38867" w:rsidR="00744A18" w:rsidRPr="00F419B2" w:rsidRDefault="00744A18" w:rsidP="00B10C60">
      <w:pPr>
        <w:pStyle w:val="phnormal"/>
        <w:rPr>
          <w:rFonts w:cs="Arial"/>
        </w:rPr>
      </w:pPr>
      <w:r w:rsidRPr="00F419B2">
        <w:rPr>
          <w:rFonts w:cs="Arial"/>
          <w:b/>
        </w:rPr>
        <w:t>Примечание</w:t>
      </w:r>
      <w:r w:rsidR="004C22C3" w:rsidRPr="00F419B2">
        <w:rPr>
          <w:rFonts w:cs="Arial"/>
        </w:rPr>
        <w:t xml:space="preserve"> – </w:t>
      </w:r>
      <w:r w:rsidRPr="00F419B2">
        <w:rPr>
          <w:rFonts w:cs="Arial"/>
        </w:rPr>
        <w:t xml:space="preserve">Если пользователь имеет несколько ролей в </w:t>
      </w:r>
      <w:r w:rsidR="00622CF9" w:rsidRPr="00F419B2">
        <w:rPr>
          <w:rFonts w:cs="Arial"/>
        </w:rPr>
        <w:t>Систем</w:t>
      </w:r>
      <w:r w:rsidRPr="00F419B2">
        <w:rPr>
          <w:rFonts w:cs="Arial"/>
        </w:rPr>
        <w:t xml:space="preserve">е, для смены роли </w:t>
      </w:r>
      <w:r w:rsidR="00B3683E" w:rsidRPr="00F419B2">
        <w:rPr>
          <w:rFonts w:cs="Arial"/>
        </w:rPr>
        <w:t>нажмите</w:t>
      </w:r>
      <w:r w:rsidRPr="00F419B2">
        <w:rPr>
          <w:rFonts w:cs="Arial"/>
        </w:rPr>
        <w:t xml:space="preserve"> на кнопку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Выбрать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в виджете </w:t>
      </w:r>
      <w:r w:rsidR="00DB1DFC" w:rsidRPr="00F419B2">
        <w:rPr>
          <w:rFonts w:cs="Arial"/>
        </w:rPr>
        <w:t>«</w:t>
      </w:r>
      <w:r w:rsidR="00B3683E" w:rsidRPr="00F419B2">
        <w:rPr>
          <w:rFonts w:cs="Arial"/>
        </w:rPr>
        <w:t>Пользователь</w:t>
      </w:r>
      <w:r w:rsidR="00DB1DFC" w:rsidRPr="00F419B2">
        <w:rPr>
          <w:rFonts w:cs="Arial"/>
        </w:rPr>
        <w:t>»</w:t>
      </w:r>
      <w:r w:rsidR="00B3683E" w:rsidRPr="00F419B2">
        <w:rPr>
          <w:rFonts w:cs="Arial"/>
        </w:rPr>
        <w:t xml:space="preserve"> </w:t>
      </w:r>
      <w:r w:rsidRPr="00F419B2">
        <w:rPr>
          <w:rFonts w:cs="Arial"/>
        </w:rPr>
        <w:t>(</w:t>
      </w:r>
      <w:r w:rsidR="00CE2FC0" w:rsidRPr="00F419B2">
        <w:rPr>
          <w:rFonts w:cs="Arial"/>
        </w:rPr>
        <w:fldChar w:fldCharType="begin"/>
      </w:r>
      <w:r w:rsidR="00CE2FC0" w:rsidRPr="00F419B2">
        <w:rPr>
          <w:rFonts w:cs="Arial"/>
        </w:rPr>
        <w:instrText xml:space="preserve"> REF _Ref448937505 \h </w:instrText>
      </w:r>
      <w:r w:rsidR="001C1245" w:rsidRPr="00F419B2">
        <w:rPr>
          <w:rFonts w:cs="Arial"/>
        </w:rPr>
        <w:instrText xml:space="preserve"> \* MERGEFORMAT </w:instrText>
      </w:r>
      <w:r w:rsidR="00CE2FC0" w:rsidRPr="00F419B2">
        <w:rPr>
          <w:rFonts w:cs="Arial"/>
        </w:rPr>
      </w:r>
      <w:r w:rsidR="00CE2FC0"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3</w:t>
      </w:r>
      <w:r w:rsidR="00CE2FC0" w:rsidRPr="00F419B2">
        <w:rPr>
          <w:rFonts w:cs="Arial"/>
        </w:rPr>
        <w:fldChar w:fldCharType="end"/>
      </w:r>
      <w:r w:rsidRPr="00F419B2">
        <w:rPr>
          <w:rFonts w:cs="Arial"/>
        </w:rPr>
        <w:t xml:space="preserve">), </w:t>
      </w:r>
      <w:r w:rsidR="00B3683E" w:rsidRPr="00F419B2">
        <w:rPr>
          <w:rFonts w:cs="Arial"/>
        </w:rPr>
        <w:t xml:space="preserve">после чего </w:t>
      </w:r>
      <w:r w:rsidRPr="00F419B2">
        <w:rPr>
          <w:rFonts w:cs="Arial"/>
        </w:rPr>
        <w:t xml:space="preserve">откроется окно </w:t>
      </w:r>
      <w:r w:rsidR="00DB1DFC" w:rsidRPr="00F419B2">
        <w:rPr>
          <w:rFonts w:cs="Arial"/>
        </w:rPr>
        <w:t>«</w:t>
      </w:r>
      <w:r w:rsidR="0000340D" w:rsidRPr="00F419B2">
        <w:rPr>
          <w:rFonts w:cs="Arial"/>
        </w:rPr>
        <w:t>Выбор текущего пользователя</w:t>
      </w:r>
      <w:r w:rsidR="00DB1DFC" w:rsidRPr="00F419B2">
        <w:rPr>
          <w:rFonts w:cs="Arial"/>
        </w:rPr>
        <w:t>»</w:t>
      </w:r>
      <w:r w:rsidR="0000340D" w:rsidRPr="00F419B2">
        <w:rPr>
          <w:rFonts w:cs="Arial"/>
        </w:rPr>
        <w:t xml:space="preserve"> </w:t>
      </w:r>
      <w:r w:rsidR="00B3683E" w:rsidRPr="00F419B2">
        <w:rPr>
          <w:rFonts w:cs="Arial"/>
        </w:rPr>
        <w:t>(</w:t>
      </w:r>
      <w:r w:rsidR="00CB17E8" w:rsidRPr="00F419B2">
        <w:rPr>
          <w:rFonts w:cs="Arial"/>
        </w:rPr>
        <w:t xml:space="preserve">см. </w:t>
      </w:r>
      <w:r w:rsidR="00CE2FC0" w:rsidRPr="00F419B2">
        <w:rPr>
          <w:rFonts w:cs="Arial"/>
        </w:rPr>
        <w:fldChar w:fldCharType="begin"/>
      </w:r>
      <w:r w:rsidR="00CE2FC0" w:rsidRPr="00F419B2">
        <w:rPr>
          <w:rFonts w:cs="Arial"/>
        </w:rPr>
        <w:instrText xml:space="preserve"> REF _Ref448937498 \h </w:instrText>
      </w:r>
      <w:r w:rsidR="001C1245" w:rsidRPr="00F419B2">
        <w:rPr>
          <w:rFonts w:cs="Arial"/>
        </w:rPr>
        <w:instrText xml:space="preserve"> \* MERGEFORMAT </w:instrText>
      </w:r>
      <w:r w:rsidR="00CE2FC0" w:rsidRPr="00F419B2">
        <w:rPr>
          <w:rFonts w:cs="Arial"/>
        </w:rPr>
      </w:r>
      <w:r w:rsidR="00CE2FC0"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2</w:t>
      </w:r>
      <w:r w:rsidR="00CE2FC0" w:rsidRPr="00F419B2">
        <w:rPr>
          <w:rFonts w:cs="Arial"/>
        </w:rPr>
        <w:fldChar w:fldCharType="end"/>
      </w:r>
      <w:r w:rsidR="00B3683E" w:rsidRPr="00F419B2">
        <w:rPr>
          <w:rFonts w:cs="Arial"/>
        </w:rPr>
        <w:t>)</w:t>
      </w:r>
      <w:r w:rsidRPr="00F419B2">
        <w:rPr>
          <w:rFonts w:cs="Arial"/>
        </w:rPr>
        <w:t>.</w:t>
      </w:r>
    </w:p>
    <w:p w14:paraId="719CFED8" w14:textId="5E3A43CC" w:rsidR="00CE2FC0" w:rsidRPr="00F419B2" w:rsidRDefault="00E145BC" w:rsidP="00E145BC">
      <w:pPr>
        <w:pStyle w:val="phfigure"/>
        <w:rPr>
          <w:rFonts w:cs="Arial"/>
        </w:rPr>
      </w:pPr>
      <w:r w:rsidRPr="00E145BC">
        <w:rPr>
          <w:noProof/>
        </w:rPr>
        <w:lastRenderedPageBreak/>
        <w:drawing>
          <wp:inline distT="0" distB="0" distL="0" distR="0" wp14:anchorId="7C47DF6B" wp14:editId="182E344E">
            <wp:extent cx="2571750" cy="4707081"/>
            <wp:effectExtent l="0" t="0" r="0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72975" cy="4709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99AC8" w14:textId="3CA70D2F" w:rsidR="00744A18" w:rsidRPr="00F419B2" w:rsidRDefault="00CE2FC0" w:rsidP="00B87B28">
      <w:pPr>
        <w:pStyle w:val="phfiguretitle"/>
      </w:pPr>
      <w:bookmarkStart w:id="1724" w:name="_Ref448937505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3</w:t>
        </w:r>
      </w:fldSimple>
      <w:bookmarkEnd w:id="1724"/>
      <w:r w:rsidR="004C22C3" w:rsidRPr="00F419B2">
        <w:t xml:space="preserve"> – </w:t>
      </w:r>
      <w:r w:rsidR="00744A18" w:rsidRPr="00F419B2">
        <w:t>Смена роли пользователя</w:t>
      </w:r>
      <w:r w:rsidR="00B3683E" w:rsidRPr="00F419B2">
        <w:t xml:space="preserve"> через виджет </w:t>
      </w:r>
      <w:r w:rsidR="00DB1DFC" w:rsidRPr="00F419B2">
        <w:t>«</w:t>
      </w:r>
      <w:r w:rsidR="00B3683E" w:rsidRPr="00F419B2">
        <w:t>Пользователь</w:t>
      </w:r>
      <w:r w:rsidR="00DB1DFC" w:rsidRPr="00F419B2">
        <w:t>»</w:t>
      </w:r>
    </w:p>
    <w:p w14:paraId="52E3BD4D" w14:textId="799956FA" w:rsidR="00744A18" w:rsidRPr="00F419B2" w:rsidRDefault="00744A18" w:rsidP="00B10C60">
      <w:pPr>
        <w:pStyle w:val="phnormal"/>
        <w:rPr>
          <w:rFonts w:cs="Arial"/>
        </w:rPr>
      </w:pPr>
      <w:r w:rsidRPr="00F419B2">
        <w:rPr>
          <w:rFonts w:cs="Arial"/>
          <w:b/>
        </w:rPr>
        <w:t>Примечание</w:t>
      </w:r>
      <w:r w:rsidR="004C22C3" w:rsidRPr="00F419B2">
        <w:rPr>
          <w:rFonts w:cs="Arial"/>
        </w:rPr>
        <w:t xml:space="preserve"> – </w:t>
      </w:r>
      <w:r w:rsidRPr="00F419B2">
        <w:rPr>
          <w:rFonts w:cs="Arial"/>
        </w:rPr>
        <w:t xml:space="preserve">Если пользователю не назначена роль с периодом действия, включающим текущую дату, </w:t>
      </w:r>
      <w:r w:rsidR="008C3AAB" w:rsidRPr="00F419B2">
        <w:rPr>
          <w:rFonts w:cs="Arial"/>
        </w:rPr>
        <w:t>Система</w:t>
      </w:r>
      <w:r w:rsidRPr="00F419B2">
        <w:rPr>
          <w:rFonts w:cs="Arial"/>
        </w:rPr>
        <w:t xml:space="preserve"> вы</w:t>
      </w:r>
      <w:r w:rsidR="00D274FE" w:rsidRPr="00F419B2">
        <w:rPr>
          <w:rFonts w:cs="Arial"/>
        </w:rPr>
        <w:t>ведет</w:t>
      </w:r>
      <w:r w:rsidRPr="00F419B2">
        <w:rPr>
          <w:rFonts w:cs="Arial"/>
        </w:rPr>
        <w:t xml:space="preserve"> сообщение: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Нет действующей роли. В случае необходимости доступа</w:t>
      </w:r>
      <w:r w:rsidR="00A0711B">
        <w:rPr>
          <w:rFonts w:cs="Arial"/>
        </w:rPr>
        <w:t xml:space="preserve"> в С</w:t>
      </w:r>
      <w:r w:rsidRPr="00F419B2">
        <w:rPr>
          <w:rFonts w:cs="Arial"/>
        </w:rPr>
        <w:t>истему, обра</w:t>
      </w:r>
      <w:r w:rsidR="00B3683E" w:rsidRPr="00F419B2">
        <w:rPr>
          <w:rFonts w:cs="Arial"/>
        </w:rPr>
        <w:t xml:space="preserve">титесь к </w:t>
      </w:r>
      <w:r w:rsidR="003573F9" w:rsidRPr="00F419B2">
        <w:rPr>
          <w:rFonts w:cs="Arial"/>
        </w:rPr>
        <w:t xml:space="preserve">администратору </w:t>
      </w:r>
      <w:r w:rsidR="00A0711B">
        <w:rPr>
          <w:rFonts w:cs="Arial"/>
        </w:rPr>
        <w:t>С</w:t>
      </w:r>
      <w:r w:rsidR="00B3683E" w:rsidRPr="00F419B2">
        <w:rPr>
          <w:rFonts w:cs="Arial"/>
        </w:rPr>
        <w:t>истемы</w:t>
      </w:r>
      <w:r w:rsidR="00DB1DFC" w:rsidRPr="00F419B2">
        <w:rPr>
          <w:rFonts w:cs="Arial"/>
        </w:rPr>
        <w:t>»</w:t>
      </w:r>
      <w:r w:rsidR="00B3683E" w:rsidRPr="00F419B2">
        <w:rPr>
          <w:rFonts w:cs="Arial"/>
        </w:rPr>
        <w:t>.</w:t>
      </w:r>
    </w:p>
    <w:p w14:paraId="05E21A3A" w14:textId="77777777" w:rsidR="0052516B" w:rsidRPr="00F419B2" w:rsidRDefault="0052516B" w:rsidP="00684FC1">
      <w:pPr>
        <w:pStyle w:val="phlistitemizedtitle"/>
      </w:pPr>
      <w:r w:rsidRPr="00F419B2">
        <w:t>Если при вводе логина либо пароля была допущена ошибка:</w:t>
      </w:r>
    </w:p>
    <w:p w14:paraId="4E14E216" w14:textId="0A465FBB" w:rsidR="0052516B" w:rsidRPr="00F419B2" w:rsidRDefault="0052516B" w:rsidP="00D46E39">
      <w:pPr>
        <w:pStyle w:val="phlistitemized1"/>
      </w:pPr>
      <w:r w:rsidRPr="00F419B2">
        <w:t xml:space="preserve">при первой неудачной попытке входа в Систему откроется окно </w:t>
      </w:r>
      <w:r w:rsidR="00CF26E8" w:rsidRPr="00F419B2">
        <w:rPr>
          <w:lang w:eastAsia="ru-RU"/>
        </w:rPr>
        <w:t xml:space="preserve">«Попытка 1 из n. После n неудачной попытки учетная запись будет заблокирована на &lt;Время </w:t>
      </w:r>
      <w:r w:rsidR="00CF26E8" w:rsidRPr="00242AC5">
        <w:t>заданное</w:t>
      </w:r>
      <w:r w:rsidR="00CF26E8" w:rsidRPr="00F419B2">
        <w:rPr>
          <w:lang w:eastAsia="ru-RU"/>
        </w:rPr>
        <w:t xml:space="preserve"> в настройках приложения</w:t>
      </w:r>
      <w:r w:rsidR="00CF26E8" w:rsidRPr="00242AC5">
        <w:rPr>
          <w:color w:val="333333"/>
          <w:sz w:val="21"/>
          <w:szCs w:val="21"/>
          <w:shd w:val="clear" w:color="auto" w:fill="FFFFFF"/>
        </w:rPr>
        <w:t>&gt;.</w:t>
      </w:r>
      <w:r w:rsidR="00CF26E8" w:rsidRPr="00F419B2">
        <w:t xml:space="preserve"> </w:t>
      </w:r>
      <w:r w:rsidRPr="00F419B2">
        <w:t>(</w:t>
      </w:r>
      <w:r w:rsidRPr="00F419B2">
        <w:fldChar w:fldCharType="begin"/>
      </w:r>
      <w:r w:rsidRPr="00F419B2">
        <w:instrText xml:space="preserve"> REF _Ref510868086 \h </w:instrText>
      </w:r>
      <w:r w:rsidR="00F419B2">
        <w:instrText xml:space="preserve"> \* MERGEFORMAT </w:instrText>
      </w:r>
      <w:r w:rsidRPr="00F419B2">
        <w:fldChar w:fldCharType="separate"/>
      </w:r>
      <w:r w:rsidR="00FD77B9" w:rsidRPr="00F419B2">
        <w:t>Р</w:t>
      </w:r>
      <w:r w:rsidR="00FD77B9">
        <w:t>исунок 4</w:t>
      </w:r>
      <w:r w:rsidRPr="00F419B2">
        <w:fldChar w:fldCharType="end"/>
      </w:r>
      <w:r w:rsidRPr="00F419B2">
        <w:t>);</w:t>
      </w:r>
    </w:p>
    <w:p w14:paraId="1232369E" w14:textId="77777777" w:rsidR="0052516B" w:rsidRPr="00F419B2" w:rsidRDefault="001534F3" w:rsidP="00CF26E8">
      <w:pPr>
        <w:pStyle w:val="phlistitemized1"/>
        <w:numPr>
          <w:ilvl w:val="0"/>
          <w:numId w:val="0"/>
        </w:numPr>
        <w:ind w:left="567"/>
      </w:pPr>
      <w:r w:rsidRPr="00F419B2">
        <w:rPr>
          <w:noProof/>
          <w:lang w:eastAsia="ru-RU"/>
        </w:rPr>
        <w:drawing>
          <wp:inline distT="0" distB="0" distL="0" distR="0" wp14:anchorId="6013F5D4" wp14:editId="78CAA000">
            <wp:extent cx="5486400" cy="1038225"/>
            <wp:effectExtent l="0" t="0" r="0" b="9525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60FF6" w14:textId="68B0719C" w:rsidR="0052516B" w:rsidRPr="00F419B2" w:rsidRDefault="0052516B" w:rsidP="0052516B">
      <w:pPr>
        <w:pStyle w:val="phfiguretitle"/>
      </w:pPr>
      <w:bookmarkStart w:id="1725" w:name="_Ref510868086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4</w:t>
        </w:r>
      </w:fldSimple>
      <w:bookmarkEnd w:id="1725"/>
      <w:r w:rsidRPr="00F419B2">
        <w:t xml:space="preserve"> – Сообщение о некорректно введенном пароле</w:t>
      </w:r>
    </w:p>
    <w:p w14:paraId="057F0B90" w14:textId="2130CC58" w:rsidR="0052516B" w:rsidRPr="00F419B2" w:rsidRDefault="00CF26E8" w:rsidP="00D46E39">
      <w:pPr>
        <w:pStyle w:val="phlistitemized1"/>
      </w:pPr>
      <w:r w:rsidRPr="00F419B2">
        <w:t xml:space="preserve">при </w:t>
      </w:r>
      <w:r w:rsidRPr="00242AC5">
        <w:rPr>
          <w:lang w:val="en-US"/>
        </w:rPr>
        <w:t>n</w:t>
      </w:r>
      <w:r w:rsidRPr="00F419B2">
        <w:t xml:space="preserve">-ой </w:t>
      </w:r>
      <w:r w:rsidR="0052516B" w:rsidRPr="00242AC5">
        <w:t>неудачной</w:t>
      </w:r>
      <w:r w:rsidR="0052516B" w:rsidRPr="00F419B2">
        <w:t xml:space="preserve"> попытке входа в Систему учетная запись будет заблокирована, откроется окно (</w:t>
      </w:r>
      <w:r w:rsidR="0052516B" w:rsidRPr="00F419B2">
        <w:fldChar w:fldCharType="begin"/>
      </w:r>
      <w:r w:rsidR="0052516B" w:rsidRPr="00F419B2">
        <w:instrText xml:space="preserve"> REF _Ref510868290 \h </w:instrText>
      </w:r>
      <w:r w:rsidR="00F419B2">
        <w:instrText xml:space="preserve"> \* MERGEFORMAT </w:instrText>
      </w:r>
      <w:r w:rsidR="0052516B" w:rsidRPr="00F419B2">
        <w:fldChar w:fldCharType="separate"/>
      </w:r>
      <w:r w:rsidR="00FD77B9" w:rsidRPr="00F419B2">
        <w:t>Р</w:t>
      </w:r>
      <w:r w:rsidR="00FD77B9">
        <w:t>исунок 5</w:t>
      </w:r>
      <w:r w:rsidR="0052516B" w:rsidRPr="00F419B2">
        <w:fldChar w:fldCharType="end"/>
      </w:r>
      <w:r w:rsidR="0052516B" w:rsidRPr="00F419B2">
        <w:t>).</w:t>
      </w:r>
    </w:p>
    <w:p w14:paraId="75EB59D1" w14:textId="77777777" w:rsidR="0052516B" w:rsidRPr="00F419B2" w:rsidRDefault="001534F3" w:rsidP="00C51907">
      <w:pPr>
        <w:pStyle w:val="phfigure"/>
        <w:ind w:left="567" w:right="-143" w:hanging="1134"/>
        <w:rPr>
          <w:rFonts w:cs="Arial"/>
        </w:rPr>
      </w:pPr>
      <w:r w:rsidRPr="00F419B2">
        <w:rPr>
          <w:rFonts w:cs="Arial"/>
          <w:noProof/>
        </w:rPr>
        <w:lastRenderedPageBreak/>
        <w:drawing>
          <wp:inline distT="0" distB="0" distL="0" distR="0" wp14:anchorId="106925FA" wp14:editId="2CE2929B">
            <wp:extent cx="5410200" cy="1038225"/>
            <wp:effectExtent l="0" t="0" r="0" b="9525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1A434" w14:textId="1825E76E" w:rsidR="00152C47" w:rsidRPr="00F419B2" w:rsidRDefault="0052516B" w:rsidP="0052516B">
      <w:pPr>
        <w:pStyle w:val="phfiguretitle"/>
      </w:pPr>
      <w:bookmarkStart w:id="1726" w:name="_Ref510868290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5</w:t>
        </w:r>
      </w:fldSimple>
      <w:bookmarkEnd w:id="1726"/>
      <w:r w:rsidRPr="00F419B2">
        <w:t xml:space="preserve"> – Сообщение о блокировке учетной записи</w:t>
      </w:r>
    </w:p>
    <w:p w14:paraId="4B6553B4" w14:textId="77777777" w:rsidR="00221BED" w:rsidRPr="00F419B2" w:rsidRDefault="00221BED" w:rsidP="00221BED">
      <w:pPr>
        <w:pStyle w:val="phnormal"/>
        <w:rPr>
          <w:rFonts w:cs="Arial"/>
        </w:rPr>
      </w:pPr>
      <w:r w:rsidRPr="00F419B2">
        <w:rPr>
          <w:rFonts w:cs="Arial"/>
        </w:rPr>
        <w:t>После истечения этого времени доступ к вводу логина и пароля возобновляется.</w:t>
      </w:r>
    </w:p>
    <w:p w14:paraId="0949010D" w14:textId="77777777" w:rsidR="0052516B" w:rsidRPr="00F419B2" w:rsidRDefault="00152C47" w:rsidP="00152C47">
      <w:pPr>
        <w:pStyle w:val="phnormal"/>
        <w:rPr>
          <w:rFonts w:cs="Arial"/>
        </w:rPr>
      </w:pPr>
      <w:r w:rsidRPr="00F419B2">
        <w:rPr>
          <w:rFonts w:cs="Arial"/>
        </w:rPr>
        <w:t xml:space="preserve">Для того чтобы восстановить учетную запись пользователя, перейдите в реестр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Пользователи Системы</w:t>
      </w:r>
      <w:r w:rsidR="00DB1DFC" w:rsidRPr="00F419B2">
        <w:rPr>
          <w:rFonts w:cs="Arial"/>
        </w:rPr>
        <w:t>»</w:t>
      </w:r>
      <w:r w:rsidR="001751A3" w:rsidRPr="00F419B2">
        <w:rPr>
          <w:rFonts w:cs="Arial"/>
        </w:rPr>
        <w:t xml:space="preserve"> по пути </w:t>
      </w:r>
      <w:r w:rsidR="00DB1DFC" w:rsidRPr="00F419B2">
        <w:rPr>
          <w:rStyle w:val="A20"/>
          <w:rFonts w:cs="Arial"/>
          <w:color w:val="auto"/>
          <w:sz w:val="24"/>
          <w:szCs w:val="20"/>
        </w:rPr>
        <w:t>«</w:t>
      </w:r>
      <w:r w:rsidR="00CB17E8" w:rsidRPr="00F419B2">
        <w:rPr>
          <w:rStyle w:val="A20"/>
          <w:rFonts w:cs="Arial"/>
          <w:color w:val="auto"/>
          <w:sz w:val="24"/>
          <w:szCs w:val="20"/>
        </w:rPr>
        <w:t>Пуск/</w:t>
      </w:r>
      <w:r w:rsidR="001751A3" w:rsidRPr="00F419B2">
        <w:rPr>
          <w:rStyle w:val="A20"/>
          <w:rFonts w:cs="Arial"/>
          <w:color w:val="auto"/>
          <w:sz w:val="24"/>
          <w:szCs w:val="20"/>
        </w:rPr>
        <w:t>Администрирование</w:t>
      </w:r>
      <w:r w:rsidR="00CB17E8" w:rsidRPr="00F419B2">
        <w:rPr>
          <w:rStyle w:val="A20"/>
          <w:rFonts w:cs="Arial"/>
          <w:color w:val="auto"/>
          <w:sz w:val="24"/>
          <w:szCs w:val="20"/>
        </w:rPr>
        <w:t>/</w:t>
      </w:r>
      <w:r w:rsidR="001751A3" w:rsidRPr="00F419B2">
        <w:rPr>
          <w:rStyle w:val="A20"/>
          <w:rFonts w:cs="Arial"/>
          <w:color w:val="auto"/>
          <w:sz w:val="24"/>
          <w:szCs w:val="20"/>
        </w:rPr>
        <w:t>Пользователи системы</w:t>
      </w:r>
      <w:r w:rsidR="00DB1DFC" w:rsidRPr="00F419B2">
        <w:rPr>
          <w:rStyle w:val="A20"/>
          <w:rFonts w:cs="Arial"/>
          <w:color w:val="auto"/>
          <w:sz w:val="24"/>
          <w:szCs w:val="20"/>
        </w:rPr>
        <w:t>»</w:t>
      </w:r>
      <w:r w:rsidRPr="00F419B2">
        <w:rPr>
          <w:rFonts w:cs="Arial"/>
        </w:rPr>
        <w:t xml:space="preserve">, нажмите правой кнопкой по записи нужного пользователя и выберите пункт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Изменить</w:t>
      </w:r>
      <w:r w:rsidR="00DB1DFC" w:rsidRPr="00F419B2">
        <w:rPr>
          <w:rFonts w:cs="Arial"/>
        </w:rPr>
        <w:t>»</w:t>
      </w:r>
      <w:r w:rsidR="001751A3" w:rsidRPr="00F419B2">
        <w:rPr>
          <w:rFonts w:cs="Arial"/>
        </w:rPr>
        <w:t xml:space="preserve">. В открывшемся окне </w:t>
      </w:r>
      <w:r w:rsidR="00DB1DFC" w:rsidRPr="00F419B2">
        <w:rPr>
          <w:rFonts w:cs="Arial"/>
        </w:rPr>
        <w:t>«</w:t>
      </w:r>
      <w:r w:rsidR="001751A3" w:rsidRPr="00F419B2">
        <w:rPr>
          <w:rFonts w:cs="Arial"/>
        </w:rPr>
        <w:t>Изменение логина/пароля</w:t>
      </w:r>
      <w:r w:rsidR="00DB1DFC" w:rsidRPr="00F419B2">
        <w:rPr>
          <w:rFonts w:cs="Arial"/>
        </w:rPr>
        <w:t>»</w:t>
      </w:r>
      <w:r w:rsidR="001751A3" w:rsidRPr="00F419B2">
        <w:rPr>
          <w:rFonts w:cs="Arial"/>
        </w:rPr>
        <w:t xml:space="preserve"> установите </w:t>
      </w:r>
      <w:r w:rsidR="00DB1DFC" w:rsidRPr="00F419B2">
        <w:rPr>
          <w:rFonts w:cs="Arial"/>
        </w:rPr>
        <w:t>«</w:t>
      </w:r>
      <w:r w:rsidR="001751A3" w:rsidRPr="00F419B2">
        <w:rPr>
          <w:rFonts w:cs="Arial"/>
        </w:rPr>
        <w:t>флажок</w:t>
      </w:r>
      <w:r w:rsidR="00DB1DFC" w:rsidRPr="00F419B2">
        <w:rPr>
          <w:rFonts w:cs="Arial"/>
        </w:rPr>
        <w:t>»</w:t>
      </w:r>
      <w:r w:rsidR="001751A3" w:rsidRPr="00F419B2">
        <w:rPr>
          <w:rFonts w:cs="Arial"/>
        </w:rPr>
        <w:t xml:space="preserve"> в поле </w:t>
      </w:r>
      <w:r w:rsidR="00DB1DFC" w:rsidRPr="00F419B2">
        <w:rPr>
          <w:rFonts w:cs="Arial"/>
        </w:rPr>
        <w:t>«</w:t>
      </w:r>
      <w:r w:rsidR="001751A3" w:rsidRPr="00F419B2">
        <w:rPr>
          <w:rFonts w:cs="Arial"/>
        </w:rPr>
        <w:t>Наличие доступа</w:t>
      </w:r>
      <w:r w:rsidR="00DB1DFC" w:rsidRPr="00F419B2">
        <w:rPr>
          <w:rFonts w:cs="Arial"/>
        </w:rPr>
        <w:t>»</w:t>
      </w:r>
      <w:r w:rsidR="001751A3" w:rsidRPr="00F419B2">
        <w:rPr>
          <w:rFonts w:cs="Arial"/>
        </w:rPr>
        <w:t xml:space="preserve">. Подробное описание работы с реестром представлено в п. </w:t>
      </w:r>
      <w:r w:rsidR="001751A3" w:rsidRPr="00F419B2">
        <w:rPr>
          <w:rFonts w:cs="Arial"/>
        </w:rPr>
        <w:fldChar w:fldCharType="begin"/>
      </w:r>
      <w:r w:rsidR="001751A3" w:rsidRPr="00F419B2">
        <w:rPr>
          <w:rFonts w:cs="Arial"/>
        </w:rPr>
        <w:instrText xml:space="preserve"> REF _Ref511651217 \r \h </w:instrText>
      </w:r>
      <w:r w:rsidR="00F419B2">
        <w:rPr>
          <w:rFonts w:cs="Arial"/>
        </w:rPr>
        <w:instrText xml:space="preserve"> \* MERGEFORMAT </w:instrText>
      </w:r>
      <w:r w:rsidR="001751A3" w:rsidRPr="00F419B2">
        <w:rPr>
          <w:rFonts w:cs="Arial"/>
        </w:rPr>
      </w:r>
      <w:r w:rsidR="001751A3" w:rsidRPr="00F419B2">
        <w:rPr>
          <w:rFonts w:cs="Arial"/>
        </w:rPr>
        <w:fldChar w:fldCharType="separate"/>
      </w:r>
      <w:r w:rsidR="00FD77B9">
        <w:rPr>
          <w:rFonts w:cs="Arial"/>
        </w:rPr>
        <w:t>7.7.1</w:t>
      </w:r>
      <w:r w:rsidR="001751A3" w:rsidRPr="00F419B2">
        <w:rPr>
          <w:rFonts w:cs="Arial"/>
        </w:rPr>
        <w:fldChar w:fldCharType="end"/>
      </w:r>
      <w:r w:rsidR="001751A3" w:rsidRPr="00F419B2">
        <w:rPr>
          <w:rFonts w:cs="Arial"/>
        </w:rPr>
        <w:t>.</w:t>
      </w:r>
    </w:p>
    <w:p w14:paraId="50BA0F56" w14:textId="77777777" w:rsidR="00744A18" w:rsidRPr="00F419B2" w:rsidRDefault="00B3683E" w:rsidP="00B10C60">
      <w:pPr>
        <w:pStyle w:val="phnormal"/>
        <w:rPr>
          <w:rFonts w:cs="Arial"/>
        </w:rPr>
      </w:pPr>
      <w:r w:rsidRPr="00F419B2">
        <w:rPr>
          <w:rFonts w:cs="Arial"/>
          <w:b/>
        </w:rPr>
        <w:t>Примечание</w:t>
      </w:r>
      <w:r w:rsidR="004C22C3" w:rsidRPr="00F419B2">
        <w:rPr>
          <w:rFonts w:cs="Arial"/>
        </w:rPr>
        <w:t xml:space="preserve"> – </w:t>
      </w:r>
      <w:r w:rsidR="00744A18" w:rsidRPr="00F419B2">
        <w:rPr>
          <w:rFonts w:cs="Arial"/>
        </w:rPr>
        <w:t xml:space="preserve">Логин и пароль для входа в Систему присваивается </w:t>
      </w:r>
      <w:r w:rsidR="0078139E" w:rsidRPr="00F419B2">
        <w:rPr>
          <w:rFonts w:cs="Arial"/>
        </w:rPr>
        <w:t>пользователю при его создании в Системе ответственным лицом</w:t>
      </w:r>
      <w:r w:rsidR="00744A18" w:rsidRPr="00F419B2">
        <w:rPr>
          <w:rFonts w:cs="Arial"/>
        </w:rPr>
        <w:t>.</w:t>
      </w:r>
    </w:p>
    <w:p w14:paraId="0CEB3840" w14:textId="77777777" w:rsidR="005A582B" w:rsidRPr="00F419B2" w:rsidRDefault="005A582B" w:rsidP="002C7AA9">
      <w:pPr>
        <w:pStyle w:val="30"/>
        <w:rPr>
          <w:rFonts w:cs="Arial"/>
        </w:rPr>
      </w:pPr>
      <w:bookmarkStart w:id="1727" w:name="_Toc435801701"/>
      <w:bookmarkStart w:id="1728" w:name="_Toc46824837"/>
      <w:r w:rsidRPr="00F419B2">
        <w:rPr>
          <w:rFonts w:cs="Arial"/>
        </w:rPr>
        <w:t>Смена пароля</w:t>
      </w:r>
      <w:bookmarkEnd w:id="1717"/>
      <w:bookmarkEnd w:id="1718"/>
      <w:bookmarkEnd w:id="1719"/>
      <w:bookmarkEnd w:id="1720"/>
      <w:bookmarkEnd w:id="1721"/>
      <w:bookmarkEnd w:id="1722"/>
      <w:bookmarkEnd w:id="1727"/>
      <w:bookmarkEnd w:id="1728"/>
    </w:p>
    <w:p w14:paraId="36D9B935" w14:textId="77777777" w:rsidR="005A582B" w:rsidRPr="00F419B2" w:rsidRDefault="005A582B" w:rsidP="00B10C60">
      <w:pPr>
        <w:pStyle w:val="phnormal"/>
        <w:rPr>
          <w:rFonts w:cs="Arial"/>
        </w:rPr>
      </w:pPr>
      <w:r w:rsidRPr="00F419B2">
        <w:rPr>
          <w:rFonts w:cs="Arial"/>
        </w:rPr>
        <w:t xml:space="preserve">После входа в Систему пользователь может </w:t>
      </w:r>
      <w:r w:rsidR="0078139E" w:rsidRPr="00F419B2">
        <w:rPr>
          <w:rFonts w:cs="Arial"/>
        </w:rPr>
        <w:t xml:space="preserve">самостоятельно </w:t>
      </w:r>
      <w:r w:rsidRPr="00F419B2">
        <w:rPr>
          <w:rFonts w:cs="Arial"/>
        </w:rPr>
        <w:t xml:space="preserve">изменить свой пароль, присвоенный ему </w:t>
      </w:r>
      <w:r w:rsidR="0078139E" w:rsidRPr="00F419B2">
        <w:rPr>
          <w:rFonts w:cs="Arial"/>
        </w:rPr>
        <w:t>при создании</w:t>
      </w:r>
      <w:r w:rsidRPr="00F419B2">
        <w:rPr>
          <w:rFonts w:cs="Arial"/>
        </w:rPr>
        <w:t>.</w:t>
      </w:r>
    </w:p>
    <w:p w14:paraId="59A2E471" w14:textId="15243F2C" w:rsidR="0000340D" w:rsidRPr="00F419B2" w:rsidRDefault="005A582B" w:rsidP="00B10C60">
      <w:pPr>
        <w:pStyle w:val="phnormal"/>
        <w:rPr>
          <w:rFonts w:cs="Arial"/>
        </w:rPr>
      </w:pPr>
      <w:r w:rsidRPr="00F419B2">
        <w:rPr>
          <w:rFonts w:cs="Arial"/>
        </w:rPr>
        <w:t xml:space="preserve">Для </w:t>
      </w:r>
      <w:r w:rsidR="002C7AA9" w:rsidRPr="00F419B2">
        <w:rPr>
          <w:rFonts w:cs="Arial"/>
        </w:rPr>
        <w:t xml:space="preserve">самостоятельной </w:t>
      </w:r>
      <w:r w:rsidRPr="00F419B2">
        <w:rPr>
          <w:rFonts w:cs="Arial"/>
        </w:rPr>
        <w:t xml:space="preserve">смены пароля выберите </w:t>
      </w:r>
      <w:r w:rsidR="0000340D" w:rsidRPr="00F419B2">
        <w:rPr>
          <w:rFonts w:cs="Arial"/>
        </w:rPr>
        <w:t>пункт</w:t>
      </w:r>
      <w:r w:rsidR="00242AC5">
        <w:rPr>
          <w:rFonts w:cs="Arial"/>
        </w:rPr>
        <w:t xml:space="preserve"> меню</w:t>
      </w:r>
      <w:r w:rsidR="0000340D" w:rsidRPr="00F419B2">
        <w:rPr>
          <w:rFonts w:cs="Arial"/>
        </w:rPr>
        <w:t xml:space="preserve">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Пуск</w:t>
      </w:r>
      <w:r w:rsidR="004641E0" w:rsidRPr="00F419B2">
        <w:rPr>
          <w:rFonts w:cs="Arial"/>
        </w:rPr>
        <w:t>/</w:t>
      </w:r>
      <w:r w:rsidRPr="00F419B2">
        <w:rPr>
          <w:rFonts w:cs="Arial"/>
        </w:rPr>
        <w:t>Смена пароля</w:t>
      </w:r>
      <w:r w:rsidR="00DB1DFC" w:rsidRPr="00F419B2">
        <w:rPr>
          <w:rFonts w:cs="Arial"/>
        </w:rPr>
        <w:t>»</w:t>
      </w:r>
      <w:r w:rsidR="0000340D" w:rsidRPr="00F419B2">
        <w:rPr>
          <w:rFonts w:cs="Arial"/>
        </w:rPr>
        <w:t xml:space="preserve"> (</w:t>
      </w:r>
      <w:r w:rsidR="0000340D" w:rsidRPr="00F419B2">
        <w:rPr>
          <w:rFonts w:cs="Arial"/>
        </w:rPr>
        <w:fldChar w:fldCharType="begin"/>
      </w:r>
      <w:r w:rsidR="0000340D" w:rsidRPr="00F419B2">
        <w:rPr>
          <w:rFonts w:cs="Arial"/>
        </w:rPr>
        <w:instrText xml:space="preserve"> REF _Ref450656416 \h </w:instrText>
      </w:r>
      <w:r w:rsidR="001C1245" w:rsidRPr="00F419B2">
        <w:rPr>
          <w:rFonts w:cs="Arial"/>
        </w:rPr>
        <w:instrText xml:space="preserve"> \* MERGEFORMAT </w:instrText>
      </w:r>
      <w:r w:rsidR="0000340D" w:rsidRPr="00F419B2">
        <w:rPr>
          <w:rFonts w:cs="Arial"/>
        </w:rPr>
      </w:r>
      <w:r w:rsidR="0000340D"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6</w:t>
      </w:r>
      <w:r w:rsidR="0000340D" w:rsidRPr="00F419B2">
        <w:rPr>
          <w:rFonts w:cs="Arial"/>
        </w:rPr>
        <w:fldChar w:fldCharType="end"/>
      </w:r>
      <w:r w:rsidR="0000340D" w:rsidRPr="00F419B2">
        <w:rPr>
          <w:rFonts w:cs="Arial"/>
        </w:rPr>
        <w:t>).</w:t>
      </w:r>
    </w:p>
    <w:p w14:paraId="5922BA1C" w14:textId="77777777" w:rsidR="0000340D" w:rsidRPr="00F419B2" w:rsidRDefault="001534F3" w:rsidP="0000340D">
      <w:pPr>
        <w:pStyle w:val="phfigure"/>
        <w:rPr>
          <w:rFonts w:cs="Arial"/>
        </w:rPr>
      </w:pPr>
      <w:r w:rsidRPr="00F419B2">
        <w:rPr>
          <w:rFonts w:cs="Arial"/>
          <w:noProof/>
        </w:rPr>
        <w:lastRenderedPageBreak/>
        <w:drawing>
          <wp:inline distT="0" distB="0" distL="0" distR="0" wp14:anchorId="0B1F1349" wp14:editId="42339C3B">
            <wp:extent cx="3105150" cy="3733800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AB611" w14:textId="2B693FF9" w:rsidR="0000340D" w:rsidRPr="00F419B2" w:rsidRDefault="0000340D" w:rsidP="0000340D">
      <w:pPr>
        <w:pStyle w:val="phfiguretitle"/>
      </w:pPr>
      <w:bookmarkStart w:id="1729" w:name="_Ref450656416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6</w:t>
        </w:r>
      </w:fldSimple>
      <w:bookmarkEnd w:id="1729"/>
      <w:r w:rsidRPr="00F419B2">
        <w:t xml:space="preserve"> – Расположение пункта </w:t>
      </w:r>
      <w:r w:rsidR="00DB1DFC" w:rsidRPr="00F419B2">
        <w:t>«</w:t>
      </w:r>
      <w:r w:rsidRPr="00F419B2">
        <w:t>Смена пароля</w:t>
      </w:r>
      <w:r w:rsidR="00DB1DFC" w:rsidRPr="00F419B2">
        <w:t>»</w:t>
      </w:r>
      <w:r w:rsidRPr="00F419B2">
        <w:t xml:space="preserve"> в меню </w:t>
      </w:r>
      <w:r w:rsidR="00DB1DFC" w:rsidRPr="00F419B2">
        <w:t>«</w:t>
      </w:r>
      <w:r w:rsidRPr="00F419B2">
        <w:t>Пуск</w:t>
      </w:r>
      <w:r w:rsidR="00DB1DFC" w:rsidRPr="00F419B2">
        <w:t>»</w:t>
      </w:r>
    </w:p>
    <w:p w14:paraId="6137613F" w14:textId="36B1D55E" w:rsidR="005A582B" w:rsidRPr="00F419B2" w:rsidRDefault="0000340D" w:rsidP="00B10C60">
      <w:pPr>
        <w:pStyle w:val="phnormal"/>
        <w:rPr>
          <w:rFonts w:cs="Arial"/>
        </w:rPr>
      </w:pPr>
      <w:r w:rsidRPr="00F419B2">
        <w:rPr>
          <w:rFonts w:cs="Arial"/>
        </w:rPr>
        <w:t>П</w:t>
      </w:r>
      <w:r w:rsidR="002D0AE9" w:rsidRPr="00F419B2">
        <w:rPr>
          <w:rFonts w:cs="Arial"/>
        </w:rPr>
        <w:t>осле это</w:t>
      </w:r>
      <w:r w:rsidR="005A582B" w:rsidRPr="00F419B2">
        <w:rPr>
          <w:rFonts w:cs="Arial"/>
        </w:rPr>
        <w:t xml:space="preserve">го появится диалоговое окно </w:t>
      </w:r>
      <w:r w:rsidR="00DB1DFC" w:rsidRPr="00F419B2">
        <w:rPr>
          <w:rFonts w:cs="Arial"/>
        </w:rPr>
        <w:t>«</w:t>
      </w:r>
      <w:r w:rsidR="005A582B" w:rsidRPr="00F419B2">
        <w:rPr>
          <w:rFonts w:cs="Arial"/>
        </w:rPr>
        <w:t>Смена пароля</w:t>
      </w:r>
      <w:r w:rsidR="00DB1DFC" w:rsidRPr="00F419B2">
        <w:rPr>
          <w:rFonts w:cs="Arial"/>
        </w:rPr>
        <w:t>»</w:t>
      </w:r>
      <w:r w:rsidR="005A582B" w:rsidRPr="00F419B2">
        <w:rPr>
          <w:rFonts w:cs="Arial"/>
        </w:rPr>
        <w:t xml:space="preserve"> (</w:t>
      </w:r>
      <w:r w:rsidR="00CE2FC0" w:rsidRPr="00F419B2">
        <w:rPr>
          <w:rFonts w:cs="Arial"/>
        </w:rPr>
        <w:fldChar w:fldCharType="begin"/>
      </w:r>
      <w:r w:rsidR="00CE2FC0" w:rsidRPr="00F419B2">
        <w:rPr>
          <w:rFonts w:cs="Arial"/>
        </w:rPr>
        <w:instrText xml:space="preserve"> REF _Ref448937517 \h </w:instrText>
      </w:r>
      <w:r w:rsidR="001C1245" w:rsidRPr="00F419B2">
        <w:rPr>
          <w:rFonts w:cs="Arial"/>
        </w:rPr>
        <w:instrText xml:space="preserve"> \* MERGEFORMAT </w:instrText>
      </w:r>
      <w:r w:rsidR="00CE2FC0" w:rsidRPr="00F419B2">
        <w:rPr>
          <w:rFonts w:cs="Arial"/>
        </w:rPr>
      </w:r>
      <w:r w:rsidR="00CE2FC0"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7</w:t>
      </w:r>
      <w:r w:rsidR="00CE2FC0" w:rsidRPr="00F419B2">
        <w:rPr>
          <w:rFonts w:cs="Arial"/>
        </w:rPr>
        <w:fldChar w:fldCharType="end"/>
      </w:r>
      <w:r w:rsidR="005A582B" w:rsidRPr="00F419B2">
        <w:rPr>
          <w:rFonts w:cs="Arial"/>
        </w:rPr>
        <w:t xml:space="preserve">), в котором </w:t>
      </w:r>
      <w:r w:rsidR="002C7AA9" w:rsidRPr="00F419B2">
        <w:rPr>
          <w:rFonts w:cs="Arial"/>
        </w:rPr>
        <w:t>заполните</w:t>
      </w:r>
      <w:r w:rsidR="005A582B" w:rsidRPr="00F419B2">
        <w:rPr>
          <w:rFonts w:cs="Arial"/>
        </w:rPr>
        <w:t xml:space="preserve"> следующие поля:</w:t>
      </w:r>
    </w:p>
    <w:p w14:paraId="249A9B22" w14:textId="77777777" w:rsidR="005A582B" w:rsidRPr="00F419B2" w:rsidRDefault="00DB1DFC" w:rsidP="00B10C60">
      <w:pPr>
        <w:pStyle w:val="phlistitemized1"/>
      </w:pPr>
      <w:r w:rsidRPr="00F419B2">
        <w:t>«</w:t>
      </w:r>
      <w:r w:rsidR="005A582B" w:rsidRPr="00F419B2">
        <w:t>Старый пароль</w:t>
      </w:r>
      <w:r w:rsidRPr="00F419B2">
        <w:t>»</w:t>
      </w:r>
      <w:r w:rsidR="004C22C3" w:rsidRPr="00F419B2">
        <w:t xml:space="preserve"> – </w:t>
      </w:r>
      <w:r w:rsidR="002C7AA9" w:rsidRPr="00F419B2">
        <w:t>введите т</w:t>
      </w:r>
      <w:r w:rsidR="005A582B" w:rsidRPr="00F419B2">
        <w:t>екущий пароль пользователя, под которым осуществлялся последний вход в Систему;</w:t>
      </w:r>
    </w:p>
    <w:p w14:paraId="5A3E3ABF" w14:textId="77777777" w:rsidR="005A582B" w:rsidRPr="00F419B2" w:rsidRDefault="00DB1DFC" w:rsidP="00B10C60">
      <w:pPr>
        <w:pStyle w:val="phlistitemized1"/>
      </w:pPr>
      <w:r w:rsidRPr="00F419B2">
        <w:t>«</w:t>
      </w:r>
      <w:r w:rsidR="005A582B" w:rsidRPr="00F419B2">
        <w:t>Новый пароль</w:t>
      </w:r>
      <w:r w:rsidRPr="00F419B2">
        <w:t>»</w:t>
      </w:r>
      <w:r w:rsidR="004C22C3" w:rsidRPr="00F419B2">
        <w:t xml:space="preserve"> – </w:t>
      </w:r>
      <w:r w:rsidR="002C7AA9" w:rsidRPr="00F419B2">
        <w:t>введите</w:t>
      </w:r>
      <w:r w:rsidR="005A582B" w:rsidRPr="00F419B2">
        <w:t xml:space="preserve"> новый пароль пользователя Системы;</w:t>
      </w:r>
    </w:p>
    <w:p w14:paraId="20609199" w14:textId="77777777" w:rsidR="005A582B" w:rsidRPr="00F419B2" w:rsidRDefault="00DB1DFC" w:rsidP="00B10C60">
      <w:pPr>
        <w:pStyle w:val="phlistitemized1"/>
      </w:pPr>
      <w:r w:rsidRPr="00F419B2">
        <w:t>«</w:t>
      </w:r>
      <w:r w:rsidR="005A582B" w:rsidRPr="00F419B2">
        <w:t>Подтверждение</w:t>
      </w:r>
      <w:r w:rsidRPr="00F419B2">
        <w:t>»</w:t>
      </w:r>
      <w:r w:rsidR="004C22C3" w:rsidRPr="00F419B2">
        <w:t xml:space="preserve"> – </w:t>
      </w:r>
      <w:r w:rsidR="002C7AA9" w:rsidRPr="00F419B2">
        <w:t>п</w:t>
      </w:r>
      <w:r w:rsidR="005A582B" w:rsidRPr="00F419B2">
        <w:t>овторн</w:t>
      </w:r>
      <w:r w:rsidR="002C7AA9" w:rsidRPr="00F419B2">
        <w:t>о</w:t>
      </w:r>
      <w:r w:rsidR="005A582B" w:rsidRPr="00F419B2">
        <w:t xml:space="preserve"> в</w:t>
      </w:r>
      <w:r w:rsidR="002C7AA9" w:rsidRPr="00F419B2">
        <w:t>ведите</w:t>
      </w:r>
      <w:r w:rsidR="005A582B" w:rsidRPr="00F419B2">
        <w:t xml:space="preserve"> нов</w:t>
      </w:r>
      <w:r w:rsidR="002C7AA9" w:rsidRPr="00F419B2">
        <w:t>ый</w:t>
      </w:r>
      <w:r w:rsidR="005A582B" w:rsidRPr="00F419B2">
        <w:t xml:space="preserve"> парол</w:t>
      </w:r>
      <w:r w:rsidR="002C7AA9" w:rsidRPr="00F419B2">
        <w:t>ь</w:t>
      </w:r>
      <w:r w:rsidR="005A582B" w:rsidRPr="00F419B2">
        <w:t xml:space="preserve"> пользователя Системы.</w:t>
      </w:r>
    </w:p>
    <w:p w14:paraId="33BE56C0" w14:textId="77777777" w:rsidR="00CE2FC0" w:rsidRPr="00F419B2" w:rsidRDefault="001534F3" w:rsidP="002C7AA9">
      <w:pPr>
        <w:pStyle w:val="phfigure"/>
        <w:rPr>
          <w:rFonts w:cs="Arial"/>
        </w:rPr>
      </w:pPr>
      <w:r w:rsidRPr="00F419B2">
        <w:rPr>
          <w:rFonts w:cs="Arial"/>
          <w:noProof/>
        </w:rPr>
        <w:drawing>
          <wp:inline distT="0" distB="0" distL="0" distR="0" wp14:anchorId="50FD4C90" wp14:editId="206F14F2">
            <wp:extent cx="2867025" cy="1866900"/>
            <wp:effectExtent l="0" t="0" r="952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2D81F" w14:textId="186861D4" w:rsidR="005A582B" w:rsidRPr="00F419B2" w:rsidRDefault="00CE2FC0" w:rsidP="00503A7D">
      <w:pPr>
        <w:pStyle w:val="phfiguretitle"/>
      </w:pPr>
      <w:bookmarkStart w:id="1730" w:name="_Ref448937517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7</w:t>
        </w:r>
      </w:fldSimple>
      <w:bookmarkEnd w:id="1730"/>
      <w:r w:rsidRPr="00F419B2">
        <w:t xml:space="preserve"> </w:t>
      </w:r>
      <w:r w:rsidR="004C22C3" w:rsidRPr="00F419B2">
        <w:t>–</w:t>
      </w:r>
      <w:r w:rsidRPr="00F419B2">
        <w:t xml:space="preserve"> Окно </w:t>
      </w:r>
      <w:r w:rsidR="00DB1DFC" w:rsidRPr="00F419B2">
        <w:t>«</w:t>
      </w:r>
      <w:r w:rsidRPr="00F419B2">
        <w:t>Смена пароля</w:t>
      </w:r>
      <w:r w:rsidR="00DB1DFC" w:rsidRPr="00F419B2">
        <w:t>»</w:t>
      </w:r>
    </w:p>
    <w:p w14:paraId="75F9E4F7" w14:textId="77777777" w:rsidR="005A582B" w:rsidRPr="00F419B2" w:rsidRDefault="005A582B" w:rsidP="00B10C60">
      <w:pPr>
        <w:pStyle w:val="phnormal"/>
        <w:rPr>
          <w:rFonts w:cs="Arial"/>
        </w:rPr>
      </w:pPr>
      <w:r w:rsidRPr="00F419B2">
        <w:rPr>
          <w:rFonts w:cs="Arial"/>
        </w:rPr>
        <w:t xml:space="preserve">После заполнения всех указанных полей </w:t>
      </w:r>
      <w:r w:rsidR="002C7AA9" w:rsidRPr="00F419B2">
        <w:rPr>
          <w:rFonts w:cs="Arial"/>
        </w:rPr>
        <w:t>нажмите</w:t>
      </w:r>
      <w:r w:rsidRPr="00F419B2">
        <w:rPr>
          <w:rFonts w:cs="Arial"/>
        </w:rPr>
        <w:t xml:space="preserve"> кнопку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Сменить пароль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для смены текущего пароля на новый. Если все поля были заполнены корректно, </w:t>
      </w:r>
      <w:r w:rsidR="008C3AAB" w:rsidRPr="00F419B2">
        <w:rPr>
          <w:rFonts w:cs="Arial"/>
        </w:rPr>
        <w:t>Система</w:t>
      </w:r>
      <w:r w:rsidRPr="00F419B2">
        <w:rPr>
          <w:rFonts w:cs="Arial"/>
        </w:rPr>
        <w:t xml:space="preserve"> закрепит новый пароль за пользователем. Для отмены изменения пароля </w:t>
      </w:r>
      <w:r w:rsidR="002C7AA9" w:rsidRPr="00F419B2">
        <w:rPr>
          <w:rFonts w:cs="Arial"/>
        </w:rPr>
        <w:t>нажмите</w:t>
      </w:r>
      <w:r w:rsidRPr="00F419B2">
        <w:rPr>
          <w:rFonts w:cs="Arial"/>
        </w:rPr>
        <w:t xml:space="preserve"> кнопку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Отмена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>.</w:t>
      </w:r>
    </w:p>
    <w:p w14:paraId="0ED1D16B" w14:textId="77777777" w:rsidR="005A582B" w:rsidRPr="00F419B2" w:rsidRDefault="002C7AA9" w:rsidP="00B10C60">
      <w:pPr>
        <w:pStyle w:val="phnormal"/>
        <w:rPr>
          <w:rFonts w:cs="Arial"/>
        </w:rPr>
      </w:pPr>
      <w:r w:rsidRPr="00F419B2">
        <w:rPr>
          <w:rFonts w:cs="Arial"/>
          <w:b/>
        </w:rPr>
        <w:lastRenderedPageBreak/>
        <w:t>Примечание</w:t>
      </w:r>
      <w:r w:rsidR="004C22C3" w:rsidRPr="00F419B2">
        <w:rPr>
          <w:rFonts w:cs="Arial"/>
        </w:rPr>
        <w:t xml:space="preserve"> – </w:t>
      </w:r>
      <w:r w:rsidR="005A582B" w:rsidRPr="00F419B2">
        <w:rPr>
          <w:rFonts w:cs="Arial"/>
        </w:rPr>
        <w:t>Хранение пароля полностью переходит в о</w:t>
      </w:r>
      <w:r w:rsidR="00242AC5">
        <w:rPr>
          <w:rFonts w:cs="Arial"/>
        </w:rPr>
        <w:t>бязанности пользователя Системы.</w:t>
      </w:r>
      <w:r w:rsidR="005A582B" w:rsidRPr="00F419B2">
        <w:rPr>
          <w:rFonts w:cs="Arial"/>
        </w:rPr>
        <w:t xml:space="preserve"> Не передавайте свой логин и пароль другим пользователям и</w:t>
      </w:r>
      <w:r w:rsidR="00242AC5">
        <w:rPr>
          <w:rFonts w:cs="Arial"/>
        </w:rPr>
        <w:t xml:space="preserve"> сторонним лицам.</w:t>
      </w:r>
    </w:p>
    <w:p w14:paraId="225BA8C0" w14:textId="77777777" w:rsidR="005A582B" w:rsidRPr="00F419B2" w:rsidRDefault="005A582B" w:rsidP="00D807F5">
      <w:pPr>
        <w:pStyle w:val="30"/>
        <w:rPr>
          <w:rFonts w:cs="Arial"/>
        </w:rPr>
      </w:pPr>
      <w:bookmarkStart w:id="1731" w:name="_Toc427242938"/>
      <w:bookmarkStart w:id="1732" w:name="_Toc435801702"/>
      <w:bookmarkStart w:id="1733" w:name="_Toc46824838"/>
      <w:bookmarkStart w:id="1734" w:name="_Toc295202979"/>
      <w:bookmarkStart w:id="1735" w:name="_Toc338419481"/>
      <w:bookmarkStart w:id="1736" w:name="_Toc382991455"/>
      <w:r w:rsidRPr="00F419B2">
        <w:rPr>
          <w:rFonts w:cs="Arial"/>
        </w:rPr>
        <w:t>Восстановление пароля</w:t>
      </w:r>
      <w:bookmarkEnd w:id="1731"/>
      <w:bookmarkEnd w:id="1732"/>
      <w:bookmarkEnd w:id="1733"/>
    </w:p>
    <w:p w14:paraId="31658E0A" w14:textId="7138C751" w:rsidR="005A582B" w:rsidRPr="00F419B2" w:rsidRDefault="002C7AA9" w:rsidP="00B10C60">
      <w:pPr>
        <w:pStyle w:val="phnormal"/>
        <w:rPr>
          <w:rFonts w:cs="Arial"/>
        </w:rPr>
      </w:pPr>
      <w:r w:rsidRPr="00F419B2">
        <w:rPr>
          <w:rFonts w:cs="Arial"/>
        </w:rPr>
        <w:t xml:space="preserve">Для восстановления забытого пароля воспользуйтесь ссылкой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Забыли пароль?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, расположенной на странице входа в Систему </w:t>
      </w:r>
      <w:r w:rsidR="00744A18" w:rsidRPr="00F419B2">
        <w:rPr>
          <w:rFonts w:cs="Arial"/>
        </w:rPr>
        <w:t>(</w:t>
      </w:r>
      <w:r w:rsidR="004641E0" w:rsidRPr="00F419B2">
        <w:rPr>
          <w:rFonts w:cs="Arial"/>
        </w:rPr>
        <w:t xml:space="preserve">см. </w:t>
      </w:r>
      <w:r w:rsidR="00CE2FC0" w:rsidRPr="00F419B2">
        <w:rPr>
          <w:rFonts w:cs="Arial"/>
        </w:rPr>
        <w:fldChar w:fldCharType="begin"/>
      </w:r>
      <w:r w:rsidR="00CE2FC0" w:rsidRPr="00F419B2">
        <w:rPr>
          <w:rFonts w:cs="Arial"/>
        </w:rPr>
        <w:instrText xml:space="preserve"> REF _Ref448937460 \h </w:instrText>
      </w:r>
      <w:r w:rsidRPr="00F419B2">
        <w:rPr>
          <w:rFonts w:cs="Arial"/>
        </w:rPr>
        <w:instrText xml:space="preserve"> \* MERGEFORMAT </w:instrText>
      </w:r>
      <w:r w:rsidR="00CE2FC0" w:rsidRPr="00F419B2">
        <w:rPr>
          <w:rFonts w:cs="Arial"/>
        </w:rPr>
      </w:r>
      <w:r w:rsidR="00CE2FC0"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1</w:t>
      </w:r>
      <w:r w:rsidR="00CE2FC0" w:rsidRPr="00F419B2">
        <w:rPr>
          <w:rFonts w:cs="Arial"/>
        </w:rPr>
        <w:fldChar w:fldCharType="end"/>
      </w:r>
      <w:r w:rsidR="00744A18" w:rsidRPr="00F419B2">
        <w:rPr>
          <w:rFonts w:cs="Arial"/>
        </w:rPr>
        <w:t xml:space="preserve">). </w:t>
      </w:r>
      <w:r w:rsidR="002D0AE9" w:rsidRPr="00F419B2">
        <w:rPr>
          <w:rFonts w:cs="Arial"/>
        </w:rPr>
        <w:t xml:space="preserve">При переходе </w:t>
      </w:r>
      <w:r w:rsidR="005A582B" w:rsidRPr="00F419B2">
        <w:rPr>
          <w:rFonts w:cs="Arial"/>
        </w:rPr>
        <w:t>по данной ссылке, откроется окно восстановления пароля (</w:t>
      </w:r>
      <w:r w:rsidR="00CE2FC0" w:rsidRPr="00F419B2">
        <w:rPr>
          <w:rFonts w:cs="Arial"/>
        </w:rPr>
        <w:fldChar w:fldCharType="begin"/>
      </w:r>
      <w:r w:rsidR="00CE2FC0" w:rsidRPr="00F419B2">
        <w:rPr>
          <w:rFonts w:cs="Arial"/>
        </w:rPr>
        <w:instrText xml:space="preserve"> REF _Ref448937535 \h </w:instrText>
      </w:r>
      <w:r w:rsidRPr="00F419B2">
        <w:rPr>
          <w:rFonts w:cs="Arial"/>
        </w:rPr>
        <w:instrText xml:space="preserve"> \* MERGEFORMAT </w:instrText>
      </w:r>
      <w:r w:rsidR="00CE2FC0" w:rsidRPr="00F419B2">
        <w:rPr>
          <w:rFonts w:cs="Arial"/>
        </w:rPr>
      </w:r>
      <w:r w:rsidR="00CE2FC0"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8</w:t>
      </w:r>
      <w:r w:rsidR="00CE2FC0" w:rsidRPr="00F419B2">
        <w:rPr>
          <w:rFonts w:cs="Arial"/>
        </w:rPr>
        <w:fldChar w:fldCharType="end"/>
      </w:r>
      <w:r w:rsidR="005A582B" w:rsidRPr="00F419B2">
        <w:rPr>
          <w:rFonts w:cs="Arial"/>
        </w:rPr>
        <w:t>).</w:t>
      </w:r>
    </w:p>
    <w:p w14:paraId="2006E9A1" w14:textId="77777777" w:rsidR="00CE2FC0" w:rsidRPr="00F419B2" w:rsidRDefault="001534F3" w:rsidP="00274EE8">
      <w:pPr>
        <w:pStyle w:val="phfigure"/>
        <w:rPr>
          <w:rFonts w:cs="Arial"/>
        </w:rPr>
      </w:pPr>
      <w:bookmarkStart w:id="1737" w:name="_Ref396224653"/>
      <w:r w:rsidRPr="00F419B2">
        <w:rPr>
          <w:rFonts w:cs="Arial"/>
          <w:noProof/>
        </w:rPr>
        <w:drawing>
          <wp:inline distT="0" distB="0" distL="0" distR="0" wp14:anchorId="60833937" wp14:editId="2536E0C1">
            <wp:extent cx="3667125" cy="2038350"/>
            <wp:effectExtent l="0" t="0" r="9525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D90B7" w14:textId="76BBB675" w:rsidR="005A582B" w:rsidRPr="00F419B2" w:rsidRDefault="00CE2FC0" w:rsidP="00503A7D">
      <w:pPr>
        <w:pStyle w:val="phfiguretitle"/>
        <w:rPr>
          <w:sz w:val="20"/>
        </w:rPr>
      </w:pPr>
      <w:bookmarkStart w:id="1738" w:name="_Ref448937535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8</w:t>
        </w:r>
      </w:fldSimple>
      <w:bookmarkEnd w:id="1738"/>
      <w:r w:rsidRPr="00F419B2">
        <w:t xml:space="preserve"> </w:t>
      </w:r>
      <w:bookmarkStart w:id="1739" w:name="_Ref435629256"/>
      <w:bookmarkEnd w:id="1737"/>
      <w:r w:rsidR="004C22C3" w:rsidRPr="00F419B2">
        <w:t>–</w:t>
      </w:r>
      <w:r w:rsidR="005A582B" w:rsidRPr="00F419B2">
        <w:t xml:space="preserve"> Окно восстановления пароля</w:t>
      </w:r>
      <w:bookmarkEnd w:id="1739"/>
    </w:p>
    <w:p w14:paraId="08E5A469" w14:textId="77777777" w:rsidR="005A582B" w:rsidRPr="00F419B2" w:rsidRDefault="005A582B" w:rsidP="00B10C60">
      <w:pPr>
        <w:pStyle w:val="phnormal"/>
        <w:rPr>
          <w:rFonts w:cs="Arial"/>
        </w:rPr>
      </w:pPr>
      <w:r w:rsidRPr="00F419B2">
        <w:rPr>
          <w:rFonts w:cs="Arial"/>
        </w:rPr>
        <w:t xml:space="preserve">В открывшемся окне </w:t>
      </w:r>
      <w:r w:rsidR="00274EE8" w:rsidRPr="00F419B2">
        <w:rPr>
          <w:rFonts w:cs="Arial"/>
        </w:rPr>
        <w:t>введите</w:t>
      </w:r>
      <w:r w:rsidRPr="00F419B2">
        <w:rPr>
          <w:rFonts w:cs="Arial"/>
        </w:rPr>
        <w:t xml:space="preserve"> </w:t>
      </w:r>
      <w:r w:rsidR="002D0AE9" w:rsidRPr="00F419B2">
        <w:rPr>
          <w:rFonts w:cs="Arial"/>
          <w:lang w:val="en-US"/>
        </w:rPr>
        <w:t>e</w:t>
      </w:r>
      <w:r w:rsidRPr="00F419B2">
        <w:rPr>
          <w:rFonts w:cs="Arial"/>
        </w:rPr>
        <w:t>-</w:t>
      </w:r>
      <w:r w:rsidRPr="00F419B2">
        <w:rPr>
          <w:rFonts w:cs="Arial"/>
          <w:lang w:val="en-US"/>
        </w:rPr>
        <w:t>mail</w:t>
      </w:r>
      <w:r w:rsidRPr="00F419B2">
        <w:rPr>
          <w:rFonts w:cs="Arial"/>
        </w:rPr>
        <w:t>, который был введен при создании учетной записи</w:t>
      </w:r>
      <w:r w:rsidR="00D87A40" w:rsidRPr="00F419B2">
        <w:rPr>
          <w:rFonts w:cs="Arial"/>
        </w:rPr>
        <w:t xml:space="preserve"> или при редактировании контактных данных</w:t>
      </w:r>
      <w:r w:rsidRPr="00F419B2">
        <w:rPr>
          <w:rFonts w:cs="Arial"/>
        </w:rPr>
        <w:t xml:space="preserve">. После указания </w:t>
      </w:r>
      <w:r w:rsidR="002D0AE9" w:rsidRPr="00F419B2">
        <w:rPr>
          <w:rFonts w:cs="Arial"/>
        </w:rPr>
        <w:t xml:space="preserve">e-mail </w:t>
      </w:r>
      <w:r w:rsidR="00274EE8" w:rsidRPr="00F419B2">
        <w:rPr>
          <w:rFonts w:cs="Arial"/>
        </w:rPr>
        <w:t>нажмите</w:t>
      </w:r>
      <w:r w:rsidRPr="00F419B2">
        <w:rPr>
          <w:rFonts w:cs="Arial"/>
        </w:rPr>
        <w:t xml:space="preserve"> кнопку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Далее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>, после</w:t>
      </w:r>
      <w:r w:rsidR="002D0AE9" w:rsidRPr="00F419B2">
        <w:rPr>
          <w:rFonts w:cs="Arial"/>
        </w:rPr>
        <w:t xml:space="preserve"> чего </w:t>
      </w:r>
      <w:r w:rsidR="008C3AAB" w:rsidRPr="00F419B2">
        <w:rPr>
          <w:rFonts w:cs="Arial"/>
        </w:rPr>
        <w:t>Система</w:t>
      </w:r>
      <w:r w:rsidR="002D0AE9" w:rsidRPr="00F419B2">
        <w:rPr>
          <w:rFonts w:cs="Arial"/>
        </w:rPr>
        <w:t xml:space="preserve"> вышлет на указанный</w:t>
      </w:r>
      <w:r w:rsidRPr="00F419B2">
        <w:rPr>
          <w:rFonts w:cs="Arial"/>
        </w:rPr>
        <w:t xml:space="preserve"> </w:t>
      </w:r>
      <w:r w:rsidR="002D0AE9" w:rsidRPr="00F419B2">
        <w:rPr>
          <w:rFonts w:cs="Arial"/>
          <w:lang w:val="en-US"/>
        </w:rPr>
        <w:t>e</w:t>
      </w:r>
      <w:r w:rsidR="002D0AE9" w:rsidRPr="00F419B2">
        <w:rPr>
          <w:rFonts w:cs="Arial"/>
        </w:rPr>
        <w:t xml:space="preserve">-mail </w:t>
      </w:r>
      <w:r w:rsidRPr="00F419B2">
        <w:rPr>
          <w:rFonts w:cs="Arial"/>
        </w:rPr>
        <w:t>письмо</w:t>
      </w:r>
      <w:r w:rsidR="0000340D" w:rsidRPr="00F419B2">
        <w:rPr>
          <w:rFonts w:cs="Arial"/>
        </w:rPr>
        <w:t xml:space="preserve"> примерно следующего </w:t>
      </w:r>
      <w:r w:rsidRPr="00F419B2">
        <w:rPr>
          <w:rFonts w:cs="Arial"/>
        </w:rPr>
        <w:t>содержания:</w:t>
      </w:r>
    </w:p>
    <w:p w14:paraId="6CE10125" w14:textId="77777777" w:rsidR="005A582B" w:rsidRPr="00F419B2" w:rsidRDefault="004641E0" w:rsidP="00B10C60">
      <w:pPr>
        <w:pStyle w:val="phnormal"/>
        <w:rPr>
          <w:rFonts w:cs="Arial"/>
          <w:i/>
        </w:rPr>
      </w:pPr>
      <w:r w:rsidRPr="00F419B2">
        <w:rPr>
          <w:rFonts w:cs="Arial"/>
          <w:i/>
        </w:rPr>
        <w:t>«</w:t>
      </w:r>
      <w:r w:rsidR="005A582B" w:rsidRPr="00F419B2">
        <w:rPr>
          <w:rFonts w:cs="Arial"/>
          <w:i/>
        </w:rPr>
        <w:t xml:space="preserve">Вы получили это письмо, т.к. вы отправили запрос на сброс пароля для вашей учетной записи на сайте </w:t>
      </w:r>
      <w:r w:rsidRPr="00F419B2">
        <w:rPr>
          <w:rFonts w:cs="Arial"/>
          <w:i/>
        </w:rPr>
        <w:t>&lt;</w:t>
      </w:r>
      <w:r w:rsidR="005A582B" w:rsidRPr="00F419B2">
        <w:rPr>
          <w:rFonts w:cs="Arial"/>
          <w:i/>
        </w:rPr>
        <w:t>ссылка на сайт</w:t>
      </w:r>
      <w:r w:rsidRPr="00F419B2">
        <w:rPr>
          <w:rFonts w:cs="Arial"/>
          <w:i/>
        </w:rPr>
        <w:t>&gt;</w:t>
      </w:r>
      <w:r w:rsidR="005A582B" w:rsidRPr="00F419B2">
        <w:rPr>
          <w:rFonts w:cs="Arial"/>
          <w:i/>
        </w:rPr>
        <w:t>.</w:t>
      </w:r>
    </w:p>
    <w:p w14:paraId="0EF5E0B4" w14:textId="77777777" w:rsidR="005A582B" w:rsidRPr="00F419B2" w:rsidRDefault="005A582B" w:rsidP="00B10C60">
      <w:pPr>
        <w:pStyle w:val="phnormal"/>
        <w:rPr>
          <w:rFonts w:cs="Arial"/>
          <w:i/>
        </w:rPr>
      </w:pPr>
      <w:r w:rsidRPr="00F419B2">
        <w:rPr>
          <w:rFonts w:cs="Arial"/>
          <w:i/>
        </w:rPr>
        <w:t>Пожалуйста, перейдите по ссылке, указанной далее, и укажите новый пароль:</w:t>
      </w:r>
    </w:p>
    <w:p w14:paraId="09BA2166" w14:textId="77777777" w:rsidR="005A582B" w:rsidRPr="00F419B2" w:rsidRDefault="004641E0" w:rsidP="00B10C60">
      <w:pPr>
        <w:pStyle w:val="phnormal"/>
        <w:rPr>
          <w:rFonts w:cs="Arial"/>
          <w:i/>
        </w:rPr>
      </w:pPr>
      <w:r w:rsidRPr="00F419B2">
        <w:rPr>
          <w:rFonts w:cs="Arial"/>
          <w:i/>
        </w:rPr>
        <w:t>&lt;</w:t>
      </w:r>
      <w:r w:rsidR="005A582B" w:rsidRPr="00F419B2">
        <w:rPr>
          <w:rFonts w:cs="Arial"/>
          <w:i/>
        </w:rPr>
        <w:t>ссылка для восстановления пароля</w:t>
      </w:r>
      <w:r w:rsidRPr="00F419B2">
        <w:rPr>
          <w:rFonts w:cs="Arial"/>
          <w:i/>
        </w:rPr>
        <w:t>&gt;</w:t>
      </w:r>
    </w:p>
    <w:p w14:paraId="44A00EE3" w14:textId="77777777" w:rsidR="005A582B" w:rsidRPr="00F419B2" w:rsidRDefault="005A582B" w:rsidP="00B10C60">
      <w:pPr>
        <w:pStyle w:val="phnormal"/>
        <w:rPr>
          <w:rFonts w:cs="Arial"/>
          <w:i/>
        </w:rPr>
      </w:pPr>
      <w:r w:rsidRPr="00F419B2">
        <w:rPr>
          <w:rFonts w:cs="Arial"/>
          <w:i/>
        </w:rPr>
        <w:t xml:space="preserve">Ваше имя пользователя на тот случай, если вы забыли: </w:t>
      </w:r>
      <w:r w:rsidR="004641E0" w:rsidRPr="00F419B2">
        <w:rPr>
          <w:rFonts w:cs="Arial"/>
          <w:i/>
        </w:rPr>
        <w:t>&lt;</w:t>
      </w:r>
      <w:r w:rsidRPr="00F419B2">
        <w:rPr>
          <w:rFonts w:cs="Arial"/>
          <w:i/>
        </w:rPr>
        <w:t>имя учетной записи (логин)</w:t>
      </w:r>
      <w:r w:rsidR="004641E0" w:rsidRPr="00F419B2">
        <w:rPr>
          <w:rFonts w:cs="Arial"/>
          <w:i/>
        </w:rPr>
        <w:t>&gt;.</w:t>
      </w:r>
    </w:p>
    <w:p w14:paraId="4B67E338" w14:textId="77777777" w:rsidR="005A582B" w:rsidRPr="00F419B2" w:rsidRDefault="005A582B" w:rsidP="00B10C60">
      <w:pPr>
        <w:pStyle w:val="phnormal"/>
        <w:rPr>
          <w:rFonts w:cs="Arial"/>
          <w:i/>
        </w:rPr>
      </w:pPr>
      <w:r w:rsidRPr="00F419B2">
        <w:rPr>
          <w:rFonts w:cs="Arial"/>
          <w:i/>
        </w:rPr>
        <w:t>Благодарим за пользование нашим сайтом!</w:t>
      </w:r>
      <w:r w:rsidR="004641E0" w:rsidRPr="00F419B2">
        <w:rPr>
          <w:rFonts w:cs="Arial"/>
          <w:i/>
        </w:rPr>
        <w:t>»</w:t>
      </w:r>
    </w:p>
    <w:p w14:paraId="6B84C37E" w14:textId="161B2055" w:rsidR="005A582B" w:rsidRPr="00F419B2" w:rsidRDefault="005A582B" w:rsidP="004641E0">
      <w:pPr>
        <w:pStyle w:val="phnormal"/>
        <w:rPr>
          <w:rFonts w:cs="Arial"/>
        </w:rPr>
      </w:pPr>
      <w:r w:rsidRPr="00F419B2">
        <w:rPr>
          <w:rFonts w:cs="Arial"/>
        </w:rPr>
        <w:t xml:space="preserve">После получения данного письма </w:t>
      </w:r>
      <w:r w:rsidR="00274EE8" w:rsidRPr="00F419B2">
        <w:rPr>
          <w:rFonts w:cs="Arial"/>
        </w:rPr>
        <w:t>перейдите</w:t>
      </w:r>
      <w:r w:rsidRPr="00F419B2">
        <w:rPr>
          <w:rFonts w:cs="Arial"/>
        </w:rPr>
        <w:t xml:space="preserve"> по ссылке для восстановления пароля, после чего откроется окно, в котором </w:t>
      </w:r>
      <w:r w:rsidR="008C3AAB" w:rsidRPr="00F419B2">
        <w:rPr>
          <w:rFonts w:cs="Arial"/>
        </w:rPr>
        <w:t>Система</w:t>
      </w:r>
      <w:r w:rsidRPr="00F419B2">
        <w:rPr>
          <w:rFonts w:cs="Arial"/>
        </w:rPr>
        <w:t xml:space="preserve"> предложит пользователю ввести новый пароль (</w:t>
      </w:r>
      <w:r w:rsidR="00CE2FC0" w:rsidRPr="00F419B2">
        <w:rPr>
          <w:rFonts w:cs="Arial"/>
        </w:rPr>
        <w:fldChar w:fldCharType="begin"/>
      </w:r>
      <w:r w:rsidR="00CE2FC0" w:rsidRPr="00F419B2">
        <w:rPr>
          <w:rFonts w:cs="Arial"/>
        </w:rPr>
        <w:instrText xml:space="preserve"> REF _Ref448937542 \h </w:instrText>
      </w:r>
      <w:r w:rsidR="00274EE8" w:rsidRPr="00F419B2">
        <w:rPr>
          <w:rFonts w:cs="Arial"/>
        </w:rPr>
        <w:instrText xml:space="preserve"> \* MERGEFORMAT </w:instrText>
      </w:r>
      <w:r w:rsidR="00CE2FC0" w:rsidRPr="00F419B2">
        <w:rPr>
          <w:rFonts w:cs="Arial"/>
        </w:rPr>
      </w:r>
      <w:r w:rsidR="00CE2FC0"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9</w:t>
      </w:r>
      <w:r w:rsidR="00CE2FC0" w:rsidRPr="00F419B2">
        <w:rPr>
          <w:rFonts w:cs="Arial"/>
        </w:rPr>
        <w:fldChar w:fldCharType="end"/>
      </w:r>
      <w:r w:rsidRPr="00F419B2">
        <w:rPr>
          <w:rFonts w:cs="Arial"/>
        </w:rPr>
        <w:t>).</w:t>
      </w:r>
    </w:p>
    <w:p w14:paraId="5F4CA50B" w14:textId="77777777" w:rsidR="00D87A40" w:rsidRPr="00F419B2" w:rsidRDefault="00274EE8" w:rsidP="00B10C60">
      <w:pPr>
        <w:pStyle w:val="phnormal"/>
        <w:rPr>
          <w:rFonts w:cs="Arial"/>
        </w:rPr>
      </w:pPr>
      <w:r w:rsidRPr="00F419B2">
        <w:rPr>
          <w:rFonts w:cs="Arial"/>
          <w:b/>
        </w:rPr>
        <w:t>Примечание</w:t>
      </w:r>
      <w:r w:rsidR="004C22C3" w:rsidRPr="00F419B2">
        <w:rPr>
          <w:rFonts w:cs="Arial"/>
        </w:rPr>
        <w:t xml:space="preserve"> – </w:t>
      </w:r>
      <w:r w:rsidR="005A582B" w:rsidRPr="00F419B2">
        <w:rPr>
          <w:rFonts w:cs="Arial"/>
        </w:rPr>
        <w:t>Перейти по данной ссылке можно только один раз.</w:t>
      </w:r>
    </w:p>
    <w:p w14:paraId="1A6482F8" w14:textId="77777777" w:rsidR="00CE2FC0" w:rsidRPr="00F419B2" w:rsidRDefault="001534F3" w:rsidP="00274EE8">
      <w:pPr>
        <w:pStyle w:val="phfigure"/>
        <w:rPr>
          <w:rFonts w:cs="Arial"/>
        </w:rPr>
      </w:pPr>
      <w:r w:rsidRPr="00F419B2">
        <w:rPr>
          <w:rFonts w:cs="Arial"/>
          <w:noProof/>
        </w:rPr>
        <w:lastRenderedPageBreak/>
        <w:drawing>
          <wp:inline distT="0" distB="0" distL="0" distR="0" wp14:anchorId="4559038F" wp14:editId="02EA6EAD">
            <wp:extent cx="3409950" cy="1895475"/>
            <wp:effectExtent l="0" t="0" r="0" b="9525"/>
            <wp:docPr id="9" name="Рисунок 9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1341F" w14:textId="0025B3B8" w:rsidR="005A582B" w:rsidRPr="00F419B2" w:rsidRDefault="00CE2FC0" w:rsidP="00503A7D">
      <w:pPr>
        <w:pStyle w:val="phfiguretitle"/>
      </w:pPr>
      <w:bookmarkStart w:id="1740" w:name="_Ref448937542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9</w:t>
        </w:r>
      </w:fldSimple>
      <w:bookmarkEnd w:id="1740"/>
      <w:r w:rsidRPr="00F419B2">
        <w:t xml:space="preserve"> </w:t>
      </w:r>
      <w:r w:rsidR="004C22C3" w:rsidRPr="00F419B2">
        <w:t>–</w:t>
      </w:r>
      <w:r w:rsidR="005A582B" w:rsidRPr="00F419B2">
        <w:t xml:space="preserve"> Окно </w:t>
      </w:r>
      <w:r w:rsidR="00D87A40" w:rsidRPr="00F419B2">
        <w:t>ввода нового пароля</w:t>
      </w:r>
    </w:p>
    <w:p w14:paraId="52393C70" w14:textId="77777777" w:rsidR="00274EE8" w:rsidRPr="00F419B2" w:rsidRDefault="005A582B" w:rsidP="00B10C60">
      <w:pPr>
        <w:pStyle w:val="phnormal"/>
        <w:rPr>
          <w:rFonts w:cs="Arial"/>
        </w:rPr>
      </w:pPr>
      <w:r w:rsidRPr="00F419B2">
        <w:rPr>
          <w:rFonts w:cs="Arial"/>
        </w:rPr>
        <w:t xml:space="preserve">В окне введения нового пароля </w:t>
      </w:r>
      <w:r w:rsidR="00274EE8" w:rsidRPr="00F419B2">
        <w:rPr>
          <w:rFonts w:cs="Arial"/>
        </w:rPr>
        <w:t>заполните</w:t>
      </w:r>
      <w:r w:rsidRPr="00F419B2">
        <w:rPr>
          <w:rFonts w:cs="Arial"/>
        </w:rPr>
        <w:t xml:space="preserve"> два поля, в которых требуется ввести новый пароль и подтвердить его, после чего наж</w:t>
      </w:r>
      <w:r w:rsidR="00274EE8" w:rsidRPr="00F419B2">
        <w:rPr>
          <w:rFonts w:cs="Arial"/>
        </w:rPr>
        <w:t>мите</w:t>
      </w:r>
      <w:r w:rsidRPr="00F419B2">
        <w:rPr>
          <w:rFonts w:cs="Arial"/>
        </w:rPr>
        <w:t xml:space="preserve"> кнопку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Далее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. Если пароли </w:t>
      </w:r>
      <w:r w:rsidR="00274EE8" w:rsidRPr="00F419B2">
        <w:rPr>
          <w:rFonts w:cs="Arial"/>
        </w:rPr>
        <w:t>были введены корректно</w:t>
      </w:r>
      <w:r w:rsidRPr="00F419B2">
        <w:rPr>
          <w:rFonts w:cs="Arial"/>
        </w:rPr>
        <w:t xml:space="preserve">, </w:t>
      </w:r>
      <w:r w:rsidR="008C3AAB" w:rsidRPr="00F419B2">
        <w:rPr>
          <w:rFonts w:cs="Arial"/>
        </w:rPr>
        <w:t>Система</w:t>
      </w:r>
      <w:r w:rsidRPr="00F419B2">
        <w:rPr>
          <w:rFonts w:cs="Arial"/>
        </w:rPr>
        <w:t xml:space="preserve"> вы</w:t>
      </w:r>
      <w:r w:rsidR="00D274FE" w:rsidRPr="00F419B2">
        <w:rPr>
          <w:rFonts w:cs="Arial"/>
        </w:rPr>
        <w:t>ведет</w:t>
      </w:r>
      <w:r w:rsidRPr="00F419B2">
        <w:rPr>
          <w:rFonts w:cs="Arial"/>
        </w:rPr>
        <w:t xml:space="preserve"> сообще</w:t>
      </w:r>
      <w:r w:rsidR="00274EE8" w:rsidRPr="00F419B2">
        <w:rPr>
          <w:rFonts w:cs="Arial"/>
        </w:rPr>
        <w:t>ние</w:t>
      </w:r>
      <w:r w:rsidR="004641E0" w:rsidRPr="00F419B2">
        <w:rPr>
          <w:rFonts w:cs="Arial"/>
        </w:rPr>
        <w:t>:</w:t>
      </w:r>
      <w:r w:rsidR="00274EE8" w:rsidRPr="00F419B2">
        <w:rPr>
          <w:rFonts w:cs="Arial"/>
        </w:rPr>
        <w:t xml:space="preserve"> </w:t>
      </w:r>
      <w:r w:rsidR="00DB1DFC" w:rsidRPr="00F419B2">
        <w:rPr>
          <w:rFonts w:cs="Arial"/>
        </w:rPr>
        <w:t>«</w:t>
      </w:r>
      <w:r w:rsidR="00274EE8" w:rsidRPr="00F419B2">
        <w:rPr>
          <w:rFonts w:cs="Arial"/>
        </w:rPr>
        <w:t>Новый пароль установлен!</w:t>
      </w:r>
      <w:r w:rsidR="00DB1DFC" w:rsidRPr="00F419B2">
        <w:rPr>
          <w:rFonts w:cs="Arial"/>
        </w:rPr>
        <w:t>»</w:t>
      </w:r>
      <w:r w:rsidR="00274EE8" w:rsidRPr="00F419B2">
        <w:rPr>
          <w:rFonts w:cs="Arial"/>
        </w:rPr>
        <w:t>.</w:t>
      </w:r>
    </w:p>
    <w:p w14:paraId="78D070D9" w14:textId="74746239" w:rsidR="005A582B" w:rsidRPr="00F419B2" w:rsidRDefault="005A582B" w:rsidP="00B10C60">
      <w:pPr>
        <w:pStyle w:val="phnormal"/>
        <w:rPr>
          <w:rFonts w:cs="Arial"/>
        </w:rPr>
      </w:pPr>
      <w:r w:rsidRPr="00F419B2">
        <w:rPr>
          <w:rFonts w:cs="Arial"/>
        </w:rPr>
        <w:t xml:space="preserve">Для продолжения работы </w:t>
      </w:r>
      <w:r w:rsidR="00274EE8" w:rsidRPr="00F419B2">
        <w:rPr>
          <w:rFonts w:cs="Arial"/>
        </w:rPr>
        <w:t>нажмите</w:t>
      </w:r>
      <w:r w:rsidRPr="00F419B2">
        <w:rPr>
          <w:rFonts w:cs="Arial"/>
        </w:rPr>
        <w:t xml:space="preserve"> кнопку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О</w:t>
      </w:r>
      <w:r w:rsidR="00274EE8" w:rsidRPr="00F419B2">
        <w:rPr>
          <w:rFonts w:cs="Arial"/>
        </w:rPr>
        <w:t>к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, после чего </w:t>
      </w:r>
      <w:r w:rsidR="0000340D" w:rsidRPr="00F419B2">
        <w:rPr>
          <w:rFonts w:cs="Arial"/>
        </w:rPr>
        <w:t>в открывшемся окне</w:t>
      </w:r>
      <w:r w:rsidRPr="00F419B2">
        <w:rPr>
          <w:rFonts w:cs="Arial"/>
        </w:rPr>
        <w:t xml:space="preserve"> входа в Систему </w:t>
      </w:r>
      <w:r w:rsidR="00274EE8" w:rsidRPr="00F419B2">
        <w:rPr>
          <w:rFonts w:cs="Arial"/>
        </w:rPr>
        <w:t>(</w:t>
      </w:r>
      <w:r w:rsidR="004641E0" w:rsidRPr="00F419B2">
        <w:rPr>
          <w:rFonts w:cs="Arial"/>
        </w:rPr>
        <w:t xml:space="preserve">см. </w:t>
      </w:r>
      <w:r w:rsidR="00CE2FC0" w:rsidRPr="00F419B2">
        <w:rPr>
          <w:rFonts w:cs="Arial"/>
        </w:rPr>
        <w:fldChar w:fldCharType="begin"/>
      </w:r>
      <w:r w:rsidR="00CE2FC0" w:rsidRPr="00F419B2">
        <w:rPr>
          <w:rFonts w:cs="Arial"/>
        </w:rPr>
        <w:instrText xml:space="preserve"> REF _Ref448937460 \h </w:instrText>
      </w:r>
      <w:r w:rsidR="00274EE8" w:rsidRPr="00F419B2">
        <w:rPr>
          <w:rFonts w:cs="Arial"/>
        </w:rPr>
        <w:instrText xml:space="preserve"> \* MERGEFORMAT </w:instrText>
      </w:r>
      <w:r w:rsidR="00CE2FC0" w:rsidRPr="00F419B2">
        <w:rPr>
          <w:rFonts w:cs="Arial"/>
        </w:rPr>
      </w:r>
      <w:r w:rsidR="00CE2FC0"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1</w:t>
      </w:r>
      <w:r w:rsidR="00CE2FC0" w:rsidRPr="00F419B2">
        <w:rPr>
          <w:rFonts w:cs="Arial"/>
        </w:rPr>
        <w:fldChar w:fldCharType="end"/>
      </w:r>
      <w:r w:rsidRPr="00F419B2">
        <w:rPr>
          <w:rFonts w:cs="Arial"/>
        </w:rPr>
        <w:t xml:space="preserve">), </w:t>
      </w:r>
      <w:r w:rsidR="00274EE8" w:rsidRPr="00F419B2">
        <w:rPr>
          <w:rFonts w:cs="Arial"/>
        </w:rPr>
        <w:t>введите</w:t>
      </w:r>
      <w:r w:rsidRPr="00F419B2">
        <w:rPr>
          <w:rFonts w:cs="Arial"/>
        </w:rPr>
        <w:t xml:space="preserve"> логин (логин остается прежним после смены пароля) и новый пароль, </w:t>
      </w:r>
      <w:r w:rsidR="0000340D" w:rsidRPr="00F419B2">
        <w:rPr>
          <w:rFonts w:cs="Arial"/>
        </w:rPr>
        <w:t>затем</w:t>
      </w:r>
      <w:r w:rsidRPr="00F419B2">
        <w:rPr>
          <w:rFonts w:cs="Arial"/>
        </w:rPr>
        <w:t xml:space="preserve"> </w:t>
      </w:r>
      <w:r w:rsidR="00274EE8" w:rsidRPr="00F419B2">
        <w:rPr>
          <w:rFonts w:cs="Arial"/>
        </w:rPr>
        <w:t>нажмите</w:t>
      </w:r>
      <w:r w:rsidRPr="00F419B2">
        <w:rPr>
          <w:rFonts w:cs="Arial"/>
        </w:rPr>
        <w:t xml:space="preserve"> кнопку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В</w:t>
      </w:r>
      <w:r w:rsidR="00274EE8" w:rsidRPr="00F419B2">
        <w:rPr>
          <w:rFonts w:cs="Arial"/>
        </w:rPr>
        <w:t>ойти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>.</w:t>
      </w:r>
    </w:p>
    <w:p w14:paraId="6F861EB4" w14:textId="77777777" w:rsidR="005A582B" w:rsidRPr="00F419B2" w:rsidRDefault="005A582B" w:rsidP="008658F9">
      <w:pPr>
        <w:pStyle w:val="30"/>
        <w:rPr>
          <w:rFonts w:cs="Arial"/>
        </w:rPr>
      </w:pPr>
      <w:bookmarkStart w:id="1741" w:name="_Toc435801703"/>
      <w:bookmarkStart w:id="1742" w:name="_Toc46824839"/>
      <w:r w:rsidRPr="00F419B2">
        <w:rPr>
          <w:rFonts w:cs="Arial"/>
        </w:rPr>
        <w:t>Завершение работы Системы</w:t>
      </w:r>
      <w:bookmarkEnd w:id="1734"/>
      <w:bookmarkEnd w:id="1735"/>
      <w:bookmarkEnd w:id="1736"/>
      <w:bookmarkEnd w:id="1741"/>
      <w:bookmarkEnd w:id="1742"/>
    </w:p>
    <w:p w14:paraId="0754D28F" w14:textId="1F78E1F7" w:rsidR="005A582B" w:rsidRPr="00F419B2" w:rsidRDefault="005A582B" w:rsidP="00B10C60">
      <w:pPr>
        <w:pStyle w:val="phnormal"/>
        <w:rPr>
          <w:rFonts w:cs="Arial"/>
        </w:rPr>
      </w:pPr>
      <w:r w:rsidRPr="00F419B2">
        <w:rPr>
          <w:rFonts w:cs="Arial"/>
        </w:rPr>
        <w:t xml:space="preserve">Для завершения работы </w:t>
      </w:r>
      <w:r w:rsidR="00274EE8" w:rsidRPr="00F419B2">
        <w:rPr>
          <w:rFonts w:cs="Arial"/>
        </w:rPr>
        <w:t>нажмите</w:t>
      </w:r>
      <w:r w:rsidRPr="00F419B2">
        <w:rPr>
          <w:rFonts w:cs="Arial"/>
        </w:rPr>
        <w:t xml:space="preserve"> на кнопку </w:t>
      </w:r>
      <w:r w:rsidR="001534F3" w:rsidRPr="00F419B2">
        <w:rPr>
          <w:rFonts w:cs="Arial"/>
          <w:noProof/>
        </w:rPr>
        <w:drawing>
          <wp:inline distT="0" distB="0" distL="0" distR="0" wp14:anchorId="76A4A1A2" wp14:editId="24D9CC4D">
            <wp:extent cx="590550" cy="180975"/>
            <wp:effectExtent l="0" t="0" r="0" b="9525"/>
            <wp:docPr id="10" name="Рисунок 10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19B2">
        <w:rPr>
          <w:rFonts w:cs="Arial"/>
        </w:rPr>
        <w:t xml:space="preserve"> в меню </w:t>
      </w:r>
      <w:r w:rsidR="001534F3" w:rsidRPr="00F419B2">
        <w:rPr>
          <w:rFonts w:cs="Arial"/>
          <w:noProof/>
        </w:rPr>
        <w:drawing>
          <wp:inline distT="0" distB="0" distL="0" distR="0" wp14:anchorId="527F6789" wp14:editId="7CB3CA22">
            <wp:extent cx="590550" cy="247650"/>
            <wp:effectExtent l="0" t="0" r="0" b="0"/>
            <wp:docPr id="11" name="Рисунок 1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19B2">
        <w:rPr>
          <w:rFonts w:cs="Arial"/>
        </w:rPr>
        <w:t xml:space="preserve"> Системы (</w:t>
      </w:r>
      <w:r w:rsidR="00CE2FC0" w:rsidRPr="00F419B2">
        <w:rPr>
          <w:rFonts w:cs="Arial"/>
        </w:rPr>
        <w:fldChar w:fldCharType="begin"/>
      </w:r>
      <w:r w:rsidR="00CE2FC0" w:rsidRPr="00F419B2">
        <w:rPr>
          <w:rFonts w:cs="Arial"/>
        </w:rPr>
        <w:instrText xml:space="preserve"> REF _Ref448937484 \h </w:instrText>
      </w:r>
      <w:r w:rsidR="001C1245" w:rsidRPr="00F419B2">
        <w:rPr>
          <w:rFonts w:cs="Arial"/>
        </w:rPr>
        <w:instrText xml:space="preserve"> \* MERGEFORMAT </w:instrText>
      </w:r>
      <w:r w:rsidR="00CE2FC0" w:rsidRPr="00F419B2">
        <w:rPr>
          <w:rFonts w:cs="Arial"/>
        </w:rPr>
      </w:r>
      <w:r w:rsidR="00CE2FC0"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10</w:t>
      </w:r>
      <w:r w:rsidR="00CE2FC0" w:rsidRPr="00F419B2">
        <w:rPr>
          <w:rFonts w:cs="Arial"/>
        </w:rPr>
        <w:fldChar w:fldCharType="end"/>
      </w:r>
      <w:r w:rsidRPr="00F419B2">
        <w:rPr>
          <w:rFonts w:cs="Arial"/>
        </w:rPr>
        <w:t>). Затем в появившимся диалоговом окне подтвердит</w:t>
      </w:r>
      <w:r w:rsidR="00274EE8" w:rsidRPr="00F419B2">
        <w:rPr>
          <w:rFonts w:cs="Arial"/>
        </w:rPr>
        <w:t>е</w:t>
      </w:r>
      <w:r w:rsidRPr="00F419B2">
        <w:rPr>
          <w:rFonts w:cs="Arial"/>
        </w:rPr>
        <w:t xml:space="preserve"> выход, нажав кнопку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Да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>, и</w:t>
      </w:r>
      <w:r w:rsidR="00274EE8" w:rsidRPr="00F419B2">
        <w:rPr>
          <w:rFonts w:cs="Arial"/>
        </w:rPr>
        <w:t>ли</w:t>
      </w:r>
      <w:r w:rsidRPr="00F419B2">
        <w:rPr>
          <w:rFonts w:cs="Arial"/>
        </w:rPr>
        <w:t xml:space="preserve"> отменит</w:t>
      </w:r>
      <w:r w:rsidR="00274EE8" w:rsidRPr="00F419B2">
        <w:rPr>
          <w:rFonts w:cs="Arial"/>
        </w:rPr>
        <w:t>е</w:t>
      </w:r>
      <w:r w:rsidRPr="00F419B2">
        <w:rPr>
          <w:rFonts w:cs="Arial"/>
        </w:rPr>
        <w:t xml:space="preserve"> выход</w:t>
      </w:r>
      <w:r w:rsidR="00274EE8" w:rsidRPr="00F419B2">
        <w:rPr>
          <w:rFonts w:cs="Arial"/>
        </w:rPr>
        <w:t xml:space="preserve"> и продолжите работу в Системе</w:t>
      </w:r>
      <w:r w:rsidRPr="00F419B2">
        <w:rPr>
          <w:rFonts w:cs="Arial"/>
        </w:rPr>
        <w:t xml:space="preserve">, нажав кнопку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Нет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>.</w:t>
      </w:r>
    </w:p>
    <w:p w14:paraId="5C1E7278" w14:textId="77777777" w:rsidR="005A582B" w:rsidRPr="00F419B2" w:rsidRDefault="005A582B" w:rsidP="008658F9">
      <w:pPr>
        <w:pStyle w:val="21"/>
        <w:rPr>
          <w:rFonts w:cs="Arial"/>
        </w:rPr>
      </w:pPr>
      <w:bookmarkStart w:id="1743" w:name="_Toc295202982"/>
      <w:bookmarkStart w:id="1744" w:name="_Toc338419483"/>
      <w:bookmarkStart w:id="1745" w:name="_Toc382991456"/>
      <w:bookmarkStart w:id="1746" w:name="_Toc435801704"/>
      <w:bookmarkStart w:id="1747" w:name="_Ref511053115"/>
      <w:bookmarkStart w:id="1748" w:name="_Ref14099594"/>
      <w:bookmarkStart w:id="1749" w:name="_Toc46824840"/>
      <w:r w:rsidRPr="00F419B2">
        <w:rPr>
          <w:rFonts w:cs="Arial"/>
        </w:rPr>
        <w:t>Главное окно Системы</w:t>
      </w:r>
      <w:bookmarkEnd w:id="1743"/>
      <w:bookmarkEnd w:id="1744"/>
      <w:bookmarkEnd w:id="1745"/>
      <w:bookmarkEnd w:id="1746"/>
      <w:bookmarkEnd w:id="1747"/>
      <w:bookmarkEnd w:id="1748"/>
      <w:bookmarkEnd w:id="1749"/>
    </w:p>
    <w:p w14:paraId="171A3A1E" w14:textId="30B2C2A9" w:rsidR="005A582B" w:rsidRPr="00F419B2" w:rsidRDefault="005A582B" w:rsidP="00B10C60">
      <w:pPr>
        <w:pStyle w:val="phnormal"/>
        <w:rPr>
          <w:rFonts w:cs="Arial"/>
        </w:rPr>
      </w:pPr>
      <w:r w:rsidRPr="00F419B2">
        <w:rPr>
          <w:rFonts w:cs="Arial"/>
        </w:rPr>
        <w:t xml:space="preserve">После входа в Систему (см. п. </w:t>
      </w:r>
      <w:r w:rsidR="00274EE8" w:rsidRPr="00F419B2">
        <w:rPr>
          <w:rFonts w:cs="Arial"/>
        </w:rPr>
        <w:fldChar w:fldCharType="begin"/>
      </w:r>
      <w:r w:rsidR="00274EE8" w:rsidRPr="00F419B2">
        <w:rPr>
          <w:rFonts w:cs="Arial"/>
        </w:rPr>
        <w:instrText xml:space="preserve"> REF _Ref448996566 \w \h </w:instrText>
      </w:r>
      <w:r w:rsidR="001C1245" w:rsidRPr="00F419B2">
        <w:rPr>
          <w:rFonts w:cs="Arial"/>
        </w:rPr>
        <w:instrText xml:space="preserve"> \* MERGEFORMAT </w:instrText>
      </w:r>
      <w:r w:rsidR="00274EE8" w:rsidRPr="00F419B2">
        <w:rPr>
          <w:rFonts w:cs="Arial"/>
        </w:rPr>
      </w:r>
      <w:r w:rsidR="00274EE8" w:rsidRPr="00F419B2">
        <w:rPr>
          <w:rFonts w:cs="Arial"/>
        </w:rPr>
        <w:fldChar w:fldCharType="separate"/>
      </w:r>
      <w:r w:rsidR="00FD77B9">
        <w:rPr>
          <w:rFonts w:cs="Arial"/>
        </w:rPr>
        <w:t>4.2.1</w:t>
      </w:r>
      <w:r w:rsidR="00274EE8" w:rsidRPr="00F419B2">
        <w:rPr>
          <w:rFonts w:cs="Arial"/>
        </w:rPr>
        <w:fldChar w:fldCharType="end"/>
      </w:r>
      <w:r w:rsidRPr="00F419B2">
        <w:rPr>
          <w:rFonts w:cs="Arial"/>
        </w:rPr>
        <w:t xml:space="preserve">) в окне </w:t>
      </w:r>
      <w:r w:rsidR="00472763" w:rsidRPr="00F419B2">
        <w:rPr>
          <w:rFonts w:cs="Arial"/>
          <w:lang w:val="en-US"/>
        </w:rPr>
        <w:t>web</w:t>
      </w:r>
      <w:r w:rsidR="00472763" w:rsidRPr="00F419B2">
        <w:rPr>
          <w:rFonts w:cs="Arial"/>
        </w:rPr>
        <w:t>-</w:t>
      </w:r>
      <w:r w:rsidRPr="00F419B2">
        <w:rPr>
          <w:rFonts w:cs="Arial"/>
        </w:rPr>
        <w:t xml:space="preserve">браузера </w:t>
      </w:r>
      <w:r w:rsidR="00274EE8" w:rsidRPr="00F419B2">
        <w:rPr>
          <w:rFonts w:cs="Arial"/>
        </w:rPr>
        <w:t>отобразится</w:t>
      </w:r>
      <w:r w:rsidRPr="00F419B2">
        <w:rPr>
          <w:rFonts w:cs="Arial"/>
        </w:rPr>
        <w:t xml:space="preserve"> главное окно (</w:t>
      </w:r>
      <w:r w:rsidR="00274EE8" w:rsidRPr="00F419B2">
        <w:rPr>
          <w:rFonts w:cs="Arial"/>
        </w:rPr>
        <w:t>р</w:t>
      </w:r>
      <w:r w:rsidRPr="00F419B2">
        <w:rPr>
          <w:rFonts w:cs="Arial"/>
        </w:rPr>
        <w:t>абочий стол) Системы (</w:t>
      </w:r>
      <w:r w:rsidR="00CE2FC0" w:rsidRPr="00F419B2">
        <w:rPr>
          <w:rFonts w:cs="Arial"/>
        </w:rPr>
        <w:fldChar w:fldCharType="begin"/>
      </w:r>
      <w:r w:rsidR="00CE2FC0" w:rsidRPr="00F419B2">
        <w:rPr>
          <w:rFonts w:cs="Arial"/>
        </w:rPr>
        <w:instrText xml:space="preserve"> REF _Ref448937484 \h </w:instrText>
      </w:r>
      <w:r w:rsidR="001C1245" w:rsidRPr="00F419B2">
        <w:rPr>
          <w:rFonts w:cs="Arial"/>
        </w:rPr>
        <w:instrText xml:space="preserve"> \* MERGEFORMAT </w:instrText>
      </w:r>
      <w:r w:rsidR="00CE2FC0" w:rsidRPr="00F419B2">
        <w:rPr>
          <w:rFonts w:cs="Arial"/>
        </w:rPr>
      </w:r>
      <w:r w:rsidR="00CE2FC0"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10</w:t>
      </w:r>
      <w:r w:rsidR="00CE2FC0" w:rsidRPr="00F419B2">
        <w:rPr>
          <w:rFonts w:cs="Arial"/>
        </w:rPr>
        <w:fldChar w:fldCharType="end"/>
      </w:r>
      <w:r w:rsidRPr="00F419B2">
        <w:rPr>
          <w:rFonts w:cs="Arial"/>
        </w:rPr>
        <w:t>).</w:t>
      </w:r>
    </w:p>
    <w:p w14:paraId="6434402D" w14:textId="77777777" w:rsidR="005A582B" w:rsidRPr="00F419B2" w:rsidRDefault="005A582B" w:rsidP="005A582B">
      <w:pPr>
        <w:pStyle w:val="a6"/>
        <w:ind w:firstLine="0"/>
        <w:jc w:val="center"/>
        <w:rPr>
          <w:rFonts w:ascii="Arial" w:hAnsi="Arial" w:cs="Arial"/>
        </w:rPr>
        <w:sectPr w:rsidR="005A582B" w:rsidRPr="00F419B2" w:rsidSect="00F82093">
          <w:footerReference w:type="default" r:id="rId24"/>
          <w:headerReference w:type="first" r:id="rId25"/>
          <w:footerReference w:type="first" r:id="rId26"/>
          <w:pgSz w:w="11906" w:h="16838"/>
          <w:pgMar w:top="1134" w:right="567" w:bottom="1134" w:left="1134" w:header="559" w:footer="445" w:gutter="0"/>
          <w:pgNumType w:start="1"/>
          <w:cols w:space="708"/>
          <w:titlePg/>
          <w:docGrid w:linePitch="360"/>
        </w:sectPr>
      </w:pPr>
    </w:p>
    <w:p w14:paraId="088458CD" w14:textId="77777777" w:rsidR="007C381C" w:rsidRDefault="00E145BC" w:rsidP="00CE2FC0">
      <w:pPr>
        <w:pStyle w:val="phfigure"/>
        <w:rPr>
          <w:rStyle w:val="aff3"/>
        </w:rPr>
      </w:pPr>
      <w:r>
        <w:rPr>
          <w:noProof/>
        </w:rPr>
        <w:lastRenderedPageBreak/>
        <w:drawing>
          <wp:inline distT="0" distB="0" distL="0" distR="0" wp14:anchorId="70A3BB73" wp14:editId="30A6C7B2">
            <wp:extent cx="9152792" cy="4933950"/>
            <wp:effectExtent l="0" t="0" r="0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159845" cy="4937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1F25F" w14:textId="13061F33" w:rsidR="005A582B" w:rsidRPr="00F419B2" w:rsidRDefault="00CE2FC0" w:rsidP="00503A7D">
      <w:pPr>
        <w:pStyle w:val="phfiguretitle"/>
      </w:pPr>
      <w:bookmarkStart w:id="1750" w:name="_Ref448937484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10</w:t>
        </w:r>
      </w:fldSimple>
      <w:bookmarkEnd w:id="1750"/>
      <w:r w:rsidRPr="00F419B2">
        <w:t xml:space="preserve"> </w:t>
      </w:r>
      <w:r w:rsidR="004C22C3" w:rsidRPr="00F419B2">
        <w:t>–</w:t>
      </w:r>
      <w:r w:rsidRPr="00F419B2">
        <w:t xml:space="preserve"> Рабочий стол Системы</w:t>
      </w:r>
    </w:p>
    <w:p w14:paraId="430C061F" w14:textId="77777777" w:rsidR="005A582B" w:rsidRPr="00F419B2" w:rsidRDefault="005A582B" w:rsidP="00FB1990">
      <w:pPr>
        <w:rPr>
          <w:rFonts w:cs="Arial"/>
        </w:rPr>
        <w:sectPr w:rsidR="005A582B" w:rsidRPr="00F419B2" w:rsidSect="0017339B">
          <w:footerReference w:type="default" r:id="rId28"/>
          <w:pgSz w:w="16838" w:h="11906" w:orient="landscape"/>
          <w:pgMar w:top="1134" w:right="567" w:bottom="1134" w:left="1134" w:header="709" w:footer="284" w:gutter="0"/>
          <w:cols w:space="708"/>
          <w:docGrid w:linePitch="360"/>
        </w:sectPr>
      </w:pPr>
    </w:p>
    <w:p w14:paraId="3F53A469" w14:textId="77777777" w:rsidR="003F2C42" w:rsidRPr="00F419B2" w:rsidRDefault="003F2C42" w:rsidP="003F2C42">
      <w:pPr>
        <w:pStyle w:val="phnormal"/>
        <w:rPr>
          <w:rFonts w:cs="Arial"/>
        </w:rPr>
      </w:pPr>
      <w:r w:rsidRPr="00F419B2">
        <w:rPr>
          <w:rFonts w:cs="Arial"/>
        </w:rPr>
        <w:lastRenderedPageBreak/>
        <w:t>На рабочем столе Системы расположены следующие элементы</w:t>
      </w:r>
      <w:r w:rsidR="0059308A">
        <w:rPr>
          <w:rFonts w:cs="Arial"/>
        </w:rPr>
        <w:t>:</w:t>
      </w:r>
    </w:p>
    <w:p w14:paraId="06D71F1F" w14:textId="77777777" w:rsidR="00274EE8" w:rsidRPr="00F419B2" w:rsidRDefault="00CE2FC0" w:rsidP="003F2C42">
      <w:pPr>
        <w:pStyle w:val="phlistitemized1"/>
      </w:pPr>
      <w:r w:rsidRPr="00F419B2">
        <w:t>1 – ярлыки рабочих форм;</w:t>
      </w:r>
    </w:p>
    <w:p w14:paraId="05D1ACFA" w14:textId="77777777" w:rsidR="00274EE8" w:rsidRPr="00F419B2" w:rsidRDefault="00CE2FC0" w:rsidP="00B10C60">
      <w:pPr>
        <w:pStyle w:val="phlistitemized1"/>
      </w:pPr>
      <w:r w:rsidRPr="00F419B2">
        <w:t>2 – виджеты Системы;</w:t>
      </w:r>
    </w:p>
    <w:p w14:paraId="57E59596" w14:textId="77777777" w:rsidR="00274EE8" w:rsidRPr="00F419B2" w:rsidRDefault="00CE2FC0" w:rsidP="00B10C60">
      <w:pPr>
        <w:pStyle w:val="phlistitemized1"/>
      </w:pPr>
      <w:r w:rsidRPr="00F419B2">
        <w:t xml:space="preserve">3 – фильтр </w:t>
      </w:r>
      <w:r w:rsidR="00DB1DFC" w:rsidRPr="00F419B2">
        <w:t>«</w:t>
      </w:r>
      <w:r w:rsidRPr="00F419B2">
        <w:t>Период обучения</w:t>
      </w:r>
      <w:r w:rsidR="00DB1DFC" w:rsidRPr="00F419B2">
        <w:t>»</w:t>
      </w:r>
      <w:r w:rsidRPr="00F419B2">
        <w:t>;</w:t>
      </w:r>
    </w:p>
    <w:p w14:paraId="1DA88020" w14:textId="77777777" w:rsidR="00274EE8" w:rsidRPr="00F419B2" w:rsidRDefault="00CE2FC0" w:rsidP="00B10C60">
      <w:pPr>
        <w:pStyle w:val="phlistitemized1"/>
      </w:pPr>
      <w:r w:rsidRPr="00F419B2">
        <w:t xml:space="preserve">4 – фильтр </w:t>
      </w:r>
      <w:r w:rsidR="00DB1DFC" w:rsidRPr="00F419B2">
        <w:t>«</w:t>
      </w:r>
      <w:r w:rsidR="00FD49C4" w:rsidRPr="00F419B2">
        <w:t>Пользователи</w:t>
      </w:r>
      <w:r w:rsidR="00DB1DFC" w:rsidRPr="00F419B2">
        <w:t>»</w:t>
      </w:r>
      <w:r w:rsidRPr="00F419B2">
        <w:t>;</w:t>
      </w:r>
    </w:p>
    <w:p w14:paraId="6447FCED" w14:textId="77777777" w:rsidR="00FD49C4" w:rsidRPr="00F419B2" w:rsidRDefault="00CE2FC0" w:rsidP="00B10C60">
      <w:pPr>
        <w:pStyle w:val="phlistitemized1"/>
      </w:pPr>
      <w:r w:rsidRPr="00F419B2">
        <w:t xml:space="preserve">5 – </w:t>
      </w:r>
      <w:r w:rsidR="00511D11" w:rsidRPr="00F419B2">
        <w:t xml:space="preserve">фильтр </w:t>
      </w:r>
      <w:r w:rsidR="00DB1DFC" w:rsidRPr="00F419B2">
        <w:t>«</w:t>
      </w:r>
      <w:r w:rsidR="00511D11" w:rsidRPr="00F419B2">
        <w:t>Организация</w:t>
      </w:r>
      <w:r w:rsidR="00DB1DFC" w:rsidRPr="00F419B2">
        <w:t>»</w:t>
      </w:r>
      <w:r w:rsidR="00FD49C4" w:rsidRPr="00F419B2">
        <w:t>;</w:t>
      </w:r>
    </w:p>
    <w:p w14:paraId="38BEFDDE" w14:textId="77777777" w:rsidR="00274EE8" w:rsidRPr="00F419B2" w:rsidRDefault="00FD49C4" w:rsidP="00B10C60">
      <w:pPr>
        <w:pStyle w:val="phlistitemized1"/>
      </w:pPr>
      <w:r w:rsidRPr="00F419B2">
        <w:t xml:space="preserve">6 – виджет </w:t>
      </w:r>
      <w:r w:rsidR="00DB1DFC" w:rsidRPr="00F419B2">
        <w:t>«</w:t>
      </w:r>
      <w:r w:rsidRPr="00F419B2">
        <w:t>И</w:t>
      </w:r>
      <w:r w:rsidR="00CE2FC0" w:rsidRPr="00F419B2">
        <w:t>нформация о лицензии</w:t>
      </w:r>
      <w:r w:rsidR="00DB1DFC" w:rsidRPr="00F419B2">
        <w:t>»</w:t>
      </w:r>
      <w:r w:rsidR="00CE2FC0" w:rsidRPr="00F419B2">
        <w:t>;</w:t>
      </w:r>
    </w:p>
    <w:p w14:paraId="121E0B76" w14:textId="77777777" w:rsidR="00511D11" w:rsidRDefault="00FD49C4" w:rsidP="00B10C60">
      <w:pPr>
        <w:pStyle w:val="phlistitemized1"/>
      </w:pPr>
      <w:r w:rsidRPr="00F419B2">
        <w:t>7</w:t>
      </w:r>
      <w:r w:rsidR="00CE2FC0" w:rsidRPr="00F419B2">
        <w:t xml:space="preserve"> –</w:t>
      </w:r>
      <w:r w:rsidRPr="00F419B2">
        <w:t xml:space="preserve"> </w:t>
      </w:r>
      <w:r w:rsidR="00511D11" w:rsidRPr="00F419B2">
        <w:t xml:space="preserve">виджет </w:t>
      </w:r>
      <w:r w:rsidR="00DB1DFC" w:rsidRPr="00F419B2">
        <w:t>«</w:t>
      </w:r>
      <w:r w:rsidR="00511D11" w:rsidRPr="00F419B2">
        <w:t>Полезные ссылки</w:t>
      </w:r>
      <w:r w:rsidR="00DB1DFC" w:rsidRPr="00F419B2">
        <w:t>»</w:t>
      </w:r>
      <w:r w:rsidR="00511D11" w:rsidRPr="00F419B2">
        <w:t>;</w:t>
      </w:r>
    </w:p>
    <w:p w14:paraId="4185BE9E" w14:textId="05B5D977" w:rsidR="00E145BC" w:rsidRDefault="00E145BC" w:rsidP="00B10C60">
      <w:pPr>
        <w:pStyle w:val="phlistitemized1"/>
      </w:pPr>
      <w:r>
        <w:t>8 – виджет «Заявки на согласование»;</w:t>
      </w:r>
    </w:p>
    <w:p w14:paraId="1E2BB5B1" w14:textId="08B9F4F0" w:rsidR="0080482F" w:rsidRPr="00F419B2" w:rsidRDefault="0080482F" w:rsidP="0080482F">
      <w:pPr>
        <w:pStyle w:val="phnormal"/>
      </w:pPr>
      <w:r w:rsidRPr="0080482F">
        <w:rPr>
          <w:b/>
        </w:rPr>
        <w:t>Примечание</w:t>
      </w:r>
      <w:r>
        <w:t xml:space="preserve"> – Виджет «Заявки на согласование» отображается при подключении модуля «Согласование».</w:t>
      </w:r>
    </w:p>
    <w:p w14:paraId="25AA713B" w14:textId="1F57F25A" w:rsidR="00274EE8" w:rsidRPr="00F419B2" w:rsidRDefault="00E145BC" w:rsidP="00B10C60">
      <w:pPr>
        <w:pStyle w:val="phlistitemized1"/>
      </w:pPr>
      <w:r>
        <w:t>9</w:t>
      </w:r>
      <w:r w:rsidR="00511D11" w:rsidRPr="00F419B2">
        <w:t xml:space="preserve"> – </w:t>
      </w:r>
      <w:r w:rsidR="00FD49C4" w:rsidRPr="00F419B2">
        <w:t xml:space="preserve">кнопка меню </w:t>
      </w:r>
      <w:r w:rsidR="00DB1DFC" w:rsidRPr="00F419B2">
        <w:t>«</w:t>
      </w:r>
      <w:r w:rsidR="00CE2FC0" w:rsidRPr="00F419B2">
        <w:t>Пуск</w:t>
      </w:r>
      <w:r w:rsidR="00DB1DFC" w:rsidRPr="00F419B2">
        <w:t>»</w:t>
      </w:r>
      <w:r w:rsidR="00CE2FC0" w:rsidRPr="00F419B2">
        <w:t>;</w:t>
      </w:r>
    </w:p>
    <w:p w14:paraId="16C6A33A" w14:textId="7361829F" w:rsidR="00274EE8" w:rsidRPr="00F419B2" w:rsidRDefault="00E145BC" w:rsidP="00B10C60">
      <w:pPr>
        <w:pStyle w:val="phlistitemized1"/>
      </w:pPr>
      <w:r>
        <w:t>10</w:t>
      </w:r>
      <w:r w:rsidR="00CE2FC0" w:rsidRPr="00F419B2">
        <w:t xml:space="preserve"> – </w:t>
      </w:r>
      <w:r w:rsidR="00FD49C4" w:rsidRPr="00F419B2">
        <w:t>с</w:t>
      </w:r>
      <w:r w:rsidR="00CE2FC0" w:rsidRPr="00F419B2">
        <w:t xml:space="preserve">писок меню </w:t>
      </w:r>
      <w:r w:rsidR="00DB1DFC" w:rsidRPr="00F419B2">
        <w:t>«</w:t>
      </w:r>
      <w:r w:rsidR="00CE2FC0" w:rsidRPr="00F419B2">
        <w:t>Пуск</w:t>
      </w:r>
      <w:r w:rsidR="00DB1DFC" w:rsidRPr="00F419B2">
        <w:t>»</w:t>
      </w:r>
      <w:r w:rsidR="00CE2FC0" w:rsidRPr="00F419B2">
        <w:t>;</w:t>
      </w:r>
    </w:p>
    <w:p w14:paraId="5D70A3C9" w14:textId="06D3222B" w:rsidR="00CE2FC0" w:rsidRPr="00F419B2" w:rsidRDefault="00E145BC" w:rsidP="00B10C60">
      <w:pPr>
        <w:pStyle w:val="phlistitemized1"/>
      </w:pPr>
      <w:r>
        <w:t>11</w:t>
      </w:r>
      <w:r w:rsidR="00CE2FC0" w:rsidRPr="00F419B2">
        <w:t xml:space="preserve"> – кнопка </w:t>
      </w:r>
      <w:r w:rsidR="00DB1DFC" w:rsidRPr="00F419B2">
        <w:t>«</w:t>
      </w:r>
      <w:r w:rsidR="00CE2FC0" w:rsidRPr="00F419B2">
        <w:t>Выход</w:t>
      </w:r>
      <w:r w:rsidR="00DB1DFC" w:rsidRPr="00F419B2">
        <w:t>»</w:t>
      </w:r>
      <w:r w:rsidR="00CE2FC0" w:rsidRPr="00F419B2">
        <w:t>.</w:t>
      </w:r>
    </w:p>
    <w:p w14:paraId="45484D4E" w14:textId="77777777" w:rsidR="005A582B" w:rsidRPr="00F419B2" w:rsidRDefault="005A582B" w:rsidP="00B10C60">
      <w:pPr>
        <w:pStyle w:val="phnormal"/>
        <w:rPr>
          <w:rFonts w:cs="Arial"/>
        </w:rPr>
      </w:pPr>
      <w:r w:rsidRPr="00F419B2">
        <w:rPr>
          <w:rFonts w:cs="Arial"/>
        </w:rPr>
        <w:t xml:space="preserve">На </w:t>
      </w:r>
      <w:r w:rsidR="00FD49C4" w:rsidRPr="00F419B2">
        <w:rPr>
          <w:rFonts w:cs="Arial"/>
        </w:rPr>
        <w:t>р</w:t>
      </w:r>
      <w:r w:rsidRPr="00F419B2">
        <w:rPr>
          <w:rFonts w:cs="Arial"/>
        </w:rPr>
        <w:t>абочем столе Системы содержатся следующие элементы:</w:t>
      </w:r>
    </w:p>
    <w:p w14:paraId="01CA89C6" w14:textId="77777777" w:rsidR="005A582B" w:rsidRPr="00F419B2" w:rsidRDefault="00B90E2D" w:rsidP="00B10C60">
      <w:pPr>
        <w:pStyle w:val="phlistitemized1"/>
      </w:pPr>
      <w:r w:rsidRPr="00F419B2">
        <w:t xml:space="preserve">ярлыки </w:t>
      </w:r>
      <w:r w:rsidR="009E25A5" w:rsidRPr="00F419B2">
        <w:t>–</w:t>
      </w:r>
      <w:r w:rsidRPr="00F419B2">
        <w:t xml:space="preserve"> </w:t>
      </w:r>
      <w:r w:rsidR="005A582B" w:rsidRPr="00F419B2">
        <w:t xml:space="preserve">необходимы для быстрого доступа к функциям Системы. Ярлыки размещаются в верхней центральной части </w:t>
      </w:r>
      <w:r w:rsidR="00FD49C4" w:rsidRPr="00F419B2">
        <w:t>р</w:t>
      </w:r>
      <w:r w:rsidR="005A582B" w:rsidRPr="00F419B2">
        <w:t xml:space="preserve">абочего стола Системы. Набор отображающихся ярлыков зависит от прав доступа текущего пользователя в Системе. На </w:t>
      </w:r>
      <w:r w:rsidR="00FD49C4" w:rsidRPr="00F419B2">
        <w:t>р</w:t>
      </w:r>
      <w:r w:rsidR="005A582B" w:rsidRPr="00F419B2">
        <w:t>абочем столе Системы могут располагаться следующие ярлыки:</w:t>
      </w:r>
    </w:p>
    <w:p w14:paraId="52141BA3" w14:textId="77777777" w:rsidR="005A582B" w:rsidRPr="00F419B2" w:rsidRDefault="00DB1DFC" w:rsidP="00DB3EF1">
      <w:pPr>
        <w:pStyle w:val="phlistitemized2"/>
        <w:rPr>
          <w:rFonts w:cs="Arial"/>
        </w:rPr>
      </w:pPr>
      <w:r w:rsidRPr="00F419B2">
        <w:rPr>
          <w:rFonts w:cs="Arial"/>
        </w:rPr>
        <w:t>«</w:t>
      </w:r>
      <w:r w:rsidR="005A582B" w:rsidRPr="00F419B2">
        <w:rPr>
          <w:rFonts w:cs="Arial"/>
        </w:rPr>
        <w:t>Группы</w:t>
      </w:r>
      <w:r w:rsidRPr="00F419B2">
        <w:rPr>
          <w:rFonts w:cs="Arial"/>
        </w:rPr>
        <w:t>»</w:t>
      </w:r>
      <w:r w:rsidR="004C22C3" w:rsidRPr="00F419B2">
        <w:rPr>
          <w:rFonts w:cs="Arial"/>
        </w:rPr>
        <w:t xml:space="preserve"> – </w:t>
      </w:r>
      <w:r w:rsidR="00FD49C4" w:rsidRPr="00F419B2">
        <w:rPr>
          <w:rFonts w:cs="Arial"/>
        </w:rPr>
        <w:t>в</w:t>
      </w:r>
      <w:r w:rsidR="005A582B" w:rsidRPr="00F419B2">
        <w:rPr>
          <w:rFonts w:cs="Arial"/>
        </w:rPr>
        <w:t xml:space="preserve">ход </w:t>
      </w:r>
      <w:r w:rsidR="00810BAB" w:rsidRPr="00F419B2">
        <w:rPr>
          <w:rFonts w:cs="Arial"/>
        </w:rPr>
        <w:t xml:space="preserve">в </w:t>
      </w:r>
      <w:r w:rsidR="005A582B" w:rsidRPr="00F419B2">
        <w:rPr>
          <w:rFonts w:cs="Arial"/>
        </w:rPr>
        <w:t>реестр групп;</w:t>
      </w:r>
    </w:p>
    <w:p w14:paraId="68752A96" w14:textId="77777777" w:rsidR="000A0214" w:rsidRPr="00F419B2" w:rsidRDefault="00DB1DFC" w:rsidP="00B10C60">
      <w:pPr>
        <w:pStyle w:val="phlistitemized2"/>
        <w:rPr>
          <w:rFonts w:cs="Arial"/>
        </w:rPr>
      </w:pPr>
      <w:r w:rsidRPr="00F419B2">
        <w:rPr>
          <w:rFonts w:cs="Arial"/>
        </w:rPr>
        <w:t>«</w:t>
      </w:r>
      <w:r w:rsidR="00511D11" w:rsidRPr="00F419B2">
        <w:rPr>
          <w:rFonts w:cs="Arial"/>
        </w:rPr>
        <w:t>Данные моей организации</w:t>
      </w:r>
      <w:r w:rsidRPr="00F419B2">
        <w:rPr>
          <w:rFonts w:cs="Arial"/>
        </w:rPr>
        <w:t>»</w:t>
      </w:r>
      <w:r w:rsidR="004C22C3" w:rsidRPr="00F419B2">
        <w:rPr>
          <w:rFonts w:cs="Arial"/>
        </w:rPr>
        <w:t xml:space="preserve"> – </w:t>
      </w:r>
      <w:r w:rsidR="00FD49C4" w:rsidRPr="00F419B2">
        <w:rPr>
          <w:rFonts w:cs="Arial"/>
        </w:rPr>
        <w:t>в</w:t>
      </w:r>
      <w:r w:rsidR="000A0214" w:rsidRPr="00F419B2">
        <w:rPr>
          <w:rFonts w:cs="Arial"/>
        </w:rPr>
        <w:t>ход в данны</w:t>
      </w:r>
      <w:r w:rsidR="00FD49C4" w:rsidRPr="00F419B2">
        <w:rPr>
          <w:rFonts w:cs="Arial"/>
        </w:rPr>
        <w:t>е</w:t>
      </w:r>
      <w:r w:rsidR="000A0214" w:rsidRPr="00F419B2">
        <w:rPr>
          <w:rFonts w:cs="Arial"/>
        </w:rPr>
        <w:t xml:space="preserve"> </w:t>
      </w:r>
      <w:r w:rsidR="00735537" w:rsidRPr="00F419B2">
        <w:rPr>
          <w:rFonts w:cs="Arial"/>
        </w:rPr>
        <w:t>организации</w:t>
      </w:r>
      <w:r w:rsidR="000A0214" w:rsidRPr="00F419B2">
        <w:rPr>
          <w:rFonts w:cs="Arial"/>
        </w:rPr>
        <w:t>;</w:t>
      </w:r>
    </w:p>
    <w:p w14:paraId="71EF9C53" w14:textId="77777777" w:rsidR="000A0214" w:rsidRPr="00F419B2" w:rsidRDefault="00DB1DFC" w:rsidP="00B10C60">
      <w:pPr>
        <w:pStyle w:val="phlistitemized2"/>
        <w:rPr>
          <w:rFonts w:cs="Arial"/>
        </w:rPr>
      </w:pPr>
      <w:r w:rsidRPr="00F419B2">
        <w:rPr>
          <w:rFonts w:cs="Arial"/>
        </w:rPr>
        <w:t>«</w:t>
      </w:r>
      <w:r w:rsidR="000A0214" w:rsidRPr="00F419B2">
        <w:rPr>
          <w:rFonts w:cs="Arial"/>
        </w:rPr>
        <w:t>Журнал группы</w:t>
      </w:r>
      <w:r w:rsidRPr="00F419B2">
        <w:rPr>
          <w:rFonts w:cs="Arial"/>
        </w:rPr>
        <w:t>»</w:t>
      </w:r>
      <w:r w:rsidR="004C22C3" w:rsidRPr="00F419B2">
        <w:rPr>
          <w:rFonts w:cs="Arial"/>
        </w:rPr>
        <w:t xml:space="preserve"> – </w:t>
      </w:r>
      <w:r w:rsidR="00FD49C4" w:rsidRPr="00F419B2">
        <w:rPr>
          <w:rFonts w:cs="Arial"/>
        </w:rPr>
        <w:t>в</w:t>
      </w:r>
      <w:r w:rsidR="000A0214" w:rsidRPr="00F419B2">
        <w:rPr>
          <w:rFonts w:cs="Arial"/>
        </w:rPr>
        <w:t>ход в журнал группы;</w:t>
      </w:r>
    </w:p>
    <w:p w14:paraId="104D0235" w14:textId="77777777" w:rsidR="000A0214" w:rsidRPr="00F419B2" w:rsidRDefault="00DB1DFC" w:rsidP="00B10C60">
      <w:pPr>
        <w:pStyle w:val="phlistitemized2"/>
        <w:rPr>
          <w:rFonts w:cs="Arial"/>
        </w:rPr>
      </w:pPr>
      <w:r w:rsidRPr="00F419B2">
        <w:rPr>
          <w:rFonts w:cs="Arial"/>
        </w:rPr>
        <w:t>«</w:t>
      </w:r>
      <w:r w:rsidR="000A0214" w:rsidRPr="00F419B2">
        <w:rPr>
          <w:rFonts w:cs="Arial"/>
        </w:rPr>
        <w:t>Мое портфолио</w:t>
      </w:r>
      <w:r w:rsidRPr="00F419B2">
        <w:rPr>
          <w:rFonts w:cs="Arial"/>
        </w:rPr>
        <w:t>»</w:t>
      </w:r>
      <w:r w:rsidR="004C22C3" w:rsidRPr="00F419B2">
        <w:rPr>
          <w:rFonts w:cs="Arial"/>
        </w:rPr>
        <w:t xml:space="preserve"> – </w:t>
      </w:r>
      <w:r w:rsidR="00FD49C4" w:rsidRPr="00F419B2">
        <w:rPr>
          <w:rFonts w:cs="Arial"/>
        </w:rPr>
        <w:t>вход в форму просмотра личного портфолио пользователя</w:t>
      </w:r>
      <w:r w:rsidR="000A0214" w:rsidRPr="00F419B2">
        <w:rPr>
          <w:rFonts w:cs="Arial"/>
        </w:rPr>
        <w:t>;</w:t>
      </w:r>
    </w:p>
    <w:p w14:paraId="755A6E03" w14:textId="77777777" w:rsidR="000A0214" w:rsidRPr="00F419B2" w:rsidRDefault="00DB1DFC" w:rsidP="00B10C60">
      <w:pPr>
        <w:pStyle w:val="phlistitemized2"/>
        <w:rPr>
          <w:rFonts w:cs="Arial"/>
        </w:rPr>
      </w:pPr>
      <w:r w:rsidRPr="00F419B2">
        <w:rPr>
          <w:rFonts w:cs="Arial"/>
        </w:rPr>
        <w:t>«</w:t>
      </w:r>
      <w:r w:rsidR="000A0214" w:rsidRPr="00F419B2">
        <w:rPr>
          <w:rFonts w:cs="Arial"/>
        </w:rPr>
        <w:t>Сотрудники</w:t>
      </w:r>
      <w:r w:rsidRPr="00F419B2">
        <w:rPr>
          <w:rFonts w:cs="Arial"/>
        </w:rPr>
        <w:t>»</w:t>
      </w:r>
      <w:r w:rsidR="004C22C3" w:rsidRPr="00F419B2">
        <w:rPr>
          <w:rFonts w:cs="Arial"/>
        </w:rPr>
        <w:t xml:space="preserve"> – </w:t>
      </w:r>
      <w:r w:rsidR="00FD49C4" w:rsidRPr="00F419B2">
        <w:rPr>
          <w:rFonts w:cs="Arial"/>
        </w:rPr>
        <w:t>в</w:t>
      </w:r>
      <w:r w:rsidR="000A0214" w:rsidRPr="00F419B2">
        <w:rPr>
          <w:rFonts w:cs="Arial"/>
        </w:rPr>
        <w:t>ход в реестр сотрудников;</w:t>
      </w:r>
    </w:p>
    <w:p w14:paraId="293B633A" w14:textId="77777777" w:rsidR="005A582B" w:rsidRPr="00F419B2" w:rsidRDefault="00DB1DFC" w:rsidP="00B10C60">
      <w:pPr>
        <w:pStyle w:val="phlistitemized2"/>
        <w:rPr>
          <w:rFonts w:cs="Arial"/>
        </w:rPr>
      </w:pPr>
      <w:r w:rsidRPr="00F419B2">
        <w:rPr>
          <w:rFonts w:cs="Arial"/>
        </w:rPr>
        <w:t>«</w:t>
      </w:r>
      <w:r w:rsidR="005A582B" w:rsidRPr="00F419B2">
        <w:rPr>
          <w:rFonts w:cs="Arial"/>
        </w:rPr>
        <w:t>Расписание занятий</w:t>
      </w:r>
      <w:r w:rsidRPr="00F419B2">
        <w:rPr>
          <w:rFonts w:cs="Arial"/>
        </w:rPr>
        <w:t>»</w:t>
      </w:r>
      <w:r w:rsidR="004C22C3" w:rsidRPr="00F419B2">
        <w:rPr>
          <w:rFonts w:cs="Arial"/>
        </w:rPr>
        <w:t xml:space="preserve"> – </w:t>
      </w:r>
      <w:r w:rsidR="00FD49C4" w:rsidRPr="00F419B2">
        <w:rPr>
          <w:rFonts w:cs="Arial"/>
        </w:rPr>
        <w:t>в</w:t>
      </w:r>
      <w:r w:rsidR="005A582B" w:rsidRPr="00F419B2">
        <w:rPr>
          <w:rFonts w:cs="Arial"/>
        </w:rPr>
        <w:t>ход в расписание занятий;</w:t>
      </w:r>
    </w:p>
    <w:p w14:paraId="665A5E8B" w14:textId="77777777" w:rsidR="005A582B" w:rsidRPr="00F419B2" w:rsidRDefault="00DB1DFC" w:rsidP="00B10C60">
      <w:pPr>
        <w:pStyle w:val="phlistitemized2"/>
        <w:rPr>
          <w:rFonts w:cs="Arial"/>
        </w:rPr>
      </w:pPr>
      <w:r w:rsidRPr="00F419B2">
        <w:rPr>
          <w:rFonts w:cs="Arial"/>
        </w:rPr>
        <w:t>«</w:t>
      </w:r>
      <w:r w:rsidR="005A582B" w:rsidRPr="00F419B2">
        <w:rPr>
          <w:rFonts w:cs="Arial"/>
        </w:rPr>
        <w:t>Учащиеся</w:t>
      </w:r>
      <w:r w:rsidRPr="00F419B2">
        <w:rPr>
          <w:rFonts w:cs="Arial"/>
        </w:rPr>
        <w:t>»</w:t>
      </w:r>
      <w:r w:rsidR="004C22C3" w:rsidRPr="00F419B2">
        <w:rPr>
          <w:rFonts w:cs="Arial"/>
        </w:rPr>
        <w:t xml:space="preserve"> – </w:t>
      </w:r>
      <w:r w:rsidR="00FD49C4" w:rsidRPr="00F419B2">
        <w:rPr>
          <w:rFonts w:cs="Arial"/>
        </w:rPr>
        <w:t>в</w:t>
      </w:r>
      <w:r w:rsidR="005A582B" w:rsidRPr="00F419B2">
        <w:rPr>
          <w:rFonts w:cs="Arial"/>
        </w:rPr>
        <w:t>ход в реестр учащихся;</w:t>
      </w:r>
    </w:p>
    <w:p w14:paraId="33E9D65C" w14:textId="77777777" w:rsidR="0078139E" w:rsidRPr="00F419B2" w:rsidRDefault="00DB1DFC" w:rsidP="00B10C60">
      <w:pPr>
        <w:pStyle w:val="phlistitemized2"/>
        <w:rPr>
          <w:rFonts w:cs="Arial"/>
        </w:rPr>
      </w:pPr>
      <w:r w:rsidRPr="00F419B2">
        <w:rPr>
          <w:rFonts w:cs="Arial"/>
        </w:rPr>
        <w:t>«</w:t>
      </w:r>
      <w:r w:rsidR="00511D11" w:rsidRPr="00F419B2">
        <w:rPr>
          <w:rFonts w:cs="Arial"/>
        </w:rPr>
        <w:t>Организаци</w:t>
      </w:r>
      <w:r w:rsidR="001A7F02" w:rsidRPr="00F419B2">
        <w:rPr>
          <w:rFonts w:cs="Arial"/>
        </w:rPr>
        <w:t>и</w:t>
      </w:r>
      <w:r w:rsidRPr="00F419B2">
        <w:rPr>
          <w:rFonts w:cs="Arial"/>
        </w:rPr>
        <w:t>»</w:t>
      </w:r>
      <w:r w:rsidR="004C22C3" w:rsidRPr="00F419B2">
        <w:rPr>
          <w:rFonts w:cs="Arial"/>
        </w:rPr>
        <w:t xml:space="preserve"> – </w:t>
      </w:r>
      <w:r w:rsidR="00FD49C4" w:rsidRPr="00F419B2">
        <w:rPr>
          <w:rFonts w:cs="Arial"/>
        </w:rPr>
        <w:t xml:space="preserve">вход в реестр </w:t>
      </w:r>
      <w:r w:rsidR="00735537" w:rsidRPr="00F419B2">
        <w:rPr>
          <w:rFonts w:cs="Arial"/>
        </w:rPr>
        <w:t>организаций</w:t>
      </w:r>
      <w:r w:rsidR="0078139E" w:rsidRPr="00F419B2">
        <w:rPr>
          <w:rFonts w:cs="Arial"/>
        </w:rPr>
        <w:t>;</w:t>
      </w:r>
    </w:p>
    <w:p w14:paraId="2CD1556C" w14:textId="77777777" w:rsidR="00BF2417" w:rsidRPr="00F419B2" w:rsidRDefault="00DB1DFC" w:rsidP="00B10C60">
      <w:pPr>
        <w:pStyle w:val="phlistitemized2"/>
        <w:rPr>
          <w:rFonts w:cs="Arial"/>
        </w:rPr>
      </w:pPr>
      <w:r w:rsidRPr="00F419B2">
        <w:rPr>
          <w:rFonts w:cs="Arial"/>
        </w:rPr>
        <w:t>«</w:t>
      </w:r>
      <w:r w:rsidR="00BF2417" w:rsidRPr="00F419B2">
        <w:rPr>
          <w:rFonts w:cs="Arial"/>
        </w:rPr>
        <w:t>Мероприятия</w:t>
      </w:r>
      <w:r w:rsidRPr="00F419B2">
        <w:rPr>
          <w:rFonts w:cs="Arial"/>
        </w:rPr>
        <w:t>»</w:t>
      </w:r>
      <w:r w:rsidR="00BF2417" w:rsidRPr="00F419B2">
        <w:rPr>
          <w:rFonts w:cs="Arial"/>
        </w:rPr>
        <w:t xml:space="preserve"> – вход в реестр мероприятий, ярлык отображается на рабочем столе только при условии, что у пользователя есть права на просмотр и редактирование реестра мероприятий;</w:t>
      </w:r>
    </w:p>
    <w:p w14:paraId="75C6ED71" w14:textId="77777777" w:rsidR="005A582B" w:rsidRPr="00F419B2" w:rsidRDefault="00DB1DFC" w:rsidP="00B10C60">
      <w:pPr>
        <w:pStyle w:val="phlistitemized2"/>
        <w:rPr>
          <w:rFonts w:cs="Arial"/>
        </w:rPr>
      </w:pPr>
      <w:r w:rsidRPr="00F419B2">
        <w:rPr>
          <w:rFonts w:cs="Arial"/>
        </w:rPr>
        <w:t>«</w:t>
      </w:r>
      <w:r w:rsidR="0078139E" w:rsidRPr="00F419B2">
        <w:rPr>
          <w:rFonts w:cs="Arial"/>
        </w:rPr>
        <w:t>Материальная база</w:t>
      </w:r>
      <w:r w:rsidRPr="00F419B2">
        <w:rPr>
          <w:rFonts w:cs="Arial"/>
        </w:rPr>
        <w:t>»</w:t>
      </w:r>
      <w:r w:rsidR="0078139E" w:rsidRPr="00F419B2">
        <w:rPr>
          <w:rFonts w:cs="Arial"/>
        </w:rPr>
        <w:t xml:space="preserve"> – вход в реестр материальной базы </w:t>
      </w:r>
      <w:r w:rsidR="00735537" w:rsidRPr="00F419B2">
        <w:rPr>
          <w:rFonts w:cs="Arial"/>
        </w:rPr>
        <w:t>организации</w:t>
      </w:r>
      <w:r w:rsidR="00FD49C4" w:rsidRPr="00F419B2">
        <w:rPr>
          <w:rFonts w:cs="Arial"/>
        </w:rPr>
        <w:t>.</w:t>
      </w:r>
    </w:p>
    <w:p w14:paraId="6B9006C1" w14:textId="77777777" w:rsidR="005A582B" w:rsidRPr="00F419B2" w:rsidRDefault="00FD49C4" w:rsidP="00B10C60">
      <w:pPr>
        <w:pStyle w:val="phlistitemized1"/>
      </w:pPr>
      <w:r w:rsidRPr="00F419B2">
        <w:lastRenderedPageBreak/>
        <w:t>к</w:t>
      </w:r>
      <w:r w:rsidR="005A582B" w:rsidRPr="00F419B2">
        <w:t xml:space="preserve">нопка </w:t>
      </w:r>
      <w:r w:rsidR="00DB1DFC" w:rsidRPr="00F419B2">
        <w:t>«</w:t>
      </w:r>
      <w:r w:rsidR="005A582B" w:rsidRPr="00F419B2">
        <w:t>Пуск</w:t>
      </w:r>
      <w:r w:rsidR="00DB1DFC" w:rsidRPr="00F419B2">
        <w:t>»</w:t>
      </w:r>
      <w:r w:rsidR="00B90E2D" w:rsidRPr="00F419B2">
        <w:t xml:space="preserve"> </w:t>
      </w:r>
      <w:r w:rsidR="009E25A5" w:rsidRPr="00F419B2">
        <w:t>–</w:t>
      </w:r>
      <w:r w:rsidR="00B90E2D" w:rsidRPr="00F419B2">
        <w:t xml:space="preserve"> </w:t>
      </w:r>
      <w:r w:rsidR="005A582B" w:rsidRPr="00F419B2">
        <w:t xml:space="preserve">расположена в нижнем левом углу </w:t>
      </w:r>
      <w:r w:rsidRPr="00F419B2">
        <w:t>р</w:t>
      </w:r>
      <w:r w:rsidR="005A582B" w:rsidRPr="00F419B2">
        <w:t>абочего стола Системы и предназначена для входа в главное меню;</w:t>
      </w:r>
    </w:p>
    <w:p w14:paraId="0F5FF9F3" w14:textId="77777777" w:rsidR="00FD49C4" w:rsidRPr="00F419B2" w:rsidRDefault="00DB1DFC" w:rsidP="00B10C60">
      <w:pPr>
        <w:pStyle w:val="phlistitemized1"/>
      </w:pPr>
      <w:r w:rsidRPr="00F419B2">
        <w:t>«</w:t>
      </w:r>
      <w:r w:rsidR="00B90E2D" w:rsidRPr="00F419B2">
        <w:t>Виджеты</w:t>
      </w:r>
      <w:r w:rsidRPr="00F419B2">
        <w:t>»</w:t>
      </w:r>
      <w:r w:rsidR="00B90E2D" w:rsidRPr="00F419B2">
        <w:t xml:space="preserve"> </w:t>
      </w:r>
      <w:r w:rsidR="009E25A5" w:rsidRPr="00F419B2">
        <w:t>–</w:t>
      </w:r>
      <w:r w:rsidR="00B90E2D" w:rsidRPr="00F419B2">
        <w:t xml:space="preserve"> </w:t>
      </w:r>
      <w:r w:rsidR="00FD49C4" w:rsidRPr="00F419B2">
        <w:t>расположены в правом верхнем углу рабочего стола Системы и предназначены для отображени</w:t>
      </w:r>
      <w:r w:rsidR="0000340D" w:rsidRPr="00F419B2">
        <w:t>я</w:t>
      </w:r>
      <w:r w:rsidR="00FD49C4" w:rsidRPr="00F419B2">
        <w:t xml:space="preserve"> полезной информации</w:t>
      </w:r>
      <w:r w:rsidR="002D0AE9" w:rsidRPr="00F419B2">
        <w:t>, выполняют функции фильтров</w:t>
      </w:r>
      <w:r w:rsidR="00FD49C4" w:rsidRPr="00F419B2">
        <w:t>:</w:t>
      </w:r>
    </w:p>
    <w:p w14:paraId="70049F0A" w14:textId="0F0C6631" w:rsidR="008F3201" w:rsidRPr="005F54E6" w:rsidRDefault="00FD49C4" w:rsidP="00D46E39">
      <w:pPr>
        <w:pStyle w:val="phlistitemized2"/>
      </w:pPr>
      <w:bookmarkStart w:id="1751" w:name="_Toc295202985"/>
      <w:bookmarkStart w:id="1752" w:name="_Toc338419486"/>
      <w:bookmarkStart w:id="1753" w:name="_Toc382991457"/>
      <w:r w:rsidRPr="005F54E6">
        <w:t>ф</w:t>
      </w:r>
      <w:r w:rsidR="008F3201" w:rsidRPr="005F54E6">
        <w:t xml:space="preserve">ильтр </w:t>
      </w:r>
      <w:r w:rsidR="00DB1DFC" w:rsidRPr="005F54E6">
        <w:t>«</w:t>
      </w:r>
      <w:r w:rsidR="008F3201" w:rsidRPr="005F54E6">
        <w:t>Пользователь</w:t>
      </w:r>
      <w:r w:rsidR="00DB1DFC" w:rsidRPr="005F54E6">
        <w:t>»</w:t>
      </w:r>
      <w:r w:rsidR="002D0AE9" w:rsidRPr="005F54E6">
        <w:t xml:space="preserve"> </w:t>
      </w:r>
      <w:r w:rsidR="009E25A5" w:rsidRPr="005F54E6">
        <w:t>–</w:t>
      </w:r>
      <w:r w:rsidR="008F3201" w:rsidRPr="005F54E6">
        <w:t xml:space="preserve"> </w:t>
      </w:r>
      <w:r w:rsidR="002D0AE9" w:rsidRPr="005F54E6">
        <w:t>е</w:t>
      </w:r>
      <w:r w:rsidRPr="005F54E6">
        <w:t>с</w:t>
      </w:r>
      <w:r w:rsidR="008F3201" w:rsidRPr="005F54E6">
        <w:t xml:space="preserve">ли </w:t>
      </w:r>
      <w:r w:rsidRPr="005F54E6">
        <w:t xml:space="preserve">у пользователя имеется </w:t>
      </w:r>
      <w:r w:rsidR="008F3201" w:rsidRPr="005F54E6">
        <w:t xml:space="preserve">несколько ролей, для перехода между ролями нажмите на кнопку </w:t>
      </w:r>
      <w:r w:rsidR="00DB1DFC" w:rsidRPr="005F54E6">
        <w:t>«</w:t>
      </w:r>
      <w:r w:rsidR="008F3201" w:rsidRPr="005F54E6">
        <w:t>Выбрать</w:t>
      </w:r>
      <w:r w:rsidR="00DB1DFC" w:rsidRPr="005F54E6">
        <w:t>»</w:t>
      </w:r>
      <w:r w:rsidR="008F3201" w:rsidRPr="005F54E6">
        <w:t xml:space="preserve">, </w:t>
      </w:r>
      <w:r w:rsidRPr="005F54E6">
        <w:t xml:space="preserve">после чего </w:t>
      </w:r>
      <w:r w:rsidR="008F3201" w:rsidRPr="005F54E6">
        <w:t>откроется окно (</w:t>
      </w:r>
      <w:r w:rsidR="0000340D" w:rsidRPr="005F54E6">
        <w:fldChar w:fldCharType="begin"/>
      </w:r>
      <w:r w:rsidR="0000340D" w:rsidRPr="005F54E6">
        <w:instrText xml:space="preserve"> REF _Ref448937604 \h </w:instrText>
      </w:r>
      <w:r w:rsidR="001C1245" w:rsidRPr="005F54E6">
        <w:instrText xml:space="preserve"> \* MERGEFORMAT </w:instrText>
      </w:r>
      <w:r w:rsidR="0000340D" w:rsidRPr="005F54E6">
        <w:fldChar w:fldCharType="separate"/>
      </w:r>
      <w:r w:rsidR="00FD77B9" w:rsidRPr="00F419B2">
        <w:t>Р</w:t>
      </w:r>
      <w:r w:rsidR="00FD77B9">
        <w:t>исунок 11</w:t>
      </w:r>
      <w:r w:rsidR="0000340D" w:rsidRPr="005F54E6">
        <w:fldChar w:fldCharType="end"/>
      </w:r>
      <w:r w:rsidRPr="005F54E6">
        <w:t>), содержащее</w:t>
      </w:r>
      <w:r w:rsidR="008F3201" w:rsidRPr="005F54E6">
        <w:t xml:space="preserve"> все должности пользователя, каждой из которой назначена ро</w:t>
      </w:r>
      <w:r w:rsidRPr="005F54E6">
        <w:t xml:space="preserve">ль и соответствующий набор прав. Выберите необходимую роль и нажмите на кнопку </w:t>
      </w:r>
      <w:r w:rsidR="00DB1DFC" w:rsidRPr="005F54E6">
        <w:t>«</w:t>
      </w:r>
      <w:r w:rsidRPr="005F54E6">
        <w:t>Выбрать</w:t>
      </w:r>
      <w:r w:rsidR="00DB1DFC" w:rsidRPr="005F54E6">
        <w:t>»</w:t>
      </w:r>
      <w:r w:rsidRPr="005F54E6">
        <w:t>;</w:t>
      </w:r>
    </w:p>
    <w:p w14:paraId="7C563293" w14:textId="77777777" w:rsidR="00CE2FC0" w:rsidRPr="00F419B2" w:rsidRDefault="001534F3" w:rsidP="00FD5C77">
      <w:pPr>
        <w:pStyle w:val="phfigure"/>
      </w:pPr>
      <w:r w:rsidRPr="00FD5C77">
        <w:rPr>
          <w:noProof/>
        </w:rPr>
        <w:drawing>
          <wp:inline distT="0" distB="0" distL="0" distR="0" wp14:anchorId="454AA3D4" wp14:editId="5B7BC4C5">
            <wp:extent cx="6153150" cy="3048000"/>
            <wp:effectExtent l="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F19A1" w14:textId="7B569E1E" w:rsidR="008F3201" w:rsidRDefault="00CE2FC0" w:rsidP="00503A7D">
      <w:pPr>
        <w:pStyle w:val="phfiguretitle"/>
      </w:pPr>
      <w:bookmarkStart w:id="1754" w:name="_Ref448937604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11</w:t>
        </w:r>
      </w:fldSimple>
      <w:bookmarkEnd w:id="1754"/>
      <w:r w:rsidRPr="00F419B2">
        <w:t xml:space="preserve"> </w:t>
      </w:r>
      <w:r w:rsidR="004C22C3" w:rsidRPr="00F419B2">
        <w:t>–</w:t>
      </w:r>
      <w:bookmarkStart w:id="1755" w:name="_Ref435605277"/>
      <w:r w:rsidR="008F3201" w:rsidRPr="00F419B2">
        <w:t xml:space="preserve"> Окно </w:t>
      </w:r>
      <w:r w:rsidR="006E41D2">
        <w:t>«</w:t>
      </w:r>
      <w:r w:rsidR="006E41D2" w:rsidRPr="00F419B2">
        <w:t xml:space="preserve">Выбор </w:t>
      </w:r>
      <w:r w:rsidR="008F3201" w:rsidRPr="00F419B2">
        <w:t>текущего пользователя</w:t>
      </w:r>
      <w:bookmarkEnd w:id="1755"/>
      <w:r w:rsidR="006E41D2">
        <w:t>»</w:t>
      </w:r>
    </w:p>
    <w:p w14:paraId="36E70271" w14:textId="36BF933E" w:rsidR="00EB75BF" w:rsidRPr="00F419B2" w:rsidRDefault="00FD49C4" w:rsidP="00B10C60">
      <w:pPr>
        <w:pStyle w:val="phlistitemized2"/>
        <w:rPr>
          <w:rFonts w:cs="Arial"/>
        </w:rPr>
      </w:pPr>
      <w:r w:rsidRPr="00F419B2">
        <w:rPr>
          <w:rFonts w:cs="Arial"/>
        </w:rPr>
        <w:t>ф</w:t>
      </w:r>
      <w:r w:rsidR="00980D27" w:rsidRPr="00F419B2">
        <w:rPr>
          <w:rFonts w:cs="Arial"/>
        </w:rPr>
        <w:t xml:space="preserve">ильтр </w:t>
      </w:r>
      <w:r w:rsidR="00DB1DFC" w:rsidRPr="00F419B2">
        <w:rPr>
          <w:rFonts w:cs="Arial"/>
        </w:rPr>
        <w:t>«</w:t>
      </w:r>
      <w:r w:rsidR="00980D27" w:rsidRPr="00F419B2">
        <w:rPr>
          <w:rFonts w:cs="Arial"/>
        </w:rPr>
        <w:t>Период обучения</w:t>
      </w:r>
      <w:r w:rsidR="00DB1DFC" w:rsidRPr="00F419B2">
        <w:rPr>
          <w:rFonts w:cs="Arial"/>
        </w:rPr>
        <w:t>»</w:t>
      </w:r>
      <w:r w:rsidR="002D0AE9" w:rsidRPr="00F419B2">
        <w:rPr>
          <w:rFonts w:cs="Arial"/>
        </w:rPr>
        <w:t xml:space="preserve"> </w:t>
      </w:r>
      <w:r w:rsidR="009E25A5" w:rsidRPr="00F419B2">
        <w:rPr>
          <w:rFonts w:cs="Arial"/>
        </w:rPr>
        <w:t>–</w:t>
      </w:r>
      <w:r w:rsidR="002D0AE9" w:rsidRPr="00F419B2">
        <w:rPr>
          <w:rFonts w:cs="Arial"/>
        </w:rPr>
        <w:t xml:space="preserve"> в</w:t>
      </w:r>
      <w:r w:rsidR="00980D27" w:rsidRPr="00F419B2">
        <w:rPr>
          <w:rFonts w:cs="Arial"/>
        </w:rPr>
        <w:t>ыбор периода обучения для просмотра.</w:t>
      </w:r>
      <w:r w:rsidRPr="00F419B2">
        <w:rPr>
          <w:rFonts w:cs="Arial"/>
        </w:rPr>
        <w:t xml:space="preserve"> </w:t>
      </w:r>
      <w:r w:rsidR="00EB75BF" w:rsidRPr="00F419B2">
        <w:rPr>
          <w:rFonts w:cs="Arial"/>
        </w:rPr>
        <w:t>Для смены периода обучения нажмите на к</w:t>
      </w:r>
      <w:r w:rsidR="00CE2FC0" w:rsidRPr="00F419B2">
        <w:rPr>
          <w:rFonts w:cs="Arial"/>
        </w:rPr>
        <w:t xml:space="preserve">нопку </w:t>
      </w:r>
      <w:r w:rsidR="00DB1DFC" w:rsidRPr="00F419B2">
        <w:rPr>
          <w:rFonts w:cs="Arial"/>
        </w:rPr>
        <w:t>«</w:t>
      </w:r>
      <w:r w:rsidR="00CE2FC0" w:rsidRPr="00F419B2">
        <w:rPr>
          <w:rFonts w:cs="Arial"/>
        </w:rPr>
        <w:t>Выбрать</w:t>
      </w:r>
      <w:r w:rsidR="00DB1DFC" w:rsidRPr="00F419B2">
        <w:rPr>
          <w:rFonts w:cs="Arial"/>
        </w:rPr>
        <w:t>»</w:t>
      </w:r>
      <w:r w:rsidR="00CE2FC0" w:rsidRPr="00F419B2">
        <w:rPr>
          <w:rFonts w:cs="Arial"/>
        </w:rPr>
        <w:t>, откроется окно (</w:t>
      </w:r>
      <w:r w:rsidR="00CE2FC0" w:rsidRPr="00F419B2">
        <w:rPr>
          <w:rFonts w:cs="Arial"/>
        </w:rPr>
        <w:fldChar w:fldCharType="begin"/>
      </w:r>
      <w:r w:rsidR="00CE2FC0" w:rsidRPr="00F419B2">
        <w:rPr>
          <w:rFonts w:cs="Arial"/>
        </w:rPr>
        <w:instrText xml:space="preserve"> REF _Ref448937620 \h </w:instrText>
      </w:r>
      <w:r w:rsidRPr="00F419B2">
        <w:rPr>
          <w:rFonts w:cs="Arial"/>
        </w:rPr>
        <w:instrText xml:space="preserve"> \* MERGEFORMAT </w:instrText>
      </w:r>
      <w:r w:rsidR="00CE2FC0" w:rsidRPr="00F419B2">
        <w:rPr>
          <w:rFonts w:cs="Arial"/>
        </w:rPr>
      </w:r>
      <w:r w:rsidR="00CE2FC0"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12</w:t>
      </w:r>
      <w:r w:rsidR="00CE2FC0" w:rsidRPr="00F419B2">
        <w:rPr>
          <w:rFonts w:cs="Arial"/>
        </w:rPr>
        <w:fldChar w:fldCharType="end"/>
      </w:r>
      <w:r w:rsidR="00CE2FC0" w:rsidRPr="00F419B2">
        <w:rPr>
          <w:rFonts w:cs="Arial"/>
        </w:rPr>
        <w:t>).</w:t>
      </w:r>
      <w:r w:rsidRPr="00F419B2">
        <w:rPr>
          <w:rFonts w:cs="Arial"/>
        </w:rPr>
        <w:t xml:space="preserve"> Нажатием левой кнопкой мыши на запись выберите необходимый период обучения, далее нажмите кнопку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Выбрать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. При нажатии на кнопку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Сбросить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установится текущий период обучения;</w:t>
      </w:r>
    </w:p>
    <w:p w14:paraId="5755716E" w14:textId="77777777" w:rsidR="00CE2FC0" w:rsidRPr="00F419B2" w:rsidRDefault="001534F3" w:rsidP="00DB25F1">
      <w:pPr>
        <w:pStyle w:val="phfigure"/>
        <w:rPr>
          <w:rFonts w:cs="Arial"/>
        </w:rPr>
      </w:pPr>
      <w:r w:rsidRPr="00F419B2">
        <w:rPr>
          <w:rFonts w:cs="Arial"/>
          <w:noProof/>
        </w:rPr>
        <w:lastRenderedPageBreak/>
        <w:drawing>
          <wp:inline distT="0" distB="0" distL="0" distR="0" wp14:anchorId="3638A1B8" wp14:editId="35A0D5C1">
            <wp:extent cx="4505325" cy="3028950"/>
            <wp:effectExtent l="0" t="0" r="9525" b="0"/>
            <wp:docPr id="14" name="Рисунок 1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D74A3" w14:textId="53192FD9" w:rsidR="00EB75BF" w:rsidRPr="00F419B2" w:rsidRDefault="00CE2FC0" w:rsidP="00503A7D">
      <w:pPr>
        <w:pStyle w:val="phfiguretitle"/>
      </w:pPr>
      <w:bookmarkStart w:id="1756" w:name="_Ref448937620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12</w:t>
        </w:r>
      </w:fldSimple>
      <w:bookmarkEnd w:id="1756"/>
      <w:r w:rsidRPr="00F419B2">
        <w:t xml:space="preserve"> – Окно </w:t>
      </w:r>
      <w:r w:rsidR="00DB1DFC" w:rsidRPr="00F419B2">
        <w:t>«</w:t>
      </w:r>
      <w:r w:rsidRPr="00F419B2">
        <w:t>Периоды обучения</w:t>
      </w:r>
      <w:r w:rsidR="00DB1DFC" w:rsidRPr="00F419B2">
        <w:t>»</w:t>
      </w:r>
    </w:p>
    <w:p w14:paraId="47A0455D" w14:textId="77777777" w:rsidR="008F3201" w:rsidRPr="00F419B2" w:rsidRDefault="00FD49C4" w:rsidP="00B10C60">
      <w:pPr>
        <w:pStyle w:val="phlistitemized2"/>
        <w:rPr>
          <w:rFonts w:cs="Arial"/>
        </w:rPr>
      </w:pPr>
      <w:r w:rsidRPr="00F419B2">
        <w:rPr>
          <w:rFonts w:cs="Arial"/>
        </w:rPr>
        <w:t>ф</w:t>
      </w:r>
      <w:r w:rsidR="008F3201" w:rsidRPr="00F419B2">
        <w:rPr>
          <w:rFonts w:cs="Arial"/>
        </w:rPr>
        <w:t xml:space="preserve">ильтр </w:t>
      </w:r>
      <w:r w:rsidR="00DB1DFC" w:rsidRPr="00F419B2">
        <w:rPr>
          <w:rFonts w:cs="Arial"/>
        </w:rPr>
        <w:t>«</w:t>
      </w:r>
      <w:r w:rsidR="00CE685C" w:rsidRPr="00F419B2">
        <w:rPr>
          <w:rFonts w:cs="Arial"/>
        </w:rPr>
        <w:t>Организация</w:t>
      </w:r>
      <w:r w:rsidR="00DB1DFC" w:rsidRPr="00F419B2">
        <w:rPr>
          <w:rFonts w:cs="Arial"/>
        </w:rPr>
        <w:t>»</w:t>
      </w:r>
      <w:r w:rsidR="004C22C3" w:rsidRPr="00F419B2">
        <w:rPr>
          <w:rFonts w:cs="Arial"/>
        </w:rPr>
        <w:t xml:space="preserve"> – </w:t>
      </w:r>
      <w:r w:rsidRPr="00F419B2">
        <w:rPr>
          <w:rFonts w:cs="Arial"/>
        </w:rPr>
        <w:t xml:space="preserve">выбор </w:t>
      </w:r>
      <w:r w:rsidR="00735537" w:rsidRPr="00F419B2">
        <w:rPr>
          <w:rFonts w:cs="Arial"/>
        </w:rPr>
        <w:t>организации</w:t>
      </w:r>
      <w:r w:rsidRPr="00F419B2">
        <w:rPr>
          <w:rFonts w:cs="Arial"/>
        </w:rPr>
        <w:t xml:space="preserve"> для просмотра;</w:t>
      </w:r>
    </w:p>
    <w:p w14:paraId="6A91EACE" w14:textId="34E80AE5" w:rsidR="00980D27" w:rsidRDefault="00FD49C4" w:rsidP="00B10C60">
      <w:pPr>
        <w:pStyle w:val="phlistitemized2"/>
        <w:rPr>
          <w:rFonts w:cs="Arial"/>
        </w:rPr>
      </w:pPr>
      <w:r w:rsidRPr="00F419B2">
        <w:rPr>
          <w:rFonts w:cs="Arial"/>
        </w:rPr>
        <w:t>виджет</w:t>
      </w:r>
      <w:r w:rsidR="00980D27" w:rsidRPr="00F419B2">
        <w:rPr>
          <w:rFonts w:cs="Arial"/>
        </w:rPr>
        <w:t xml:space="preserve"> </w:t>
      </w:r>
      <w:r w:rsidR="00DB1DFC" w:rsidRPr="00F419B2">
        <w:rPr>
          <w:rFonts w:cs="Arial"/>
        </w:rPr>
        <w:t>«</w:t>
      </w:r>
      <w:r w:rsidR="00980D27" w:rsidRPr="00F419B2">
        <w:rPr>
          <w:rFonts w:cs="Arial"/>
        </w:rPr>
        <w:t>Информация о лицензии</w:t>
      </w:r>
      <w:r w:rsidR="00DB1DFC" w:rsidRPr="00F419B2">
        <w:rPr>
          <w:rFonts w:cs="Arial"/>
        </w:rPr>
        <w:t>»</w:t>
      </w:r>
      <w:r w:rsidR="00B90E2D" w:rsidRPr="00F419B2">
        <w:rPr>
          <w:rFonts w:cs="Arial"/>
        </w:rPr>
        <w:t xml:space="preserve"> –</w:t>
      </w:r>
      <w:r w:rsidR="00980D27" w:rsidRPr="00F419B2">
        <w:rPr>
          <w:rFonts w:cs="Arial"/>
        </w:rPr>
        <w:t xml:space="preserve"> содержит информацию о </w:t>
      </w:r>
      <w:r w:rsidR="008F3201" w:rsidRPr="00F419B2">
        <w:rPr>
          <w:rFonts w:cs="Arial"/>
        </w:rPr>
        <w:t xml:space="preserve">номере </w:t>
      </w:r>
      <w:r w:rsidR="00980D27" w:rsidRPr="00F419B2">
        <w:rPr>
          <w:rFonts w:cs="Arial"/>
        </w:rPr>
        <w:t>лицензии, правообладателе и сроке окончания гарантир</w:t>
      </w:r>
      <w:r w:rsidR="00E326C8">
        <w:rPr>
          <w:rFonts w:cs="Arial"/>
        </w:rPr>
        <w:t>ованной поддержки;</w:t>
      </w:r>
    </w:p>
    <w:p w14:paraId="1AC3FA57" w14:textId="1CC13429" w:rsidR="00E326C8" w:rsidRDefault="00B10A15" w:rsidP="00E326C8">
      <w:pPr>
        <w:pStyle w:val="phlistitemized2"/>
      </w:pPr>
      <w:r>
        <w:t>виджет</w:t>
      </w:r>
      <w:r w:rsidR="00E326C8" w:rsidRPr="009527A6">
        <w:t xml:space="preserve"> «Заявки на согласование» – </w:t>
      </w:r>
      <w:r w:rsidR="00E326C8">
        <w:t>содержит информацию о количестве заявок на согласование. П</w:t>
      </w:r>
      <w:r w:rsidR="00E326C8" w:rsidRPr="009527A6">
        <w:t>ри нажатии на ссылку «Заявки на согласование» откроется окно «Заявки на согласование» (</w:t>
      </w:r>
      <w:r>
        <w:fldChar w:fldCharType="begin"/>
      </w:r>
      <w:r>
        <w:instrText xml:space="preserve"> REF _Ref14100684 \h </w:instrText>
      </w:r>
      <w:r>
        <w:fldChar w:fldCharType="separate"/>
      </w:r>
      <w:r w:rsidR="00FD77B9">
        <w:t>Рисунок </w:t>
      </w:r>
      <w:r w:rsidR="00FD77B9">
        <w:rPr>
          <w:noProof/>
        </w:rPr>
        <w:t>13</w:t>
      </w:r>
      <w:r>
        <w:fldChar w:fldCharType="end"/>
      </w:r>
      <w:r w:rsidR="00E326C8" w:rsidRPr="009527A6">
        <w:t>). Если у пользователя нет</w:t>
      </w:r>
      <w:r w:rsidR="00E326C8">
        <w:t xml:space="preserve"> разрешений на просмотр реестра «Заявки на согласование», то блок «Уведомления»</w:t>
      </w:r>
      <w:r w:rsidR="00E326C8" w:rsidRPr="009527A6">
        <w:t xml:space="preserve"> не </w:t>
      </w:r>
      <w:r w:rsidR="00E326C8">
        <w:t>отображается</w:t>
      </w:r>
      <w:r w:rsidR="00E326C8" w:rsidRPr="009527A6">
        <w:t xml:space="preserve"> для пользователя</w:t>
      </w:r>
      <w:r w:rsidR="00E326C8">
        <w:t>.</w:t>
      </w:r>
    </w:p>
    <w:p w14:paraId="60F662E4" w14:textId="124A2CAD" w:rsidR="0080482F" w:rsidRDefault="0080482F" w:rsidP="0080482F">
      <w:pPr>
        <w:pStyle w:val="phnormal"/>
      </w:pPr>
      <w:r w:rsidRPr="0080482F">
        <w:rPr>
          <w:b/>
        </w:rPr>
        <w:t>Примечание</w:t>
      </w:r>
      <w:r>
        <w:t xml:space="preserve"> – Виджет «Заявки на согласование» отображается при подключении модуля «Согласование».</w:t>
      </w:r>
    </w:p>
    <w:p w14:paraId="6B67AD20" w14:textId="77777777" w:rsidR="00E326C8" w:rsidRDefault="00E326C8" w:rsidP="00E326C8">
      <w:pPr>
        <w:pStyle w:val="phfigure"/>
      </w:pPr>
      <w:r w:rsidRPr="00FD5C77">
        <w:rPr>
          <w:noProof/>
        </w:rPr>
        <w:lastRenderedPageBreak/>
        <w:drawing>
          <wp:inline distT="0" distB="0" distL="0" distR="0" wp14:anchorId="313EC679" wp14:editId="5050F017">
            <wp:extent cx="6152515" cy="3180715"/>
            <wp:effectExtent l="0" t="0" r="635" b="635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99672" w14:textId="42AE7C70" w:rsidR="00E326C8" w:rsidRDefault="00E326C8" w:rsidP="00E326C8">
      <w:pPr>
        <w:pStyle w:val="phfiguretitle"/>
      </w:pPr>
      <w:bookmarkStart w:id="1757" w:name="_Ref14100684"/>
      <w:r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13</w:t>
        </w:r>
      </w:fldSimple>
      <w:bookmarkEnd w:id="1757"/>
      <w:r>
        <w:t xml:space="preserve"> – Окно «Заявки на согласование»</w:t>
      </w:r>
    </w:p>
    <w:p w14:paraId="04BD4399" w14:textId="77777777" w:rsidR="00E326C8" w:rsidRDefault="00E326C8" w:rsidP="00E326C8">
      <w:pPr>
        <w:pStyle w:val="phnormal"/>
        <w:rPr>
          <w:b/>
        </w:rPr>
      </w:pPr>
      <w:r w:rsidRPr="00FD5C77">
        <w:rPr>
          <w:b/>
        </w:rPr>
        <w:t>Примечания</w:t>
      </w:r>
    </w:p>
    <w:p w14:paraId="6BD6F030" w14:textId="66357148" w:rsidR="00E326C8" w:rsidRPr="005B44D1" w:rsidRDefault="00E326C8" w:rsidP="00E326C8">
      <w:pPr>
        <w:pStyle w:val="phnormal"/>
      </w:pPr>
      <w:r w:rsidRPr="005B44D1">
        <w:t xml:space="preserve">1 </w:t>
      </w:r>
      <w:r w:rsidR="00B10A15">
        <w:t>Если пользователь</w:t>
      </w:r>
      <w:r w:rsidRPr="005B44D1">
        <w:t xml:space="preserve"> </w:t>
      </w:r>
      <w:r w:rsidR="00B10A15">
        <w:t>имеет</w:t>
      </w:r>
      <w:r w:rsidRPr="005B44D1">
        <w:t xml:space="preserve"> заявки на согласование, то отображается текст уведомления: «У вас &lt;количество заявок на согласование (по которым не прошел срок согласования), которые необходимо согласовать пользователю».</w:t>
      </w:r>
    </w:p>
    <w:p w14:paraId="2FC956B4" w14:textId="44CE4317" w:rsidR="00E326C8" w:rsidRDefault="00E326C8" w:rsidP="00E326C8">
      <w:pPr>
        <w:pStyle w:val="phnormal"/>
        <w:rPr>
          <w:rFonts w:cs="Arial"/>
          <w:color w:val="333333"/>
          <w:sz w:val="21"/>
          <w:szCs w:val="21"/>
          <w:shd w:val="clear" w:color="auto" w:fill="FFFFFF"/>
        </w:rPr>
      </w:pPr>
      <w:r>
        <w:t>2 Е</w:t>
      </w:r>
      <w:r w:rsidR="00B10A15">
        <w:t>сли</w:t>
      </w:r>
      <w:r w:rsidRPr="004F53A2">
        <w:t xml:space="preserve"> пользовател</w:t>
      </w:r>
      <w:r w:rsidR="00B10A15">
        <w:t>ь не имеет</w:t>
      </w:r>
      <w:r w:rsidRPr="004F53A2">
        <w:t xml:space="preserve"> заяво</w:t>
      </w:r>
      <w:r>
        <w:t xml:space="preserve">к на согласование, то отображается текст уведомления: «У вас 0 </w:t>
      </w:r>
      <w:r w:rsidRPr="004F53A2">
        <w:t>заявок/заявки на согласование</w:t>
      </w:r>
      <w:r>
        <w:rPr>
          <w:rFonts w:cs="Arial"/>
          <w:color w:val="333333"/>
          <w:sz w:val="21"/>
          <w:szCs w:val="21"/>
          <w:shd w:val="clear" w:color="auto" w:fill="FFFFFF"/>
        </w:rPr>
        <w:t>».</w:t>
      </w:r>
    </w:p>
    <w:p w14:paraId="5A0FF535" w14:textId="27A5B056" w:rsidR="00E326C8" w:rsidRPr="004F53A2" w:rsidRDefault="00E326C8" w:rsidP="00E326C8">
      <w:pPr>
        <w:pStyle w:val="phnormal"/>
      </w:pPr>
      <w:r>
        <w:t>3</w:t>
      </w:r>
      <w:r w:rsidRPr="004F53A2">
        <w:t xml:space="preserve"> </w:t>
      </w:r>
      <w:r>
        <w:t>Е</w:t>
      </w:r>
      <w:r w:rsidRPr="004F53A2">
        <w:t xml:space="preserve">сли </w:t>
      </w:r>
      <w:r w:rsidR="00B10A15">
        <w:t>имеются</w:t>
      </w:r>
      <w:r w:rsidRPr="004F53A2">
        <w:t xml:space="preserve"> заявки, по которым просрочено согласование, то </w:t>
      </w:r>
      <w:r>
        <w:t xml:space="preserve">отображается </w:t>
      </w:r>
      <w:r w:rsidRPr="004F53A2">
        <w:t>текст уведомления</w:t>
      </w:r>
      <w:r>
        <w:t>:</w:t>
      </w:r>
      <w:r w:rsidRPr="004F53A2">
        <w:t xml:space="preserve"> </w:t>
      </w:r>
      <w:r>
        <w:t>«</w:t>
      </w:r>
      <w:r w:rsidRPr="004F53A2">
        <w:t>У вас &lt;количество заявок на согласование</w:t>
      </w:r>
      <w:r>
        <w:t xml:space="preserve"> (по которым</w:t>
      </w:r>
      <w:r w:rsidRPr="004F53A2">
        <w:t xml:space="preserve"> прошел срок согласования), которые необходимо согласовать пользователю</w:t>
      </w:r>
      <w:r>
        <w:t>»</w:t>
      </w:r>
      <w:r w:rsidRPr="004F53A2">
        <w:t>.</w:t>
      </w:r>
    </w:p>
    <w:p w14:paraId="7AE9E1DC" w14:textId="77777777" w:rsidR="0072491D" w:rsidRPr="00F419B2" w:rsidRDefault="0072491D" w:rsidP="008658F9">
      <w:pPr>
        <w:pStyle w:val="21"/>
        <w:rPr>
          <w:rFonts w:cs="Arial"/>
        </w:rPr>
      </w:pPr>
      <w:bookmarkStart w:id="1758" w:name="_Toc435801705"/>
      <w:bookmarkStart w:id="1759" w:name="_Toc46824841"/>
      <w:r w:rsidRPr="00F419B2">
        <w:rPr>
          <w:rFonts w:cs="Arial"/>
        </w:rPr>
        <w:t>Представление информации в Системе</w:t>
      </w:r>
      <w:bookmarkEnd w:id="1751"/>
      <w:bookmarkEnd w:id="1752"/>
      <w:bookmarkEnd w:id="1753"/>
      <w:bookmarkEnd w:id="1758"/>
      <w:bookmarkEnd w:id="1759"/>
    </w:p>
    <w:p w14:paraId="798AACE1" w14:textId="77777777" w:rsidR="0072491D" w:rsidRPr="00F419B2" w:rsidRDefault="0072491D" w:rsidP="00B10C60">
      <w:pPr>
        <w:pStyle w:val="phnormal"/>
        <w:rPr>
          <w:rFonts w:cs="Arial"/>
        </w:rPr>
      </w:pPr>
      <w:r w:rsidRPr="00F419B2">
        <w:rPr>
          <w:rFonts w:cs="Arial"/>
        </w:rPr>
        <w:t>Представл</w:t>
      </w:r>
      <w:r w:rsidR="002D0AE9" w:rsidRPr="00F419B2">
        <w:rPr>
          <w:rFonts w:cs="Arial"/>
        </w:rPr>
        <w:t xml:space="preserve">ение информации в Системе бывает </w:t>
      </w:r>
      <w:r w:rsidRPr="00F419B2">
        <w:rPr>
          <w:rFonts w:cs="Arial"/>
        </w:rPr>
        <w:t>следующих типов:</w:t>
      </w:r>
    </w:p>
    <w:p w14:paraId="58172C99" w14:textId="77777777" w:rsidR="0072491D" w:rsidRPr="00F419B2" w:rsidRDefault="00FD49C4" w:rsidP="00B10C60">
      <w:pPr>
        <w:pStyle w:val="phlistitemized1"/>
      </w:pPr>
      <w:r w:rsidRPr="00F419B2">
        <w:t>т</w:t>
      </w:r>
      <w:r w:rsidR="0072491D" w:rsidRPr="00F419B2">
        <w:t>абличное представление;</w:t>
      </w:r>
    </w:p>
    <w:p w14:paraId="0C16C2FA" w14:textId="77777777" w:rsidR="0072491D" w:rsidRPr="00F419B2" w:rsidRDefault="00FD49C4" w:rsidP="00B10C60">
      <w:pPr>
        <w:pStyle w:val="phlistitemized1"/>
      </w:pPr>
      <w:r w:rsidRPr="00F419B2">
        <w:t>и</w:t>
      </w:r>
      <w:r w:rsidR="0072491D" w:rsidRPr="00F419B2">
        <w:t>ерархическое представление.</w:t>
      </w:r>
    </w:p>
    <w:p w14:paraId="604298AE" w14:textId="77777777" w:rsidR="0072491D" w:rsidRPr="00F419B2" w:rsidRDefault="0072491D" w:rsidP="008658F9">
      <w:pPr>
        <w:pStyle w:val="30"/>
        <w:rPr>
          <w:rFonts w:cs="Arial"/>
        </w:rPr>
      </w:pPr>
      <w:bookmarkStart w:id="1760" w:name="_Toc295202986"/>
      <w:bookmarkStart w:id="1761" w:name="_Ref310348587"/>
      <w:bookmarkStart w:id="1762" w:name="_Ref310348597"/>
      <w:bookmarkStart w:id="1763" w:name="_Ref310349968"/>
      <w:bookmarkStart w:id="1764" w:name="_Ref310349980"/>
      <w:bookmarkStart w:id="1765" w:name="_Ref310413455"/>
      <w:bookmarkStart w:id="1766" w:name="_Ref310413468"/>
      <w:bookmarkStart w:id="1767" w:name="_Ref310603952"/>
      <w:bookmarkStart w:id="1768" w:name="_Ref310604010"/>
      <w:bookmarkStart w:id="1769" w:name="_Ref310604018"/>
      <w:bookmarkStart w:id="1770" w:name="_Ref310604470"/>
      <w:bookmarkStart w:id="1771" w:name="_Ref310604489"/>
      <w:bookmarkStart w:id="1772" w:name="_Ref310606577"/>
      <w:bookmarkStart w:id="1773" w:name="_Ref310606588"/>
      <w:bookmarkStart w:id="1774" w:name="_Ref310842877"/>
      <w:bookmarkStart w:id="1775" w:name="_Ref310842907"/>
      <w:bookmarkStart w:id="1776" w:name="_Ref310842978"/>
      <w:bookmarkStart w:id="1777" w:name="_Ref310842984"/>
      <w:bookmarkStart w:id="1778" w:name="_Ref310843091"/>
      <w:bookmarkStart w:id="1779" w:name="_Ref310843100"/>
      <w:bookmarkStart w:id="1780" w:name="_Ref310843109"/>
      <w:bookmarkStart w:id="1781" w:name="_Ref310843117"/>
      <w:bookmarkStart w:id="1782" w:name="_Ref310843126"/>
      <w:bookmarkStart w:id="1783" w:name="_Ref310843134"/>
      <w:bookmarkStart w:id="1784" w:name="_Ref310843156"/>
      <w:bookmarkStart w:id="1785" w:name="_Ref310843166"/>
      <w:bookmarkStart w:id="1786" w:name="_Ref310843178"/>
      <w:bookmarkStart w:id="1787" w:name="_Ref310843186"/>
      <w:bookmarkStart w:id="1788" w:name="_Ref310843196"/>
      <w:bookmarkStart w:id="1789" w:name="_Ref310843206"/>
      <w:bookmarkStart w:id="1790" w:name="_Ref310843214"/>
      <w:bookmarkStart w:id="1791" w:name="_Ref310843221"/>
      <w:bookmarkStart w:id="1792" w:name="_Ref310843304"/>
      <w:bookmarkStart w:id="1793" w:name="_Ref310843313"/>
      <w:bookmarkStart w:id="1794" w:name="_Ref310843337"/>
      <w:bookmarkStart w:id="1795" w:name="_Ref310843344"/>
      <w:bookmarkStart w:id="1796" w:name="_Ref310843412"/>
      <w:bookmarkStart w:id="1797" w:name="_Ref310843418"/>
      <w:bookmarkStart w:id="1798" w:name="_Ref310843433"/>
      <w:bookmarkStart w:id="1799" w:name="_Ref310843440"/>
      <w:bookmarkStart w:id="1800" w:name="_Ref310843445"/>
      <w:bookmarkStart w:id="1801" w:name="_Ref310843451"/>
      <w:bookmarkStart w:id="1802" w:name="_Ref310843480"/>
      <w:bookmarkStart w:id="1803" w:name="_Ref310843490"/>
      <w:bookmarkStart w:id="1804" w:name="_Ref310843811"/>
      <w:bookmarkStart w:id="1805" w:name="_Ref310843822"/>
      <w:bookmarkStart w:id="1806" w:name="_Ref310844083"/>
      <w:bookmarkStart w:id="1807" w:name="_Ref310844091"/>
      <w:bookmarkStart w:id="1808" w:name="_Ref310844115"/>
      <w:bookmarkStart w:id="1809" w:name="_Ref310844122"/>
      <w:bookmarkStart w:id="1810" w:name="_Toc338419487"/>
      <w:bookmarkStart w:id="1811" w:name="_Ref357782358"/>
      <w:bookmarkStart w:id="1812" w:name="_Ref357782359"/>
      <w:bookmarkStart w:id="1813" w:name="_Toc382991458"/>
      <w:bookmarkStart w:id="1814" w:name="_Toc435801706"/>
      <w:bookmarkStart w:id="1815" w:name="_Ref448937970"/>
      <w:bookmarkStart w:id="1816" w:name="_Ref450291627"/>
      <w:bookmarkStart w:id="1817" w:name="_Toc46824842"/>
      <w:r w:rsidRPr="00F419B2">
        <w:rPr>
          <w:rFonts w:cs="Arial"/>
        </w:rPr>
        <w:t>Табличное представление информации</w:t>
      </w:r>
      <w:bookmarkEnd w:id="1760"/>
      <w:bookmarkEnd w:id="1761"/>
      <w:bookmarkEnd w:id="1762"/>
      <w:bookmarkEnd w:id="1763"/>
      <w:bookmarkEnd w:id="1764"/>
      <w:bookmarkEnd w:id="1765"/>
      <w:bookmarkEnd w:id="1766"/>
      <w:bookmarkEnd w:id="1767"/>
      <w:bookmarkEnd w:id="1768"/>
      <w:bookmarkEnd w:id="1769"/>
      <w:bookmarkEnd w:id="1770"/>
      <w:bookmarkEnd w:id="1771"/>
      <w:bookmarkEnd w:id="1772"/>
      <w:bookmarkEnd w:id="1773"/>
      <w:bookmarkEnd w:id="1774"/>
      <w:bookmarkEnd w:id="1775"/>
      <w:bookmarkEnd w:id="1776"/>
      <w:bookmarkEnd w:id="1777"/>
      <w:bookmarkEnd w:id="1778"/>
      <w:bookmarkEnd w:id="1779"/>
      <w:bookmarkEnd w:id="1780"/>
      <w:bookmarkEnd w:id="1781"/>
      <w:bookmarkEnd w:id="1782"/>
      <w:bookmarkEnd w:id="1783"/>
      <w:bookmarkEnd w:id="1784"/>
      <w:bookmarkEnd w:id="1785"/>
      <w:bookmarkEnd w:id="1786"/>
      <w:bookmarkEnd w:id="1787"/>
      <w:bookmarkEnd w:id="1788"/>
      <w:bookmarkEnd w:id="1789"/>
      <w:bookmarkEnd w:id="1790"/>
      <w:bookmarkEnd w:id="1791"/>
      <w:bookmarkEnd w:id="1792"/>
      <w:bookmarkEnd w:id="1793"/>
      <w:bookmarkEnd w:id="1794"/>
      <w:bookmarkEnd w:id="1795"/>
      <w:bookmarkEnd w:id="1796"/>
      <w:bookmarkEnd w:id="1797"/>
      <w:bookmarkEnd w:id="1798"/>
      <w:bookmarkEnd w:id="1799"/>
      <w:bookmarkEnd w:id="1800"/>
      <w:bookmarkEnd w:id="1801"/>
      <w:bookmarkEnd w:id="1802"/>
      <w:bookmarkEnd w:id="1803"/>
      <w:bookmarkEnd w:id="1804"/>
      <w:bookmarkEnd w:id="1805"/>
      <w:bookmarkEnd w:id="1806"/>
      <w:bookmarkEnd w:id="1807"/>
      <w:bookmarkEnd w:id="1808"/>
      <w:bookmarkEnd w:id="1809"/>
      <w:bookmarkEnd w:id="1810"/>
      <w:bookmarkEnd w:id="1811"/>
      <w:bookmarkEnd w:id="1812"/>
      <w:bookmarkEnd w:id="1813"/>
      <w:bookmarkEnd w:id="1814"/>
      <w:bookmarkEnd w:id="1815"/>
      <w:bookmarkEnd w:id="1816"/>
      <w:bookmarkEnd w:id="1817"/>
    </w:p>
    <w:p w14:paraId="75E83D53" w14:textId="0D1A3018" w:rsidR="0072491D" w:rsidRPr="00F419B2" w:rsidRDefault="0072491D" w:rsidP="00B10C60">
      <w:pPr>
        <w:pStyle w:val="phnormal"/>
        <w:rPr>
          <w:rFonts w:cs="Arial"/>
        </w:rPr>
      </w:pPr>
      <w:r w:rsidRPr="00F419B2">
        <w:rPr>
          <w:rFonts w:cs="Arial"/>
        </w:rPr>
        <w:t>У каждого окна есть основные элементы (</w:t>
      </w:r>
      <w:r w:rsidR="00CE2FC0" w:rsidRPr="00F419B2">
        <w:rPr>
          <w:rFonts w:cs="Arial"/>
        </w:rPr>
        <w:fldChar w:fldCharType="begin"/>
      </w:r>
      <w:r w:rsidR="00CE2FC0" w:rsidRPr="00F419B2">
        <w:rPr>
          <w:rFonts w:cs="Arial"/>
        </w:rPr>
        <w:instrText xml:space="preserve"> REF _Ref448937631 \h </w:instrText>
      </w:r>
      <w:r w:rsidR="00FD49C4" w:rsidRPr="00F419B2">
        <w:rPr>
          <w:rFonts w:cs="Arial"/>
        </w:rPr>
        <w:instrText xml:space="preserve"> \* MERGEFORMAT </w:instrText>
      </w:r>
      <w:r w:rsidR="00CE2FC0" w:rsidRPr="00F419B2">
        <w:rPr>
          <w:rFonts w:cs="Arial"/>
        </w:rPr>
      </w:r>
      <w:r w:rsidR="00CE2FC0"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14</w:t>
      </w:r>
      <w:r w:rsidR="00CE2FC0" w:rsidRPr="00F419B2">
        <w:rPr>
          <w:rFonts w:cs="Arial"/>
        </w:rPr>
        <w:fldChar w:fldCharType="end"/>
      </w:r>
      <w:r w:rsidRPr="00F419B2">
        <w:rPr>
          <w:rFonts w:cs="Arial"/>
        </w:rPr>
        <w:t>)</w:t>
      </w:r>
      <w:r w:rsidR="00FD49C4" w:rsidRPr="00F419B2">
        <w:rPr>
          <w:rFonts w:cs="Arial"/>
        </w:rPr>
        <w:t>:</w:t>
      </w:r>
    </w:p>
    <w:p w14:paraId="69858B7E" w14:textId="77777777" w:rsidR="0072491D" w:rsidRPr="00F419B2" w:rsidRDefault="00FD49C4" w:rsidP="00F419B2">
      <w:pPr>
        <w:pStyle w:val="phlistitemized1"/>
      </w:pPr>
      <w:r w:rsidRPr="00F419B2">
        <w:t>1 – заголовок окна;</w:t>
      </w:r>
    </w:p>
    <w:p w14:paraId="434541CE" w14:textId="77777777" w:rsidR="0072491D" w:rsidRPr="00F419B2" w:rsidRDefault="0072491D" w:rsidP="00B10C60">
      <w:pPr>
        <w:pStyle w:val="phlistitemized1"/>
      </w:pPr>
      <w:r w:rsidRPr="00F419B2">
        <w:t>2 – панель инструментов</w:t>
      </w:r>
      <w:r w:rsidR="00FD49C4" w:rsidRPr="00F419B2">
        <w:t>;</w:t>
      </w:r>
    </w:p>
    <w:p w14:paraId="52FA5E4A" w14:textId="77777777" w:rsidR="0072491D" w:rsidRPr="00F419B2" w:rsidRDefault="00FD49C4" w:rsidP="00B10C60">
      <w:pPr>
        <w:pStyle w:val="phlistitemized1"/>
      </w:pPr>
      <w:r w:rsidRPr="00F419B2">
        <w:t>3 – строка поиска;</w:t>
      </w:r>
    </w:p>
    <w:p w14:paraId="6A0030A5" w14:textId="77777777" w:rsidR="0072491D" w:rsidRPr="00F419B2" w:rsidRDefault="0072491D" w:rsidP="00B10C60">
      <w:pPr>
        <w:pStyle w:val="phlistitemized1"/>
      </w:pPr>
      <w:r w:rsidRPr="00F419B2">
        <w:lastRenderedPageBreak/>
        <w:t xml:space="preserve">4 – кнопка </w:t>
      </w:r>
      <w:r w:rsidR="00DB1DFC" w:rsidRPr="00F419B2">
        <w:t>«</w:t>
      </w:r>
      <w:r w:rsidRPr="00F419B2">
        <w:t>Свернуть</w:t>
      </w:r>
      <w:r w:rsidR="00DB1DFC" w:rsidRPr="00F419B2">
        <w:t>»</w:t>
      </w:r>
      <w:r w:rsidR="00FD49C4" w:rsidRPr="00F419B2">
        <w:t>;</w:t>
      </w:r>
    </w:p>
    <w:p w14:paraId="24571C22" w14:textId="77777777" w:rsidR="0072491D" w:rsidRPr="00F419B2" w:rsidRDefault="0072491D" w:rsidP="00B10C60">
      <w:pPr>
        <w:pStyle w:val="phlistitemized1"/>
      </w:pPr>
      <w:r w:rsidRPr="00F419B2">
        <w:t xml:space="preserve">5 – кнопка </w:t>
      </w:r>
      <w:r w:rsidR="00DB1DFC" w:rsidRPr="00F419B2">
        <w:t>«</w:t>
      </w:r>
      <w:r w:rsidRPr="00F419B2">
        <w:t>Развернуть</w:t>
      </w:r>
      <w:r w:rsidR="00DB1DFC" w:rsidRPr="00F419B2">
        <w:t>»</w:t>
      </w:r>
      <w:r w:rsidR="00FD49C4" w:rsidRPr="00F419B2">
        <w:t>;</w:t>
      </w:r>
    </w:p>
    <w:p w14:paraId="3CDF174C" w14:textId="77777777" w:rsidR="0072491D" w:rsidRPr="00F419B2" w:rsidRDefault="0072491D" w:rsidP="00B10C60">
      <w:pPr>
        <w:pStyle w:val="phlistitemized1"/>
      </w:pPr>
      <w:r w:rsidRPr="00F419B2">
        <w:t xml:space="preserve">6 – кнопка </w:t>
      </w:r>
      <w:r w:rsidR="00DB1DFC" w:rsidRPr="00F419B2">
        <w:t>«</w:t>
      </w:r>
      <w:r w:rsidRPr="00F419B2">
        <w:t>Закрыть</w:t>
      </w:r>
      <w:r w:rsidR="00DB1DFC" w:rsidRPr="00F419B2">
        <w:t>»</w:t>
      </w:r>
      <w:r w:rsidR="00FD49C4" w:rsidRPr="00F419B2">
        <w:t>;</w:t>
      </w:r>
    </w:p>
    <w:p w14:paraId="558D9B5F" w14:textId="77777777" w:rsidR="0072491D" w:rsidRPr="00F419B2" w:rsidRDefault="0072491D" w:rsidP="00B10C60">
      <w:pPr>
        <w:pStyle w:val="phlistitemized1"/>
      </w:pPr>
      <w:r w:rsidRPr="00F419B2">
        <w:t>7 – строка записи в окне (далее</w:t>
      </w:r>
      <w:r w:rsidR="004C22C3" w:rsidRPr="00F419B2">
        <w:t xml:space="preserve"> – </w:t>
      </w:r>
      <w:r w:rsidR="00FD49C4" w:rsidRPr="00F419B2">
        <w:t>з</w:t>
      </w:r>
      <w:r w:rsidRPr="00F419B2">
        <w:t>апись)</w:t>
      </w:r>
      <w:r w:rsidR="00FD49C4" w:rsidRPr="00F419B2">
        <w:t>;</w:t>
      </w:r>
    </w:p>
    <w:p w14:paraId="348E6068" w14:textId="77777777" w:rsidR="0072491D" w:rsidRPr="00F419B2" w:rsidRDefault="0072491D" w:rsidP="00B10C60">
      <w:pPr>
        <w:pStyle w:val="phlistitemized1"/>
      </w:pPr>
      <w:r w:rsidRPr="00F419B2">
        <w:t>8 – полоса прокрутки</w:t>
      </w:r>
      <w:r w:rsidR="00FD49C4" w:rsidRPr="00F419B2">
        <w:t>;</w:t>
      </w:r>
    </w:p>
    <w:p w14:paraId="551547E7" w14:textId="77777777" w:rsidR="0072491D" w:rsidRPr="00F419B2" w:rsidRDefault="0072491D" w:rsidP="00B10C60">
      <w:pPr>
        <w:pStyle w:val="phlistitemized1"/>
      </w:pPr>
      <w:r w:rsidRPr="00F419B2">
        <w:t>9 – нижняя панель кнопок</w:t>
      </w:r>
      <w:r w:rsidR="00FD49C4" w:rsidRPr="00F419B2">
        <w:t>;</w:t>
      </w:r>
    </w:p>
    <w:p w14:paraId="2C7445C1" w14:textId="77777777" w:rsidR="0072491D" w:rsidRPr="00F419B2" w:rsidRDefault="0072491D" w:rsidP="00B10C60">
      <w:pPr>
        <w:pStyle w:val="phlistitemized1"/>
      </w:pPr>
      <w:r w:rsidRPr="00F419B2">
        <w:t>10 – границы окна</w:t>
      </w:r>
      <w:r w:rsidR="00FD49C4" w:rsidRPr="00F419B2">
        <w:t>;</w:t>
      </w:r>
    </w:p>
    <w:p w14:paraId="03A4D8FB" w14:textId="77777777" w:rsidR="0072491D" w:rsidRPr="00F419B2" w:rsidRDefault="0072491D" w:rsidP="00B10C60">
      <w:pPr>
        <w:pStyle w:val="phlistitemized1"/>
      </w:pPr>
      <w:r w:rsidRPr="00F419B2">
        <w:t>11 – строка состояния</w:t>
      </w:r>
      <w:r w:rsidR="00FD49C4" w:rsidRPr="00F419B2">
        <w:t>.</w:t>
      </w:r>
    </w:p>
    <w:p w14:paraId="6624BCD2" w14:textId="59FDD4B6" w:rsidR="00CE2FC0" w:rsidRPr="00F419B2" w:rsidRDefault="005C7A03" w:rsidP="000B2BB8">
      <w:pPr>
        <w:pStyle w:val="phfigure"/>
        <w:rPr>
          <w:rFonts w:cs="Arial"/>
        </w:rPr>
      </w:pPr>
      <w:r>
        <w:rPr>
          <w:noProof/>
        </w:rPr>
        <w:drawing>
          <wp:inline distT="0" distB="0" distL="0" distR="0" wp14:anchorId="3B96CA86" wp14:editId="22E45205">
            <wp:extent cx="6152515" cy="3157220"/>
            <wp:effectExtent l="0" t="0" r="635" b="508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CA180" w14:textId="4D44396F" w:rsidR="0072491D" w:rsidRPr="00F419B2" w:rsidRDefault="00CE2FC0" w:rsidP="00503A7D">
      <w:pPr>
        <w:pStyle w:val="phfiguretitle"/>
        <w:rPr>
          <w:b/>
        </w:rPr>
      </w:pPr>
      <w:bookmarkStart w:id="1818" w:name="_Ref448937631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14</w:t>
        </w:r>
      </w:fldSimple>
      <w:bookmarkEnd w:id="1818"/>
      <w:r w:rsidRPr="00F419B2">
        <w:t xml:space="preserve"> </w:t>
      </w:r>
      <w:r w:rsidR="004C22C3" w:rsidRPr="00F419B2">
        <w:t>–</w:t>
      </w:r>
      <w:r w:rsidR="0072491D" w:rsidRPr="00F419B2">
        <w:t xml:space="preserve"> Элементы любого окна в Системе</w:t>
      </w:r>
    </w:p>
    <w:p w14:paraId="247C83D8" w14:textId="77777777" w:rsidR="0072491D" w:rsidRPr="00F419B2" w:rsidRDefault="00FD49C4" w:rsidP="00B10C60">
      <w:pPr>
        <w:pStyle w:val="phnormal"/>
        <w:rPr>
          <w:rFonts w:cs="Arial"/>
        </w:rPr>
      </w:pPr>
      <w:r w:rsidRPr="00F419B2">
        <w:rPr>
          <w:rFonts w:cs="Arial"/>
        </w:rPr>
        <w:t>Заголовок окна</w:t>
      </w:r>
      <w:r w:rsidR="0000340D" w:rsidRPr="00F419B2">
        <w:rPr>
          <w:rFonts w:cs="Arial"/>
        </w:rPr>
        <w:t xml:space="preserve"> (1)</w:t>
      </w:r>
      <w:r w:rsidRPr="00F419B2">
        <w:rPr>
          <w:rFonts w:cs="Arial"/>
        </w:rPr>
        <w:t xml:space="preserve"> о</w:t>
      </w:r>
      <w:r w:rsidR="0072491D" w:rsidRPr="00F419B2">
        <w:rPr>
          <w:rFonts w:cs="Arial"/>
        </w:rPr>
        <w:t>тображает название реестра, справочника, формы,</w:t>
      </w:r>
      <w:r w:rsidR="004C22C3" w:rsidRPr="00F419B2">
        <w:rPr>
          <w:rFonts w:cs="Arial"/>
        </w:rPr>
        <w:t xml:space="preserve"> – </w:t>
      </w:r>
      <w:r w:rsidR="00B77E38" w:rsidRPr="00F419B2">
        <w:rPr>
          <w:rFonts w:cs="Arial"/>
        </w:rPr>
        <w:t>функциональность</w:t>
      </w:r>
      <w:r w:rsidR="0072491D" w:rsidRPr="00F419B2">
        <w:rPr>
          <w:rFonts w:cs="Arial"/>
        </w:rPr>
        <w:t xml:space="preserve"> Системы.</w:t>
      </w:r>
    </w:p>
    <w:p w14:paraId="57DAAEDD" w14:textId="77777777" w:rsidR="0072491D" w:rsidRPr="00F419B2" w:rsidRDefault="0072491D" w:rsidP="00B10C60">
      <w:pPr>
        <w:pStyle w:val="phnormal"/>
        <w:rPr>
          <w:rFonts w:cs="Arial"/>
        </w:rPr>
      </w:pPr>
      <w:r w:rsidRPr="00F419B2">
        <w:rPr>
          <w:rFonts w:cs="Arial"/>
        </w:rPr>
        <w:t>Панель инструментов</w:t>
      </w:r>
      <w:r w:rsidR="00FD49C4" w:rsidRPr="00F419B2">
        <w:rPr>
          <w:rFonts w:cs="Arial"/>
        </w:rPr>
        <w:t xml:space="preserve"> </w:t>
      </w:r>
      <w:r w:rsidR="0000340D" w:rsidRPr="00F419B2">
        <w:rPr>
          <w:rFonts w:cs="Arial"/>
        </w:rPr>
        <w:t xml:space="preserve">(2) </w:t>
      </w:r>
      <w:r w:rsidR="00FD49C4" w:rsidRPr="00F419B2">
        <w:rPr>
          <w:rFonts w:cs="Arial"/>
        </w:rPr>
        <w:t>с</w:t>
      </w:r>
      <w:r w:rsidRPr="00F419B2">
        <w:rPr>
          <w:rFonts w:cs="Arial"/>
        </w:rPr>
        <w:t xml:space="preserve">одержит элементы, </w:t>
      </w:r>
      <w:r w:rsidR="00D01BEC" w:rsidRPr="00F419B2">
        <w:rPr>
          <w:rFonts w:cs="Arial"/>
        </w:rPr>
        <w:t xml:space="preserve">которые открываются </w:t>
      </w:r>
      <w:r w:rsidR="00B834AF" w:rsidRPr="00F419B2">
        <w:rPr>
          <w:rFonts w:cs="Arial"/>
        </w:rPr>
        <w:t>двойным нажатием мыши</w:t>
      </w:r>
      <w:r w:rsidR="00D01BEC" w:rsidRPr="00F419B2">
        <w:rPr>
          <w:rFonts w:cs="Arial"/>
        </w:rPr>
        <w:t>.</w:t>
      </w:r>
    </w:p>
    <w:p w14:paraId="7B73335E" w14:textId="77777777" w:rsidR="0072491D" w:rsidRPr="00F419B2" w:rsidRDefault="0072491D" w:rsidP="00B10C60">
      <w:pPr>
        <w:pStyle w:val="phnormal"/>
        <w:rPr>
          <w:rFonts w:cs="Arial"/>
        </w:rPr>
      </w:pPr>
      <w:r w:rsidRPr="00F419B2">
        <w:rPr>
          <w:rFonts w:cs="Arial"/>
        </w:rPr>
        <w:t>Строка поиска</w:t>
      </w:r>
      <w:r w:rsidR="0000340D" w:rsidRPr="00F419B2">
        <w:rPr>
          <w:rFonts w:cs="Arial"/>
        </w:rPr>
        <w:t xml:space="preserve"> (3)</w:t>
      </w:r>
      <w:r w:rsidR="004C22C3" w:rsidRPr="00F419B2">
        <w:rPr>
          <w:rFonts w:cs="Arial"/>
        </w:rPr>
        <w:t xml:space="preserve"> – </w:t>
      </w:r>
      <w:r w:rsidR="00FD49C4" w:rsidRPr="00F419B2">
        <w:rPr>
          <w:rFonts w:cs="Arial"/>
        </w:rPr>
        <w:t>в</w:t>
      </w:r>
      <w:r w:rsidRPr="00F419B2">
        <w:rPr>
          <w:rFonts w:cs="Arial"/>
        </w:rPr>
        <w:t xml:space="preserve">ведите искомое значение, затем нажмите </w:t>
      </w:r>
      <w:r w:rsidR="00D01BEC" w:rsidRPr="00F419B2">
        <w:rPr>
          <w:rFonts w:cs="Arial"/>
        </w:rPr>
        <w:t xml:space="preserve">на </w:t>
      </w:r>
      <w:r w:rsidR="005218F6" w:rsidRPr="00F419B2">
        <w:rPr>
          <w:rFonts w:cs="Arial"/>
        </w:rPr>
        <w:t>кнопку</w:t>
      </w:r>
      <w:r w:rsidR="00D01BEC" w:rsidRPr="00F419B2">
        <w:rPr>
          <w:rFonts w:cs="Arial"/>
        </w:rPr>
        <w:t xml:space="preserve"> </w:t>
      </w:r>
      <w:r w:rsidR="001534F3" w:rsidRPr="00F419B2">
        <w:rPr>
          <w:rFonts w:cs="Arial"/>
          <w:noProof/>
        </w:rPr>
        <w:drawing>
          <wp:inline distT="0" distB="0" distL="0" distR="0" wp14:anchorId="7AD42E27" wp14:editId="38FB975D">
            <wp:extent cx="171450" cy="190500"/>
            <wp:effectExtent l="0" t="0" r="0" b="0"/>
            <wp:docPr id="16" name="Рисунок 16" descr="рт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тк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19B2">
        <w:rPr>
          <w:rFonts w:cs="Arial"/>
        </w:rPr>
        <w:t xml:space="preserve"> или клавишу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Enter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на клавиатуре.</w:t>
      </w:r>
    </w:p>
    <w:p w14:paraId="0D868A3F" w14:textId="67384E83" w:rsidR="0072491D" w:rsidRPr="00F419B2" w:rsidRDefault="00FD49C4" w:rsidP="00B10C60">
      <w:pPr>
        <w:pStyle w:val="phnormal"/>
        <w:rPr>
          <w:rFonts w:cs="Arial"/>
        </w:rPr>
      </w:pPr>
      <w:r w:rsidRPr="00F419B2">
        <w:rPr>
          <w:rFonts w:cs="Arial"/>
        </w:rPr>
        <w:t xml:space="preserve">С помощью </w:t>
      </w:r>
      <w:r w:rsidR="0072491D" w:rsidRPr="00F419B2">
        <w:rPr>
          <w:rFonts w:cs="Arial"/>
        </w:rPr>
        <w:t xml:space="preserve">кнопки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Свернуть</w:t>
      </w:r>
      <w:r w:rsidR="00DB1DFC" w:rsidRPr="00F419B2">
        <w:rPr>
          <w:rFonts w:cs="Arial"/>
        </w:rPr>
        <w:t>»</w:t>
      </w:r>
      <w:r w:rsidR="0000340D" w:rsidRPr="00F419B2">
        <w:rPr>
          <w:rFonts w:cs="Arial"/>
        </w:rPr>
        <w:t xml:space="preserve"> (4)</w:t>
      </w:r>
      <w:r w:rsidRPr="00F419B2">
        <w:rPr>
          <w:rFonts w:cs="Arial"/>
        </w:rPr>
        <w:t xml:space="preserve"> </w:t>
      </w:r>
      <w:r w:rsidR="0072491D" w:rsidRPr="00F419B2">
        <w:rPr>
          <w:rFonts w:cs="Arial"/>
        </w:rPr>
        <w:t xml:space="preserve">можно скрыть, но не закрыть окно. Используется, если окно нужно временно убрать из поля зрения. Нажмите на </w:t>
      </w:r>
      <w:r w:rsidR="0000340D" w:rsidRPr="00F419B2">
        <w:rPr>
          <w:rFonts w:cs="Arial"/>
        </w:rPr>
        <w:t>данную</w:t>
      </w:r>
      <w:r w:rsidR="0072491D" w:rsidRPr="00F419B2">
        <w:rPr>
          <w:rFonts w:cs="Arial"/>
        </w:rPr>
        <w:t xml:space="preserve"> кнопку, окно исчезнет. В нижней строке главного окна Системы окно останется видимым только как кнопка (</w:t>
      </w:r>
      <w:r w:rsidR="00CE2FC0" w:rsidRPr="00F419B2">
        <w:rPr>
          <w:rFonts w:cs="Arial"/>
        </w:rPr>
        <w:fldChar w:fldCharType="begin"/>
      </w:r>
      <w:r w:rsidR="00CE2FC0" w:rsidRPr="00F419B2">
        <w:rPr>
          <w:rFonts w:cs="Arial"/>
        </w:rPr>
        <w:instrText xml:space="preserve"> REF _Ref448937638 \h </w:instrText>
      </w:r>
      <w:r w:rsidRPr="00F419B2">
        <w:rPr>
          <w:rFonts w:cs="Arial"/>
        </w:rPr>
        <w:instrText xml:space="preserve"> \* MERGEFORMAT </w:instrText>
      </w:r>
      <w:r w:rsidR="00CE2FC0" w:rsidRPr="00F419B2">
        <w:rPr>
          <w:rFonts w:cs="Arial"/>
        </w:rPr>
      </w:r>
      <w:r w:rsidR="00CE2FC0"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15</w:t>
      </w:r>
      <w:r w:rsidR="00CE2FC0" w:rsidRPr="00F419B2">
        <w:rPr>
          <w:rFonts w:cs="Arial"/>
        </w:rPr>
        <w:fldChar w:fldCharType="end"/>
      </w:r>
      <w:r w:rsidR="0072491D" w:rsidRPr="00F419B2">
        <w:rPr>
          <w:rFonts w:cs="Arial"/>
        </w:rPr>
        <w:t>)</w:t>
      </w:r>
      <w:r w:rsidR="00CE2FC0" w:rsidRPr="00F419B2">
        <w:rPr>
          <w:rFonts w:cs="Arial"/>
        </w:rPr>
        <w:t>.</w:t>
      </w:r>
    </w:p>
    <w:p w14:paraId="7D725858" w14:textId="77777777" w:rsidR="00CE2FC0" w:rsidRPr="00F419B2" w:rsidRDefault="001534F3" w:rsidP="00FD49C4">
      <w:pPr>
        <w:pStyle w:val="phfigure"/>
        <w:rPr>
          <w:rFonts w:cs="Arial"/>
        </w:rPr>
      </w:pPr>
      <w:r w:rsidRPr="00F419B2">
        <w:rPr>
          <w:rFonts w:cs="Arial"/>
          <w:noProof/>
        </w:rPr>
        <w:lastRenderedPageBreak/>
        <w:drawing>
          <wp:inline distT="0" distB="0" distL="0" distR="0" wp14:anchorId="26EA94BE" wp14:editId="1058FB38">
            <wp:extent cx="4829175" cy="1504950"/>
            <wp:effectExtent l="0" t="0" r="9525" b="0"/>
            <wp:docPr id="17" name="Рисунок 17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4106C" w14:textId="18336C69" w:rsidR="0072491D" w:rsidRPr="00F419B2" w:rsidRDefault="00CE2FC0" w:rsidP="00503A7D">
      <w:pPr>
        <w:pStyle w:val="phfiguretitle"/>
        <w:rPr>
          <w:b/>
        </w:rPr>
      </w:pPr>
      <w:bookmarkStart w:id="1819" w:name="_Ref448937638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15</w:t>
        </w:r>
      </w:fldSimple>
      <w:bookmarkEnd w:id="1819"/>
      <w:r w:rsidRPr="00F419B2">
        <w:t xml:space="preserve"> </w:t>
      </w:r>
      <w:r w:rsidR="004C22C3" w:rsidRPr="00F419B2">
        <w:t>–</w:t>
      </w:r>
      <w:r w:rsidRPr="00F419B2">
        <w:t xml:space="preserve"> </w:t>
      </w:r>
      <w:r w:rsidR="0072491D" w:rsidRPr="00F419B2">
        <w:t xml:space="preserve">Кнопка свернутого окна в </w:t>
      </w:r>
      <w:r w:rsidR="00FD49C4" w:rsidRPr="00F419B2">
        <w:t>г</w:t>
      </w:r>
      <w:r w:rsidR="0072491D" w:rsidRPr="00F419B2">
        <w:t>лавном окне Системы</w:t>
      </w:r>
    </w:p>
    <w:p w14:paraId="64E6BACD" w14:textId="390BB90E" w:rsidR="0072491D" w:rsidRPr="00F419B2" w:rsidRDefault="0072491D" w:rsidP="00B10C60">
      <w:pPr>
        <w:pStyle w:val="phnormal"/>
        <w:rPr>
          <w:rFonts w:cs="Arial"/>
        </w:rPr>
      </w:pPr>
      <w:r w:rsidRPr="00F419B2">
        <w:rPr>
          <w:rFonts w:cs="Arial"/>
        </w:rPr>
        <w:t xml:space="preserve">Чтобы свернутое окно снова появилось на рабочем столе, </w:t>
      </w:r>
      <w:r w:rsidR="00FD49C4" w:rsidRPr="00F419B2">
        <w:rPr>
          <w:rFonts w:cs="Arial"/>
        </w:rPr>
        <w:t>нажм</w:t>
      </w:r>
      <w:r w:rsidRPr="00F419B2">
        <w:rPr>
          <w:rFonts w:cs="Arial"/>
        </w:rPr>
        <w:t>ите</w:t>
      </w:r>
      <w:r w:rsidR="00FD49C4" w:rsidRPr="00F419B2">
        <w:rPr>
          <w:rFonts w:cs="Arial"/>
        </w:rPr>
        <w:t xml:space="preserve"> на</w:t>
      </w:r>
      <w:r w:rsidRPr="00F419B2">
        <w:rPr>
          <w:rFonts w:cs="Arial"/>
        </w:rPr>
        <w:t xml:space="preserve"> его кнопку</w:t>
      </w:r>
      <w:r w:rsidR="00384A2A" w:rsidRPr="00F419B2">
        <w:rPr>
          <w:rFonts w:cs="Arial"/>
        </w:rPr>
        <w:t xml:space="preserve"> (</w:t>
      </w:r>
      <w:r w:rsidR="00384A2A" w:rsidRPr="00F419B2">
        <w:rPr>
          <w:rFonts w:cs="Arial"/>
        </w:rPr>
        <w:fldChar w:fldCharType="begin"/>
      </w:r>
      <w:r w:rsidR="00384A2A" w:rsidRPr="00F419B2">
        <w:rPr>
          <w:rFonts w:cs="Arial"/>
        </w:rPr>
        <w:instrText xml:space="preserve"> REF _Ref448937638 \h </w:instrText>
      </w:r>
      <w:r w:rsidR="001C1245" w:rsidRPr="00F419B2">
        <w:rPr>
          <w:rFonts w:cs="Arial"/>
        </w:rPr>
        <w:instrText xml:space="preserve"> \* MERGEFORMAT </w:instrText>
      </w:r>
      <w:r w:rsidR="00384A2A" w:rsidRPr="00F419B2">
        <w:rPr>
          <w:rFonts w:cs="Arial"/>
        </w:rPr>
      </w:r>
      <w:r w:rsidR="00384A2A"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15</w:t>
      </w:r>
      <w:r w:rsidR="00384A2A" w:rsidRPr="00F419B2">
        <w:rPr>
          <w:rFonts w:cs="Arial"/>
        </w:rPr>
        <w:fldChar w:fldCharType="end"/>
      </w:r>
      <w:r w:rsidR="00384A2A" w:rsidRPr="00F419B2">
        <w:rPr>
          <w:rFonts w:cs="Arial"/>
        </w:rPr>
        <w:t>)</w:t>
      </w:r>
      <w:r w:rsidRPr="00F419B2">
        <w:rPr>
          <w:rFonts w:cs="Arial"/>
        </w:rPr>
        <w:t xml:space="preserve"> в нижней строке главного окна Системы. Окно будет выглядеть так же, как до свертывания.</w:t>
      </w:r>
    </w:p>
    <w:p w14:paraId="029933D3" w14:textId="77777777" w:rsidR="0072491D" w:rsidRPr="00F419B2" w:rsidRDefault="00FD49C4" w:rsidP="00B10C60">
      <w:pPr>
        <w:pStyle w:val="phnormal"/>
        <w:rPr>
          <w:rFonts w:cs="Arial"/>
        </w:rPr>
      </w:pPr>
      <w:r w:rsidRPr="00F419B2">
        <w:rPr>
          <w:rFonts w:cs="Arial"/>
        </w:rPr>
        <w:t xml:space="preserve">С помощью </w:t>
      </w:r>
      <w:r w:rsidR="0072491D" w:rsidRPr="00F419B2">
        <w:rPr>
          <w:rFonts w:cs="Arial"/>
        </w:rPr>
        <w:t xml:space="preserve">кнопки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Развернуть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</w:t>
      </w:r>
      <w:r w:rsidR="004E6751" w:rsidRPr="00F419B2">
        <w:rPr>
          <w:rFonts w:cs="Arial"/>
        </w:rPr>
        <w:t xml:space="preserve">(5) </w:t>
      </w:r>
      <w:r w:rsidR="00384A2A" w:rsidRPr="00F419B2">
        <w:rPr>
          <w:rFonts w:cs="Arial"/>
        </w:rPr>
        <w:t>или двойным нажатием на заголовок окна можно развернуть окно во весь экран</w:t>
      </w:r>
      <w:r w:rsidR="0072491D" w:rsidRPr="00F419B2">
        <w:rPr>
          <w:rFonts w:cs="Arial"/>
        </w:rPr>
        <w:t>.</w:t>
      </w:r>
    </w:p>
    <w:p w14:paraId="4A65E7F7" w14:textId="77777777" w:rsidR="00FD49C4" w:rsidRPr="00F419B2" w:rsidRDefault="00FD49C4" w:rsidP="00B10C60">
      <w:pPr>
        <w:pStyle w:val="phnormal"/>
        <w:rPr>
          <w:rFonts w:cs="Arial"/>
        </w:rPr>
      </w:pPr>
      <w:r w:rsidRPr="00F419B2">
        <w:rPr>
          <w:rFonts w:cs="Arial"/>
        </w:rPr>
        <w:t xml:space="preserve">Нажмите кнопку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Закрыть</w:t>
      </w:r>
      <w:r w:rsidR="00DB1DFC" w:rsidRPr="00F419B2">
        <w:rPr>
          <w:rFonts w:cs="Arial"/>
        </w:rPr>
        <w:t>»</w:t>
      </w:r>
      <w:r w:rsidR="0000340D" w:rsidRPr="00F419B2">
        <w:rPr>
          <w:rFonts w:cs="Arial"/>
        </w:rPr>
        <w:t xml:space="preserve"> (6)</w:t>
      </w:r>
      <w:r w:rsidRPr="00F419B2">
        <w:rPr>
          <w:rFonts w:cs="Arial"/>
        </w:rPr>
        <w:t>, если работа с формой, справочником, реестром закончена. Закрытие окна убирает его с рабочего стола.</w:t>
      </w:r>
    </w:p>
    <w:p w14:paraId="4280BF0E" w14:textId="77777777" w:rsidR="00FD49C4" w:rsidRPr="00F419B2" w:rsidRDefault="00FD49C4" w:rsidP="00B10C60">
      <w:pPr>
        <w:pStyle w:val="phnormal"/>
        <w:rPr>
          <w:rFonts w:cs="Arial"/>
        </w:rPr>
      </w:pPr>
      <w:r w:rsidRPr="00F419B2">
        <w:rPr>
          <w:rFonts w:cs="Arial"/>
        </w:rPr>
        <w:t xml:space="preserve">Строка записи </w:t>
      </w:r>
      <w:r w:rsidR="0000340D" w:rsidRPr="00F419B2">
        <w:rPr>
          <w:rFonts w:cs="Arial"/>
        </w:rPr>
        <w:t>(7)</w:t>
      </w:r>
      <w:r w:rsidR="004C22C3" w:rsidRPr="00F419B2">
        <w:rPr>
          <w:rFonts w:cs="Arial"/>
        </w:rPr>
        <w:t xml:space="preserve"> – </w:t>
      </w:r>
      <w:r w:rsidRPr="00F419B2">
        <w:rPr>
          <w:rFonts w:cs="Arial"/>
        </w:rPr>
        <w:t>строка, которая показывает краткую информацию об элементе окна.</w:t>
      </w:r>
    </w:p>
    <w:p w14:paraId="602E6223" w14:textId="77777777" w:rsidR="00FD49C4" w:rsidRPr="00F419B2" w:rsidRDefault="00FD49C4" w:rsidP="00B10C60">
      <w:pPr>
        <w:pStyle w:val="phnormal"/>
        <w:rPr>
          <w:rFonts w:cs="Arial"/>
        </w:rPr>
      </w:pPr>
      <w:r w:rsidRPr="00F419B2">
        <w:rPr>
          <w:rFonts w:cs="Arial"/>
        </w:rPr>
        <w:t>Полоса прокрутки</w:t>
      </w:r>
      <w:r w:rsidR="0000340D" w:rsidRPr="00F419B2">
        <w:rPr>
          <w:rFonts w:cs="Arial"/>
        </w:rPr>
        <w:t xml:space="preserve"> (8)</w:t>
      </w:r>
      <w:r w:rsidRPr="00F419B2">
        <w:rPr>
          <w:rFonts w:cs="Arial"/>
        </w:rPr>
        <w:t xml:space="preserve"> позволяет прокручивать содержимое окна для просмотра информации, не видимой в настоящий момент.</w:t>
      </w:r>
    </w:p>
    <w:p w14:paraId="6E77C1B0" w14:textId="77777777" w:rsidR="00FD49C4" w:rsidRPr="00F419B2" w:rsidRDefault="00FD49C4" w:rsidP="00851354">
      <w:pPr>
        <w:pStyle w:val="phlistitemizedtitle"/>
      </w:pPr>
      <w:r w:rsidRPr="00F419B2">
        <w:t>Нижняя панель кнопок</w:t>
      </w:r>
      <w:r w:rsidR="0000340D" w:rsidRPr="00F419B2">
        <w:t xml:space="preserve"> (9)</w:t>
      </w:r>
      <w:r w:rsidR="004C22C3" w:rsidRPr="00F419B2">
        <w:t xml:space="preserve"> – </w:t>
      </w:r>
      <w:r w:rsidR="00D01BEC" w:rsidRPr="00F419B2">
        <w:t xml:space="preserve">в Системе чаще всего </w:t>
      </w:r>
      <w:r w:rsidRPr="00F419B2">
        <w:t>в нижней панели имеются следующие кнопки:</w:t>
      </w:r>
    </w:p>
    <w:p w14:paraId="034E6923" w14:textId="77777777" w:rsidR="00FD49C4" w:rsidRPr="00F419B2" w:rsidRDefault="00DB1DFC" w:rsidP="00B10C60">
      <w:pPr>
        <w:pStyle w:val="phlistitemized1"/>
      </w:pPr>
      <w:r w:rsidRPr="00F419B2">
        <w:t>«</w:t>
      </w:r>
      <w:r w:rsidR="00FD49C4" w:rsidRPr="00F419B2">
        <w:t>Сохранить</w:t>
      </w:r>
      <w:r w:rsidRPr="00F419B2">
        <w:t>»</w:t>
      </w:r>
      <w:r w:rsidR="004C22C3" w:rsidRPr="00F419B2">
        <w:t xml:space="preserve"> – </w:t>
      </w:r>
      <w:r w:rsidR="00FD49C4" w:rsidRPr="00F419B2">
        <w:t>одним нажатием по данной кнопке введенные параметры сохраняются, окно закрывается автоматически;</w:t>
      </w:r>
    </w:p>
    <w:p w14:paraId="72242247" w14:textId="77777777" w:rsidR="00FD49C4" w:rsidRPr="00F419B2" w:rsidRDefault="00DB1DFC" w:rsidP="00D46E39">
      <w:pPr>
        <w:pStyle w:val="phlistitemized1"/>
      </w:pPr>
      <w:r w:rsidRPr="00F419B2">
        <w:t>«</w:t>
      </w:r>
      <w:r w:rsidR="00FD49C4" w:rsidRPr="00F419B2">
        <w:t>О</w:t>
      </w:r>
      <w:r w:rsidR="007100FA" w:rsidRPr="00F419B2">
        <w:t>к</w:t>
      </w:r>
      <w:r w:rsidRPr="00F419B2">
        <w:t>»</w:t>
      </w:r>
      <w:r w:rsidR="004C22C3" w:rsidRPr="00F419B2">
        <w:t xml:space="preserve"> – </w:t>
      </w:r>
      <w:r w:rsidR="00FD49C4" w:rsidRPr="00F419B2">
        <w:t>функция ана</w:t>
      </w:r>
      <w:r w:rsidR="00D01BEC" w:rsidRPr="00F419B2">
        <w:t xml:space="preserve">логична кнопке </w:t>
      </w:r>
      <w:r w:rsidRPr="00F419B2">
        <w:t>«</w:t>
      </w:r>
      <w:r w:rsidR="00D01BEC" w:rsidRPr="00F419B2">
        <w:t>Сохранить</w:t>
      </w:r>
      <w:r w:rsidRPr="00F419B2">
        <w:t>»</w:t>
      </w:r>
      <w:r w:rsidR="00D01BEC" w:rsidRPr="00F419B2">
        <w:t xml:space="preserve"> или в иных случаях</w:t>
      </w:r>
      <w:r w:rsidR="00FD49C4" w:rsidRPr="00F419B2">
        <w:t xml:space="preserve"> служит для согласия выполненных действий;</w:t>
      </w:r>
    </w:p>
    <w:p w14:paraId="6F43F155" w14:textId="77777777" w:rsidR="00FD49C4" w:rsidRPr="00F419B2" w:rsidRDefault="00DB1DFC" w:rsidP="00B10C60">
      <w:pPr>
        <w:pStyle w:val="phlistitemized1"/>
      </w:pPr>
      <w:r w:rsidRPr="00F419B2">
        <w:t>«</w:t>
      </w:r>
      <w:r w:rsidR="00FD49C4" w:rsidRPr="00F419B2">
        <w:t>Закрыть</w:t>
      </w:r>
      <w:r w:rsidRPr="00F419B2">
        <w:t>»</w:t>
      </w:r>
      <w:r w:rsidR="004C22C3" w:rsidRPr="00F419B2">
        <w:t xml:space="preserve"> – </w:t>
      </w:r>
      <w:r w:rsidR="00FD49C4" w:rsidRPr="00F419B2">
        <w:t>одним нажатием по этой кнопке окно закрывается;</w:t>
      </w:r>
    </w:p>
    <w:p w14:paraId="1C8E3E3F" w14:textId="77777777" w:rsidR="0072491D" w:rsidRPr="00F419B2" w:rsidRDefault="00DB1DFC" w:rsidP="00B10C60">
      <w:pPr>
        <w:pStyle w:val="phlistitemized1"/>
      </w:pPr>
      <w:r w:rsidRPr="00F419B2">
        <w:t>«</w:t>
      </w:r>
      <w:r w:rsidR="0072491D" w:rsidRPr="00F419B2">
        <w:t>Отмена</w:t>
      </w:r>
      <w:r w:rsidRPr="00F419B2">
        <w:t>»</w:t>
      </w:r>
      <w:r w:rsidR="004C22C3" w:rsidRPr="00F419B2">
        <w:t xml:space="preserve"> – </w:t>
      </w:r>
      <w:r w:rsidR="0072491D" w:rsidRPr="00F419B2">
        <w:t>кнопка служит для отмены действи</w:t>
      </w:r>
      <w:r w:rsidR="00BB6917" w:rsidRPr="00F419B2">
        <w:t>я.</w:t>
      </w:r>
    </w:p>
    <w:p w14:paraId="17F6ADD0" w14:textId="77777777" w:rsidR="00FD49C4" w:rsidRPr="00F419B2" w:rsidRDefault="00FD49C4" w:rsidP="00B10C60">
      <w:pPr>
        <w:pStyle w:val="phnormal"/>
        <w:rPr>
          <w:rFonts w:cs="Arial"/>
        </w:rPr>
      </w:pPr>
      <w:r w:rsidRPr="00F419B2">
        <w:rPr>
          <w:rFonts w:cs="Arial"/>
        </w:rPr>
        <w:t>Чтобы изменить размер окна (сделать его больше или меньше), наведите указатель на любую границу или угол окна</w:t>
      </w:r>
      <w:r w:rsidR="0000340D" w:rsidRPr="00F419B2">
        <w:rPr>
          <w:rFonts w:cs="Arial"/>
        </w:rPr>
        <w:t xml:space="preserve"> (10)</w:t>
      </w:r>
      <w:r w:rsidRPr="00F419B2">
        <w:rPr>
          <w:rFonts w:cs="Arial"/>
        </w:rPr>
        <w:t>. Когда указатель мыши превратится в двухстороннюю стрелку, перенесите границу или угол, чтобы уменьшить или увеличить окно.</w:t>
      </w:r>
    </w:p>
    <w:p w14:paraId="6D76BD81" w14:textId="77777777" w:rsidR="00FD49C4" w:rsidRPr="00F419B2" w:rsidRDefault="00FD49C4" w:rsidP="00B10C60">
      <w:pPr>
        <w:pStyle w:val="phnormal"/>
        <w:rPr>
          <w:rFonts w:cs="Arial"/>
        </w:rPr>
      </w:pPr>
      <w:r w:rsidRPr="00F419B2">
        <w:rPr>
          <w:rFonts w:cs="Arial"/>
        </w:rPr>
        <w:t>Строка состояния</w:t>
      </w:r>
      <w:r w:rsidR="0000340D" w:rsidRPr="00F419B2">
        <w:rPr>
          <w:rFonts w:cs="Arial"/>
        </w:rPr>
        <w:t xml:space="preserve"> (11)</w:t>
      </w:r>
      <w:r w:rsidR="004C22C3" w:rsidRPr="00F419B2">
        <w:rPr>
          <w:rFonts w:cs="Arial"/>
        </w:rPr>
        <w:t xml:space="preserve"> – </w:t>
      </w:r>
      <w:r w:rsidRPr="00F419B2">
        <w:rPr>
          <w:rFonts w:cs="Arial"/>
        </w:rPr>
        <w:t>показывает, на какой странице окна вы находитесь и количество страниц информации, которая содержится в окне.</w:t>
      </w:r>
    </w:p>
    <w:p w14:paraId="7F50FFDC" w14:textId="77777777" w:rsidR="00FD49C4" w:rsidRPr="00F419B2" w:rsidRDefault="00FD49C4" w:rsidP="00B10C60">
      <w:pPr>
        <w:pStyle w:val="phnormal"/>
        <w:rPr>
          <w:rFonts w:cs="Arial"/>
        </w:rPr>
      </w:pPr>
      <w:r w:rsidRPr="00F419B2">
        <w:rPr>
          <w:rFonts w:cs="Arial"/>
        </w:rPr>
        <w:t xml:space="preserve">Кнопки </w:t>
      </w:r>
      <w:r w:rsidR="001534F3" w:rsidRPr="00F419B2">
        <w:rPr>
          <w:rFonts w:cs="Arial"/>
          <w:noProof/>
        </w:rPr>
        <w:drawing>
          <wp:inline distT="0" distB="0" distL="0" distR="0" wp14:anchorId="40AA3DAE" wp14:editId="5E0D07BD">
            <wp:extent cx="200025" cy="219075"/>
            <wp:effectExtent l="0" t="0" r="9525" b="9525"/>
            <wp:docPr id="18" name="Рисунок 251" descr="клавиша_первая страниц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1" descr="клавиша_первая страница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19B2">
        <w:rPr>
          <w:rFonts w:cs="Arial"/>
        </w:rPr>
        <w:t xml:space="preserve"> и </w:t>
      </w:r>
      <w:r w:rsidR="001534F3" w:rsidRPr="00F419B2">
        <w:rPr>
          <w:rFonts w:cs="Arial"/>
          <w:noProof/>
        </w:rPr>
        <w:drawing>
          <wp:inline distT="0" distB="0" distL="0" distR="0" wp14:anchorId="34EEBB19" wp14:editId="458C74F7">
            <wp:extent cx="200025" cy="219075"/>
            <wp:effectExtent l="0" t="0" r="9525" b="9525"/>
            <wp:docPr id="19" name="Рисунок 244" descr="клавиша_впере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4" descr="клавиша_вперед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22C3" w:rsidRPr="00F419B2">
        <w:rPr>
          <w:rFonts w:cs="Arial"/>
        </w:rPr>
        <w:t xml:space="preserve"> – </w:t>
      </w:r>
      <w:r w:rsidRPr="00F419B2">
        <w:rPr>
          <w:rFonts w:cs="Arial"/>
        </w:rPr>
        <w:t>служат для перехода к первой и последней страницам соответственно.</w:t>
      </w:r>
    </w:p>
    <w:p w14:paraId="6174A0D1" w14:textId="77777777" w:rsidR="00FD49C4" w:rsidRPr="00F419B2" w:rsidRDefault="00FD49C4" w:rsidP="00B10C60">
      <w:pPr>
        <w:pStyle w:val="phnormal"/>
        <w:rPr>
          <w:rFonts w:cs="Arial"/>
        </w:rPr>
      </w:pPr>
      <w:r w:rsidRPr="00F419B2">
        <w:rPr>
          <w:rFonts w:cs="Arial"/>
        </w:rPr>
        <w:lastRenderedPageBreak/>
        <w:t xml:space="preserve">Кнопки </w:t>
      </w:r>
      <w:r w:rsidR="001534F3" w:rsidRPr="00F419B2">
        <w:rPr>
          <w:rFonts w:cs="Arial"/>
          <w:noProof/>
        </w:rPr>
        <w:drawing>
          <wp:inline distT="0" distB="0" distL="0" distR="0" wp14:anchorId="386FFB20" wp14:editId="3B01DAD5">
            <wp:extent cx="180975" cy="209550"/>
            <wp:effectExtent l="0" t="0" r="9525" b="0"/>
            <wp:docPr id="20" name="Рисунок 254" descr="клавиша_пред_страниц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4" descr="клавиша_пред_страница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19B2">
        <w:rPr>
          <w:rFonts w:cs="Arial"/>
        </w:rPr>
        <w:t xml:space="preserve"> и </w:t>
      </w:r>
      <w:r w:rsidR="001534F3" w:rsidRPr="00F419B2">
        <w:rPr>
          <w:rFonts w:cs="Arial"/>
          <w:noProof/>
        </w:rPr>
        <w:drawing>
          <wp:inline distT="0" distB="0" distL="0" distR="0" wp14:anchorId="5134FFE9" wp14:editId="794A6203">
            <wp:extent cx="180975" cy="209550"/>
            <wp:effectExtent l="0" t="0" r="9525" b="0"/>
            <wp:docPr id="21" name="Рисунок 254" descr="клавиша_пред_страниц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4" descr="клавиша_пред_страница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1809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22C3" w:rsidRPr="00F419B2">
        <w:rPr>
          <w:rFonts w:cs="Arial"/>
        </w:rPr>
        <w:t xml:space="preserve"> – </w:t>
      </w:r>
      <w:r w:rsidRPr="00F419B2">
        <w:rPr>
          <w:rFonts w:cs="Arial"/>
        </w:rPr>
        <w:t>служат для перехода к предыдущей и к последующей странице соответственно.</w:t>
      </w:r>
    </w:p>
    <w:p w14:paraId="524A628B" w14:textId="77777777" w:rsidR="00BB6917" w:rsidRPr="00F419B2" w:rsidRDefault="00BB6917" w:rsidP="00B10C60">
      <w:pPr>
        <w:pStyle w:val="phnormal"/>
        <w:rPr>
          <w:rFonts w:cs="Arial"/>
        </w:rPr>
      </w:pPr>
      <w:r w:rsidRPr="00F419B2">
        <w:rPr>
          <w:rFonts w:cs="Arial"/>
        </w:rPr>
        <w:t>Чтобы переместить окно, наведите указатель мыши на заголовок, нажмите левую кнопку мыши, и, не отпуская кнопку мыши, перетащите окно в нужное место.</w:t>
      </w:r>
    </w:p>
    <w:p w14:paraId="0AB34890" w14:textId="1DA75F8D" w:rsidR="0072491D" w:rsidRPr="00F419B2" w:rsidRDefault="00BB6917" w:rsidP="00B10C60">
      <w:pPr>
        <w:pStyle w:val="phnormal"/>
        <w:rPr>
          <w:rFonts w:cs="Arial"/>
        </w:rPr>
      </w:pPr>
      <w:r w:rsidRPr="00F419B2">
        <w:rPr>
          <w:rFonts w:cs="Arial"/>
        </w:rPr>
        <w:t>Переключение между окнами</w:t>
      </w:r>
      <w:r w:rsidR="004C22C3" w:rsidRPr="00F419B2">
        <w:rPr>
          <w:rFonts w:cs="Arial"/>
        </w:rPr>
        <w:t xml:space="preserve"> – </w:t>
      </w:r>
      <w:r w:rsidRPr="00F419B2">
        <w:rPr>
          <w:rFonts w:cs="Arial"/>
        </w:rPr>
        <w:t>каждому окну соответствует своя кнопка в нижней строке главного окна Системы. Чтобы перейти в другое окно, нажмите один раз (левой кнопкой мыши) по кнопке этого окна в нижней строке главного окна</w:t>
      </w:r>
      <w:r w:rsidR="0072491D" w:rsidRPr="00F419B2">
        <w:rPr>
          <w:rFonts w:cs="Arial"/>
        </w:rPr>
        <w:t xml:space="preserve"> (</w:t>
      </w:r>
      <w:r w:rsidR="00CE2FC0" w:rsidRPr="00F419B2">
        <w:rPr>
          <w:rFonts w:cs="Arial"/>
        </w:rPr>
        <w:fldChar w:fldCharType="begin"/>
      </w:r>
      <w:r w:rsidR="00CE2FC0" w:rsidRPr="00F419B2">
        <w:rPr>
          <w:rFonts w:cs="Arial"/>
        </w:rPr>
        <w:instrText xml:space="preserve"> REF _Ref448937649 \h </w:instrText>
      </w:r>
      <w:r w:rsidRPr="00F419B2">
        <w:rPr>
          <w:rFonts w:cs="Arial"/>
        </w:rPr>
        <w:instrText xml:space="preserve"> \* MERGEFORMAT </w:instrText>
      </w:r>
      <w:r w:rsidR="00CE2FC0" w:rsidRPr="00F419B2">
        <w:rPr>
          <w:rFonts w:cs="Arial"/>
        </w:rPr>
      </w:r>
      <w:r w:rsidR="00CE2FC0"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16</w:t>
      </w:r>
      <w:r w:rsidR="00CE2FC0" w:rsidRPr="00F419B2">
        <w:rPr>
          <w:rFonts w:cs="Arial"/>
        </w:rPr>
        <w:fldChar w:fldCharType="end"/>
      </w:r>
      <w:r w:rsidR="0072491D" w:rsidRPr="00F419B2">
        <w:rPr>
          <w:rFonts w:cs="Arial"/>
        </w:rPr>
        <w:t>).</w:t>
      </w:r>
    </w:p>
    <w:p w14:paraId="1AF37C87" w14:textId="77777777" w:rsidR="00CE2FC0" w:rsidRPr="00F419B2" w:rsidRDefault="001534F3" w:rsidP="0006135B">
      <w:pPr>
        <w:pStyle w:val="phfigure"/>
        <w:rPr>
          <w:rFonts w:cs="Arial"/>
        </w:rPr>
      </w:pPr>
      <w:r w:rsidRPr="00F419B2">
        <w:rPr>
          <w:rFonts w:cs="Arial"/>
          <w:noProof/>
        </w:rPr>
        <w:drawing>
          <wp:inline distT="0" distB="0" distL="0" distR="0" wp14:anchorId="359EFB29" wp14:editId="2F16274B">
            <wp:extent cx="6153150" cy="981075"/>
            <wp:effectExtent l="0" t="0" r="0" b="9525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D1413" w14:textId="39A69AF9" w:rsidR="0072491D" w:rsidRPr="00F419B2" w:rsidRDefault="00CE2FC0" w:rsidP="00503A7D">
      <w:pPr>
        <w:pStyle w:val="phfiguretitle"/>
        <w:rPr>
          <w:b/>
        </w:rPr>
      </w:pPr>
      <w:bookmarkStart w:id="1820" w:name="_Ref448937649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16</w:t>
        </w:r>
      </w:fldSimple>
      <w:bookmarkEnd w:id="1820"/>
      <w:r w:rsidRPr="00F419B2">
        <w:t xml:space="preserve"> </w:t>
      </w:r>
      <w:r w:rsidR="004C22C3" w:rsidRPr="00F419B2">
        <w:t>–</w:t>
      </w:r>
      <w:r w:rsidR="0072491D" w:rsidRPr="00F419B2">
        <w:t xml:space="preserve"> Переключение между окнами</w:t>
      </w:r>
    </w:p>
    <w:p w14:paraId="4CF7C5E3" w14:textId="77777777" w:rsidR="00BB6917" w:rsidRPr="00F419B2" w:rsidRDefault="00BB6917" w:rsidP="00B10C60">
      <w:pPr>
        <w:pStyle w:val="phnormal"/>
        <w:rPr>
          <w:rFonts w:cs="Arial"/>
        </w:rPr>
      </w:pPr>
      <w:r w:rsidRPr="00F419B2">
        <w:rPr>
          <w:rFonts w:cs="Arial"/>
        </w:rPr>
        <w:t>Контекстное меню – это меню, которое открывается при нажатии правой кнопкой мыши по элементу.</w:t>
      </w:r>
    </w:p>
    <w:p w14:paraId="586F7D04" w14:textId="1511C3AF" w:rsidR="0072491D" w:rsidRPr="00F419B2" w:rsidRDefault="00BB6917" w:rsidP="00B10C60">
      <w:pPr>
        <w:pStyle w:val="phnormal"/>
        <w:rPr>
          <w:rFonts w:cs="Arial"/>
        </w:rPr>
      </w:pPr>
      <w:r w:rsidRPr="00F419B2">
        <w:rPr>
          <w:rFonts w:cs="Arial"/>
        </w:rPr>
        <w:t xml:space="preserve">При нажатии правой кнопкой мыши по кнопке окна в нижней строке (главного окна Системы), появится следующее меню </w:t>
      </w:r>
      <w:r w:rsidR="0072491D" w:rsidRPr="00F419B2">
        <w:rPr>
          <w:rFonts w:cs="Arial"/>
        </w:rPr>
        <w:t>(</w:t>
      </w:r>
      <w:r w:rsidR="00CE2FC0" w:rsidRPr="00F419B2">
        <w:rPr>
          <w:rFonts w:cs="Arial"/>
        </w:rPr>
        <w:fldChar w:fldCharType="begin"/>
      </w:r>
      <w:r w:rsidR="00CE2FC0" w:rsidRPr="00F419B2">
        <w:rPr>
          <w:rFonts w:cs="Arial"/>
        </w:rPr>
        <w:instrText xml:space="preserve"> REF _Ref448937659 \h </w:instrText>
      </w:r>
      <w:r w:rsidRPr="00F419B2">
        <w:rPr>
          <w:rFonts w:cs="Arial"/>
        </w:rPr>
        <w:instrText xml:space="preserve"> \* MERGEFORMAT </w:instrText>
      </w:r>
      <w:r w:rsidR="00CE2FC0" w:rsidRPr="00F419B2">
        <w:rPr>
          <w:rFonts w:cs="Arial"/>
        </w:rPr>
      </w:r>
      <w:r w:rsidR="00CE2FC0"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17</w:t>
      </w:r>
      <w:r w:rsidR="00CE2FC0" w:rsidRPr="00F419B2">
        <w:rPr>
          <w:rFonts w:cs="Arial"/>
        </w:rPr>
        <w:fldChar w:fldCharType="end"/>
      </w:r>
      <w:r w:rsidR="0072491D" w:rsidRPr="00F419B2">
        <w:rPr>
          <w:rFonts w:cs="Arial"/>
        </w:rPr>
        <w:t>)</w:t>
      </w:r>
      <w:r w:rsidRPr="00F419B2">
        <w:rPr>
          <w:rFonts w:cs="Arial"/>
        </w:rPr>
        <w:t xml:space="preserve">. Выберите </w:t>
      </w:r>
      <w:r w:rsidR="00D01BEC" w:rsidRPr="00F419B2">
        <w:rPr>
          <w:rFonts w:cs="Arial"/>
        </w:rPr>
        <w:t xml:space="preserve">необходимое </w:t>
      </w:r>
      <w:r w:rsidRPr="00F419B2">
        <w:rPr>
          <w:rFonts w:cs="Arial"/>
        </w:rPr>
        <w:t>действие.</w:t>
      </w:r>
    </w:p>
    <w:p w14:paraId="481BDD57" w14:textId="77777777" w:rsidR="00CE2FC0" w:rsidRPr="00F419B2" w:rsidRDefault="001534F3" w:rsidP="00CE2FC0">
      <w:pPr>
        <w:pStyle w:val="phfigure"/>
        <w:rPr>
          <w:rFonts w:cs="Arial"/>
        </w:rPr>
      </w:pPr>
      <w:r w:rsidRPr="00F419B2">
        <w:rPr>
          <w:rFonts w:cs="Arial"/>
          <w:noProof/>
        </w:rPr>
        <w:drawing>
          <wp:inline distT="0" distB="0" distL="0" distR="0" wp14:anchorId="7FEE2216" wp14:editId="6D9EAEE2">
            <wp:extent cx="6086475" cy="1390650"/>
            <wp:effectExtent l="0" t="0" r="9525" b="0"/>
            <wp:docPr id="23" name="Рисунок 2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7391B" w14:textId="6785D326" w:rsidR="0072491D" w:rsidRPr="00F419B2" w:rsidRDefault="00CE2FC0" w:rsidP="00503A7D">
      <w:pPr>
        <w:pStyle w:val="phfiguretitle"/>
        <w:rPr>
          <w:b/>
        </w:rPr>
      </w:pPr>
      <w:bookmarkStart w:id="1821" w:name="_Ref448937659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17</w:t>
        </w:r>
      </w:fldSimple>
      <w:bookmarkEnd w:id="1821"/>
      <w:r w:rsidRPr="00F419B2">
        <w:t xml:space="preserve"> –</w:t>
      </w:r>
      <w:r w:rsidR="0072491D" w:rsidRPr="00F419B2">
        <w:t xml:space="preserve"> </w:t>
      </w:r>
      <w:r w:rsidR="0006135B" w:rsidRPr="00F419B2">
        <w:t>К</w:t>
      </w:r>
      <w:r w:rsidR="0072491D" w:rsidRPr="00F419B2">
        <w:t>онтекстно</w:t>
      </w:r>
      <w:r w:rsidR="0006135B" w:rsidRPr="00F419B2">
        <w:t>е</w:t>
      </w:r>
      <w:r w:rsidR="00BB6917" w:rsidRPr="00F419B2">
        <w:t xml:space="preserve"> меню</w:t>
      </w:r>
    </w:p>
    <w:p w14:paraId="6026AD3A" w14:textId="33A87240" w:rsidR="0072491D" w:rsidRPr="00F419B2" w:rsidRDefault="0072491D" w:rsidP="00B10C60">
      <w:pPr>
        <w:pStyle w:val="phnormal"/>
        <w:rPr>
          <w:rFonts w:cs="Arial"/>
        </w:rPr>
      </w:pPr>
      <w:r w:rsidRPr="00F419B2">
        <w:rPr>
          <w:rFonts w:cs="Arial"/>
        </w:rPr>
        <w:t>Запрос Системы.</w:t>
      </w:r>
      <w:r w:rsidR="00BB6917" w:rsidRPr="00F419B2">
        <w:rPr>
          <w:rFonts w:cs="Arial"/>
        </w:rPr>
        <w:t xml:space="preserve"> </w:t>
      </w:r>
      <w:r w:rsidRPr="00F419B2">
        <w:rPr>
          <w:rFonts w:cs="Arial"/>
        </w:rPr>
        <w:t xml:space="preserve">Диалоговое окно – это особый тип окна с вопросами для выбора действия пользователю </w:t>
      </w:r>
      <w:r w:rsidR="00622CF9" w:rsidRPr="00F419B2">
        <w:rPr>
          <w:rFonts w:cs="Arial"/>
        </w:rPr>
        <w:t>(</w:t>
      </w:r>
      <w:r w:rsidR="0000340D" w:rsidRPr="00F419B2">
        <w:rPr>
          <w:rFonts w:cs="Arial"/>
        </w:rPr>
        <w:t>н</w:t>
      </w:r>
      <w:r w:rsidRPr="00F419B2">
        <w:rPr>
          <w:rFonts w:cs="Arial"/>
        </w:rPr>
        <w:t>апример</w:t>
      </w:r>
      <w:r w:rsidR="00622CF9" w:rsidRPr="00F419B2">
        <w:rPr>
          <w:rFonts w:cs="Arial"/>
        </w:rPr>
        <w:t>,</w:t>
      </w:r>
      <w:r w:rsidR="007100FA" w:rsidRPr="00F419B2">
        <w:rPr>
          <w:rFonts w:cs="Arial"/>
        </w:rPr>
        <w:t xml:space="preserve"> </w:t>
      </w:r>
      <w:r w:rsidR="007100FA" w:rsidRPr="00F419B2">
        <w:rPr>
          <w:rFonts w:cs="Arial"/>
        </w:rPr>
        <w:fldChar w:fldCharType="begin"/>
      </w:r>
      <w:r w:rsidR="007100FA" w:rsidRPr="00F419B2">
        <w:rPr>
          <w:rFonts w:cs="Arial"/>
        </w:rPr>
        <w:instrText xml:space="preserve"> REF _Ref448937696 \h </w:instrText>
      </w:r>
      <w:r w:rsidR="001C1245" w:rsidRPr="00F419B2">
        <w:rPr>
          <w:rFonts w:cs="Arial"/>
        </w:rPr>
        <w:instrText xml:space="preserve"> \* MERGEFORMAT </w:instrText>
      </w:r>
      <w:r w:rsidR="007100FA" w:rsidRPr="00F419B2">
        <w:rPr>
          <w:rFonts w:cs="Arial"/>
        </w:rPr>
      </w:r>
      <w:r w:rsidR="007100FA"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18</w:t>
      </w:r>
      <w:r w:rsidR="007100FA" w:rsidRPr="00F419B2">
        <w:rPr>
          <w:rFonts w:cs="Arial"/>
        </w:rPr>
        <w:fldChar w:fldCharType="end"/>
      </w:r>
      <w:r w:rsidRPr="00F419B2">
        <w:rPr>
          <w:rFonts w:cs="Arial"/>
        </w:rPr>
        <w:t>)</w:t>
      </w:r>
      <w:r w:rsidR="00622CF9" w:rsidRPr="00F419B2">
        <w:rPr>
          <w:rFonts w:cs="Arial"/>
        </w:rPr>
        <w:t>.</w:t>
      </w:r>
    </w:p>
    <w:p w14:paraId="46D083FB" w14:textId="77777777" w:rsidR="00CE2FC0" w:rsidRPr="00F419B2" w:rsidRDefault="001534F3" w:rsidP="00BB6917">
      <w:pPr>
        <w:pStyle w:val="phfigure"/>
        <w:rPr>
          <w:rFonts w:cs="Arial"/>
        </w:rPr>
      </w:pPr>
      <w:r w:rsidRPr="00F419B2">
        <w:rPr>
          <w:rFonts w:cs="Arial"/>
          <w:noProof/>
        </w:rPr>
        <w:drawing>
          <wp:inline distT="0" distB="0" distL="0" distR="0" wp14:anchorId="7BA80EE8" wp14:editId="7950CF64">
            <wp:extent cx="3705225" cy="981075"/>
            <wp:effectExtent l="0" t="0" r="9525" b="9525"/>
            <wp:docPr id="24" name="Рисунок 24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3FBF7" w14:textId="41884618" w:rsidR="0072491D" w:rsidRPr="00F419B2" w:rsidRDefault="00CE2FC0" w:rsidP="00503A7D">
      <w:pPr>
        <w:pStyle w:val="phfiguretitle"/>
        <w:rPr>
          <w:b/>
        </w:rPr>
      </w:pPr>
      <w:bookmarkStart w:id="1822" w:name="_Ref448937696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18</w:t>
        </w:r>
      </w:fldSimple>
      <w:bookmarkEnd w:id="1822"/>
      <w:r w:rsidRPr="00F419B2">
        <w:t xml:space="preserve"> </w:t>
      </w:r>
      <w:r w:rsidR="004C22C3" w:rsidRPr="00F419B2">
        <w:t>–</w:t>
      </w:r>
      <w:r w:rsidR="0072491D" w:rsidRPr="00F419B2">
        <w:t xml:space="preserve"> </w:t>
      </w:r>
      <w:r w:rsidR="003E3172">
        <w:t>Сообщение Системы</w:t>
      </w:r>
    </w:p>
    <w:p w14:paraId="3EC60D05" w14:textId="77777777" w:rsidR="0072491D" w:rsidRPr="00F419B2" w:rsidRDefault="0072491D" w:rsidP="00B10C60">
      <w:pPr>
        <w:pStyle w:val="phnormal"/>
        <w:rPr>
          <w:rFonts w:cs="Arial"/>
        </w:rPr>
      </w:pPr>
      <w:r w:rsidRPr="00F419B2">
        <w:rPr>
          <w:rFonts w:cs="Arial"/>
        </w:rPr>
        <w:t>Работа с фильтрами.</w:t>
      </w:r>
      <w:r w:rsidR="00BB6917" w:rsidRPr="00F419B2">
        <w:rPr>
          <w:rFonts w:cs="Arial"/>
        </w:rPr>
        <w:t xml:space="preserve"> </w:t>
      </w:r>
      <w:r w:rsidRPr="00F419B2">
        <w:rPr>
          <w:rFonts w:cs="Arial"/>
        </w:rPr>
        <w:t>В некоторых окнах Системы имеется возможность удалять или добавлять столбцы по усмотрению пользователя.</w:t>
      </w:r>
    </w:p>
    <w:p w14:paraId="4EEE4DEF" w14:textId="77777777" w:rsidR="0072491D" w:rsidRPr="00F419B2" w:rsidRDefault="0072491D" w:rsidP="00B10C60">
      <w:pPr>
        <w:pStyle w:val="phnormal"/>
        <w:rPr>
          <w:rFonts w:cs="Arial"/>
        </w:rPr>
      </w:pPr>
      <w:r w:rsidRPr="00F419B2">
        <w:rPr>
          <w:rFonts w:cs="Arial"/>
        </w:rPr>
        <w:lastRenderedPageBreak/>
        <w:t xml:space="preserve">Рассмотрим на примере формы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Группы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>.</w:t>
      </w:r>
    </w:p>
    <w:p w14:paraId="2730B0DA" w14:textId="2C1ECF54" w:rsidR="0072491D" w:rsidRPr="00F419B2" w:rsidRDefault="0072491D" w:rsidP="00B10C60">
      <w:pPr>
        <w:pStyle w:val="phnormal"/>
        <w:rPr>
          <w:rFonts w:cs="Arial"/>
        </w:rPr>
      </w:pPr>
      <w:r w:rsidRPr="00F419B2">
        <w:rPr>
          <w:rFonts w:cs="Arial"/>
        </w:rPr>
        <w:t>Наве</w:t>
      </w:r>
      <w:r w:rsidR="001A7F02" w:rsidRPr="00F419B2">
        <w:rPr>
          <w:rFonts w:cs="Arial"/>
        </w:rPr>
        <w:t xml:space="preserve">дите курсор на графу </w:t>
      </w:r>
      <w:r w:rsidR="00DB1DFC" w:rsidRPr="00F419B2">
        <w:rPr>
          <w:rFonts w:cs="Arial"/>
        </w:rPr>
        <w:t>«</w:t>
      </w:r>
      <w:r w:rsidR="001A7F02" w:rsidRPr="00F419B2">
        <w:rPr>
          <w:rFonts w:cs="Arial"/>
        </w:rPr>
        <w:t>Организация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. Появится </w:t>
      </w:r>
      <w:r w:rsidR="005218F6" w:rsidRPr="00F419B2">
        <w:rPr>
          <w:rFonts w:cs="Arial"/>
        </w:rPr>
        <w:t>кнопка</w:t>
      </w:r>
      <w:r w:rsidRPr="00F419B2">
        <w:rPr>
          <w:rFonts w:cs="Arial"/>
        </w:rPr>
        <w:t xml:space="preserve"> </w:t>
      </w:r>
      <w:r w:rsidR="001534F3" w:rsidRPr="00F419B2">
        <w:rPr>
          <w:rFonts w:cs="Arial"/>
          <w:noProof/>
        </w:rPr>
        <w:drawing>
          <wp:inline distT="0" distB="0" distL="0" distR="0" wp14:anchorId="2C312BEF" wp14:editId="756F4C5C">
            <wp:extent cx="161925" cy="200025"/>
            <wp:effectExtent l="0" t="0" r="9525" b="9525"/>
            <wp:docPr id="25" name="Рисунок 25" descr="рт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тк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19B2">
        <w:rPr>
          <w:rFonts w:cs="Arial"/>
        </w:rPr>
        <w:t>. Нажмит</w:t>
      </w:r>
      <w:r w:rsidR="00810BAB" w:rsidRPr="00F419B2">
        <w:rPr>
          <w:rFonts w:cs="Arial"/>
        </w:rPr>
        <w:t xml:space="preserve">е на </w:t>
      </w:r>
      <w:r w:rsidR="005218F6" w:rsidRPr="00F419B2">
        <w:rPr>
          <w:rFonts w:cs="Arial"/>
        </w:rPr>
        <w:t>эту кнопк</w:t>
      </w:r>
      <w:r w:rsidR="00BB6917" w:rsidRPr="00F419B2">
        <w:rPr>
          <w:rFonts w:cs="Arial"/>
        </w:rPr>
        <w:t>у</w:t>
      </w:r>
      <w:r w:rsidR="00810BAB" w:rsidRPr="00F419B2">
        <w:rPr>
          <w:rFonts w:cs="Arial"/>
        </w:rPr>
        <w:t>. Появится меню (</w:t>
      </w:r>
      <w:r w:rsidR="00CE2FC0" w:rsidRPr="00F419B2">
        <w:rPr>
          <w:rFonts w:cs="Arial"/>
        </w:rPr>
        <w:fldChar w:fldCharType="begin"/>
      </w:r>
      <w:r w:rsidR="00CE2FC0" w:rsidRPr="00F419B2">
        <w:rPr>
          <w:rFonts w:cs="Arial"/>
        </w:rPr>
        <w:instrText xml:space="preserve"> REF _Ref448937713 \h </w:instrText>
      </w:r>
      <w:r w:rsidR="00BB6917" w:rsidRPr="00F419B2">
        <w:rPr>
          <w:rFonts w:cs="Arial"/>
        </w:rPr>
        <w:instrText xml:space="preserve"> \* MERGEFORMAT </w:instrText>
      </w:r>
      <w:r w:rsidR="00CE2FC0" w:rsidRPr="00F419B2">
        <w:rPr>
          <w:rFonts w:cs="Arial"/>
        </w:rPr>
      </w:r>
      <w:r w:rsidR="00CE2FC0"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19</w:t>
      </w:r>
      <w:r w:rsidR="00CE2FC0" w:rsidRPr="00F419B2">
        <w:rPr>
          <w:rFonts w:cs="Arial"/>
        </w:rPr>
        <w:fldChar w:fldCharType="end"/>
      </w:r>
      <w:r w:rsidR="00810BAB" w:rsidRPr="00F419B2">
        <w:rPr>
          <w:rFonts w:cs="Arial"/>
        </w:rPr>
        <w:t>).</w:t>
      </w:r>
    </w:p>
    <w:p w14:paraId="11FD6BAC" w14:textId="77777777" w:rsidR="00CE2FC0" w:rsidRPr="00F419B2" w:rsidRDefault="001534F3" w:rsidP="00BB6917">
      <w:pPr>
        <w:pStyle w:val="phfigure"/>
        <w:rPr>
          <w:rFonts w:cs="Arial"/>
        </w:rPr>
      </w:pPr>
      <w:r w:rsidRPr="00F419B2">
        <w:rPr>
          <w:rFonts w:cs="Arial"/>
          <w:noProof/>
        </w:rPr>
        <w:drawing>
          <wp:inline distT="0" distB="0" distL="0" distR="0" wp14:anchorId="49D14BC6" wp14:editId="7D54C990">
            <wp:extent cx="3152775" cy="1181100"/>
            <wp:effectExtent l="0" t="0" r="9525" b="0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85C1B" w14:textId="0AD6CFF2" w:rsidR="0072491D" w:rsidRPr="00F419B2" w:rsidRDefault="00CE2FC0" w:rsidP="00503A7D">
      <w:pPr>
        <w:pStyle w:val="phfiguretitle"/>
        <w:rPr>
          <w:b/>
        </w:rPr>
      </w:pPr>
      <w:bookmarkStart w:id="1823" w:name="_Ref448937713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19</w:t>
        </w:r>
      </w:fldSimple>
      <w:bookmarkEnd w:id="1823"/>
      <w:r w:rsidRPr="00F419B2">
        <w:t xml:space="preserve"> </w:t>
      </w:r>
      <w:r w:rsidR="004C22C3" w:rsidRPr="00F419B2">
        <w:t>–</w:t>
      </w:r>
      <w:r w:rsidR="0072491D" w:rsidRPr="00F419B2">
        <w:t xml:space="preserve"> Работа с фильтрами</w:t>
      </w:r>
    </w:p>
    <w:p w14:paraId="3B92619C" w14:textId="77777777" w:rsidR="0072491D" w:rsidRPr="00F419B2" w:rsidRDefault="00BB6917" w:rsidP="00B10C60">
      <w:pPr>
        <w:pStyle w:val="phnormal"/>
        <w:rPr>
          <w:rFonts w:cs="Arial"/>
        </w:rPr>
      </w:pPr>
      <w:r w:rsidRPr="00F419B2">
        <w:rPr>
          <w:rFonts w:cs="Arial"/>
        </w:rPr>
        <w:t>При нажатии на</w:t>
      </w:r>
      <w:r w:rsidR="0072491D" w:rsidRPr="00F419B2">
        <w:rPr>
          <w:rFonts w:cs="Arial"/>
        </w:rPr>
        <w:t xml:space="preserve"> </w:t>
      </w:r>
      <w:r w:rsidR="00DB1DFC" w:rsidRPr="00F419B2">
        <w:rPr>
          <w:rFonts w:cs="Arial"/>
        </w:rPr>
        <w:t>«</w:t>
      </w:r>
      <w:r w:rsidR="0072491D" w:rsidRPr="00F419B2">
        <w:rPr>
          <w:rFonts w:cs="Arial"/>
        </w:rPr>
        <w:t>Сортировать по возрастанию</w:t>
      </w:r>
      <w:r w:rsidR="00DB1DFC" w:rsidRPr="00F419B2">
        <w:rPr>
          <w:rFonts w:cs="Arial"/>
        </w:rPr>
        <w:t>»</w:t>
      </w:r>
      <w:r w:rsidR="004C22C3" w:rsidRPr="00F419B2">
        <w:rPr>
          <w:rFonts w:cs="Arial"/>
        </w:rPr>
        <w:t xml:space="preserve"> </w:t>
      </w:r>
      <w:r w:rsidR="008C3AAB" w:rsidRPr="00F419B2">
        <w:rPr>
          <w:rFonts w:cs="Arial"/>
        </w:rPr>
        <w:t>Система</w:t>
      </w:r>
      <w:r w:rsidR="0072491D" w:rsidRPr="00F419B2">
        <w:rPr>
          <w:rFonts w:cs="Arial"/>
        </w:rPr>
        <w:t xml:space="preserve"> отсортирует список значений по возрастанию (</w:t>
      </w:r>
      <w:r w:rsidR="00CE2FC0" w:rsidRPr="00F419B2">
        <w:rPr>
          <w:rFonts w:cs="Arial"/>
        </w:rPr>
        <w:t>от меньшего к большему</w:t>
      </w:r>
      <w:r w:rsidR="0072491D" w:rsidRPr="00F419B2">
        <w:rPr>
          <w:rFonts w:cs="Arial"/>
        </w:rPr>
        <w:t>).</w:t>
      </w:r>
    </w:p>
    <w:p w14:paraId="79B7636D" w14:textId="77777777" w:rsidR="0072491D" w:rsidRPr="00F419B2" w:rsidRDefault="00BB6917" w:rsidP="00B10C60">
      <w:pPr>
        <w:pStyle w:val="phnormal"/>
        <w:rPr>
          <w:rFonts w:cs="Arial"/>
        </w:rPr>
      </w:pPr>
      <w:r w:rsidRPr="00F419B2">
        <w:rPr>
          <w:rFonts w:cs="Arial"/>
        </w:rPr>
        <w:t>При нажатии на</w:t>
      </w:r>
      <w:r w:rsidR="0072491D" w:rsidRPr="00F419B2">
        <w:rPr>
          <w:rFonts w:cs="Arial"/>
        </w:rPr>
        <w:t xml:space="preserve"> </w:t>
      </w:r>
      <w:r w:rsidR="00DB1DFC" w:rsidRPr="00F419B2">
        <w:rPr>
          <w:rFonts w:cs="Arial"/>
        </w:rPr>
        <w:t>«</w:t>
      </w:r>
      <w:r w:rsidR="0072491D" w:rsidRPr="00F419B2">
        <w:rPr>
          <w:rFonts w:cs="Arial"/>
        </w:rPr>
        <w:t>Сортировать по убыванию</w:t>
      </w:r>
      <w:r w:rsidR="00DB1DFC" w:rsidRPr="00F419B2">
        <w:rPr>
          <w:rFonts w:cs="Arial"/>
        </w:rPr>
        <w:t>»</w:t>
      </w:r>
      <w:r w:rsidR="004C22C3" w:rsidRPr="00F419B2">
        <w:rPr>
          <w:rFonts w:cs="Arial"/>
        </w:rPr>
        <w:t xml:space="preserve"> </w:t>
      </w:r>
      <w:r w:rsidR="008C3AAB" w:rsidRPr="00F419B2">
        <w:rPr>
          <w:rFonts w:cs="Arial"/>
        </w:rPr>
        <w:t>Система</w:t>
      </w:r>
      <w:r w:rsidR="0072491D" w:rsidRPr="00F419B2">
        <w:rPr>
          <w:rFonts w:cs="Arial"/>
        </w:rPr>
        <w:t xml:space="preserve"> отсортирует список значений по убыванию (</w:t>
      </w:r>
      <w:r w:rsidR="00CE2FC0" w:rsidRPr="00F419B2">
        <w:rPr>
          <w:rFonts w:cs="Arial"/>
        </w:rPr>
        <w:t>от большего к меньшему</w:t>
      </w:r>
      <w:r w:rsidR="0072491D" w:rsidRPr="00F419B2">
        <w:rPr>
          <w:rFonts w:cs="Arial"/>
        </w:rPr>
        <w:t>).</w:t>
      </w:r>
    </w:p>
    <w:p w14:paraId="0B6E50ED" w14:textId="4B6CCB9A" w:rsidR="0072491D" w:rsidRPr="00F419B2" w:rsidRDefault="00BB6917" w:rsidP="00B10C60">
      <w:pPr>
        <w:pStyle w:val="phnormal"/>
        <w:rPr>
          <w:rFonts w:cs="Arial"/>
        </w:rPr>
      </w:pPr>
      <w:r w:rsidRPr="00F419B2">
        <w:rPr>
          <w:rFonts w:cs="Arial"/>
        </w:rPr>
        <w:t xml:space="preserve">При наведении курсора мыши на строку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Столбцы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>, появится список</w:t>
      </w:r>
      <w:r w:rsidR="003D76E5">
        <w:rPr>
          <w:rFonts w:cs="Arial"/>
        </w:rPr>
        <w:t xml:space="preserve"> </w:t>
      </w:r>
      <w:r w:rsidR="0072491D" w:rsidRPr="00F419B2">
        <w:rPr>
          <w:rFonts w:cs="Arial"/>
        </w:rPr>
        <w:t>(</w:t>
      </w:r>
      <w:r w:rsidR="00CE2FC0" w:rsidRPr="00F419B2">
        <w:rPr>
          <w:rFonts w:cs="Arial"/>
        </w:rPr>
        <w:fldChar w:fldCharType="begin"/>
      </w:r>
      <w:r w:rsidR="00CE2FC0" w:rsidRPr="00F419B2">
        <w:rPr>
          <w:rFonts w:cs="Arial"/>
        </w:rPr>
        <w:instrText xml:space="preserve"> REF _Ref448937746 \h </w:instrText>
      </w:r>
      <w:r w:rsidRPr="00F419B2">
        <w:rPr>
          <w:rFonts w:cs="Arial"/>
        </w:rPr>
        <w:instrText xml:space="preserve"> \* MERGEFORMAT </w:instrText>
      </w:r>
      <w:r w:rsidR="00CE2FC0" w:rsidRPr="00F419B2">
        <w:rPr>
          <w:rFonts w:cs="Arial"/>
        </w:rPr>
      </w:r>
      <w:r w:rsidR="00CE2FC0"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20</w:t>
      </w:r>
      <w:r w:rsidR="00CE2FC0" w:rsidRPr="00F419B2">
        <w:rPr>
          <w:rFonts w:cs="Arial"/>
        </w:rPr>
        <w:fldChar w:fldCharType="end"/>
      </w:r>
      <w:r w:rsidR="0072491D" w:rsidRPr="00F419B2">
        <w:rPr>
          <w:rFonts w:cs="Arial"/>
        </w:rPr>
        <w:t xml:space="preserve">). Список содержит значения столбцов (граф) формы. </w:t>
      </w:r>
      <w:r w:rsidRPr="00F419B2">
        <w:rPr>
          <w:rFonts w:cs="Arial"/>
        </w:rPr>
        <w:t xml:space="preserve">При снятии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флажка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, например, в строке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Руководитель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>, графа с этим значением исчезнет из формы. Чтобы верну</w:t>
      </w:r>
      <w:r w:rsidR="00D01BEC" w:rsidRPr="00F419B2">
        <w:rPr>
          <w:rFonts w:cs="Arial"/>
        </w:rPr>
        <w:t xml:space="preserve">ть столбец (графу) </w:t>
      </w:r>
      <w:r w:rsidRPr="00F419B2">
        <w:rPr>
          <w:rFonts w:cs="Arial"/>
        </w:rPr>
        <w:t>в форму</w:t>
      </w:r>
      <w:r w:rsidR="00D01BEC" w:rsidRPr="00F419B2">
        <w:rPr>
          <w:rFonts w:cs="Arial"/>
        </w:rPr>
        <w:t>,</w:t>
      </w:r>
      <w:r w:rsidRPr="00F419B2">
        <w:rPr>
          <w:rFonts w:cs="Arial"/>
        </w:rPr>
        <w:t xml:space="preserve"> установите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флажок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обратно.</w:t>
      </w:r>
    </w:p>
    <w:p w14:paraId="22233F2F" w14:textId="77777777" w:rsidR="00CE2FC0" w:rsidRPr="00F419B2" w:rsidRDefault="001534F3" w:rsidP="00BB6917">
      <w:pPr>
        <w:pStyle w:val="phfigure"/>
        <w:rPr>
          <w:rFonts w:cs="Arial"/>
        </w:rPr>
      </w:pPr>
      <w:r w:rsidRPr="00F419B2">
        <w:rPr>
          <w:rFonts w:cs="Arial"/>
          <w:noProof/>
        </w:rPr>
        <w:drawing>
          <wp:inline distT="0" distB="0" distL="0" distR="0" wp14:anchorId="38C582F6" wp14:editId="0C3DF5B5">
            <wp:extent cx="5295900" cy="2381250"/>
            <wp:effectExtent l="0" t="0" r="0" b="0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BB28F" w14:textId="4D9ED672" w:rsidR="0072491D" w:rsidRPr="00F419B2" w:rsidRDefault="00CE2FC0" w:rsidP="00503A7D">
      <w:pPr>
        <w:pStyle w:val="phfiguretitle"/>
      </w:pPr>
      <w:bookmarkStart w:id="1824" w:name="_Ref448937746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20</w:t>
        </w:r>
      </w:fldSimple>
      <w:bookmarkEnd w:id="1824"/>
      <w:r w:rsidRPr="00F419B2">
        <w:t xml:space="preserve"> </w:t>
      </w:r>
      <w:r w:rsidR="004C22C3" w:rsidRPr="00F419B2">
        <w:t>–</w:t>
      </w:r>
      <w:r w:rsidRPr="00F419B2">
        <w:t xml:space="preserve"> </w:t>
      </w:r>
      <w:r w:rsidR="0072491D" w:rsidRPr="00F419B2">
        <w:t xml:space="preserve">Настройка столбцов в форме </w:t>
      </w:r>
      <w:r w:rsidR="00DB1DFC" w:rsidRPr="00F419B2">
        <w:t>«</w:t>
      </w:r>
      <w:r w:rsidR="0072491D" w:rsidRPr="00F419B2">
        <w:t>Группы</w:t>
      </w:r>
      <w:r w:rsidR="00DB1DFC" w:rsidRPr="00F419B2">
        <w:t>»</w:t>
      </w:r>
    </w:p>
    <w:p w14:paraId="363DF28A" w14:textId="77777777" w:rsidR="0072491D" w:rsidRPr="00F419B2" w:rsidRDefault="0072491D" w:rsidP="008658F9">
      <w:pPr>
        <w:pStyle w:val="30"/>
        <w:rPr>
          <w:rFonts w:cs="Arial"/>
        </w:rPr>
      </w:pPr>
      <w:bookmarkStart w:id="1825" w:name="_Toc295202987"/>
      <w:bookmarkStart w:id="1826" w:name="_Ref310350298"/>
      <w:bookmarkStart w:id="1827" w:name="_Ref310350306"/>
      <w:bookmarkStart w:id="1828" w:name="_Toc338419488"/>
      <w:bookmarkStart w:id="1829" w:name="_Toc382991459"/>
      <w:bookmarkStart w:id="1830" w:name="_Toc435801707"/>
      <w:bookmarkStart w:id="1831" w:name="_Toc46824843"/>
      <w:r w:rsidRPr="00F419B2">
        <w:rPr>
          <w:rFonts w:cs="Arial"/>
        </w:rPr>
        <w:t>Представление информации в виде иерархии</w:t>
      </w:r>
      <w:bookmarkEnd w:id="1825"/>
      <w:bookmarkEnd w:id="1826"/>
      <w:bookmarkEnd w:id="1827"/>
      <w:bookmarkEnd w:id="1828"/>
      <w:bookmarkEnd w:id="1829"/>
      <w:bookmarkEnd w:id="1830"/>
      <w:bookmarkEnd w:id="1831"/>
    </w:p>
    <w:p w14:paraId="018E62C4" w14:textId="49158667" w:rsidR="0072491D" w:rsidRPr="00F419B2" w:rsidRDefault="0072491D" w:rsidP="00B10C60">
      <w:pPr>
        <w:pStyle w:val="phnormal"/>
        <w:rPr>
          <w:rFonts w:cs="Arial"/>
        </w:rPr>
      </w:pPr>
      <w:r w:rsidRPr="00F419B2">
        <w:rPr>
          <w:rFonts w:cs="Arial"/>
        </w:rPr>
        <w:t>Представление информации в виде иерархии (</w:t>
      </w:r>
      <w:r w:rsidR="00CE2FC0" w:rsidRPr="00F419B2">
        <w:rPr>
          <w:rFonts w:cs="Arial"/>
        </w:rPr>
        <w:fldChar w:fldCharType="begin"/>
      </w:r>
      <w:r w:rsidR="00CE2FC0" w:rsidRPr="00F419B2">
        <w:rPr>
          <w:rFonts w:cs="Arial"/>
        </w:rPr>
        <w:instrText xml:space="preserve"> REF _Ref448937768 \h </w:instrText>
      </w:r>
      <w:r w:rsidR="00BB6917" w:rsidRPr="00F419B2">
        <w:rPr>
          <w:rFonts w:cs="Arial"/>
        </w:rPr>
        <w:instrText xml:space="preserve"> \* MERGEFORMAT </w:instrText>
      </w:r>
      <w:r w:rsidR="00CE2FC0" w:rsidRPr="00F419B2">
        <w:rPr>
          <w:rFonts w:cs="Arial"/>
        </w:rPr>
      </w:r>
      <w:r w:rsidR="00CE2FC0"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21</w:t>
      </w:r>
      <w:r w:rsidR="00CE2FC0" w:rsidRPr="00F419B2">
        <w:rPr>
          <w:rFonts w:cs="Arial"/>
        </w:rPr>
        <w:fldChar w:fldCharType="end"/>
      </w:r>
      <w:r w:rsidRPr="00F419B2">
        <w:rPr>
          <w:rFonts w:cs="Arial"/>
        </w:rPr>
        <w:t xml:space="preserve">) предназначено для отображения иерархии элементов, т.е. расположения элементов в порядке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от высшего к низшему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с указанием порядка подчинения низших элементов.</w:t>
      </w:r>
    </w:p>
    <w:p w14:paraId="4E6FA962" w14:textId="77777777" w:rsidR="00CE2FC0" w:rsidRPr="00F419B2" w:rsidRDefault="001534F3" w:rsidP="00AF28B4">
      <w:pPr>
        <w:pStyle w:val="phfigure"/>
        <w:rPr>
          <w:rFonts w:cs="Arial"/>
        </w:rPr>
      </w:pPr>
      <w:r w:rsidRPr="00F419B2">
        <w:rPr>
          <w:rFonts w:cs="Arial"/>
          <w:noProof/>
        </w:rPr>
        <w:lastRenderedPageBreak/>
        <w:drawing>
          <wp:inline distT="0" distB="0" distL="0" distR="0" wp14:anchorId="4007C82B" wp14:editId="0596E1EE">
            <wp:extent cx="6153150" cy="2457450"/>
            <wp:effectExtent l="0" t="0" r="0" b="0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1E693" w14:textId="66217AFE" w:rsidR="0072491D" w:rsidRPr="00F419B2" w:rsidRDefault="00CE2FC0" w:rsidP="00AF28B4">
      <w:pPr>
        <w:pStyle w:val="phfiguretitle"/>
      </w:pPr>
      <w:bookmarkStart w:id="1832" w:name="_Ref448937768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21</w:t>
        </w:r>
      </w:fldSimple>
      <w:bookmarkEnd w:id="1832"/>
      <w:r w:rsidRPr="00F419B2">
        <w:t xml:space="preserve"> </w:t>
      </w:r>
      <w:r w:rsidR="004C22C3" w:rsidRPr="00F419B2">
        <w:t>–</w:t>
      </w:r>
      <w:r w:rsidR="0072491D" w:rsidRPr="00F419B2">
        <w:t xml:space="preserve"> Фрагмент предоставления информации в виде иерархии на примере справочника </w:t>
      </w:r>
      <w:r w:rsidR="00DB1DFC" w:rsidRPr="00F419B2">
        <w:t>«</w:t>
      </w:r>
      <w:r w:rsidR="001A7F02" w:rsidRPr="00F419B2">
        <w:t>Организации</w:t>
      </w:r>
      <w:r w:rsidR="00DB1DFC" w:rsidRPr="00F419B2">
        <w:t>»</w:t>
      </w:r>
    </w:p>
    <w:p w14:paraId="25B76FC5" w14:textId="77777777" w:rsidR="0072491D" w:rsidRPr="00F419B2" w:rsidRDefault="005218F6" w:rsidP="00B10C60">
      <w:pPr>
        <w:pStyle w:val="phnormal"/>
        <w:rPr>
          <w:rFonts w:cs="Arial"/>
        </w:rPr>
      </w:pPr>
      <w:r w:rsidRPr="00F419B2">
        <w:rPr>
          <w:rFonts w:cs="Arial"/>
        </w:rPr>
        <w:t>При нажатии на кнопку</w:t>
      </w:r>
      <w:r w:rsidR="008B62D6" w:rsidRPr="00F419B2">
        <w:rPr>
          <w:rFonts w:cs="Arial"/>
        </w:rPr>
        <w:t xml:space="preserve"> </w:t>
      </w:r>
      <w:r w:rsidR="001534F3" w:rsidRPr="00F419B2">
        <w:rPr>
          <w:rFonts w:cs="Arial"/>
          <w:noProof/>
        </w:rPr>
        <w:drawing>
          <wp:inline distT="0" distB="0" distL="0" distR="0" wp14:anchorId="086625CE" wp14:editId="51C5081B">
            <wp:extent cx="180975" cy="219075"/>
            <wp:effectExtent l="0" t="0" r="9525" b="9525"/>
            <wp:docPr id="29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6917" w:rsidRPr="00F419B2">
        <w:rPr>
          <w:rFonts w:cs="Arial"/>
        </w:rPr>
        <w:t xml:space="preserve"> разворачиваются и </w:t>
      </w:r>
      <w:r w:rsidRPr="00F419B2">
        <w:rPr>
          <w:rFonts w:cs="Arial"/>
        </w:rPr>
        <w:t>на кнопку</w:t>
      </w:r>
      <w:r w:rsidR="00BB6917" w:rsidRPr="00F419B2">
        <w:rPr>
          <w:rFonts w:cs="Arial"/>
        </w:rPr>
        <w:t xml:space="preserve"> </w:t>
      </w:r>
      <w:r w:rsidR="001534F3" w:rsidRPr="00F419B2">
        <w:rPr>
          <w:rFonts w:cs="Arial"/>
          <w:noProof/>
        </w:rPr>
        <w:drawing>
          <wp:inline distT="0" distB="0" distL="0" distR="0" wp14:anchorId="0ED4DD76" wp14:editId="1740AFB1">
            <wp:extent cx="190500" cy="219075"/>
            <wp:effectExtent l="0" t="0" r="0" b="9525"/>
            <wp:docPr id="30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6917" w:rsidRPr="00F419B2">
        <w:rPr>
          <w:rFonts w:cs="Arial"/>
        </w:rPr>
        <w:t xml:space="preserve"> сворачиваются узлы иерархии на один уровень</w:t>
      </w:r>
      <w:r w:rsidR="0072491D" w:rsidRPr="00F419B2">
        <w:rPr>
          <w:rFonts w:cs="Arial"/>
        </w:rPr>
        <w:t>.</w:t>
      </w:r>
    </w:p>
    <w:p w14:paraId="09478E4B" w14:textId="77777777" w:rsidR="0072491D" w:rsidRPr="00F419B2" w:rsidRDefault="0072491D" w:rsidP="008658F9">
      <w:pPr>
        <w:pStyle w:val="30"/>
        <w:rPr>
          <w:rFonts w:cs="Arial"/>
        </w:rPr>
      </w:pPr>
      <w:bookmarkStart w:id="1833" w:name="_Toc435801709"/>
      <w:bookmarkStart w:id="1834" w:name="_Toc46824844"/>
      <w:r w:rsidRPr="00F419B2">
        <w:rPr>
          <w:rFonts w:cs="Arial"/>
        </w:rPr>
        <w:t>Работа с диалоговыми окнами</w:t>
      </w:r>
      <w:bookmarkEnd w:id="1833"/>
      <w:bookmarkEnd w:id="1834"/>
    </w:p>
    <w:p w14:paraId="192A8FCA" w14:textId="77777777" w:rsidR="0072491D" w:rsidRPr="00F419B2" w:rsidRDefault="0072491D" w:rsidP="00B10C60">
      <w:pPr>
        <w:pStyle w:val="phnormal"/>
        <w:rPr>
          <w:rFonts w:cs="Arial"/>
        </w:rPr>
      </w:pPr>
      <w:r w:rsidRPr="00F419B2">
        <w:rPr>
          <w:rFonts w:cs="Arial"/>
        </w:rPr>
        <w:t xml:space="preserve">Диалоговое окно является вспомогательным окном, содержащим различные элементы интерфейса: поля ввода, выпадающие списки, поля выбора, управляющие кнопки и т.п., в котором осуществляется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диалог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с пользователем.</w:t>
      </w:r>
    </w:p>
    <w:p w14:paraId="10DB093C" w14:textId="77777777" w:rsidR="0072491D" w:rsidRPr="00F419B2" w:rsidRDefault="0072491D" w:rsidP="00851354">
      <w:pPr>
        <w:pStyle w:val="phlistitemizedtitle"/>
      </w:pPr>
      <w:r w:rsidRPr="00F419B2">
        <w:t>В Системе используются диалоговые окна двух типов:</w:t>
      </w:r>
    </w:p>
    <w:p w14:paraId="3DFDF5E6" w14:textId="77777777" w:rsidR="0072491D" w:rsidRPr="00F419B2" w:rsidRDefault="007B42A9" w:rsidP="00B10C60">
      <w:pPr>
        <w:pStyle w:val="phlistitemized1"/>
      </w:pPr>
      <w:r w:rsidRPr="00F419B2">
        <w:t>с информацией</w:t>
      </w:r>
      <w:r w:rsidR="0072491D" w:rsidRPr="00F419B2">
        <w:t>, которая содержится в Системе: стандартные справочники, классификаторы, данные, внесенные пользователями;</w:t>
      </w:r>
    </w:p>
    <w:p w14:paraId="52CF4DBF" w14:textId="77777777" w:rsidR="0072491D" w:rsidRPr="00F419B2" w:rsidRDefault="007B42A9" w:rsidP="00B10C60">
      <w:pPr>
        <w:pStyle w:val="phlistitemized1"/>
      </w:pPr>
      <w:r w:rsidRPr="00F419B2">
        <w:t xml:space="preserve">где </w:t>
      </w:r>
      <w:r w:rsidR="0072491D" w:rsidRPr="00F419B2">
        <w:t>осуществляется ввод информации пользователями.</w:t>
      </w:r>
    </w:p>
    <w:p w14:paraId="75E68661" w14:textId="77777777" w:rsidR="0072491D" w:rsidRPr="00F419B2" w:rsidRDefault="0072491D" w:rsidP="00B10C60">
      <w:pPr>
        <w:pStyle w:val="phnormal"/>
        <w:rPr>
          <w:rFonts w:cs="Arial"/>
        </w:rPr>
      </w:pPr>
      <w:r w:rsidRPr="00F419B2">
        <w:rPr>
          <w:rFonts w:cs="Arial"/>
        </w:rPr>
        <w:t>Для всех диалоговых окон обязательные для заполнения поля выделены бледно-желтым цветом. Остальные поля имеют белый цвет и заполняются по мере необходимости.</w:t>
      </w:r>
    </w:p>
    <w:p w14:paraId="27BE29F5" w14:textId="77777777" w:rsidR="0072491D" w:rsidRPr="00F419B2" w:rsidRDefault="0072491D" w:rsidP="00B10C60">
      <w:pPr>
        <w:pStyle w:val="phnormal"/>
        <w:rPr>
          <w:rFonts w:cs="Arial"/>
        </w:rPr>
      </w:pPr>
      <w:r w:rsidRPr="00F419B2">
        <w:rPr>
          <w:rFonts w:cs="Arial"/>
        </w:rPr>
        <w:t>Управление диалоговым окном осуществляется как мышью, так и с</w:t>
      </w:r>
      <w:r w:rsidR="007B42A9" w:rsidRPr="00F419B2">
        <w:rPr>
          <w:rFonts w:cs="Arial"/>
        </w:rPr>
        <w:t xml:space="preserve"> помощью</w:t>
      </w:r>
      <w:r w:rsidRPr="00F419B2">
        <w:rPr>
          <w:rFonts w:cs="Arial"/>
        </w:rPr>
        <w:t xml:space="preserve"> клавиатуры.</w:t>
      </w:r>
    </w:p>
    <w:p w14:paraId="455C5314" w14:textId="77777777" w:rsidR="0072491D" w:rsidRPr="00F419B2" w:rsidRDefault="0072491D" w:rsidP="00B10C60">
      <w:pPr>
        <w:pStyle w:val="phnormal"/>
        <w:rPr>
          <w:rFonts w:cs="Arial"/>
        </w:rPr>
      </w:pPr>
      <w:r w:rsidRPr="00F419B2">
        <w:rPr>
          <w:rFonts w:cs="Arial"/>
        </w:rPr>
        <w:t>Открытие вкладки и переход между вкладками в диалоговом окне осуществляется нажати</w:t>
      </w:r>
      <w:r w:rsidR="00384A2A" w:rsidRPr="00F419B2">
        <w:rPr>
          <w:rFonts w:cs="Arial"/>
        </w:rPr>
        <w:t>ем по</w:t>
      </w:r>
      <w:r w:rsidRPr="00F419B2">
        <w:rPr>
          <w:rFonts w:cs="Arial"/>
        </w:rPr>
        <w:t xml:space="preserve"> ней левой кнопкой мыши. Переход между пунктами меню осуществляется курсором мыши.</w:t>
      </w:r>
    </w:p>
    <w:p w14:paraId="01EBED27" w14:textId="77777777" w:rsidR="00B87B28" w:rsidRPr="00F419B2" w:rsidRDefault="00B87B28" w:rsidP="00B87B28">
      <w:pPr>
        <w:pStyle w:val="30"/>
        <w:rPr>
          <w:rFonts w:cs="Arial"/>
        </w:rPr>
      </w:pPr>
      <w:bookmarkStart w:id="1835" w:name="_Toc450234460"/>
      <w:bookmarkStart w:id="1836" w:name="_Toc46824845"/>
      <w:r w:rsidRPr="00F419B2">
        <w:rPr>
          <w:rFonts w:cs="Arial"/>
        </w:rPr>
        <w:t>Заполнение полей различного типа</w:t>
      </w:r>
      <w:bookmarkEnd w:id="1835"/>
      <w:bookmarkEnd w:id="1836"/>
    </w:p>
    <w:p w14:paraId="52F59E33" w14:textId="77777777" w:rsidR="00B87B28" w:rsidRPr="00F419B2" w:rsidRDefault="00B87B28" w:rsidP="00B10C60">
      <w:pPr>
        <w:pStyle w:val="phnormal"/>
        <w:rPr>
          <w:rFonts w:cs="Arial"/>
        </w:rPr>
      </w:pPr>
      <w:r w:rsidRPr="00F419B2">
        <w:rPr>
          <w:rFonts w:cs="Arial"/>
        </w:rPr>
        <w:t>В Системе присутствуют различные поля с разными способами заполнения.</w:t>
      </w:r>
    </w:p>
    <w:p w14:paraId="33C2EABD" w14:textId="77777777" w:rsidR="00B87B28" w:rsidRPr="00F419B2" w:rsidRDefault="00B87B28" w:rsidP="004641E0">
      <w:pPr>
        <w:pStyle w:val="phlistitemizedtitle"/>
        <w:rPr>
          <w:rFonts w:cs="Arial"/>
        </w:rPr>
      </w:pPr>
      <w:r w:rsidRPr="00F419B2">
        <w:rPr>
          <w:rFonts w:cs="Arial"/>
        </w:rPr>
        <w:lastRenderedPageBreak/>
        <w:t>Рассмотрим каждое из них в отдельности:</w:t>
      </w:r>
    </w:p>
    <w:p w14:paraId="57B427D4" w14:textId="7BFF8FAA" w:rsidR="00B87B28" w:rsidRPr="00F419B2" w:rsidRDefault="00DB1DFC" w:rsidP="00D46E39">
      <w:pPr>
        <w:pStyle w:val="phlistordereda"/>
        <w:numPr>
          <w:ilvl w:val="0"/>
          <w:numId w:val="15"/>
        </w:numPr>
        <w:rPr>
          <w:rFonts w:cs="Arial"/>
        </w:rPr>
      </w:pPr>
      <w:r w:rsidRPr="00F419B2">
        <w:rPr>
          <w:rFonts w:cs="Arial"/>
        </w:rPr>
        <w:t>«</w:t>
      </w:r>
      <w:r w:rsidR="00B87B28" w:rsidRPr="00F419B2">
        <w:rPr>
          <w:rFonts w:cs="Arial"/>
        </w:rPr>
        <w:t>Серое поле</w:t>
      </w:r>
      <w:r w:rsidRPr="00F419B2">
        <w:rPr>
          <w:rFonts w:cs="Arial"/>
        </w:rPr>
        <w:t>»</w:t>
      </w:r>
      <w:r w:rsidR="00B87B28" w:rsidRPr="00F419B2">
        <w:rPr>
          <w:rFonts w:cs="Arial"/>
        </w:rPr>
        <w:t xml:space="preserve"> (</w:t>
      </w:r>
      <w:r w:rsidR="00B87B28" w:rsidRPr="00F419B2">
        <w:rPr>
          <w:rFonts w:cs="Arial"/>
        </w:rPr>
        <w:fldChar w:fldCharType="begin"/>
      </w:r>
      <w:r w:rsidR="00B87B28" w:rsidRPr="00F419B2">
        <w:rPr>
          <w:rFonts w:cs="Arial"/>
        </w:rPr>
        <w:instrText xml:space="preserve"> REF _Ref442390395 \h  \* MERGEFORMAT </w:instrText>
      </w:r>
      <w:r w:rsidR="00B87B28" w:rsidRPr="00F419B2">
        <w:rPr>
          <w:rFonts w:cs="Arial"/>
        </w:rPr>
      </w:r>
      <w:r w:rsidR="00B87B28"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22</w:t>
      </w:r>
      <w:r w:rsidR="00B87B28" w:rsidRPr="00F419B2">
        <w:rPr>
          <w:rFonts w:cs="Arial"/>
        </w:rPr>
        <w:fldChar w:fldCharType="end"/>
      </w:r>
      <w:r w:rsidR="00B87B28" w:rsidRPr="00F419B2">
        <w:rPr>
          <w:rFonts w:cs="Arial"/>
        </w:rPr>
        <w:t>). Поле недоступно для редактирования по следующим возможным причинам:</w:t>
      </w:r>
    </w:p>
    <w:p w14:paraId="3568E1AF" w14:textId="77777777" w:rsidR="00B87B28" w:rsidRPr="00F419B2" w:rsidRDefault="00B87B28" w:rsidP="00B10C60">
      <w:pPr>
        <w:pStyle w:val="phlistitemized1"/>
      </w:pPr>
      <w:r w:rsidRPr="00F419B2">
        <w:t>значение проставляется автоматически</w:t>
      </w:r>
      <w:r w:rsidR="0000340D" w:rsidRPr="00F419B2">
        <w:t xml:space="preserve"> </w:t>
      </w:r>
      <w:r w:rsidRPr="00F419B2">
        <w:t>или уже было заполнено в другом разделе и отображается для информирова</w:t>
      </w:r>
      <w:r w:rsidR="00384A2A" w:rsidRPr="00F419B2">
        <w:t xml:space="preserve">ния </w:t>
      </w:r>
      <w:r w:rsidRPr="00F419B2">
        <w:t>пользователей;</w:t>
      </w:r>
    </w:p>
    <w:p w14:paraId="13A6BF1C" w14:textId="77777777" w:rsidR="00B87B28" w:rsidRPr="00F419B2" w:rsidRDefault="00B87B28" w:rsidP="00B10C60">
      <w:pPr>
        <w:pStyle w:val="phlistitemized1"/>
      </w:pPr>
      <w:r w:rsidRPr="00F419B2">
        <w:t xml:space="preserve">для доступа к вводу и редактированию данных необходимо заполнить поле, к </w:t>
      </w:r>
      <w:r w:rsidR="007B42A9" w:rsidRPr="00F419B2">
        <w:t xml:space="preserve">которому будут тянуться данные, </w:t>
      </w:r>
      <w:r w:rsidRPr="00F419B2">
        <w:t xml:space="preserve">например, поле ввода </w:t>
      </w:r>
      <w:r w:rsidR="00DB1DFC" w:rsidRPr="00F419B2">
        <w:t>«</w:t>
      </w:r>
      <w:r w:rsidRPr="00F419B2">
        <w:t>Дата создания актовой записи</w:t>
      </w:r>
      <w:r w:rsidR="00DB1DFC" w:rsidRPr="00F419B2">
        <w:t>»</w:t>
      </w:r>
      <w:r w:rsidRPr="00F419B2">
        <w:t xml:space="preserve"> становится доступным при условии, что в поле </w:t>
      </w:r>
      <w:r w:rsidR="00DB1DFC" w:rsidRPr="00F419B2">
        <w:t>«</w:t>
      </w:r>
      <w:r w:rsidRPr="00F419B2">
        <w:t>Тип документа</w:t>
      </w:r>
      <w:r w:rsidR="00DB1DFC" w:rsidRPr="00F419B2">
        <w:t>»</w:t>
      </w:r>
      <w:r w:rsidRPr="00F419B2">
        <w:t xml:space="preserve"> указано знач</w:t>
      </w:r>
      <w:r w:rsidR="007B42A9" w:rsidRPr="00F419B2">
        <w:t xml:space="preserve">ение </w:t>
      </w:r>
      <w:r w:rsidR="00DB1DFC" w:rsidRPr="00F419B2">
        <w:t>«</w:t>
      </w:r>
      <w:r w:rsidR="007B42A9" w:rsidRPr="00F419B2">
        <w:t>Свидетельство о рождении</w:t>
      </w:r>
      <w:r w:rsidR="00DB1DFC" w:rsidRPr="00F419B2">
        <w:t>»</w:t>
      </w:r>
      <w:r w:rsidRPr="00F419B2">
        <w:t>.</w:t>
      </w:r>
    </w:p>
    <w:p w14:paraId="7EFE420D" w14:textId="77777777" w:rsidR="00B87B28" w:rsidRPr="00F419B2" w:rsidRDefault="001534F3" w:rsidP="00AF28B4">
      <w:pPr>
        <w:pStyle w:val="phfigure"/>
        <w:rPr>
          <w:rFonts w:cs="Arial"/>
        </w:rPr>
      </w:pPr>
      <w:r w:rsidRPr="00F419B2">
        <w:rPr>
          <w:rFonts w:cs="Arial"/>
          <w:noProof/>
        </w:rPr>
        <w:drawing>
          <wp:inline distT="0" distB="0" distL="0" distR="0" wp14:anchorId="27A0D924" wp14:editId="60B70AA0">
            <wp:extent cx="4467225" cy="257175"/>
            <wp:effectExtent l="0" t="0" r="9525" b="9525"/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8E55B" w14:textId="67396CAA" w:rsidR="00B87B28" w:rsidRPr="00F419B2" w:rsidRDefault="00B87B28" w:rsidP="00AF28B4">
      <w:pPr>
        <w:pStyle w:val="phfiguretitle"/>
        <w:rPr>
          <w:szCs w:val="24"/>
        </w:rPr>
      </w:pPr>
      <w:bookmarkStart w:id="1837" w:name="_Ref442390395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22</w:t>
        </w:r>
      </w:fldSimple>
      <w:bookmarkEnd w:id="1837"/>
      <w:r w:rsidR="004C22C3" w:rsidRPr="00F419B2">
        <w:t xml:space="preserve"> – </w:t>
      </w:r>
      <w:r w:rsidRPr="00F419B2">
        <w:rPr>
          <w:szCs w:val="24"/>
        </w:rPr>
        <w:t>Серое поле</w:t>
      </w:r>
    </w:p>
    <w:p w14:paraId="50C3BEFB" w14:textId="2FD733DD" w:rsidR="00B87B28" w:rsidRPr="00F419B2" w:rsidRDefault="00DB1DFC" w:rsidP="00D46E39">
      <w:pPr>
        <w:pStyle w:val="phlistordereda"/>
        <w:numPr>
          <w:ilvl w:val="0"/>
          <w:numId w:val="15"/>
        </w:numPr>
        <w:rPr>
          <w:rFonts w:cs="Arial"/>
        </w:rPr>
      </w:pPr>
      <w:r w:rsidRPr="00F419B2">
        <w:rPr>
          <w:rFonts w:cs="Arial"/>
        </w:rPr>
        <w:t>«</w:t>
      </w:r>
      <w:r w:rsidR="00B87B28" w:rsidRPr="00F419B2">
        <w:rPr>
          <w:rFonts w:cs="Arial"/>
        </w:rPr>
        <w:t>Текстовое поле</w:t>
      </w:r>
      <w:r w:rsidRPr="00F419B2">
        <w:rPr>
          <w:rFonts w:cs="Arial"/>
        </w:rPr>
        <w:t>»</w:t>
      </w:r>
      <w:r w:rsidR="00B87B28" w:rsidRPr="00F419B2">
        <w:rPr>
          <w:rFonts w:cs="Arial"/>
        </w:rPr>
        <w:t xml:space="preserve"> (</w:t>
      </w:r>
      <w:r w:rsidR="00B87B28" w:rsidRPr="00F419B2">
        <w:rPr>
          <w:rFonts w:cs="Arial"/>
        </w:rPr>
        <w:fldChar w:fldCharType="begin"/>
      </w:r>
      <w:r w:rsidR="00B87B28" w:rsidRPr="00F419B2">
        <w:rPr>
          <w:rFonts w:cs="Arial"/>
        </w:rPr>
        <w:instrText xml:space="preserve"> REF _Ref442390402 \h </w:instrText>
      </w:r>
      <w:r w:rsidR="001C1245" w:rsidRPr="00F419B2">
        <w:rPr>
          <w:rFonts w:cs="Arial"/>
        </w:rPr>
        <w:instrText xml:space="preserve"> \* MERGEFORMAT </w:instrText>
      </w:r>
      <w:r w:rsidR="00B87B28" w:rsidRPr="00F419B2">
        <w:rPr>
          <w:rFonts w:cs="Arial"/>
        </w:rPr>
      </w:r>
      <w:r w:rsidR="00B87B28"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23</w:t>
      </w:r>
      <w:r w:rsidR="00B87B28" w:rsidRPr="00F419B2">
        <w:rPr>
          <w:rFonts w:cs="Arial"/>
        </w:rPr>
        <w:fldChar w:fldCharType="end"/>
      </w:r>
      <w:r w:rsidR="00B87B28" w:rsidRPr="00F419B2">
        <w:rPr>
          <w:rFonts w:cs="Arial"/>
        </w:rPr>
        <w:t>). Обычное текстовое поле, в которое информация вводится с клавиатуры;</w:t>
      </w:r>
    </w:p>
    <w:p w14:paraId="008284D2" w14:textId="77777777" w:rsidR="00B87B28" w:rsidRPr="00F419B2" w:rsidRDefault="001534F3" w:rsidP="00AF28B4">
      <w:pPr>
        <w:pStyle w:val="phfigure"/>
        <w:rPr>
          <w:rFonts w:cs="Arial"/>
        </w:rPr>
      </w:pPr>
      <w:r w:rsidRPr="00F419B2">
        <w:rPr>
          <w:rFonts w:cs="Arial"/>
          <w:noProof/>
        </w:rPr>
        <w:drawing>
          <wp:inline distT="0" distB="0" distL="0" distR="0" wp14:anchorId="691F8014" wp14:editId="788164F1">
            <wp:extent cx="4514850" cy="285750"/>
            <wp:effectExtent l="0" t="0" r="0" b="0"/>
            <wp:docPr id="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E1367" w14:textId="49BA313D" w:rsidR="00B87B28" w:rsidRPr="00F419B2" w:rsidRDefault="00B87B28" w:rsidP="00AF28B4">
      <w:pPr>
        <w:pStyle w:val="phfiguretitle"/>
        <w:rPr>
          <w:szCs w:val="24"/>
        </w:rPr>
      </w:pPr>
      <w:bookmarkStart w:id="1838" w:name="_Ref442390402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23</w:t>
        </w:r>
      </w:fldSimple>
      <w:bookmarkEnd w:id="1838"/>
      <w:r w:rsidR="004C22C3" w:rsidRPr="00F419B2">
        <w:t xml:space="preserve"> – </w:t>
      </w:r>
      <w:r w:rsidRPr="00F419B2">
        <w:rPr>
          <w:szCs w:val="24"/>
        </w:rPr>
        <w:t>Текстовое поле</w:t>
      </w:r>
    </w:p>
    <w:p w14:paraId="44AB2937" w14:textId="1E778C89" w:rsidR="00B87B28" w:rsidRPr="00F419B2" w:rsidRDefault="00DB1DFC" w:rsidP="00D46E39">
      <w:pPr>
        <w:pStyle w:val="phlistordereda"/>
        <w:numPr>
          <w:ilvl w:val="0"/>
          <w:numId w:val="15"/>
        </w:numPr>
        <w:rPr>
          <w:rFonts w:cs="Arial"/>
        </w:rPr>
      </w:pPr>
      <w:r w:rsidRPr="00F419B2">
        <w:rPr>
          <w:rFonts w:cs="Arial"/>
        </w:rPr>
        <w:t>«</w:t>
      </w:r>
      <w:r w:rsidR="00B87B28" w:rsidRPr="00F419B2">
        <w:rPr>
          <w:rFonts w:cs="Arial"/>
        </w:rPr>
        <w:t>Желтое поле</w:t>
      </w:r>
      <w:r w:rsidRPr="00F419B2">
        <w:rPr>
          <w:rFonts w:cs="Arial"/>
        </w:rPr>
        <w:t>»</w:t>
      </w:r>
      <w:r w:rsidR="00B87B28" w:rsidRPr="00F419B2">
        <w:rPr>
          <w:rFonts w:cs="Arial"/>
        </w:rPr>
        <w:t xml:space="preserve"> (</w:t>
      </w:r>
      <w:r w:rsidR="00B87B28" w:rsidRPr="00F419B2">
        <w:rPr>
          <w:rFonts w:cs="Arial"/>
        </w:rPr>
        <w:fldChar w:fldCharType="begin"/>
      </w:r>
      <w:r w:rsidR="00B87B28" w:rsidRPr="00F419B2">
        <w:rPr>
          <w:rFonts w:cs="Arial"/>
        </w:rPr>
        <w:instrText xml:space="preserve"> REF _Ref442390408 \h </w:instrText>
      </w:r>
      <w:r w:rsidR="001C1245" w:rsidRPr="00F419B2">
        <w:rPr>
          <w:rFonts w:cs="Arial"/>
        </w:rPr>
        <w:instrText xml:space="preserve"> \* MERGEFORMAT </w:instrText>
      </w:r>
      <w:r w:rsidR="00B87B28" w:rsidRPr="00F419B2">
        <w:rPr>
          <w:rFonts w:cs="Arial"/>
        </w:rPr>
      </w:r>
      <w:r w:rsidR="00B87B28"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24</w:t>
      </w:r>
      <w:r w:rsidR="00B87B28" w:rsidRPr="00F419B2">
        <w:rPr>
          <w:rFonts w:cs="Arial"/>
        </w:rPr>
        <w:fldChar w:fldCharType="end"/>
      </w:r>
      <w:r w:rsidR="00B87B28" w:rsidRPr="00F419B2">
        <w:rPr>
          <w:rFonts w:cs="Arial"/>
        </w:rPr>
        <w:t>). Обязательное для заполнения поле. Невозможно сохранить данные, пока не заполнены все желтые поля на форме;</w:t>
      </w:r>
    </w:p>
    <w:p w14:paraId="7558FD4E" w14:textId="77777777" w:rsidR="00B87B28" w:rsidRPr="00F419B2" w:rsidRDefault="001534F3" w:rsidP="00AF28B4">
      <w:pPr>
        <w:pStyle w:val="phfigure"/>
        <w:rPr>
          <w:rFonts w:cs="Arial"/>
        </w:rPr>
      </w:pPr>
      <w:r w:rsidRPr="00F419B2">
        <w:rPr>
          <w:rFonts w:cs="Arial"/>
          <w:noProof/>
        </w:rPr>
        <w:drawing>
          <wp:inline distT="0" distB="0" distL="0" distR="0" wp14:anchorId="170A5E0D" wp14:editId="03C6CCCD">
            <wp:extent cx="3648075" cy="276225"/>
            <wp:effectExtent l="0" t="0" r="9525" b="9525"/>
            <wp:docPr id="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A8515" w14:textId="0A4E3918" w:rsidR="00B87B28" w:rsidRPr="00F419B2" w:rsidRDefault="00B87B28" w:rsidP="00AF28B4">
      <w:pPr>
        <w:pStyle w:val="phfiguretitle"/>
        <w:rPr>
          <w:szCs w:val="24"/>
        </w:rPr>
      </w:pPr>
      <w:bookmarkStart w:id="1839" w:name="_Ref442390408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24</w:t>
        </w:r>
      </w:fldSimple>
      <w:bookmarkEnd w:id="1839"/>
      <w:r w:rsidR="004C22C3" w:rsidRPr="00F419B2">
        <w:t xml:space="preserve"> – </w:t>
      </w:r>
      <w:r w:rsidR="00DB1DFC" w:rsidRPr="00F419B2">
        <w:rPr>
          <w:szCs w:val="24"/>
        </w:rPr>
        <w:t>«</w:t>
      </w:r>
      <w:r w:rsidRPr="00F419B2">
        <w:rPr>
          <w:szCs w:val="24"/>
        </w:rPr>
        <w:t>Желтое поле</w:t>
      </w:r>
      <w:r w:rsidR="00DB1DFC" w:rsidRPr="00F419B2">
        <w:rPr>
          <w:szCs w:val="24"/>
        </w:rPr>
        <w:t>»</w:t>
      </w:r>
    </w:p>
    <w:p w14:paraId="32D05843" w14:textId="38074103" w:rsidR="00B87B28" w:rsidRPr="00F419B2" w:rsidRDefault="00DB1DFC" w:rsidP="00D46E39">
      <w:pPr>
        <w:pStyle w:val="phlistordereda"/>
        <w:numPr>
          <w:ilvl w:val="0"/>
          <w:numId w:val="15"/>
        </w:numPr>
        <w:rPr>
          <w:rFonts w:cs="Arial"/>
        </w:rPr>
      </w:pPr>
      <w:r w:rsidRPr="00F419B2">
        <w:rPr>
          <w:rFonts w:cs="Arial"/>
        </w:rPr>
        <w:t>«</w:t>
      </w:r>
      <w:r w:rsidR="00B87B28" w:rsidRPr="00F419B2">
        <w:rPr>
          <w:rFonts w:cs="Arial"/>
        </w:rPr>
        <w:t>Выбор из списка</w:t>
      </w:r>
      <w:r w:rsidRPr="00F419B2">
        <w:rPr>
          <w:rFonts w:cs="Arial"/>
        </w:rPr>
        <w:t>»</w:t>
      </w:r>
      <w:r w:rsidR="00B87B28" w:rsidRPr="00F419B2">
        <w:rPr>
          <w:rFonts w:cs="Arial"/>
        </w:rPr>
        <w:t xml:space="preserve"> (</w:t>
      </w:r>
      <w:r w:rsidR="00B87B28" w:rsidRPr="00F419B2">
        <w:rPr>
          <w:rFonts w:cs="Arial"/>
        </w:rPr>
        <w:fldChar w:fldCharType="begin"/>
      </w:r>
      <w:r w:rsidR="00B87B28" w:rsidRPr="00F419B2">
        <w:rPr>
          <w:rFonts w:cs="Arial"/>
        </w:rPr>
        <w:instrText xml:space="preserve"> REF _Ref442390412 \h </w:instrText>
      </w:r>
      <w:r w:rsidR="001C1245" w:rsidRPr="00F419B2">
        <w:rPr>
          <w:rFonts w:cs="Arial"/>
        </w:rPr>
        <w:instrText xml:space="preserve"> \* MERGEFORMAT </w:instrText>
      </w:r>
      <w:r w:rsidR="00B87B28" w:rsidRPr="00F419B2">
        <w:rPr>
          <w:rFonts w:cs="Arial"/>
        </w:rPr>
      </w:r>
      <w:r w:rsidR="00B87B28"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25</w:t>
      </w:r>
      <w:r w:rsidR="00B87B28" w:rsidRPr="00F419B2">
        <w:rPr>
          <w:rFonts w:cs="Arial"/>
        </w:rPr>
        <w:fldChar w:fldCharType="end"/>
      </w:r>
      <w:r w:rsidR="00B87B28" w:rsidRPr="00F419B2">
        <w:rPr>
          <w:rFonts w:cs="Arial"/>
        </w:rPr>
        <w:t xml:space="preserve">). Для выбора из списка нажмите на кнопку </w:t>
      </w:r>
      <w:r w:rsidR="001534F3" w:rsidRPr="00F419B2">
        <w:rPr>
          <w:rFonts w:cs="Arial"/>
          <w:noProof/>
        </w:rPr>
        <w:drawing>
          <wp:inline distT="0" distB="0" distL="0" distR="0" wp14:anchorId="7CAB9129" wp14:editId="5CECD70A">
            <wp:extent cx="180975" cy="209550"/>
            <wp:effectExtent l="0" t="0" r="9525" b="0"/>
            <wp:docPr id="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7B28" w:rsidRPr="00F419B2">
        <w:rPr>
          <w:rFonts w:cs="Arial"/>
        </w:rPr>
        <w:t xml:space="preserve"> в конце поля, после чего откроется список возможных значений этого поля;</w:t>
      </w:r>
    </w:p>
    <w:p w14:paraId="7DD6CFE3" w14:textId="77777777" w:rsidR="00B87B28" w:rsidRPr="00F419B2" w:rsidRDefault="001534F3" w:rsidP="00AF28B4">
      <w:pPr>
        <w:pStyle w:val="phfigure"/>
        <w:rPr>
          <w:rFonts w:cs="Arial"/>
        </w:rPr>
      </w:pPr>
      <w:r w:rsidRPr="00F419B2">
        <w:rPr>
          <w:rFonts w:cs="Arial"/>
          <w:noProof/>
        </w:rPr>
        <w:drawing>
          <wp:inline distT="0" distB="0" distL="0" distR="0" wp14:anchorId="0502924C" wp14:editId="4EB32428">
            <wp:extent cx="4438650" cy="257175"/>
            <wp:effectExtent l="0" t="0" r="0" b="9525"/>
            <wp:docPr id="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23798" w14:textId="3E8671F2" w:rsidR="00B87B28" w:rsidRPr="00F419B2" w:rsidRDefault="00B87B28" w:rsidP="00AF28B4">
      <w:pPr>
        <w:pStyle w:val="phfiguretitle"/>
      </w:pPr>
      <w:bookmarkStart w:id="1840" w:name="_Ref442390412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25</w:t>
        </w:r>
      </w:fldSimple>
      <w:bookmarkEnd w:id="1840"/>
      <w:r w:rsidRPr="00F419B2">
        <w:t xml:space="preserve"> – Поле с выбором значения из списка</w:t>
      </w:r>
    </w:p>
    <w:p w14:paraId="4B4B8D12" w14:textId="6E0602E3" w:rsidR="00B87B28" w:rsidRPr="00F419B2" w:rsidRDefault="00DB1DFC" w:rsidP="00D46E39">
      <w:pPr>
        <w:pStyle w:val="phlistordereda"/>
        <w:numPr>
          <w:ilvl w:val="0"/>
          <w:numId w:val="15"/>
        </w:numPr>
        <w:rPr>
          <w:rFonts w:cs="Arial"/>
        </w:rPr>
      </w:pPr>
      <w:r w:rsidRPr="00F419B2">
        <w:rPr>
          <w:rFonts w:cs="Arial"/>
        </w:rPr>
        <w:t>«</w:t>
      </w:r>
      <w:r w:rsidR="00B87B28" w:rsidRPr="00F419B2">
        <w:rPr>
          <w:rFonts w:cs="Arial"/>
        </w:rPr>
        <w:t xml:space="preserve">Выбор из </w:t>
      </w:r>
      <w:r w:rsidR="00995174" w:rsidRPr="00F419B2">
        <w:rPr>
          <w:rFonts w:cs="Arial"/>
        </w:rPr>
        <w:t>справочника</w:t>
      </w:r>
      <w:r w:rsidRPr="00F419B2">
        <w:rPr>
          <w:rFonts w:cs="Arial"/>
        </w:rPr>
        <w:t>»</w:t>
      </w:r>
      <w:r w:rsidR="00B87B28" w:rsidRPr="00F419B2">
        <w:rPr>
          <w:rFonts w:cs="Arial"/>
        </w:rPr>
        <w:t xml:space="preserve"> (</w:t>
      </w:r>
      <w:r w:rsidR="00B87B28" w:rsidRPr="00F419B2">
        <w:rPr>
          <w:rFonts w:cs="Arial"/>
        </w:rPr>
        <w:fldChar w:fldCharType="begin"/>
      </w:r>
      <w:r w:rsidR="00B87B28" w:rsidRPr="00F419B2">
        <w:rPr>
          <w:rFonts w:cs="Arial"/>
        </w:rPr>
        <w:instrText xml:space="preserve"> REF _Ref442390420 \h  \* MERGEFORMAT </w:instrText>
      </w:r>
      <w:r w:rsidR="00B87B28" w:rsidRPr="00F419B2">
        <w:rPr>
          <w:rFonts w:cs="Arial"/>
        </w:rPr>
      </w:r>
      <w:r w:rsidR="00B87B28"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26</w:t>
      </w:r>
      <w:r w:rsidR="00B87B28" w:rsidRPr="00F419B2">
        <w:rPr>
          <w:rFonts w:cs="Arial"/>
        </w:rPr>
        <w:fldChar w:fldCharType="end"/>
      </w:r>
      <w:r w:rsidR="007B42A9" w:rsidRPr="00F419B2">
        <w:rPr>
          <w:rFonts w:cs="Arial"/>
        </w:rPr>
        <w:t>). Выберите</w:t>
      </w:r>
      <w:r w:rsidR="00B87B28" w:rsidRPr="00F419B2">
        <w:rPr>
          <w:rFonts w:cs="Arial"/>
        </w:rPr>
        <w:t xml:space="preserve"> значение из </w:t>
      </w:r>
      <w:r w:rsidR="00995174" w:rsidRPr="00F419B2">
        <w:rPr>
          <w:rFonts w:cs="Arial"/>
        </w:rPr>
        <w:t>справочника</w:t>
      </w:r>
      <w:r w:rsidR="00384A2A" w:rsidRPr="00F419B2">
        <w:rPr>
          <w:rFonts w:cs="Arial"/>
        </w:rPr>
        <w:t>. Нажмите</w:t>
      </w:r>
      <w:r w:rsidR="00B87B28" w:rsidRPr="00F419B2">
        <w:rPr>
          <w:rFonts w:cs="Arial"/>
        </w:rPr>
        <w:t xml:space="preserve"> на кнопку </w:t>
      </w:r>
      <w:r w:rsidR="001534F3" w:rsidRPr="00F419B2">
        <w:rPr>
          <w:rFonts w:cs="Arial"/>
          <w:noProof/>
        </w:rPr>
        <w:drawing>
          <wp:inline distT="0" distB="0" distL="0" distR="0" wp14:anchorId="497EF55D" wp14:editId="2697BAAB">
            <wp:extent cx="180975" cy="219075"/>
            <wp:effectExtent l="0" t="0" r="9525" b="9525"/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7B28" w:rsidRPr="00F419B2">
        <w:rPr>
          <w:rFonts w:cs="Arial"/>
        </w:rPr>
        <w:t xml:space="preserve"> в конце поля</w:t>
      </w:r>
      <w:r w:rsidR="00384A2A" w:rsidRPr="00F419B2">
        <w:rPr>
          <w:rFonts w:cs="Arial"/>
        </w:rPr>
        <w:t xml:space="preserve">, в результате чего откроется справочник возможных значений, выбрав из которого нужное значение, нажмите кнопку </w:t>
      </w:r>
      <w:r w:rsidRPr="00F419B2">
        <w:rPr>
          <w:rFonts w:cs="Arial"/>
        </w:rPr>
        <w:t>«</w:t>
      </w:r>
      <w:r w:rsidR="00384A2A" w:rsidRPr="00F419B2">
        <w:rPr>
          <w:rFonts w:cs="Arial"/>
        </w:rPr>
        <w:t>ОК</w:t>
      </w:r>
      <w:r w:rsidRPr="00F419B2">
        <w:rPr>
          <w:rFonts w:cs="Arial"/>
        </w:rPr>
        <w:t>»</w:t>
      </w:r>
      <w:r w:rsidR="00384A2A" w:rsidRPr="00F419B2">
        <w:rPr>
          <w:rFonts w:cs="Arial"/>
        </w:rPr>
        <w:t>. Для отмены выбора значений из справочника выделите з</w:t>
      </w:r>
      <w:r w:rsidR="007B42A9" w:rsidRPr="00F419B2">
        <w:rPr>
          <w:rFonts w:cs="Arial"/>
        </w:rPr>
        <w:t xml:space="preserve">апись в строке и нажмите клавишу </w:t>
      </w:r>
      <w:r w:rsidRPr="00F419B2">
        <w:rPr>
          <w:rFonts w:cs="Arial"/>
        </w:rPr>
        <w:t>«</w:t>
      </w:r>
      <w:r w:rsidR="00384A2A" w:rsidRPr="00F419B2">
        <w:rPr>
          <w:rFonts w:cs="Arial"/>
        </w:rPr>
        <w:t>Delete</w:t>
      </w:r>
      <w:r w:rsidRPr="00F419B2">
        <w:rPr>
          <w:rFonts w:cs="Arial"/>
        </w:rPr>
        <w:t>»</w:t>
      </w:r>
      <w:r w:rsidR="00384A2A" w:rsidRPr="00F419B2">
        <w:rPr>
          <w:rFonts w:cs="Arial"/>
        </w:rPr>
        <w:t xml:space="preserve"> н</w:t>
      </w:r>
      <w:r w:rsidR="007B42A9" w:rsidRPr="00F419B2">
        <w:rPr>
          <w:rFonts w:cs="Arial"/>
        </w:rPr>
        <w:t>а клавиатуре – строка очистится;</w:t>
      </w:r>
    </w:p>
    <w:p w14:paraId="2C6FD6FD" w14:textId="77777777" w:rsidR="00B87B28" w:rsidRPr="00F419B2" w:rsidRDefault="001534F3" w:rsidP="00AF28B4">
      <w:pPr>
        <w:pStyle w:val="phfigure"/>
        <w:rPr>
          <w:rFonts w:cs="Arial"/>
        </w:rPr>
      </w:pPr>
      <w:r w:rsidRPr="00F419B2">
        <w:rPr>
          <w:rFonts w:cs="Arial"/>
          <w:noProof/>
        </w:rPr>
        <w:lastRenderedPageBreak/>
        <w:drawing>
          <wp:inline distT="0" distB="0" distL="0" distR="0" wp14:anchorId="25E0E958" wp14:editId="4064A9CA">
            <wp:extent cx="5181600" cy="257175"/>
            <wp:effectExtent l="0" t="0" r="0" b="9525"/>
            <wp:docPr id="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76D84" w14:textId="43865494" w:rsidR="00B87B28" w:rsidRPr="00F419B2" w:rsidRDefault="00B87B28" w:rsidP="00AF28B4">
      <w:pPr>
        <w:pStyle w:val="phfiguretitle"/>
      </w:pPr>
      <w:bookmarkStart w:id="1841" w:name="_Ref442390420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26</w:t>
        </w:r>
      </w:fldSimple>
      <w:bookmarkEnd w:id="1841"/>
      <w:r w:rsidR="004C22C3" w:rsidRPr="00F419B2">
        <w:t xml:space="preserve"> – </w:t>
      </w:r>
      <w:r w:rsidRPr="00F419B2">
        <w:t xml:space="preserve">Поле с необходимым выбором значения из </w:t>
      </w:r>
      <w:r w:rsidR="00C87D2C" w:rsidRPr="00F419B2">
        <w:t>справочника</w:t>
      </w:r>
    </w:p>
    <w:p w14:paraId="21515758" w14:textId="77777777" w:rsidR="00B87B28" w:rsidRPr="00F419B2" w:rsidRDefault="00DB1DFC" w:rsidP="00D46E39">
      <w:pPr>
        <w:pStyle w:val="phlistordereda"/>
        <w:numPr>
          <w:ilvl w:val="0"/>
          <w:numId w:val="15"/>
        </w:numPr>
        <w:rPr>
          <w:rFonts w:cs="Arial"/>
        </w:rPr>
      </w:pPr>
      <w:r w:rsidRPr="00F419B2">
        <w:rPr>
          <w:rFonts w:cs="Arial"/>
        </w:rPr>
        <w:t>«</w:t>
      </w:r>
      <w:r w:rsidR="00384A2A" w:rsidRPr="00F419B2">
        <w:rPr>
          <w:rFonts w:cs="Arial"/>
        </w:rPr>
        <w:t>П</w:t>
      </w:r>
      <w:r w:rsidR="00B87B28" w:rsidRPr="00F419B2">
        <w:rPr>
          <w:rFonts w:cs="Arial"/>
        </w:rPr>
        <w:t>оле загрузки файла</w:t>
      </w:r>
      <w:r w:rsidRPr="00F419B2">
        <w:rPr>
          <w:rFonts w:cs="Arial"/>
        </w:rPr>
        <w:t>»</w:t>
      </w:r>
      <w:r w:rsidR="00B87B28" w:rsidRPr="00F419B2">
        <w:rPr>
          <w:rFonts w:cs="Arial"/>
        </w:rPr>
        <w:t>. Данное поле предназначено для загрузки, удаления и добавления файлов в Систему.</w:t>
      </w:r>
    </w:p>
    <w:p w14:paraId="48907E25" w14:textId="068049B1" w:rsidR="00B87B28" w:rsidRPr="00F419B2" w:rsidRDefault="00B87B28" w:rsidP="00B10C60">
      <w:pPr>
        <w:pStyle w:val="phnormal"/>
        <w:rPr>
          <w:rFonts w:cs="Arial"/>
        </w:rPr>
      </w:pPr>
      <w:r w:rsidRPr="00F419B2">
        <w:rPr>
          <w:rFonts w:cs="Arial"/>
        </w:rPr>
        <w:t xml:space="preserve">Нажмите на кнопку </w:t>
      </w:r>
      <w:r w:rsidR="001534F3" w:rsidRPr="00F419B2">
        <w:rPr>
          <w:rFonts w:cs="Arial"/>
          <w:noProof/>
        </w:rPr>
        <w:drawing>
          <wp:inline distT="0" distB="0" distL="0" distR="0" wp14:anchorId="70D27589" wp14:editId="54F3E9BA">
            <wp:extent cx="209550" cy="2095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19B2">
        <w:rPr>
          <w:rFonts w:cs="Arial"/>
        </w:rPr>
        <w:t xml:space="preserve"> (</w:t>
      </w:r>
      <w:r w:rsidR="001534F3" w:rsidRPr="00F419B2">
        <w:rPr>
          <w:rFonts w:cs="Arial"/>
          <w:noProof/>
        </w:rPr>
        <w:drawing>
          <wp:inline distT="0" distB="0" distL="0" distR="0" wp14:anchorId="2C5A6036" wp14:editId="2229B0B7">
            <wp:extent cx="209550" cy="20955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19B2">
        <w:rPr>
          <w:rFonts w:cs="Arial"/>
        </w:rPr>
        <w:t xml:space="preserve">), чтобы загрузить файл. </w:t>
      </w:r>
      <w:r w:rsidR="0045399D" w:rsidRPr="00F419B2">
        <w:rPr>
          <w:rFonts w:cs="Arial"/>
        </w:rPr>
        <w:t>О</w:t>
      </w:r>
      <w:r w:rsidRPr="00F419B2">
        <w:rPr>
          <w:rFonts w:cs="Arial"/>
        </w:rPr>
        <w:t>ткроет</w:t>
      </w:r>
      <w:r w:rsidR="0045399D" w:rsidRPr="00F419B2">
        <w:rPr>
          <w:rFonts w:cs="Arial"/>
        </w:rPr>
        <w:t>ся окно для</w:t>
      </w:r>
      <w:r w:rsidRPr="00F419B2">
        <w:rPr>
          <w:rFonts w:cs="Arial"/>
        </w:rPr>
        <w:t xml:space="preserve"> запрос</w:t>
      </w:r>
      <w:r w:rsidR="0045399D" w:rsidRPr="00F419B2">
        <w:rPr>
          <w:rFonts w:cs="Arial"/>
        </w:rPr>
        <w:t>а</w:t>
      </w:r>
      <w:r w:rsidRPr="00F419B2">
        <w:rPr>
          <w:rFonts w:cs="Arial"/>
        </w:rPr>
        <w:t xml:space="preserve"> для </w:t>
      </w:r>
      <w:r w:rsidR="0045399D" w:rsidRPr="00F419B2">
        <w:rPr>
          <w:rFonts w:cs="Arial"/>
        </w:rPr>
        <w:t xml:space="preserve">указания директории к файлу </w:t>
      </w:r>
      <w:r w:rsidRPr="00F419B2">
        <w:rPr>
          <w:rFonts w:cs="Arial"/>
        </w:rPr>
        <w:t>(</w:t>
      </w:r>
      <w:r w:rsidRPr="00F419B2">
        <w:rPr>
          <w:rFonts w:cs="Arial"/>
        </w:rPr>
        <w:fldChar w:fldCharType="begin"/>
      </w:r>
      <w:r w:rsidRPr="00F419B2">
        <w:rPr>
          <w:rFonts w:cs="Arial"/>
        </w:rPr>
        <w:instrText xml:space="preserve"> REF _Ref449518058 \h </w:instrText>
      </w:r>
      <w:r w:rsidR="001C1245" w:rsidRPr="00F419B2">
        <w:rPr>
          <w:rFonts w:cs="Arial"/>
        </w:rPr>
        <w:instrText xml:space="preserve"> \* MERGEFORMAT </w:instrText>
      </w:r>
      <w:r w:rsidRPr="00F419B2">
        <w:rPr>
          <w:rFonts w:cs="Arial"/>
        </w:rPr>
      </w:r>
      <w:r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27</w:t>
      </w:r>
      <w:r w:rsidRPr="00F419B2">
        <w:rPr>
          <w:rFonts w:cs="Arial"/>
        </w:rPr>
        <w:fldChar w:fldCharType="end"/>
      </w:r>
      <w:r w:rsidRPr="00F419B2">
        <w:rPr>
          <w:rFonts w:cs="Arial"/>
        </w:rPr>
        <w:t xml:space="preserve">). Выделите нужный файл и нажмите кнопку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Открыть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>. В поле загрузки файла появится название загруженного файла.</w:t>
      </w:r>
    </w:p>
    <w:p w14:paraId="6A442D9A" w14:textId="77777777" w:rsidR="00B87B28" w:rsidRPr="00F419B2" w:rsidRDefault="001534F3" w:rsidP="00AF28B4">
      <w:pPr>
        <w:pStyle w:val="phfigure"/>
        <w:rPr>
          <w:rFonts w:cs="Arial"/>
        </w:rPr>
      </w:pPr>
      <w:r w:rsidRPr="00F419B2">
        <w:rPr>
          <w:rFonts w:cs="Arial"/>
          <w:noProof/>
        </w:rPr>
        <w:drawing>
          <wp:inline distT="0" distB="0" distL="0" distR="0" wp14:anchorId="346D1FB1" wp14:editId="5965A084">
            <wp:extent cx="4991100" cy="3409950"/>
            <wp:effectExtent l="0" t="0" r="0" b="0"/>
            <wp:docPr id="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656D1" w14:textId="12002FA9" w:rsidR="00B87B28" w:rsidRPr="00F419B2" w:rsidRDefault="00B87B28" w:rsidP="00AF28B4">
      <w:pPr>
        <w:pStyle w:val="phfiguretitle"/>
      </w:pPr>
      <w:bookmarkStart w:id="1842" w:name="_Ref449518058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27</w:t>
        </w:r>
      </w:fldSimple>
      <w:bookmarkEnd w:id="1842"/>
      <w:r w:rsidR="004C22C3" w:rsidRPr="00F419B2">
        <w:t xml:space="preserve"> – </w:t>
      </w:r>
      <w:r w:rsidRPr="00F419B2">
        <w:t xml:space="preserve">Окно </w:t>
      </w:r>
      <w:r w:rsidR="00DB1DFC" w:rsidRPr="00F419B2">
        <w:t>«</w:t>
      </w:r>
      <w:r w:rsidRPr="00F419B2">
        <w:t>Выгрузка файла</w:t>
      </w:r>
      <w:r w:rsidR="00DB1DFC" w:rsidRPr="00F419B2">
        <w:t>»</w:t>
      </w:r>
    </w:p>
    <w:p w14:paraId="268D8304" w14:textId="77777777" w:rsidR="00B87B28" w:rsidRPr="00F419B2" w:rsidRDefault="00B87B28" w:rsidP="00B10C60">
      <w:pPr>
        <w:pStyle w:val="phnormal"/>
        <w:rPr>
          <w:rFonts w:cs="Arial"/>
        </w:rPr>
      </w:pPr>
      <w:r w:rsidRPr="00F419B2">
        <w:rPr>
          <w:rFonts w:cs="Arial"/>
        </w:rPr>
        <w:t xml:space="preserve">Чтобы отменить ошибочную загрузку файла, нажмите на кнопку </w:t>
      </w:r>
      <w:r w:rsidR="001534F3" w:rsidRPr="00F419B2">
        <w:rPr>
          <w:rFonts w:cs="Arial"/>
          <w:noProof/>
        </w:rPr>
        <w:drawing>
          <wp:inline distT="0" distB="0" distL="0" distR="0" wp14:anchorId="2ACBD247" wp14:editId="684EBDF7">
            <wp:extent cx="209550" cy="219075"/>
            <wp:effectExtent l="0" t="0" r="0" b="9525"/>
            <wp:docPr id="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19B2">
        <w:rPr>
          <w:rFonts w:cs="Arial"/>
        </w:rPr>
        <w:t xml:space="preserve"> (</w:t>
      </w:r>
      <w:r w:rsidR="001534F3" w:rsidRPr="00F419B2">
        <w:rPr>
          <w:rFonts w:cs="Arial"/>
          <w:noProof/>
        </w:rPr>
        <w:drawing>
          <wp:inline distT="0" distB="0" distL="0" distR="0" wp14:anchorId="2FDA9435" wp14:editId="6F74892C">
            <wp:extent cx="209550" cy="209550"/>
            <wp:effectExtent l="0" t="0" r="0" b="0"/>
            <wp:docPr id="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19B2">
        <w:rPr>
          <w:rFonts w:cs="Arial"/>
        </w:rPr>
        <w:t>). Затем повторите действия, указанные для загрузки файла.</w:t>
      </w:r>
    </w:p>
    <w:p w14:paraId="1DE80A4B" w14:textId="7116BB91" w:rsidR="00B87B28" w:rsidRPr="00F419B2" w:rsidRDefault="00B87B28" w:rsidP="00B10C60">
      <w:pPr>
        <w:pStyle w:val="phnormal"/>
        <w:rPr>
          <w:rFonts w:cs="Arial"/>
        </w:rPr>
      </w:pPr>
      <w:r w:rsidRPr="00F419B2">
        <w:rPr>
          <w:rFonts w:cs="Arial"/>
        </w:rPr>
        <w:t xml:space="preserve">При нажатии кнопки </w:t>
      </w:r>
      <w:r w:rsidR="001534F3" w:rsidRPr="00F419B2">
        <w:rPr>
          <w:rFonts w:cs="Arial"/>
          <w:noProof/>
        </w:rPr>
        <w:drawing>
          <wp:inline distT="0" distB="0" distL="0" distR="0" wp14:anchorId="64BF479B" wp14:editId="192AF16F">
            <wp:extent cx="209550" cy="24765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19B2">
        <w:rPr>
          <w:rFonts w:cs="Arial"/>
        </w:rPr>
        <w:t xml:space="preserve"> (</w:t>
      </w:r>
      <w:r w:rsidR="001534F3" w:rsidRPr="00F419B2">
        <w:rPr>
          <w:rFonts w:cs="Arial"/>
          <w:noProof/>
        </w:rPr>
        <w:drawing>
          <wp:inline distT="0" distB="0" distL="0" distR="0" wp14:anchorId="1F7CE6EC" wp14:editId="15B3BD09">
            <wp:extent cx="219075" cy="209550"/>
            <wp:effectExtent l="0" t="0" r="9525" b="0"/>
            <wp:docPr id="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19B2">
        <w:rPr>
          <w:rFonts w:cs="Arial"/>
        </w:rPr>
        <w:t>) откроется запрос Системы (</w:t>
      </w:r>
      <w:r w:rsidRPr="00F419B2">
        <w:rPr>
          <w:rFonts w:cs="Arial"/>
        </w:rPr>
        <w:fldChar w:fldCharType="begin"/>
      </w:r>
      <w:r w:rsidRPr="00F419B2">
        <w:rPr>
          <w:rFonts w:cs="Arial"/>
        </w:rPr>
        <w:instrText xml:space="preserve"> REF _Ref449517449 \h </w:instrText>
      </w:r>
      <w:r w:rsidR="001C1245" w:rsidRPr="00F419B2">
        <w:rPr>
          <w:rFonts w:cs="Arial"/>
        </w:rPr>
        <w:instrText xml:space="preserve"> \* MERGEFORMAT </w:instrText>
      </w:r>
      <w:r w:rsidRPr="00F419B2">
        <w:rPr>
          <w:rFonts w:cs="Arial"/>
        </w:rPr>
      </w:r>
      <w:r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28</w:t>
      </w:r>
      <w:r w:rsidRPr="00F419B2">
        <w:rPr>
          <w:rFonts w:cs="Arial"/>
        </w:rPr>
        <w:fldChar w:fldCharType="end"/>
      </w:r>
      <w:r w:rsidRPr="00F419B2">
        <w:rPr>
          <w:rFonts w:cs="Arial"/>
        </w:rPr>
        <w:t>).</w:t>
      </w:r>
    </w:p>
    <w:p w14:paraId="69DFB0EA" w14:textId="77777777" w:rsidR="00B87B28" w:rsidRPr="00F419B2" w:rsidRDefault="001534F3" w:rsidP="00AF28B4">
      <w:pPr>
        <w:pStyle w:val="phfigure"/>
        <w:rPr>
          <w:rFonts w:cs="Arial"/>
        </w:rPr>
      </w:pPr>
      <w:r w:rsidRPr="00F419B2">
        <w:rPr>
          <w:rFonts w:cs="Arial"/>
          <w:noProof/>
        </w:rPr>
        <w:lastRenderedPageBreak/>
        <w:drawing>
          <wp:inline distT="0" distB="0" distL="0" distR="0" wp14:anchorId="2B67B8D2" wp14:editId="452A0CC2">
            <wp:extent cx="3933825" cy="2800350"/>
            <wp:effectExtent l="0" t="0" r="9525" b="0"/>
            <wp:docPr id="4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300C3" w14:textId="331133C9" w:rsidR="00B87B28" w:rsidRPr="00F419B2" w:rsidRDefault="00B87B28" w:rsidP="00AF28B4">
      <w:pPr>
        <w:pStyle w:val="phfiguretitle"/>
      </w:pPr>
      <w:bookmarkStart w:id="1843" w:name="_Ref449517449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28</w:t>
        </w:r>
      </w:fldSimple>
      <w:bookmarkEnd w:id="1843"/>
      <w:r w:rsidRPr="00F419B2">
        <w:t xml:space="preserve"> – Запрос Системы</w:t>
      </w:r>
    </w:p>
    <w:p w14:paraId="33910711" w14:textId="77777777" w:rsidR="00B87B28" w:rsidRPr="00F419B2" w:rsidRDefault="00B87B28" w:rsidP="00B10C60">
      <w:pPr>
        <w:pStyle w:val="phnormal"/>
        <w:rPr>
          <w:rFonts w:cs="Arial"/>
        </w:rPr>
      </w:pPr>
      <w:r w:rsidRPr="00F419B2">
        <w:rPr>
          <w:rFonts w:cs="Arial"/>
        </w:rPr>
        <w:t>Выберите один из вариантов:</w:t>
      </w:r>
    </w:p>
    <w:p w14:paraId="5DC8E2ED" w14:textId="77777777" w:rsidR="00B87B28" w:rsidRPr="00F419B2" w:rsidRDefault="00DB1DFC" w:rsidP="00EA1362">
      <w:pPr>
        <w:pStyle w:val="phlistitemized1"/>
      </w:pPr>
      <w:r w:rsidRPr="00F419B2">
        <w:t>«</w:t>
      </w:r>
      <w:r w:rsidR="00B87B28" w:rsidRPr="00F419B2">
        <w:t>Открыть в …</w:t>
      </w:r>
      <w:r w:rsidRPr="00F419B2">
        <w:t>»</w:t>
      </w:r>
      <w:r w:rsidR="004C22C3" w:rsidRPr="00F419B2">
        <w:t xml:space="preserve"> – </w:t>
      </w:r>
      <w:r w:rsidR="008C3AAB" w:rsidRPr="00F419B2">
        <w:t>Система</w:t>
      </w:r>
      <w:r w:rsidR="00B87B28" w:rsidRPr="00F419B2">
        <w:t xml:space="preserve"> откроет фа</w:t>
      </w:r>
      <w:r w:rsidR="007B42A9" w:rsidRPr="00F419B2">
        <w:t xml:space="preserve">йл </w:t>
      </w:r>
      <w:r w:rsidR="00A46406" w:rsidRPr="00F419B2">
        <w:t>с помощью программы по умолчанию;</w:t>
      </w:r>
    </w:p>
    <w:p w14:paraId="7EB6906F" w14:textId="77777777" w:rsidR="00B87B28" w:rsidRPr="00F419B2" w:rsidRDefault="00DB1DFC" w:rsidP="00EA1362">
      <w:pPr>
        <w:pStyle w:val="phlistitemized1"/>
      </w:pPr>
      <w:r w:rsidRPr="00F419B2">
        <w:t>«</w:t>
      </w:r>
      <w:r w:rsidR="00B87B28" w:rsidRPr="00F419B2">
        <w:t>Сохранить файл</w:t>
      </w:r>
      <w:r w:rsidRPr="00F419B2">
        <w:t>»</w:t>
      </w:r>
      <w:r w:rsidR="004C22C3" w:rsidRPr="00F419B2">
        <w:t xml:space="preserve"> – </w:t>
      </w:r>
      <w:r w:rsidR="008C3AAB" w:rsidRPr="00F419B2">
        <w:t>Система</w:t>
      </w:r>
      <w:r w:rsidR="00B87B28" w:rsidRPr="00F419B2">
        <w:t xml:space="preserve"> предложит </w:t>
      </w:r>
      <w:r w:rsidR="0045399D" w:rsidRPr="00F419B2">
        <w:t>директорию</w:t>
      </w:r>
      <w:r w:rsidR="004C2F04" w:rsidRPr="00F419B2">
        <w:t xml:space="preserve"> для сохранения файла. </w:t>
      </w:r>
      <w:r w:rsidR="00B87B28" w:rsidRPr="00F419B2">
        <w:t xml:space="preserve">Выберите </w:t>
      </w:r>
      <w:r w:rsidR="0045399D" w:rsidRPr="00F419B2">
        <w:t>директорию</w:t>
      </w:r>
      <w:r w:rsidR="00B87B28" w:rsidRPr="00F419B2">
        <w:t>, затем откройте файл из сохраненного места.</w:t>
      </w:r>
    </w:p>
    <w:p w14:paraId="3CCFF992" w14:textId="77777777" w:rsidR="00B87B28" w:rsidRPr="00F419B2" w:rsidRDefault="004C2F04" w:rsidP="00EA1362">
      <w:pPr>
        <w:pStyle w:val="phlistitemizedtitle"/>
      </w:pPr>
      <w:r w:rsidRPr="00EA1362">
        <w:t>П</w:t>
      </w:r>
      <w:r w:rsidR="00B87B28" w:rsidRPr="00EA1362">
        <w:t>оле</w:t>
      </w:r>
      <w:r w:rsidR="00B87B28" w:rsidRPr="00F419B2">
        <w:t xml:space="preserve"> ввода даты. Есть два способа заполнения данного поля:</w:t>
      </w:r>
    </w:p>
    <w:p w14:paraId="11A62AA3" w14:textId="32F2CA65" w:rsidR="00B87B28" w:rsidRPr="00F419B2" w:rsidRDefault="00B87B28" w:rsidP="00B10C60">
      <w:pPr>
        <w:pStyle w:val="phlistitemized1"/>
      </w:pPr>
      <w:r w:rsidRPr="00F419B2">
        <w:t xml:space="preserve">ввод значения с клавиатуры. Формат ввода </w:t>
      </w:r>
      <w:r w:rsidR="00DB1DFC" w:rsidRPr="00F419B2">
        <w:t>«</w:t>
      </w:r>
      <w:r w:rsidRPr="00F419B2">
        <w:t>ДД.ММ.ГГГГ</w:t>
      </w:r>
      <w:r w:rsidR="00DB1DFC" w:rsidRPr="00F419B2">
        <w:t>»</w:t>
      </w:r>
      <w:r w:rsidRPr="00F419B2">
        <w:t>. Точки проставляются автоматически (</w:t>
      </w:r>
      <w:r w:rsidRPr="00F419B2">
        <w:fldChar w:fldCharType="begin"/>
      </w:r>
      <w:r w:rsidRPr="00F419B2">
        <w:instrText xml:space="preserve"> REF _Ref442390425 \h  \* MERGEFORMAT </w:instrText>
      </w:r>
      <w:r w:rsidRPr="00F419B2">
        <w:fldChar w:fldCharType="separate"/>
      </w:r>
      <w:r w:rsidR="00FD77B9" w:rsidRPr="00F419B2">
        <w:t>Р</w:t>
      </w:r>
      <w:r w:rsidR="00FD77B9">
        <w:t>исунок 29</w:t>
      </w:r>
      <w:r w:rsidRPr="00F419B2">
        <w:fldChar w:fldCharType="end"/>
      </w:r>
      <w:r w:rsidRPr="00F419B2">
        <w:t>);</w:t>
      </w:r>
    </w:p>
    <w:p w14:paraId="2EBE6577" w14:textId="77777777" w:rsidR="00B87B28" w:rsidRPr="00F419B2" w:rsidRDefault="001534F3" w:rsidP="00AF28B4">
      <w:pPr>
        <w:pStyle w:val="phfigure"/>
        <w:rPr>
          <w:rFonts w:cs="Arial"/>
        </w:rPr>
      </w:pPr>
      <w:r w:rsidRPr="00F419B2">
        <w:rPr>
          <w:rFonts w:cs="Arial"/>
          <w:noProof/>
        </w:rPr>
        <w:drawing>
          <wp:inline distT="0" distB="0" distL="0" distR="0" wp14:anchorId="7938385A" wp14:editId="7CD6D8A4">
            <wp:extent cx="4438650" cy="342900"/>
            <wp:effectExtent l="0" t="0" r="0" b="0"/>
            <wp:docPr id="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74D30" w14:textId="1264EE59" w:rsidR="00B87B28" w:rsidRPr="00F419B2" w:rsidRDefault="00B87B28" w:rsidP="00AF28B4">
      <w:pPr>
        <w:pStyle w:val="phfiguretitle"/>
      </w:pPr>
      <w:bookmarkStart w:id="1844" w:name="_Ref442390425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29</w:t>
        </w:r>
      </w:fldSimple>
      <w:bookmarkEnd w:id="1844"/>
      <w:r w:rsidR="004C22C3" w:rsidRPr="00F419B2">
        <w:t xml:space="preserve"> – </w:t>
      </w:r>
      <w:r w:rsidRPr="00F419B2">
        <w:t>Заполненное вручную пол</w:t>
      </w:r>
      <w:r w:rsidR="0000340D" w:rsidRPr="00F419B2">
        <w:t>е</w:t>
      </w:r>
      <w:r w:rsidRPr="00F419B2">
        <w:t xml:space="preserve"> даты</w:t>
      </w:r>
    </w:p>
    <w:p w14:paraId="1F6904CE" w14:textId="58565516" w:rsidR="00B87B28" w:rsidRPr="00F419B2" w:rsidRDefault="007B42A9" w:rsidP="00B10C60">
      <w:pPr>
        <w:pStyle w:val="phlistitemized1"/>
      </w:pPr>
      <w:r w:rsidRPr="00F419B2">
        <w:t xml:space="preserve">ввод с помощью вшитого календаря </w:t>
      </w:r>
      <w:r w:rsidR="009E25A5" w:rsidRPr="00F419B2">
        <w:t>–</w:t>
      </w:r>
      <w:r w:rsidRPr="00F419B2">
        <w:t xml:space="preserve"> </w:t>
      </w:r>
      <w:r w:rsidR="00B87B28" w:rsidRPr="00F419B2">
        <w:t xml:space="preserve">нажмите на кнопку </w:t>
      </w:r>
      <w:r w:rsidR="001534F3" w:rsidRPr="00F419B2">
        <w:rPr>
          <w:noProof/>
          <w:lang w:eastAsia="ru-RU"/>
        </w:rPr>
        <w:drawing>
          <wp:inline distT="0" distB="0" distL="0" distR="0" wp14:anchorId="594206D5" wp14:editId="550D11F0">
            <wp:extent cx="161925" cy="209550"/>
            <wp:effectExtent l="0" t="0" r="9525" b="0"/>
            <wp:docPr id="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7B28" w:rsidRPr="00F419B2">
        <w:t>, появится окно (</w:t>
      </w:r>
      <w:r w:rsidR="00B87B28" w:rsidRPr="00F419B2">
        <w:fldChar w:fldCharType="begin"/>
      </w:r>
      <w:r w:rsidR="00B87B28" w:rsidRPr="00F419B2">
        <w:instrText xml:space="preserve"> REF _Ref442390429 \h  \* MERGEFORMAT </w:instrText>
      </w:r>
      <w:r w:rsidR="00B87B28" w:rsidRPr="00F419B2">
        <w:fldChar w:fldCharType="separate"/>
      </w:r>
      <w:r w:rsidR="00FD77B9" w:rsidRPr="00F419B2">
        <w:t>Р</w:t>
      </w:r>
      <w:r w:rsidR="00FD77B9">
        <w:t>исунок 30</w:t>
      </w:r>
      <w:r w:rsidR="00B87B28" w:rsidRPr="00F419B2">
        <w:fldChar w:fldCharType="end"/>
      </w:r>
      <w:r w:rsidR="00B87B28" w:rsidRPr="00F419B2">
        <w:t xml:space="preserve">), содержащее список месяцев и лет. Для навигации по календарю предназначены кнопки: </w:t>
      </w:r>
      <w:r w:rsidR="001534F3" w:rsidRPr="00F419B2">
        <w:rPr>
          <w:noProof/>
          <w:lang w:eastAsia="ru-RU"/>
        </w:rPr>
        <w:drawing>
          <wp:inline distT="0" distB="0" distL="0" distR="0" wp14:anchorId="717607FD" wp14:editId="581D7303">
            <wp:extent cx="152400" cy="142875"/>
            <wp:effectExtent l="0" t="0" r="0" b="9525"/>
            <wp:docPr id="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7B28" w:rsidRPr="00F419B2">
        <w:t xml:space="preserve"> и </w:t>
      </w:r>
      <w:r w:rsidR="001534F3" w:rsidRPr="00F419B2">
        <w:rPr>
          <w:noProof/>
          <w:lang w:eastAsia="ru-RU"/>
        </w:rPr>
        <w:drawing>
          <wp:inline distT="0" distB="0" distL="0" distR="0" wp14:anchorId="7CD22EE6" wp14:editId="265E3494">
            <wp:extent cx="142875" cy="142875"/>
            <wp:effectExtent l="0" t="0" r="9525" b="9525"/>
            <wp:docPr id="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7B28" w:rsidRPr="00F419B2">
        <w:t xml:space="preserve"> (перемещение по месяцам), </w:t>
      </w:r>
      <w:r w:rsidR="001534F3" w:rsidRPr="00F419B2">
        <w:rPr>
          <w:noProof/>
          <w:lang w:eastAsia="ru-RU"/>
        </w:rPr>
        <w:drawing>
          <wp:inline distT="0" distB="0" distL="0" distR="0" wp14:anchorId="0713D189" wp14:editId="1E5A17FD">
            <wp:extent cx="133350" cy="161925"/>
            <wp:effectExtent l="0" t="0" r="0" b="9525"/>
            <wp:docPr id="5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22C3" w:rsidRPr="00F419B2">
        <w:t xml:space="preserve"> – </w:t>
      </w:r>
      <w:r w:rsidR="00B87B28" w:rsidRPr="00F419B2">
        <w:t xml:space="preserve">выбор месяца и года. Для вставки текущей даты нажмите кнопку </w:t>
      </w:r>
      <w:r w:rsidR="001534F3" w:rsidRPr="00F419B2">
        <w:rPr>
          <w:noProof/>
          <w:lang w:eastAsia="ru-RU"/>
        </w:rPr>
        <w:drawing>
          <wp:inline distT="0" distB="0" distL="0" distR="0" wp14:anchorId="015706A0" wp14:editId="02A5E712">
            <wp:extent cx="171450" cy="219075"/>
            <wp:effectExtent l="0" t="0" r="0" b="9525"/>
            <wp:docPr id="5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7B28" w:rsidRPr="00F419B2">
        <w:t xml:space="preserve"> или </w:t>
      </w:r>
      <w:r w:rsidRPr="00F419B2">
        <w:t xml:space="preserve">кнопку </w:t>
      </w:r>
      <w:r w:rsidR="001534F3" w:rsidRPr="00F419B2">
        <w:rPr>
          <w:noProof/>
          <w:lang w:eastAsia="ru-RU"/>
        </w:rPr>
        <w:drawing>
          <wp:inline distT="0" distB="0" distL="0" distR="0" wp14:anchorId="319E40D5" wp14:editId="1F29FF90">
            <wp:extent cx="476250" cy="219075"/>
            <wp:effectExtent l="0" t="0" r="0" b="9525"/>
            <wp:docPr id="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7B28" w:rsidRPr="00F419B2">
        <w:t>.</w:t>
      </w:r>
    </w:p>
    <w:p w14:paraId="1AEA0890" w14:textId="77777777" w:rsidR="00B87B28" w:rsidRPr="00F419B2" w:rsidRDefault="001534F3" w:rsidP="00AF28B4">
      <w:pPr>
        <w:pStyle w:val="phfigure"/>
        <w:rPr>
          <w:rFonts w:cs="Arial"/>
        </w:rPr>
      </w:pPr>
      <w:r w:rsidRPr="00F419B2">
        <w:rPr>
          <w:rFonts w:cs="Arial"/>
          <w:noProof/>
        </w:rPr>
        <w:lastRenderedPageBreak/>
        <w:drawing>
          <wp:inline distT="0" distB="0" distL="0" distR="0" wp14:anchorId="293DE9C7" wp14:editId="473E4ACD">
            <wp:extent cx="2333625" cy="1971675"/>
            <wp:effectExtent l="0" t="0" r="9525" b="9525"/>
            <wp:docPr id="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738DB" w14:textId="59260A25" w:rsidR="00B87B28" w:rsidRPr="00F419B2" w:rsidRDefault="00B87B28" w:rsidP="00AF28B4">
      <w:pPr>
        <w:pStyle w:val="phfiguretitle"/>
      </w:pPr>
      <w:bookmarkStart w:id="1845" w:name="_Ref442390429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30</w:t>
        </w:r>
      </w:fldSimple>
      <w:bookmarkEnd w:id="1845"/>
      <w:r w:rsidR="004C22C3" w:rsidRPr="00F419B2">
        <w:t xml:space="preserve"> – </w:t>
      </w:r>
      <w:r w:rsidRPr="00F419B2">
        <w:t>Выбор даты из встроенного календаря</w:t>
      </w:r>
    </w:p>
    <w:p w14:paraId="702CFA67" w14:textId="37600E2F" w:rsidR="00B87B28" w:rsidRPr="00F419B2" w:rsidRDefault="004C2F04" w:rsidP="00EA1362">
      <w:pPr>
        <w:pStyle w:val="phnormal"/>
      </w:pPr>
      <w:r w:rsidRPr="00F419B2">
        <w:t>П</w:t>
      </w:r>
      <w:r w:rsidR="00B87B28" w:rsidRPr="00F419B2">
        <w:t>оле параметра (</w:t>
      </w:r>
      <w:r w:rsidR="00B87B28" w:rsidRPr="00F419B2">
        <w:fldChar w:fldCharType="begin"/>
      </w:r>
      <w:r w:rsidR="00B87B28" w:rsidRPr="00F419B2">
        <w:instrText xml:space="preserve"> REF _Ref448483056 \h </w:instrText>
      </w:r>
      <w:r w:rsidR="001C1245" w:rsidRPr="00F419B2">
        <w:instrText xml:space="preserve"> \* MERGEFORMAT </w:instrText>
      </w:r>
      <w:r w:rsidR="00B87B28" w:rsidRPr="00F419B2">
        <w:fldChar w:fldCharType="separate"/>
      </w:r>
      <w:r w:rsidR="00FD77B9" w:rsidRPr="00F419B2">
        <w:t>Р</w:t>
      </w:r>
      <w:r w:rsidR="00FD77B9">
        <w:t>исунок 31</w:t>
      </w:r>
      <w:r w:rsidR="00B87B28" w:rsidRPr="00F419B2">
        <w:fldChar w:fldCharType="end"/>
      </w:r>
      <w:r w:rsidR="00B87B28" w:rsidRPr="00F419B2">
        <w:t xml:space="preserve">). Элемент предназначен для выбора логического параметра. Если в поле установлен </w:t>
      </w:r>
      <w:r w:rsidR="00DB1DFC" w:rsidRPr="00F419B2">
        <w:t>«</w:t>
      </w:r>
      <w:r w:rsidR="00B87B28" w:rsidRPr="00F419B2">
        <w:t>флажок</w:t>
      </w:r>
      <w:r w:rsidR="00DB1DFC" w:rsidRPr="00F419B2">
        <w:t>»</w:t>
      </w:r>
      <w:r w:rsidR="00B87B28" w:rsidRPr="00F419B2">
        <w:t>, то параметр выбран</w:t>
      </w:r>
      <w:r w:rsidR="007B42A9" w:rsidRPr="00F419B2">
        <w:t xml:space="preserve"> (включен)</w:t>
      </w:r>
      <w:r w:rsidR="00B87B28" w:rsidRPr="00F419B2">
        <w:t>.</w:t>
      </w:r>
    </w:p>
    <w:p w14:paraId="088F4140" w14:textId="77777777" w:rsidR="00B87B28" w:rsidRPr="00F419B2" w:rsidRDefault="001534F3" w:rsidP="00AF28B4">
      <w:pPr>
        <w:pStyle w:val="phfigure"/>
        <w:rPr>
          <w:rFonts w:cs="Arial"/>
        </w:rPr>
      </w:pPr>
      <w:r w:rsidRPr="00F419B2">
        <w:rPr>
          <w:rFonts w:cs="Arial"/>
          <w:noProof/>
        </w:rPr>
        <w:drawing>
          <wp:inline distT="0" distB="0" distL="0" distR="0" wp14:anchorId="3BC871F4" wp14:editId="13C866C6">
            <wp:extent cx="2305050" cy="552450"/>
            <wp:effectExtent l="0" t="0" r="0" b="0"/>
            <wp:docPr id="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6E33A" w14:textId="3A9884FA" w:rsidR="00B87B28" w:rsidRPr="00F419B2" w:rsidRDefault="00B87B28" w:rsidP="00AF28B4">
      <w:pPr>
        <w:pStyle w:val="phfiguretitle"/>
      </w:pPr>
      <w:bookmarkStart w:id="1846" w:name="_Ref448483056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31</w:t>
        </w:r>
      </w:fldSimple>
      <w:bookmarkEnd w:id="1846"/>
      <w:r w:rsidRPr="00F419B2">
        <w:t xml:space="preserve"> – Включенное поле параметра</w:t>
      </w:r>
    </w:p>
    <w:p w14:paraId="3B082401" w14:textId="77777777" w:rsidR="00B87B28" w:rsidRPr="00F419B2" w:rsidRDefault="00B87B28" w:rsidP="00B87B28">
      <w:pPr>
        <w:pStyle w:val="30"/>
        <w:rPr>
          <w:rFonts w:cs="Arial"/>
        </w:rPr>
      </w:pPr>
      <w:bookmarkStart w:id="1847" w:name="_Toc450234461"/>
      <w:bookmarkStart w:id="1848" w:name="_Toc46824846"/>
      <w:r w:rsidRPr="00F419B2">
        <w:rPr>
          <w:rFonts w:cs="Arial"/>
        </w:rPr>
        <w:t>Кнопки интерфейса Системы</w:t>
      </w:r>
      <w:bookmarkEnd w:id="1847"/>
      <w:bookmarkEnd w:id="1848"/>
    </w:p>
    <w:p w14:paraId="4259FEA0" w14:textId="729EAF4B" w:rsidR="00B87B28" w:rsidRPr="00F419B2" w:rsidRDefault="00B87B28" w:rsidP="00B10C60">
      <w:pPr>
        <w:pStyle w:val="phnormal"/>
        <w:rPr>
          <w:rFonts w:cs="Arial"/>
        </w:rPr>
      </w:pPr>
      <w:r w:rsidRPr="00F419B2">
        <w:rPr>
          <w:rFonts w:cs="Arial"/>
        </w:rPr>
        <w:t>Кнопки интерфейса, характерные для большинства окон Системы, представлены ниже (</w:t>
      </w:r>
      <w:r w:rsidRPr="00F419B2">
        <w:rPr>
          <w:rFonts w:cs="Arial"/>
        </w:rPr>
        <w:fldChar w:fldCharType="begin"/>
      </w:r>
      <w:r w:rsidRPr="00F419B2">
        <w:rPr>
          <w:rFonts w:cs="Arial"/>
        </w:rPr>
        <w:instrText xml:space="preserve"> REF _Ref449518675 \h </w:instrText>
      </w:r>
      <w:r w:rsidR="001C1245" w:rsidRPr="00F419B2">
        <w:rPr>
          <w:rFonts w:cs="Arial"/>
        </w:rPr>
        <w:instrText xml:space="preserve"> \* MERGEFORMAT </w:instrText>
      </w:r>
      <w:r w:rsidRPr="00F419B2">
        <w:rPr>
          <w:rFonts w:cs="Arial"/>
        </w:rPr>
      </w:r>
      <w:r w:rsidRPr="00F419B2">
        <w:rPr>
          <w:rFonts w:cs="Arial"/>
        </w:rPr>
        <w:fldChar w:fldCharType="separate"/>
      </w:r>
      <w:r w:rsidR="00FD77B9" w:rsidRPr="00F419B2">
        <w:rPr>
          <w:rFonts w:cs="Arial"/>
        </w:rPr>
        <w:t>Т</w:t>
      </w:r>
      <w:r w:rsidR="00FD77B9">
        <w:rPr>
          <w:rFonts w:cs="Arial"/>
        </w:rPr>
        <w:t>аблица 1</w:t>
      </w:r>
      <w:r w:rsidRPr="00F419B2">
        <w:rPr>
          <w:rFonts w:cs="Arial"/>
        </w:rPr>
        <w:fldChar w:fldCharType="end"/>
      </w:r>
      <w:r w:rsidRPr="00F419B2">
        <w:rPr>
          <w:rFonts w:cs="Arial"/>
        </w:rPr>
        <w:t>).</w:t>
      </w:r>
    </w:p>
    <w:p w14:paraId="118A05D0" w14:textId="3F550519" w:rsidR="009867C0" w:rsidRPr="00F419B2" w:rsidRDefault="00B87B28" w:rsidP="009867C0">
      <w:pPr>
        <w:pStyle w:val="phtabletitle"/>
        <w:rPr>
          <w:rFonts w:cs="Arial"/>
        </w:rPr>
      </w:pPr>
      <w:bookmarkStart w:id="1849" w:name="_Ref449518675"/>
      <w:r w:rsidRPr="00F419B2">
        <w:rPr>
          <w:rFonts w:cs="Arial"/>
        </w:rPr>
        <w:t>Т</w:t>
      </w:r>
      <w:r w:rsidR="00915B17">
        <w:rPr>
          <w:rFonts w:cs="Arial"/>
        </w:rPr>
        <w:t>аблица </w:t>
      </w:r>
      <w:r w:rsidR="00430100" w:rsidRPr="00F419B2">
        <w:rPr>
          <w:rFonts w:cs="Arial"/>
        </w:rPr>
        <w:fldChar w:fldCharType="begin"/>
      </w:r>
      <w:r w:rsidR="00430100" w:rsidRPr="00F419B2">
        <w:rPr>
          <w:rFonts w:cs="Arial"/>
        </w:rPr>
        <w:instrText xml:space="preserve"> SEQ Таблица \* ARABIC </w:instrText>
      </w:r>
      <w:r w:rsidR="00430100" w:rsidRPr="00F419B2">
        <w:rPr>
          <w:rFonts w:cs="Arial"/>
        </w:rPr>
        <w:fldChar w:fldCharType="separate"/>
      </w:r>
      <w:r w:rsidR="00FD77B9">
        <w:rPr>
          <w:rFonts w:cs="Arial"/>
          <w:noProof/>
        </w:rPr>
        <w:t>1</w:t>
      </w:r>
      <w:r w:rsidR="00430100" w:rsidRPr="00F419B2">
        <w:rPr>
          <w:rFonts w:cs="Arial"/>
        </w:rPr>
        <w:fldChar w:fldCharType="end"/>
      </w:r>
      <w:bookmarkEnd w:id="1849"/>
      <w:r w:rsidRPr="00F419B2">
        <w:rPr>
          <w:rFonts w:cs="Arial"/>
        </w:rPr>
        <w:t xml:space="preserve"> </w:t>
      </w:r>
      <w:r w:rsidR="00793EEE" w:rsidRPr="00F419B2">
        <w:rPr>
          <w:rFonts w:cs="Arial"/>
        </w:rPr>
        <w:t>–</w:t>
      </w:r>
      <w:r w:rsidRPr="00F419B2">
        <w:rPr>
          <w:rFonts w:cs="Arial"/>
        </w:rPr>
        <w:t xml:space="preserve"> Элементы интерфейса Системы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49"/>
        <w:gridCol w:w="7688"/>
      </w:tblGrid>
      <w:tr w:rsidR="009867C0" w:rsidRPr="00F419B2" w14:paraId="158D6EE2" w14:textId="77777777" w:rsidTr="00385898">
        <w:trPr>
          <w:tblHeader/>
        </w:trPr>
        <w:tc>
          <w:tcPr>
            <w:tcW w:w="1208" w:type="pct"/>
            <w:shd w:val="clear" w:color="auto" w:fill="auto"/>
          </w:tcPr>
          <w:p w14:paraId="770DAD30" w14:textId="77777777" w:rsidR="009867C0" w:rsidRPr="00F419B2" w:rsidRDefault="009867C0" w:rsidP="009867C0">
            <w:pPr>
              <w:pStyle w:val="phtablecolcaption"/>
            </w:pPr>
            <w:r w:rsidRPr="00F419B2">
              <w:t>Элемент</w:t>
            </w:r>
          </w:p>
        </w:tc>
        <w:tc>
          <w:tcPr>
            <w:tcW w:w="3792" w:type="pct"/>
            <w:shd w:val="clear" w:color="auto" w:fill="auto"/>
          </w:tcPr>
          <w:p w14:paraId="62BA0638" w14:textId="77777777" w:rsidR="009867C0" w:rsidRPr="00F419B2" w:rsidRDefault="009867C0" w:rsidP="009867C0">
            <w:pPr>
              <w:pStyle w:val="phtablecolcaption"/>
            </w:pPr>
            <w:r w:rsidRPr="00F419B2">
              <w:t>Назначение</w:t>
            </w:r>
          </w:p>
        </w:tc>
      </w:tr>
      <w:tr w:rsidR="009867C0" w:rsidRPr="00F419B2" w14:paraId="4055730A" w14:textId="77777777" w:rsidTr="006754B7">
        <w:trPr>
          <w:trHeight w:val="787"/>
        </w:trPr>
        <w:tc>
          <w:tcPr>
            <w:tcW w:w="1208" w:type="pct"/>
            <w:shd w:val="clear" w:color="auto" w:fill="auto"/>
          </w:tcPr>
          <w:p w14:paraId="6DE39416" w14:textId="77777777" w:rsidR="009867C0" w:rsidRPr="00F419B2" w:rsidRDefault="001534F3" w:rsidP="009867C0">
            <w:pPr>
              <w:pStyle w:val="phtablecellleft"/>
            </w:pPr>
            <w:r w:rsidRPr="00F419B2">
              <w:rPr>
                <w:noProof/>
              </w:rPr>
              <w:drawing>
                <wp:inline distT="0" distB="0" distL="0" distR="0" wp14:anchorId="0A1B7833" wp14:editId="5ADEEDD4">
                  <wp:extent cx="676275" cy="190500"/>
                  <wp:effectExtent l="0" t="0" r="9525" b="0"/>
                  <wp:docPr id="55" name="Рисунок 55" descr="Безымянный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Безымянный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B514D7" w14:textId="77777777" w:rsidR="009867C0" w:rsidRPr="00F419B2" w:rsidRDefault="001534F3" w:rsidP="00385898">
            <w:pPr>
              <w:pStyle w:val="phtablecellleft"/>
            </w:pPr>
            <w:r w:rsidRPr="00F419B2">
              <w:rPr>
                <w:noProof/>
              </w:rPr>
              <w:drawing>
                <wp:inline distT="0" distB="0" distL="0" distR="0" wp14:anchorId="3556CBC9" wp14:editId="5DD4BBD4">
                  <wp:extent cx="228600" cy="209550"/>
                  <wp:effectExtent l="0" t="0" r="0" b="0"/>
                  <wp:docPr id="5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2" w:type="pct"/>
            <w:shd w:val="clear" w:color="auto" w:fill="auto"/>
          </w:tcPr>
          <w:p w14:paraId="13ED57E5" w14:textId="77777777" w:rsidR="009867C0" w:rsidRPr="00F419B2" w:rsidRDefault="009867C0" w:rsidP="009867C0">
            <w:pPr>
              <w:pStyle w:val="phtablecellleft"/>
            </w:pPr>
            <w:r w:rsidRPr="00F419B2">
              <w:t xml:space="preserve">Кнопка </w:t>
            </w:r>
            <w:r w:rsidR="00DB1DFC" w:rsidRPr="00F419B2">
              <w:t>«</w:t>
            </w:r>
            <w:r w:rsidRPr="00F419B2">
              <w:t>Добавить</w:t>
            </w:r>
            <w:r w:rsidR="00DB1DFC" w:rsidRPr="00F419B2">
              <w:t>»</w:t>
            </w:r>
          </w:p>
          <w:p w14:paraId="1351B33A" w14:textId="77777777" w:rsidR="009867C0" w:rsidRPr="00F419B2" w:rsidRDefault="009867C0" w:rsidP="00385898">
            <w:pPr>
              <w:pStyle w:val="phtablecellleft"/>
            </w:pPr>
            <w:r w:rsidRPr="00F419B2">
              <w:t>Данная кнопка предназначена для добавления информации</w:t>
            </w:r>
          </w:p>
        </w:tc>
      </w:tr>
      <w:tr w:rsidR="009867C0" w:rsidRPr="00F419B2" w14:paraId="14857843" w14:textId="77777777" w:rsidTr="00385898">
        <w:tc>
          <w:tcPr>
            <w:tcW w:w="1208" w:type="pct"/>
            <w:shd w:val="clear" w:color="auto" w:fill="auto"/>
          </w:tcPr>
          <w:p w14:paraId="292B1E9A" w14:textId="77777777" w:rsidR="009867C0" w:rsidRPr="00F419B2" w:rsidRDefault="001534F3" w:rsidP="009867C0">
            <w:pPr>
              <w:pStyle w:val="phtablecellleft"/>
            </w:pPr>
            <w:r w:rsidRPr="00F419B2">
              <w:rPr>
                <w:noProof/>
              </w:rPr>
              <w:drawing>
                <wp:inline distT="0" distB="0" distL="0" distR="0" wp14:anchorId="45369DBD" wp14:editId="5B4E40D0">
                  <wp:extent cx="685800" cy="180975"/>
                  <wp:effectExtent l="0" t="0" r="0" b="9525"/>
                  <wp:docPr id="57" name="Рисунок 57" descr="Безымя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Безымя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41B6DC" w14:textId="77777777" w:rsidR="009867C0" w:rsidRPr="00F419B2" w:rsidRDefault="001534F3" w:rsidP="00385898">
            <w:pPr>
              <w:pStyle w:val="phtablecellleft"/>
            </w:pPr>
            <w:r w:rsidRPr="00F419B2">
              <w:rPr>
                <w:noProof/>
              </w:rPr>
              <w:drawing>
                <wp:inline distT="0" distB="0" distL="0" distR="0" wp14:anchorId="64194DA4" wp14:editId="39C483DD">
                  <wp:extent cx="209550" cy="228600"/>
                  <wp:effectExtent l="0" t="0" r="0" b="0"/>
                  <wp:docPr id="5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2" w:type="pct"/>
            <w:shd w:val="clear" w:color="auto" w:fill="auto"/>
          </w:tcPr>
          <w:p w14:paraId="5211099C" w14:textId="77777777" w:rsidR="009867C0" w:rsidRPr="00F419B2" w:rsidRDefault="009867C0" w:rsidP="009867C0">
            <w:pPr>
              <w:pStyle w:val="phtablecellleft"/>
            </w:pPr>
            <w:r w:rsidRPr="00F419B2">
              <w:t xml:space="preserve">Кнопка </w:t>
            </w:r>
            <w:r w:rsidR="00DB1DFC" w:rsidRPr="00F419B2">
              <w:t>«</w:t>
            </w:r>
            <w:r w:rsidRPr="00F419B2">
              <w:t>Изменить</w:t>
            </w:r>
            <w:r w:rsidR="00DB1DFC" w:rsidRPr="00F419B2">
              <w:t>»</w:t>
            </w:r>
          </w:p>
          <w:p w14:paraId="72AA90E4" w14:textId="77777777" w:rsidR="009867C0" w:rsidRPr="00F419B2" w:rsidRDefault="009867C0" w:rsidP="00385898">
            <w:pPr>
              <w:pStyle w:val="phtablecellleft"/>
            </w:pPr>
            <w:r w:rsidRPr="00F419B2">
              <w:t>Данная кнопка предназначена для изменения информации</w:t>
            </w:r>
          </w:p>
        </w:tc>
      </w:tr>
      <w:tr w:rsidR="009867C0" w:rsidRPr="00F419B2" w14:paraId="2132CA1D" w14:textId="77777777" w:rsidTr="00385898">
        <w:tc>
          <w:tcPr>
            <w:tcW w:w="1208" w:type="pct"/>
            <w:shd w:val="clear" w:color="auto" w:fill="auto"/>
          </w:tcPr>
          <w:p w14:paraId="5F635883" w14:textId="77777777" w:rsidR="009867C0" w:rsidRPr="00F419B2" w:rsidRDefault="001534F3" w:rsidP="009867C0">
            <w:pPr>
              <w:pStyle w:val="phtablecellleft"/>
            </w:pPr>
            <w:r w:rsidRPr="00F419B2">
              <w:rPr>
                <w:noProof/>
              </w:rPr>
              <w:drawing>
                <wp:inline distT="0" distB="0" distL="0" distR="0" wp14:anchorId="430395B8" wp14:editId="7B9384EA">
                  <wp:extent cx="619125" cy="180975"/>
                  <wp:effectExtent l="0" t="0" r="9525" b="9525"/>
                  <wp:docPr id="59" name="Рисунок 59" descr="рт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рт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477FF2" w14:textId="77777777" w:rsidR="009867C0" w:rsidRPr="00F419B2" w:rsidRDefault="001534F3" w:rsidP="00385898">
            <w:pPr>
              <w:pStyle w:val="phtablecellleft"/>
            </w:pPr>
            <w:r w:rsidRPr="00F419B2">
              <w:rPr>
                <w:noProof/>
              </w:rPr>
              <w:drawing>
                <wp:inline distT="0" distB="0" distL="0" distR="0" wp14:anchorId="655EF360" wp14:editId="06AB9926">
                  <wp:extent cx="219075" cy="209550"/>
                  <wp:effectExtent l="0" t="0" r="9525" b="0"/>
                  <wp:docPr id="6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2" w:type="pct"/>
            <w:shd w:val="clear" w:color="auto" w:fill="auto"/>
          </w:tcPr>
          <w:p w14:paraId="2F041F09" w14:textId="77777777" w:rsidR="009867C0" w:rsidRPr="00F419B2" w:rsidRDefault="009867C0" w:rsidP="009867C0">
            <w:pPr>
              <w:pStyle w:val="phtablecellleft"/>
            </w:pPr>
            <w:r w:rsidRPr="00F419B2">
              <w:t xml:space="preserve">Кнопка </w:t>
            </w:r>
            <w:r w:rsidR="00DB1DFC" w:rsidRPr="00F419B2">
              <w:t>«</w:t>
            </w:r>
            <w:r w:rsidRPr="00F419B2">
              <w:t>Удалить</w:t>
            </w:r>
            <w:r w:rsidR="00DB1DFC" w:rsidRPr="00F419B2">
              <w:t>»</w:t>
            </w:r>
          </w:p>
          <w:p w14:paraId="4C2777FC" w14:textId="77777777" w:rsidR="009867C0" w:rsidRPr="00F419B2" w:rsidRDefault="009867C0" w:rsidP="00385898">
            <w:pPr>
              <w:pStyle w:val="phtablecellleft"/>
            </w:pPr>
            <w:r w:rsidRPr="00F419B2">
              <w:t>Данная кнопка предназначена для удаления информации</w:t>
            </w:r>
          </w:p>
        </w:tc>
      </w:tr>
      <w:tr w:rsidR="009867C0" w:rsidRPr="00F419B2" w14:paraId="49D89EAA" w14:textId="77777777" w:rsidTr="00385898">
        <w:tc>
          <w:tcPr>
            <w:tcW w:w="1208" w:type="pct"/>
            <w:shd w:val="clear" w:color="auto" w:fill="auto"/>
          </w:tcPr>
          <w:p w14:paraId="34808850" w14:textId="77777777" w:rsidR="009867C0" w:rsidRPr="00F419B2" w:rsidRDefault="001534F3" w:rsidP="009867C0">
            <w:pPr>
              <w:pStyle w:val="phtablecellleft"/>
            </w:pPr>
            <w:r w:rsidRPr="00F419B2">
              <w:rPr>
                <w:noProof/>
              </w:rPr>
              <w:drawing>
                <wp:inline distT="0" distB="0" distL="0" distR="0" wp14:anchorId="001EF02B" wp14:editId="3DF05F4A">
                  <wp:extent cx="685800" cy="180975"/>
                  <wp:effectExtent l="0" t="0" r="0" b="9525"/>
                  <wp:docPr id="61" name="Рисунок 61" descr="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FA2D5E" w14:textId="77777777" w:rsidR="009867C0" w:rsidRPr="00F419B2" w:rsidRDefault="001534F3" w:rsidP="00385898">
            <w:pPr>
              <w:pStyle w:val="phtablecellleft"/>
            </w:pPr>
            <w:r w:rsidRPr="00F419B2">
              <w:rPr>
                <w:noProof/>
              </w:rPr>
              <w:drawing>
                <wp:inline distT="0" distB="0" distL="0" distR="0" wp14:anchorId="4984602B" wp14:editId="766A2204">
                  <wp:extent cx="209550" cy="180975"/>
                  <wp:effectExtent l="0" t="0" r="0" b="9525"/>
                  <wp:docPr id="6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2" w:type="pct"/>
            <w:shd w:val="clear" w:color="auto" w:fill="auto"/>
          </w:tcPr>
          <w:p w14:paraId="35AB53DA" w14:textId="77777777" w:rsidR="009867C0" w:rsidRPr="00F419B2" w:rsidRDefault="009867C0" w:rsidP="009867C0">
            <w:pPr>
              <w:pStyle w:val="phtablecellleft"/>
            </w:pPr>
            <w:r w:rsidRPr="00F419B2">
              <w:t xml:space="preserve">Кнопка </w:t>
            </w:r>
            <w:r w:rsidR="00DB1DFC" w:rsidRPr="00F419B2">
              <w:t>«</w:t>
            </w:r>
            <w:r w:rsidRPr="00F419B2">
              <w:t>Обновить</w:t>
            </w:r>
            <w:r w:rsidR="00DB1DFC" w:rsidRPr="00F419B2">
              <w:t>»</w:t>
            </w:r>
          </w:p>
          <w:p w14:paraId="08BCB0D5" w14:textId="77777777" w:rsidR="009867C0" w:rsidRPr="00F419B2" w:rsidRDefault="009867C0" w:rsidP="00385898">
            <w:pPr>
              <w:pStyle w:val="phtablecellleft"/>
            </w:pPr>
            <w:r w:rsidRPr="00F419B2">
              <w:t>Данная кнопка предназначена для обновления окон</w:t>
            </w:r>
          </w:p>
        </w:tc>
      </w:tr>
      <w:tr w:rsidR="009867C0" w:rsidRPr="00F419B2" w14:paraId="530C8F6C" w14:textId="77777777" w:rsidTr="00385898">
        <w:tc>
          <w:tcPr>
            <w:tcW w:w="1208" w:type="pct"/>
            <w:shd w:val="clear" w:color="auto" w:fill="auto"/>
          </w:tcPr>
          <w:p w14:paraId="164BBDF2" w14:textId="77777777" w:rsidR="009867C0" w:rsidRPr="00F419B2" w:rsidRDefault="001534F3" w:rsidP="00385898">
            <w:pPr>
              <w:pStyle w:val="phtablecellleft"/>
            </w:pPr>
            <w:r w:rsidRPr="00F419B2">
              <w:rPr>
                <w:noProof/>
              </w:rPr>
              <w:drawing>
                <wp:inline distT="0" distB="0" distL="0" distR="0" wp14:anchorId="60A7EFD5" wp14:editId="25A8AC4D">
                  <wp:extent cx="809625" cy="190500"/>
                  <wp:effectExtent l="0" t="0" r="9525" b="0"/>
                  <wp:docPr id="63" name="Рисунок 63" descr="Безымя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Безымя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2" w:type="pct"/>
            <w:shd w:val="clear" w:color="auto" w:fill="auto"/>
          </w:tcPr>
          <w:p w14:paraId="72C2ACC0" w14:textId="77777777" w:rsidR="009867C0" w:rsidRPr="00F419B2" w:rsidRDefault="009867C0" w:rsidP="009867C0">
            <w:pPr>
              <w:pStyle w:val="phtablecellleft"/>
            </w:pPr>
            <w:r w:rsidRPr="00F419B2">
              <w:t xml:space="preserve">Кнопка </w:t>
            </w:r>
            <w:r w:rsidR="00DB1DFC" w:rsidRPr="00F419B2">
              <w:t>«</w:t>
            </w:r>
            <w:r w:rsidRPr="00F419B2">
              <w:t>Копировать</w:t>
            </w:r>
            <w:r w:rsidR="00DB1DFC" w:rsidRPr="00F419B2">
              <w:t>»</w:t>
            </w:r>
          </w:p>
          <w:p w14:paraId="316A38AA" w14:textId="77777777" w:rsidR="009867C0" w:rsidRPr="00F419B2" w:rsidRDefault="009867C0" w:rsidP="006754B7">
            <w:pPr>
              <w:pStyle w:val="phtablecellleft"/>
            </w:pPr>
            <w:r w:rsidRPr="00F419B2">
              <w:t xml:space="preserve">Данная кнопка предназначена для копирования ячеек </w:t>
            </w:r>
            <w:r w:rsidR="00DB1DFC" w:rsidRPr="00F419B2">
              <w:t>«</w:t>
            </w:r>
            <w:r w:rsidRPr="00F419B2">
              <w:t>Ctrl+C</w:t>
            </w:r>
            <w:r w:rsidR="00DB1DFC" w:rsidRPr="00F419B2">
              <w:t>»</w:t>
            </w:r>
            <w:r w:rsidR="006754B7" w:rsidRPr="00F419B2">
              <w:t xml:space="preserve"> </w:t>
            </w:r>
          </w:p>
        </w:tc>
      </w:tr>
      <w:tr w:rsidR="009867C0" w:rsidRPr="00F419B2" w14:paraId="621AA2DD" w14:textId="77777777" w:rsidTr="00385898">
        <w:tc>
          <w:tcPr>
            <w:tcW w:w="1208" w:type="pct"/>
            <w:shd w:val="clear" w:color="auto" w:fill="auto"/>
          </w:tcPr>
          <w:p w14:paraId="23E70EE2" w14:textId="77777777" w:rsidR="009867C0" w:rsidRPr="00F419B2" w:rsidRDefault="001534F3" w:rsidP="00385898">
            <w:pPr>
              <w:pStyle w:val="phtablecellleft"/>
            </w:pPr>
            <w:r w:rsidRPr="00F419B2">
              <w:rPr>
                <w:noProof/>
              </w:rPr>
              <w:drawing>
                <wp:inline distT="0" distB="0" distL="0" distR="0" wp14:anchorId="52E6CB5B" wp14:editId="7B144389">
                  <wp:extent cx="676275" cy="190500"/>
                  <wp:effectExtent l="0" t="0" r="9525" b="0"/>
                  <wp:docPr id="64" name="Рисунок 64" descr="Безымянный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Безымянный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2" w:type="pct"/>
            <w:shd w:val="clear" w:color="auto" w:fill="auto"/>
          </w:tcPr>
          <w:p w14:paraId="7232B61C" w14:textId="77777777" w:rsidR="009867C0" w:rsidRPr="00F419B2" w:rsidRDefault="009867C0" w:rsidP="009867C0">
            <w:pPr>
              <w:pStyle w:val="phtablecellleft"/>
            </w:pPr>
            <w:r w:rsidRPr="00F419B2">
              <w:t xml:space="preserve">Кнопка </w:t>
            </w:r>
            <w:r w:rsidR="00DB1DFC" w:rsidRPr="00F419B2">
              <w:t>«</w:t>
            </w:r>
            <w:r w:rsidRPr="00F419B2">
              <w:t>Вставить</w:t>
            </w:r>
            <w:r w:rsidR="00DB1DFC" w:rsidRPr="00F419B2">
              <w:t>»</w:t>
            </w:r>
          </w:p>
          <w:p w14:paraId="1E81515A" w14:textId="77777777" w:rsidR="009867C0" w:rsidRPr="00F419B2" w:rsidRDefault="009867C0" w:rsidP="00385898">
            <w:pPr>
              <w:pStyle w:val="phtablecellleft"/>
            </w:pPr>
            <w:r w:rsidRPr="00F419B2">
              <w:lastRenderedPageBreak/>
              <w:t xml:space="preserve">Данная кнопка предназначена для вставки скопированных ячеек </w:t>
            </w:r>
            <w:r w:rsidR="00DB1DFC" w:rsidRPr="00F419B2">
              <w:t>«</w:t>
            </w:r>
            <w:r w:rsidRPr="00F419B2">
              <w:t>Ctrl+V</w:t>
            </w:r>
            <w:r w:rsidR="00DB1DFC" w:rsidRPr="00F419B2">
              <w:t>»</w:t>
            </w:r>
          </w:p>
        </w:tc>
      </w:tr>
      <w:tr w:rsidR="009867C0" w:rsidRPr="00F419B2" w14:paraId="408B43AA" w14:textId="77777777" w:rsidTr="00385898">
        <w:tc>
          <w:tcPr>
            <w:tcW w:w="1208" w:type="pct"/>
            <w:shd w:val="clear" w:color="auto" w:fill="auto"/>
          </w:tcPr>
          <w:p w14:paraId="32E6E8D4" w14:textId="77777777" w:rsidR="009867C0" w:rsidRPr="00F419B2" w:rsidRDefault="001534F3" w:rsidP="009867C0">
            <w:pPr>
              <w:pStyle w:val="phtablecellleft"/>
            </w:pPr>
            <w:r w:rsidRPr="00F419B2">
              <w:rPr>
                <w:noProof/>
              </w:rPr>
              <w:lastRenderedPageBreak/>
              <w:drawing>
                <wp:inline distT="0" distB="0" distL="0" distR="0" wp14:anchorId="536FEB09" wp14:editId="07989350">
                  <wp:extent cx="714375" cy="200025"/>
                  <wp:effectExtent l="0" t="0" r="9525" b="9525"/>
                  <wp:docPr id="65" name="Рисунок 65" descr="Безымя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Безымя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2" w:type="pct"/>
            <w:shd w:val="clear" w:color="auto" w:fill="auto"/>
          </w:tcPr>
          <w:p w14:paraId="5F7EE01C" w14:textId="77777777" w:rsidR="009867C0" w:rsidRPr="00F419B2" w:rsidRDefault="009867C0" w:rsidP="009867C0">
            <w:pPr>
              <w:pStyle w:val="phtablecellleft"/>
            </w:pPr>
            <w:r w:rsidRPr="00F419B2">
              <w:t xml:space="preserve">Кнопка </w:t>
            </w:r>
            <w:r w:rsidR="00DB1DFC" w:rsidRPr="00F419B2">
              <w:t>«</w:t>
            </w:r>
            <w:r w:rsidRPr="00F419B2">
              <w:t>Сохранить</w:t>
            </w:r>
            <w:r w:rsidR="00DB1DFC" w:rsidRPr="00F419B2">
              <w:t>»</w:t>
            </w:r>
          </w:p>
          <w:p w14:paraId="21687CDF" w14:textId="77777777" w:rsidR="009867C0" w:rsidRPr="00F419B2" w:rsidRDefault="009867C0" w:rsidP="009867C0">
            <w:pPr>
              <w:pStyle w:val="phtablecellleft"/>
            </w:pPr>
            <w:r w:rsidRPr="00F419B2">
              <w:t>Команда служит для сохранения выбранных параметров или введенных данных</w:t>
            </w:r>
          </w:p>
        </w:tc>
      </w:tr>
      <w:tr w:rsidR="009867C0" w:rsidRPr="00F419B2" w14:paraId="4944F5BB" w14:textId="77777777" w:rsidTr="00385898">
        <w:tc>
          <w:tcPr>
            <w:tcW w:w="1208" w:type="pct"/>
            <w:shd w:val="clear" w:color="auto" w:fill="auto"/>
          </w:tcPr>
          <w:p w14:paraId="39AFA3A1" w14:textId="77777777" w:rsidR="009867C0" w:rsidRPr="00F419B2" w:rsidRDefault="001534F3" w:rsidP="009867C0">
            <w:pPr>
              <w:pStyle w:val="phtablecellleft"/>
            </w:pPr>
            <w:r w:rsidRPr="00F419B2">
              <w:rPr>
                <w:noProof/>
              </w:rPr>
              <w:drawing>
                <wp:inline distT="0" distB="0" distL="0" distR="0" wp14:anchorId="03580BC7" wp14:editId="63C88F1B">
                  <wp:extent cx="714375" cy="219075"/>
                  <wp:effectExtent l="0" t="0" r="9525" b="9525"/>
                  <wp:docPr id="6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2" w:type="pct"/>
            <w:shd w:val="clear" w:color="auto" w:fill="auto"/>
          </w:tcPr>
          <w:p w14:paraId="22252D49" w14:textId="77777777" w:rsidR="009867C0" w:rsidRPr="00F419B2" w:rsidRDefault="009867C0" w:rsidP="009867C0">
            <w:pPr>
              <w:pStyle w:val="phtablecellleft"/>
            </w:pPr>
            <w:r w:rsidRPr="00F419B2">
              <w:t xml:space="preserve">Кнопка </w:t>
            </w:r>
            <w:r w:rsidR="00DB1DFC" w:rsidRPr="00F419B2">
              <w:t>«</w:t>
            </w:r>
            <w:r w:rsidRPr="00F419B2">
              <w:t>Отмена</w:t>
            </w:r>
            <w:r w:rsidR="00DB1DFC" w:rsidRPr="00F419B2">
              <w:t>»</w:t>
            </w:r>
          </w:p>
          <w:p w14:paraId="0746FC2D" w14:textId="77777777" w:rsidR="009867C0" w:rsidRPr="00F419B2" w:rsidRDefault="009867C0" w:rsidP="009867C0">
            <w:pPr>
              <w:pStyle w:val="phtablecellleft"/>
            </w:pPr>
            <w:r w:rsidRPr="00F419B2">
              <w:t>Команда служит для отмены сохранения выбранных параметров или введенных данных</w:t>
            </w:r>
          </w:p>
        </w:tc>
      </w:tr>
    </w:tbl>
    <w:p w14:paraId="66D9F3AF" w14:textId="77777777" w:rsidR="00E71CB4" w:rsidRDefault="00E71CB4" w:rsidP="006754B7">
      <w:pPr>
        <w:pStyle w:val="phnormal"/>
        <w:rPr>
          <w:rFonts w:cs="Arial"/>
          <w:b/>
        </w:rPr>
      </w:pPr>
    </w:p>
    <w:p w14:paraId="7593E74A" w14:textId="77777777" w:rsidR="006754B7" w:rsidRPr="00F419B2" w:rsidRDefault="006754B7" w:rsidP="006754B7">
      <w:pPr>
        <w:pStyle w:val="phnormal"/>
        <w:rPr>
          <w:rFonts w:cs="Arial"/>
          <w:b/>
        </w:rPr>
      </w:pPr>
      <w:r w:rsidRPr="00F419B2">
        <w:rPr>
          <w:rFonts w:cs="Arial"/>
          <w:b/>
        </w:rPr>
        <w:t>Примечания</w:t>
      </w:r>
    </w:p>
    <w:p w14:paraId="461CF25A" w14:textId="77777777" w:rsidR="006754B7" w:rsidRPr="00F419B2" w:rsidRDefault="006754B7" w:rsidP="006754B7">
      <w:pPr>
        <w:pStyle w:val="phnormal"/>
        <w:rPr>
          <w:rFonts w:cs="Arial"/>
        </w:rPr>
      </w:pPr>
      <w:r w:rsidRPr="00F419B2">
        <w:rPr>
          <w:rFonts w:cs="Arial"/>
        </w:rPr>
        <w:t>1 Вышеуказанные команды можно вызвать нажатием правой кнопкой мыши по выбранному элементу (контекстное меню).</w:t>
      </w:r>
    </w:p>
    <w:p w14:paraId="5F8A32E5" w14:textId="77777777" w:rsidR="006754B7" w:rsidRPr="00F419B2" w:rsidRDefault="006754B7" w:rsidP="006754B7">
      <w:pPr>
        <w:pStyle w:val="phnormal"/>
        <w:rPr>
          <w:rFonts w:cs="Arial"/>
        </w:rPr>
      </w:pPr>
      <w:r w:rsidRPr="00F419B2">
        <w:rPr>
          <w:rFonts w:cs="Arial"/>
        </w:rPr>
        <w:t xml:space="preserve">2 Команду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Изменить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можно вызвать двойным нажатием левой кнопки мыши по выбранному элементу.</w:t>
      </w:r>
    </w:p>
    <w:p w14:paraId="53CF70FA" w14:textId="77777777" w:rsidR="009867C0" w:rsidRPr="00F419B2" w:rsidRDefault="006754B7" w:rsidP="006754B7">
      <w:pPr>
        <w:pStyle w:val="phnormal"/>
        <w:rPr>
          <w:rFonts w:cs="Arial"/>
        </w:rPr>
      </w:pPr>
      <w:r w:rsidRPr="00F419B2">
        <w:rPr>
          <w:rFonts w:cs="Arial"/>
        </w:rPr>
        <w:t xml:space="preserve">3 Для выделения нескольких элементов подряд воспользуйтесь клавишей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Shift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, для выборочного выделения элементов воспользуйтесь клавишей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Ctrl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>.</w:t>
      </w:r>
    </w:p>
    <w:p w14:paraId="582E1557" w14:textId="77777777" w:rsidR="00F23190" w:rsidRPr="00F419B2" w:rsidRDefault="00F23190" w:rsidP="008658F9">
      <w:pPr>
        <w:pStyle w:val="13"/>
        <w:rPr>
          <w:rFonts w:cs="Arial"/>
        </w:rPr>
      </w:pPr>
      <w:bookmarkStart w:id="1850" w:name="_Toc424807632"/>
      <w:bookmarkStart w:id="1851" w:name="_Toc435801710"/>
      <w:bookmarkStart w:id="1852" w:name="_Toc46824847"/>
      <w:bookmarkStart w:id="1853" w:name="_Toc295202977"/>
      <w:bookmarkStart w:id="1854" w:name="_Toc338419477"/>
      <w:bookmarkStart w:id="1855" w:name="_Ref374017562"/>
      <w:bookmarkStart w:id="1856" w:name="_Ref374017566"/>
      <w:bookmarkStart w:id="1857" w:name="_Toc382991448"/>
      <w:r w:rsidRPr="00F419B2">
        <w:rPr>
          <w:rFonts w:cs="Arial"/>
        </w:rPr>
        <w:lastRenderedPageBreak/>
        <w:t>Функции и задачи администратора</w:t>
      </w:r>
      <w:bookmarkEnd w:id="1850"/>
      <w:bookmarkEnd w:id="1851"/>
      <w:bookmarkEnd w:id="1852"/>
    </w:p>
    <w:p w14:paraId="7AF5815F" w14:textId="77777777" w:rsidR="00F23190" w:rsidRPr="00F419B2" w:rsidRDefault="00F23190" w:rsidP="00B10C60">
      <w:pPr>
        <w:pStyle w:val="phnormal"/>
        <w:rPr>
          <w:rFonts w:cs="Arial"/>
        </w:rPr>
      </w:pPr>
      <w:r w:rsidRPr="00F419B2">
        <w:rPr>
          <w:rFonts w:cs="Arial"/>
        </w:rPr>
        <w:t>Основными задачами администрирования являются:</w:t>
      </w:r>
    </w:p>
    <w:p w14:paraId="37710064" w14:textId="77777777" w:rsidR="00F23190" w:rsidRPr="00F419B2" w:rsidRDefault="00BB6917" w:rsidP="00B10C60">
      <w:pPr>
        <w:pStyle w:val="phlistitemized1"/>
      </w:pPr>
      <w:r w:rsidRPr="00F419B2">
        <w:t>в</w:t>
      </w:r>
      <w:r w:rsidR="00F23190" w:rsidRPr="00F419B2">
        <w:t xml:space="preserve">едение </w:t>
      </w:r>
      <w:r w:rsidR="00112F40" w:rsidRPr="00F419B2">
        <w:t>ОДО</w:t>
      </w:r>
      <w:r w:rsidR="00F23190" w:rsidRPr="00F419B2">
        <w:t>:</w:t>
      </w:r>
    </w:p>
    <w:p w14:paraId="0528BEF1" w14:textId="77777777" w:rsidR="00F23190" w:rsidRPr="00F419B2" w:rsidRDefault="00BB6917" w:rsidP="00B10C60">
      <w:pPr>
        <w:pStyle w:val="phlistitemized2"/>
        <w:rPr>
          <w:rFonts w:cs="Arial"/>
        </w:rPr>
      </w:pPr>
      <w:r w:rsidRPr="00F419B2">
        <w:rPr>
          <w:rFonts w:cs="Arial"/>
        </w:rPr>
        <w:t>создание реестра организаций;</w:t>
      </w:r>
    </w:p>
    <w:p w14:paraId="0731E963" w14:textId="77777777" w:rsidR="00F23190" w:rsidRPr="00F419B2" w:rsidRDefault="00BB6917" w:rsidP="00B10C60">
      <w:pPr>
        <w:pStyle w:val="phlistitemized2"/>
        <w:rPr>
          <w:rFonts w:cs="Arial"/>
        </w:rPr>
      </w:pPr>
      <w:r w:rsidRPr="00F419B2">
        <w:rPr>
          <w:rFonts w:cs="Arial"/>
        </w:rPr>
        <w:t>ведение информации о помещениях организаций;</w:t>
      </w:r>
    </w:p>
    <w:p w14:paraId="20D33988" w14:textId="77777777" w:rsidR="00F23190" w:rsidRPr="00F419B2" w:rsidRDefault="00BB6917" w:rsidP="00B10C60">
      <w:pPr>
        <w:pStyle w:val="phlistitemized2"/>
        <w:rPr>
          <w:rFonts w:cs="Arial"/>
        </w:rPr>
      </w:pPr>
      <w:r w:rsidRPr="00F419B2">
        <w:rPr>
          <w:rFonts w:cs="Arial"/>
        </w:rPr>
        <w:t>ведение информации о методических объединениях;</w:t>
      </w:r>
    </w:p>
    <w:p w14:paraId="6252E395" w14:textId="77777777" w:rsidR="00F23190" w:rsidRPr="00F419B2" w:rsidRDefault="00BB6917" w:rsidP="00B10C60">
      <w:pPr>
        <w:pStyle w:val="phlistitemized2"/>
        <w:rPr>
          <w:rFonts w:cs="Arial"/>
        </w:rPr>
      </w:pPr>
      <w:r w:rsidRPr="00F419B2">
        <w:rPr>
          <w:rFonts w:cs="Arial"/>
        </w:rPr>
        <w:t>ведение информации о специальных медицинских группах</w:t>
      </w:r>
      <w:r w:rsidR="00F23190" w:rsidRPr="00F419B2">
        <w:rPr>
          <w:rFonts w:cs="Arial"/>
        </w:rPr>
        <w:t>;</w:t>
      </w:r>
    </w:p>
    <w:p w14:paraId="20F1A86B" w14:textId="77777777" w:rsidR="00995174" w:rsidRPr="00F419B2" w:rsidRDefault="00995174" w:rsidP="00B10C60">
      <w:pPr>
        <w:pStyle w:val="phlistitemized2"/>
        <w:rPr>
          <w:rFonts w:cs="Arial"/>
        </w:rPr>
      </w:pPr>
      <w:r w:rsidRPr="00F419B2">
        <w:rPr>
          <w:rFonts w:cs="Arial"/>
        </w:rPr>
        <w:t>ведение информации о материальной обеспеченности организации.</w:t>
      </w:r>
    </w:p>
    <w:p w14:paraId="71D6C9D0" w14:textId="77777777" w:rsidR="00F23190" w:rsidRPr="00F419B2" w:rsidRDefault="00BB6917" w:rsidP="00B10C60">
      <w:pPr>
        <w:pStyle w:val="phlistitemized1"/>
      </w:pPr>
      <w:r w:rsidRPr="00F419B2">
        <w:t>в</w:t>
      </w:r>
      <w:r w:rsidR="00F23190" w:rsidRPr="00F419B2">
        <w:t>едение реестра сотрудников:</w:t>
      </w:r>
    </w:p>
    <w:p w14:paraId="58093290" w14:textId="77777777" w:rsidR="00F23190" w:rsidRPr="00F419B2" w:rsidRDefault="00BB6917" w:rsidP="00B10C60">
      <w:pPr>
        <w:pStyle w:val="phlistitemized2"/>
        <w:rPr>
          <w:rFonts w:cs="Arial"/>
        </w:rPr>
      </w:pPr>
      <w:r w:rsidRPr="00F419B2">
        <w:rPr>
          <w:rFonts w:cs="Arial"/>
        </w:rPr>
        <w:t>характеристики сотрудника;</w:t>
      </w:r>
    </w:p>
    <w:p w14:paraId="73E59DD8" w14:textId="77777777" w:rsidR="00F23190" w:rsidRPr="00F419B2" w:rsidRDefault="00BB6917" w:rsidP="00B10C60">
      <w:pPr>
        <w:pStyle w:val="phlistitemized2"/>
        <w:rPr>
          <w:rFonts w:cs="Arial"/>
        </w:rPr>
      </w:pPr>
      <w:r w:rsidRPr="00F419B2">
        <w:rPr>
          <w:rFonts w:cs="Arial"/>
        </w:rPr>
        <w:t>список дипломов сотрудника;</w:t>
      </w:r>
    </w:p>
    <w:p w14:paraId="4AE55803" w14:textId="77777777" w:rsidR="00F23190" w:rsidRPr="00F419B2" w:rsidRDefault="00BB6917" w:rsidP="00B10C60">
      <w:pPr>
        <w:pStyle w:val="phlistitemized2"/>
        <w:rPr>
          <w:rFonts w:cs="Arial"/>
        </w:rPr>
      </w:pPr>
      <w:r w:rsidRPr="00F419B2">
        <w:rPr>
          <w:rFonts w:cs="Arial"/>
        </w:rPr>
        <w:t xml:space="preserve">история работы сотрудника в </w:t>
      </w:r>
      <w:r w:rsidR="00735537" w:rsidRPr="00F419B2">
        <w:rPr>
          <w:rFonts w:cs="Arial"/>
        </w:rPr>
        <w:t>организациях</w:t>
      </w:r>
      <w:r w:rsidRPr="00F419B2">
        <w:rPr>
          <w:rFonts w:cs="Arial"/>
        </w:rPr>
        <w:t>.</w:t>
      </w:r>
    </w:p>
    <w:p w14:paraId="5B6E3E55" w14:textId="77777777" w:rsidR="00F23190" w:rsidRPr="00F419B2" w:rsidRDefault="00BB6917" w:rsidP="00B10C60">
      <w:pPr>
        <w:pStyle w:val="phlistitemized1"/>
      </w:pPr>
      <w:r w:rsidRPr="00F419B2">
        <w:t>ведение реестра обучающихся:</w:t>
      </w:r>
    </w:p>
    <w:p w14:paraId="2F5A3B84" w14:textId="77777777" w:rsidR="00F23190" w:rsidRPr="00F419B2" w:rsidRDefault="00BB6917" w:rsidP="00B10C60">
      <w:pPr>
        <w:pStyle w:val="phlistitemized2"/>
        <w:rPr>
          <w:rFonts w:cs="Arial"/>
        </w:rPr>
      </w:pPr>
      <w:r w:rsidRPr="00F419B2">
        <w:rPr>
          <w:rFonts w:cs="Arial"/>
        </w:rPr>
        <w:t>характеристики обучающегося;</w:t>
      </w:r>
    </w:p>
    <w:p w14:paraId="33A9FB5D" w14:textId="77777777" w:rsidR="00F23190" w:rsidRPr="00F419B2" w:rsidRDefault="00BB6917" w:rsidP="00B10C60">
      <w:pPr>
        <w:pStyle w:val="phlistitemized2"/>
        <w:rPr>
          <w:rFonts w:cs="Arial"/>
        </w:rPr>
      </w:pPr>
      <w:r w:rsidRPr="00F419B2">
        <w:rPr>
          <w:rFonts w:cs="Arial"/>
        </w:rPr>
        <w:t>история обучения обучающихся;</w:t>
      </w:r>
    </w:p>
    <w:p w14:paraId="1B1CF268" w14:textId="77777777" w:rsidR="00F23190" w:rsidRPr="00F419B2" w:rsidRDefault="00BB6917" w:rsidP="00B10C60">
      <w:pPr>
        <w:pStyle w:val="phlistitemized2"/>
        <w:rPr>
          <w:rFonts w:cs="Arial"/>
        </w:rPr>
      </w:pPr>
      <w:r w:rsidRPr="00F419B2">
        <w:rPr>
          <w:rFonts w:cs="Arial"/>
        </w:rPr>
        <w:t>достижения обучающихся.</w:t>
      </w:r>
    </w:p>
    <w:p w14:paraId="408C4E88" w14:textId="77777777" w:rsidR="00F23190" w:rsidRPr="00F419B2" w:rsidRDefault="00BB6917" w:rsidP="00B10C60">
      <w:pPr>
        <w:pStyle w:val="phlistitemized1"/>
      </w:pPr>
      <w:r w:rsidRPr="00F419B2">
        <w:t>ведение реестра групп:</w:t>
      </w:r>
    </w:p>
    <w:p w14:paraId="61AD8D92" w14:textId="77777777" w:rsidR="00F23190" w:rsidRPr="00F419B2" w:rsidRDefault="00BB6917" w:rsidP="00B10C60">
      <w:pPr>
        <w:pStyle w:val="phlistitemized2"/>
        <w:rPr>
          <w:rFonts w:cs="Arial"/>
        </w:rPr>
      </w:pPr>
      <w:r w:rsidRPr="00F419B2">
        <w:rPr>
          <w:rFonts w:cs="Arial"/>
        </w:rPr>
        <w:t>создание справочника групп;</w:t>
      </w:r>
    </w:p>
    <w:p w14:paraId="5A1D15E5" w14:textId="77777777" w:rsidR="00995174" w:rsidRPr="00F419B2" w:rsidRDefault="00BB6917" w:rsidP="00B10C60">
      <w:pPr>
        <w:pStyle w:val="phlistitemized2"/>
        <w:rPr>
          <w:rFonts w:cs="Arial"/>
        </w:rPr>
      </w:pPr>
      <w:r w:rsidRPr="00F419B2">
        <w:rPr>
          <w:rFonts w:cs="Arial"/>
        </w:rPr>
        <w:t>выпуск групп</w:t>
      </w:r>
      <w:r w:rsidR="00995174" w:rsidRPr="00F419B2">
        <w:rPr>
          <w:rFonts w:cs="Arial"/>
        </w:rPr>
        <w:t>;</w:t>
      </w:r>
    </w:p>
    <w:p w14:paraId="28DDD5B3" w14:textId="77777777" w:rsidR="00F23190" w:rsidRPr="00F419B2" w:rsidRDefault="00995174" w:rsidP="00B10C60">
      <w:pPr>
        <w:pStyle w:val="phlistitemized2"/>
        <w:rPr>
          <w:rFonts w:cs="Arial"/>
        </w:rPr>
      </w:pPr>
      <w:r w:rsidRPr="00F419B2">
        <w:rPr>
          <w:rFonts w:cs="Arial"/>
        </w:rPr>
        <w:t>перевод групп на следующий учебный период</w:t>
      </w:r>
      <w:r w:rsidR="00BB6917" w:rsidRPr="00F419B2">
        <w:rPr>
          <w:rFonts w:cs="Arial"/>
        </w:rPr>
        <w:t>.</w:t>
      </w:r>
    </w:p>
    <w:p w14:paraId="615BEFE5" w14:textId="77777777" w:rsidR="00F23190" w:rsidRPr="00F419B2" w:rsidRDefault="00BB6917" w:rsidP="00B10C60">
      <w:pPr>
        <w:pStyle w:val="phlistitemized1"/>
      </w:pPr>
      <w:r w:rsidRPr="00F419B2">
        <w:t>ведение расписания:</w:t>
      </w:r>
    </w:p>
    <w:p w14:paraId="1F0F030E" w14:textId="77777777" w:rsidR="00F23190" w:rsidRPr="00F419B2" w:rsidRDefault="00BB6917" w:rsidP="00B10C60">
      <w:pPr>
        <w:pStyle w:val="phlistitemized2"/>
        <w:rPr>
          <w:rFonts w:cs="Arial"/>
        </w:rPr>
      </w:pPr>
      <w:r w:rsidRPr="00F419B2">
        <w:rPr>
          <w:rFonts w:cs="Arial"/>
        </w:rPr>
        <w:t>создание полноценного расписания занятий;</w:t>
      </w:r>
    </w:p>
    <w:p w14:paraId="1DF4E1EA" w14:textId="77777777" w:rsidR="00EB61AD" w:rsidRPr="00F419B2" w:rsidRDefault="00BB6917" w:rsidP="00B10C60">
      <w:pPr>
        <w:pStyle w:val="phlistitemized2"/>
        <w:rPr>
          <w:rFonts w:cs="Arial"/>
        </w:rPr>
      </w:pPr>
      <w:r w:rsidRPr="00F419B2">
        <w:rPr>
          <w:rFonts w:cs="Arial"/>
        </w:rPr>
        <w:t>возможность копирования расписания на неделю;</w:t>
      </w:r>
    </w:p>
    <w:p w14:paraId="568B9FD4" w14:textId="77777777" w:rsidR="00EB61AD" w:rsidRPr="00F419B2" w:rsidRDefault="00BB6917" w:rsidP="00B10C60">
      <w:pPr>
        <w:pStyle w:val="phlistitemized2"/>
        <w:rPr>
          <w:rFonts w:cs="Arial"/>
        </w:rPr>
      </w:pPr>
      <w:r w:rsidRPr="00F419B2">
        <w:rPr>
          <w:rFonts w:cs="Arial"/>
        </w:rPr>
        <w:t>создание расписания звонков.</w:t>
      </w:r>
    </w:p>
    <w:p w14:paraId="457F6F57" w14:textId="77777777" w:rsidR="00F23190" w:rsidRPr="00F419B2" w:rsidRDefault="00BB6917" w:rsidP="00B10C60">
      <w:pPr>
        <w:pStyle w:val="phlistitemized1"/>
      </w:pPr>
      <w:r w:rsidRPr="00F419B2">
        <w:t>ведение электронного журнала группы:</w:t>
      </w:r>
    </w:p>
    <w:p w14:paraId="44DF48F4" w14:textId="77777777" w:rsidR="00F23190" w:rsidRPr="00F419B2" w:rsidRDefault="00BB6917" w:rsidP="00B10C60">
      <w:pPr>
        <w:pStyle w:val="phlistitemized2"/>
        <w:rPr>
          <w:rFonts w:cs="Arial"/>
        </w:rPr>
      </w:pPr>
      <w:r w:rsidRPr="00F419B2">
        <w:rPr>
          <w:rFonts w:cs="Arial"/>
        </w:rPr>
        <w:t>выставление результатов успеваемости обучающихся</w:t>
      </w:r>
      <w:r w:rsidR="00995174" w:rsidRPr="00F419B2">
        <w:rPr>
          <w:rFonts w:cs="Arial"/>
        </w:rPr>
        <w:t>, в том числе итоговых за подпериод и период обучения</w:t>
      </w:r>
      <w:r w:rsidRPr="00F419B2">
        <w:rPr>
          <w:rFonts w:cs="Arial"/>
        </w:rPr>
        <w:t>;</w:t>
      </w:r>
    </w:p>
    <w:p w14:paraId="44FE8524" w14:textId="77777777" w:rsidR="00F23190" w:rsidRPr="00F419B2" w:rsidRDefault="00BB6917" w:rsidP="00B10C60">
      <w:pPr>
        <w:pStyle w:val="phlistitemized2"/>
        <w:rPr>
          <w:rFonts w:cs="Arial"/>
        </w:rPr>
      </w:pPr>
      <w:r w:rsidRPr="00F419B2">
        <w:rPr>
          <w:rFonts w:cs="Arial"/>
        </w:rPr>
        <w:t>отслеживание посещаемости обучающихся;</w:t>
      </w:r>
    </w:p>
    <w:p w14:paraId="7346A15F" w14:textId="77777777" w:rsidR="00F23190" w:rsidRPr="00F419B2" w:rsidRDefault="00BB6917" w:rsidP="00B10C60">
      <w:pPr>
        <w:pStyle w:val="phlistitemized2"/>
        <w:rPr>
          <w:rFonts w:cs="Arial"/>
        </w:rPr>
      </w:pPr>
      <w:r w:rsidRPr="00F419B2">
        <w:rPr>
          <w:rFonts w:cs="Arial"/>
        </w:rPr>
        <w:t>выдача домашнего задания, в том числе индивидуального;</w:t>
      </w:r>
    </w:p>
    <w:p w14:paraId="77A9BDE8" w14:textId="77777777" w:rsidR="00F23190" w:rsidRPr="00F419B2" w:rsidRDefault="00BB6917" w:rsidP="00B10C60">
      <w:pPr>
        <w:pStyle w:val="phlistitemized2"/>
        <w:rPr>
          <w:rFonts w:cs="Arial"/>
        </w:rPr>
      </w:pPr>
      <w:r w:rsidRPr="00F419B2">
        <w:rPr>
          <w:rFonts w:cs="Arial"/>
        </w:rPr>
        <w:t>занесение комментариев к уроку и оценкам обучающихся;</w:t>
      </w:r>
    </w:p>
    <w:p w14:paraId="45E76BFC" w14:textId="77777777" w:rsidR="00995174" w:rsidRPr="00F419B2" w:rsidRDefault="00995174" w:rsidP="00B10C60">
      <w:pPr>
        <w:pStyle w:val="phlistitemized2"/>
        <w:rPr>
          <w:rFonts w:cs="Arial"/>
        </w:rPr>
      </w:pPr>
      <w:r w:rsidRPr="00F419B2">
        <w:rPr>
          <w:rFonts w:cs="Arial"/>
        </w:rPr>
        <w:t>ведение информации о прохождении инструктажа по технике безопасности учащихся;</w:t>
      </w:r>
    </w:p>
    <w:p w14:paraId="5A268261" w14:textId="77777777" w:rsidR="00995174" w:rsidRPr="00F419B2" w:rsidRDefault="00995174" w:rsidP="00B10C60">
      <w:pPr>
        <w:pStyle w:val="phlistitemized2"/>
        <w:rPr>
          <w:rFonts w:cs="Arial"/>
        </w:rPr>
      </w:pPr>
      <w:r w:rsidRPr="00F419B2">
        <w:rPr>
          <w:rFonts w:cs="Arial"/>
        </w:rPr>
        <w:lastRenderedPageBreak/>
        <w:t>регистрация травм и заболеваний (только для спортивных школ);</w:t>
      </w:r>
    </w:p>
    <w:p w14:paraId="1264A94B" w14:textId="77777777" w:rsidR="00995174" w:rsidRPr="00F419B2" w:rsidRDefault="00BB6917" w:rsidP="00B10C60">
      <w:pPr>
        <w:pStyle w:val="phlistitemized2"/>
        <w:rPr>
          <w:rFonts w:cs="Arial"/>
        </w:rPr>
      </w:pPr>
      <w:r w:rsidRPr="00F419B2">
        <w:rPr>
          <w:rFonts w:cs="Arial"/>
        </w:rPr>
        <w:t>внесение замечаний о ведении журнала группы</w:t>
      </w:r>
      <w:r w:rsidR="00995174" w:rsidRPr="00F419B2">
        <w:rPr>
          <w:rFonts w:cs="Arial"/>
        </w:rPr>
        <w:t>;</w:t>
      </w:r>
    </w:p>
    <w:p w14:paraId="3ABF64DC" w14:textId="77777777" w:rsidR="00F23190" w:rsidRPr="00F419B2" w:rsidRDefault="00995174" w:rsidP="00B10C60">
      <w:pPr>
        <w:pStyle w:val="phlistitemized2"/>
        <w:rPr>
          <w:rFonts w:cs="Arial"/>
        </w:rPr>
      </w:pPr>
      <w:r w:rsidRPr="00F419B2">
        <w:rPr>
          <w:rFonts w:cs="Arial"/>
        </w:rPr>
        <w:t>закрытие журнала за учеб</w:t>
      </w:r>
      <w:r w:rsidR="009D5AFE" w:rsidRPr="00F419B2">
        <w:rPr>
          <w:rFonts w:cs="Arial"/>
        </w:rPr>
        <w:t>н</w:t>
      </w:r>
      <w:r w:rsidRPr="00F419B2">
        <w:rPr>
          <w:rFonts w:cs="Arial"/>
        </w:rPr>
        <w:t>ый период (аналог сдачи в архив бумажного журнала)</w:t>
      </w:r>
      <w:r w:rsidR="00BB6917" w:rsidRPr="00F419B2">
        <w:rPr>
          <w:rFonts w:cs="Arial"/>
        </w:rPr>
        <w:t>.</w:t>
      </w:r>
    </w:p>
    <w:p w14:paraId="5B8D11C1" w14:textId="77777777" w:rsidR="00F23190" w:rsidRPr="00F419B2" w:rsidRDefault="00BB6917" w:rsidP="00B10C60">
      <w:pPr>
        <w:pStyle w:val="phlistitemized1"/>
      </w:pPr>
      <w:r w:rsidRPr="00F419B2">
        <w:t>ведение электронного дневника:</w:t>
      </w:r>
    </w:p>
    <w:p w14:paraId="4DEEFE0B" w14:textId="77777777" w:rsidR="00F23190" w:rsidRPr="00F419B2" w:rsidRDefault="00BB6917" w:rsidP="00B10C60">
      <w:pPr>
        <w:pStyle w:val="phlistitemized2"/>
        <w:rPr>
          <w:rFonts w:cs="Arial"/>
        </w:rPr>
      </w:pPr>
      <w:r w:rsidRPr="00F419B2">
        <w:rPr>
          <w:rFonts w:cs="Arial"/>
        </w:rPr>
        <w:t>просмотр оценок обучающегося;</w:t>
      </w:r>
    </w:p>
    <w:p w14:paraId="6494B92C" w14:textId="77777777" w:rsidR="00F23190" w:rsidRPr="00F419B2" w:rsidRDefault="00BB6917" w:rsidP="00B10C60">
      <w:pPr>
        <w:pStyle w:val="phlistitemized2"/>
        <w:rPr>
          <w:rFonts w:cs="Arial"/>
        </w:rPr>
      </w:pPr>
      <w:r w:rsidRPr="00F419B2">
        <w:rPr>
          <w:rFonts w:cs="Arial"/>
        </w:rPr>
        <w:t>просмотр домашнего задания обучающегося, в том числе индивидуального;</w:t>
      </w:r>
    </w:p>
    <w:p w14:paraId="3890AA45" w14:textId="77777777" w:rsidR="00F23190" w:rsidRPr="00F419B2" w:rsidRDefault="00BB6917" w:rsidP="00B10C60">
      <w:pPr>
        <w:pStyle w:val="phlistitemized2"/>
        <w:rPr>
          <w:rFonts w:cs="Arial"/>
        </w:rPr>
      </w:pPr>
      <w:r w:rsidRPr="00F419B2">
        <w:rPr>
          <w:rFonts w:cs="Arial"/>
        </w:rPr>
        <w:t>отражение результатов посещаемости уроков;</w:t>
      </w:r>
    </w:p>
    <w:p w14:paraId="20E0F861" w14:textId="77777777" w:rsidR="00F23190" w:rsidRPr="00F419B2" w:rsidRDefault="00BB6917" w:rsidP="00B10C60">
      <w:pPr>
        <w:pStyle w:val="phlistitemized2"/>
        <w:rPr>
          <w:rFonts w:cs="Arial"/>
        </w:rPr>
      </w:pPr>
      <w:r w:rsidRPr="00F419B2">
        <w:rPr>
          <w:rFonts w:cs="Arial"/>
        </w:rPr>
        <w:t>просмотр комментариев к уроку и оценкам обучающегося;</w:t>
      </w:r>
    </w:p>
    <w:p w14:paraId="71A55682" w14:textId="77777777" w:rsidR="00995174" w:rsidRPr="00F419B2" w:rsidRDefault="00BB6917" w:rsidP="00B10C60">
      <w:pPr>
        <w:pStyle w:val="phlistitemized2"/>
        <w:rPr>
          <w:rFonts w:cs="Arial"/>
        </w:rPr>
      </w:pPr>
      <w:r w:rsidRPr="00F419B2">
        <w:rPr>
          <w:rFonts w:cs="Arial"/>
        </w:rPr>
        <w:t>просмотр расписания</w:t>
      </w:r>
      <w:r w:rsidR="009D5AFE" w:rsidRPr="00F419B2">
        <w:rPr>
          <w:rFonts w:cs="Arial"/>
        </w:rPr>
        <w:t>;</w:t>
      </w:r>
    </w:p>
    <w:p w14:paraId="6EF4BF0C" w14:textId="77777777" w:rsidR="00995174" w:rsidRPr="00F419B2" w:rsidRDefault="00995174" w:rsidP="00B10C60">
      <w:pPr>
        <w:pStyle w:val="phlistitemized2"/>
        <w:rPr>
          <w:rFonts w:cs="Arial"/>
        </w:rPr>
      </w:pPr>
      <w:r w:rsidRPr="00F419B2">
        <w:rPr>
          <w:rFonts w:cs="Arial"/>
        </w:rPr>
        <w:t>просмотр расписания</w:t>
      </w:r>
      <w:r w:rsidR="009D5AFE" w:rsidRPr="00F419B2">
        <w:rPr>
          <w:rFonts w:cs="Arial"/>
        </w:rPr>
        <w:t xml:space="preserve"> будущих мероприятий;</w:t>
      </w:r>
    </w:p>
    <w:p w14:paraId="3E521915" w14:textId="77777777" w:rsidR="00F23190" w:rsidRPr="00F419B2" w:rsidRDefault="00995174" w:rsidP="00995174">
      <w:pPr>
        <w:pStyle w:val="phlistitemized2"/>
        <w:rPr>
          <w:rFonts w:cs="Arial"/>
        </w:rPr>
      </w:pPr>
      <w:r w:rsidRPr="00F419B2">
        <w:rPr>
          <w:rFonts w:cs="Arial"/>
        </w:rPr>
        <w:t>просмотр результатов прошедших мероприятий</w:t>
      </w:r>
      <w:r w:rsidR="00BB6917" w:rsidRPr="00F419B2">
        <w:rPr>
          <w:rFonts w:cs="Arial"/>
        </w:rPr>
        <w:t>.</w:t>
      </w:r>
    </w:p>
    <w:p w14:paraId="6E991FDB" w14:textId="77777777" w:rsidR="00F23190" w:rsidRPr="00F419B2" w:rsidRDefault="00BB6917" w:rsidP="00B10C60">
      <w:pPr>
        <w:pStyle w:val="phlistitemized1"/>
      </w:pPr>
      <w:r w:rsidRPr="00F419B2">
        <w:t>ведение справочной информации</w:t>
      </w:r>
      <w:r w:rsidRPr="00F419B2">
        <w:rPr>
          <w:b/>
        </w:rPr>
        <w:t xml:space="preserve"> </w:t>
      </w:r>
      <w:r w:rsidRPr="00F419B2">
        <w:t>предусматривает ведение следующих справочников:</w:t>
      </w:r>
    </w:p>
    <w:p w14:paraId="0367FD9D" w14:textId="77777777" w:rsidR="00A97CA4" w:rsidRPr="00F419B2" w:rsidRDefault="00DB1DFC" w:rsidP="00B10C60">
      <w:pPr>
        <w:pStyle w:val="phlistitemized2"/>
        <w:rPr>
          <w:rFonts w:cs="Arial"/>
        </w:rPr>
      </w:pPr>
      <w:r w:rsidRPr="00F419B2">
        <w:rPr>
          <w:rFonts w:cs="Arial"/>
        </w:rPr>
        <w:t>«</w:t>
      </w:r>
      <w:r w:rsidR="00A97CA4" w:rsidRPr="00F419B2">
        <w:rPr>
          <w:rFonts w:cs="Arial"/>
        </w:rPr>
        <w:t>Виды адаптированных программ</w:t>
      </w:r>
      <w:r w:rsidRPr="00F419B2">
        <w:rPr>
          <w:rFonts w:cs="Arial"/>
        </w:rPr>
        <w:t>»</w:t>
      </w:r>
      <w:r w:rsidR="00A97CA4" w:rsidRPr="00F419B2">
        <w:rPr>
          <w:rFonts w:cs="Arial"/>
        </w:rPr>
        <w:t>;</w:t>
      </w:r>
    </w:p>
    <w:p w14:paraId="477916A0" w14:textId="77777777" w:rsidR="00A97CA4" w:rsidRPr="00F419B2" w:rsidRDefault="00DB1DFC" w:rsidP="00B10C60">
      <w:pPr>
        <w:pStyle w:val="phlistitemized2"/>
        <w:rPr>
          <w:rFonts w:cs="Arial"/>
        </w:rPr>
      </w:pPr>
      <w:r w:rsidRPr="00F419B2">
        <w:rPr>
          <w:rFonts w:cs="Arial"/>
        </w:rPr>
        <w:t>«</w:t>
      </w:r>
      <w:r w:rsidR="00A97CA4" w:rsidRPr="00F419B2">
        <w:rPr>
          <w:rFonts w:cs="Arial"/>
        </w:rPr>
        <w:t>Виды оценок</w:t>
      </w:r>
      <w:r w:rsidRPr="00F419B2">
        <w:rPr>
          <w:rFonts w:cs="Arial"/>
        </w:rPr>
        <w:t>»</w:t>
      </w:r>
      <w:r w:rsidR="00A97CA4" w:rsidRPr="00F419B2">
        <w:rPr>
          <w:rFonts w:cs="Arial"/>
        </w:rPr>
        <w:t>;</w:t>
      </w:r>
    </w:p>
    <w:p w14:paraId="0B65C082" w14:textId="77777777" w:rsidR="00A97CA4" w:rsidRPr="00F419B2" w:rsidRDefault="00DB1DFC" w:rsidP="00B10C60">
      <w:pPr>
        <w:pStyle w:val="phlistitemized2"/>
        <w:rPr>
          <w:rFonts w:cs="Arial"/>
        </w:rPr>
      </w:pPr>
      <w:r w:rsidRPr="00F419B2">
        <w:rPr>
          <w:rFonts w:cs="Arial"/>
        </w:rPr>
        <w:t>«</w:t>
      </w:r>
      <w:r w:rsidR="00A97CA4" w:rsidRPr="00F419B2">
        <w:rPr>
          <w:rFonts w:cs="Arial"/>
        </w:rPr>
        <w:t>Виды работ на занятиях</w:t>
      </w:r>
      <w:r w:rsidRPr="00F419B2">
        <w:rPr>
          <w:rFonts w:cs="Arial"/>
        </w:rPr>
        <w:t>»</w:t>
      </w:r>
      <w:r w:rsidR="00A97CA4" w:rsidRPr="00F419B2">
        <w:rPr>
          <w:rFonts w:cs="Arial"/>
        </w:rPr>
        <w:t>;</w:t>
      </w:r>
    </w:p>
    <w:p w14:paraId="59970089" w14:textId="77777777" w:rsidR="00A97CA4" w:rsidRPr="00F419B2" w:rsidRDefault="00DB1DFC" w:rsidP="00B10C60">
      <w:pPr>
        <w:pStyle w:val="phlistitemized2"/>
        <w:rPr>
          <w:rFonts w:cs="Arial"/>
        </w:rPr>
      </w:pPr>
      <w:r w:rsidRPr="00F419B2">
        <w:rPr>
          <w:rFonts w:cs="Arial"/>
        </w:rPr>
        <w:t>«</w:t>
      </w:r>
      <w:r w:rsidR="00A97CA4" w:rsidRPr="00F419B2">
        <w:rPr>
          <w:rFonts w:cs="Arial"/>
        </w:rPr>
        <w:t>Должности</w:t>
      </w:r>
      <w:r w:rsidRPr="00F419B2">
        <w:rPr>
          <w:rFonts w:cs="Arial"/>
        </w:rPr>
        <w:t>»</w:t>
      </w:r>
      <w:r w:rsidR="00A97CA4" w:rsidRPr="00F419B2">
        <w:rPr>
          <w:rFonts w:cs="Arial"/>
        </w:rPr>
        <w:t>;</w:t>
      </w:r>
    </w:p>
    <w:p w14:paraId="10FC6249" w14:textId="77777777" w:rsidR="00A97CA4" w:rsidRPr="00F419B2" w:rsidRDefault="00DB1DFC" w:rsidP="00B10C60">
      <w:pPr>
        <w:pStyle w:val="phlistitemized2"/>
        <w:rPr>
          <w:rFonts w:cs="Arial"/>
        </w:rPr>
      </w:pPr>
      <w:r w:rsidRPr="00F419B2">
        <w:rPr>
          <w:rFonts w:cs="Arial"/>
        </w:rPr>
        <w:t>«</w:t>
      </w:r>
      <w:r w:rsidR="00A97CA4" w:rsidRPr="00F419B2">
        <w:rPr>
          <w:rFonts w:cs="Arial"/>
        </w:rPr>
        <w:t>Инвентарь</w:t>
      </w:r>
      <w:r w:rsidRPr="00F419B2">
        <w:rPr>
          <w:rFonts w:cs="Arial"/>
        </w:rPr>
        <w:t>»</w:t>
      </w:r>
      <w:r w:rsidR="00A97CA4" w:rsidRPr="00F419B2">
        <w:rPr>
          <w:rFonts w:cs="Arial"/>
        </w:rPr>
        <w:t>;</w:t>
      </w:r>
    </w:p>
    <w:p w14:paraId="3D534E2E" w14:textId="77777777" w:rsidR="00A97CA4" w:rsidRPr="00F419B2" w:rsidRDefault="00DB1DFC" w:rsidP="00B10C60">
      <w:pPr>
        <w:pStyle w:val="phlistitemized2"/>
        <w:rPr>
          <w:rFonts w:cs="Arial"/>
        </w:rPr>
      </w:pPr>
      <w:r w:rsidRPr="00F419B2">
        <w:rPr>
          <w:rFonts w:cs="Arial"/>
        </w:rPr>
        <w:t>«</w:t>
      </w:r>
      <w:r w:rsidR="00A97CA4" w:rsidRPr="00F419B2">
        <w:rPr>
          <w:rFonts w:cs="Arial"/>
        </w:rPr>
        <w:t>Категории инвентаря</w:t>
      </w:r>
      <w:r w:rsidRPr="00F419B2">
        <w:rPr>
          <w:rFonts w:cs="Arial"/>
        </w:rPr>
        <w:t>»</w:t>
      </w:r>
      <w:r w:rsidR="00A97CA4" w:rsidRPr="00F419B2">
        <w:rPr>
          <w:rFonts w:cs="Arial"/>
        </w:rPr>
        <w:t>;</w:t>
      </w:r>
    </w:p>
    <w:p w14:paraId="3FEB1560" w14:textId="77777777" w:rsidR="00516A82" w:rsidRPr="00F419B2" w:rsidRDefault="00DB1DFC" w:rsidP="00B10C60">
      <w:pPr>
        <w:pStyle w:val="phlistitemized2"/>
        <w:rPr>
          <w:rFonts w:cs="Arial"/>
        </w:rPr>
      </w:pPr>
      <w:r w:rsidRPr="00F419B2">
        <w:rPr>
          <w:rFonts w:cs="Arial"/>
        </w:rPr>
        <w:t>«</w:t>
      </w:r>
      <w:r w:rsidR="00516A82" w:rsidRPr="00F419B2">
        <w:rPr>
          <w:rFonts w:cs="Arial"/>
        </w:rPr>
        <w:t>Льготы</w:t>
      </w:r>
      <w:r w:rsidRPr="00F419B2">
        <w:rPr>
          <w:rFonts w:cs="Arial"/>
        </w:rPr>
        <w:t>»</w:t>
      </w:r>
      <w:r w:rsidR="00516A82" w:rsidRPr="00F419B2">
        <w:rPr>
          <w:rFonts w:cs="Arial"/>
        </w:rPr>
        <w:t>;</w:t>
      </w:r>
    </w:p>
    <w:p w14:paraId="389FD579" w14:textId="77777777" w:rsidR="00516A82" w:rsidRPr="00F419B2" w:rsidRDefault="00DB1DFC" w:rsidP="00B10C60">
      <w:pPr>
        <w:pStyle w:val="phlistitemized2"/>
        <w:rPr>
          <w:rFonts w:cs="Arial"/>
        </w:rPr>
      </w:pPr>
      <w:r w:rsidRPr="00F419B2">
        <w:rPr>
          <w:rFonts w:cs="Arial"/>
        </w:rPr>
        <w:t>«</w:t>
      </w:r>
      <w:r w:rsidR="00516A82" w:rsidRPr="00F419B2">
        <w:rPr>
          <w:rFonts w:cs="Arial"/>
        </w:rPr>
        <w:t>Назначения кабинетов</w:t>
      </w:r>
      <w:r w:rsidRPr="00F419B2">
        <w:rPr>
          <w:rFonts w:cs="Arial"/>
        </w:rPr>
        <w:t>»</w:t>
      </w:r>
      <w:r w:rsidR="00516A82" w:rsidRPr="00F419B2">
        <w:rPr>
          <w:rFonts w:cs="Arial"/>
        </w:rPr>
        <w:t>;</w:t>
      </w:r>
    </w:p>
    <w:p w14:paraId="66CD5560" w14:textId="77777777" w:rsidR="00A97CA4" w:rsidRPr="00F419B2" w:rsidRDefault="00DB1DFC" w:rsidP="00B10C60">
      <w:pPr>
        <w:pStyle w:val="phlistitemized2"/>
        <w:rPr>
          <w:rFonts w:cs="Arial"/>
        </w:rPr>
      </w:pPr>
      <w:r w:rsidRPr="00F419B2">
        <w:rPr>
          <w:rFonts w:cs="Arial"/>
        </w:rPr>
        <w:t>«</w:t>
      </w:r>
      <w:r w:rsidR="00A97CA4" w:rsidRPr="00F419B2">
        <w:rPr>
          <w:rFonts w:cs="Arial"/>
        </w:rPr>
        <w:t>Направления</w:t>
      </w:r>
      <w:r w:rsidR="00516A82" w:rsidRPr="00F419B2">
        <w:rPr>
          <w:rFonts w:cs="Arial"/>
        </w:rPr>
        <w:t xml:space="preserve"> деятельности</w:t>
      </w:r>
      <w:r w:rsidRPr="00F419B2">
        <w:rPr>
          <w:rFonts w:cs="Arial"/>
        </w:rPr>
        <w:t>»</w:t>
      </w:r>
      <w:r w:rsidR="00A97CA4" w:rsidRPr="00F419B2">
        <w:rPr>
          <w:rFonts w:cs="Arial"/>
        </w:rPr>
        <w:t>;</w:t>
      </w:r>
    </w:p>
    <w:p w14:paraId="6E513C95" w14:textId="77777777" w:rsidR="00A97CA4" w:rsidRPr="00F419B2" w:rsidRDefault="00DB1DFC" w:rsidP="00B10C60">
      <w:pPr>
        <w:pStyle w:val="phlistitemized2"/>
        <w:rPr>
          <w:rFonts w:cs="Arial"/>
        </w:rPr>
      </w:pPr>
      <w:r w:rsidRPr="00F419B2">
        <w:rPr>
          <w:rFonts w:cs="Arial"/>
        </w:rPr>
        <w:t>«</w:t>
      </w:r>
      <w:r w:rsidR="00516A82" w:rsidRPr="00F419B2">
        <w:rPr>
          <w:rFonts w:cs="Arial"/>
        </w:rPr>
        <w:t xml:space="preserve">Направления и </w:t>
      </w:r>
      <w:r w:rsidR="009D5AFE" w:rsidRPr="00F419B2">
        <w:rPr>
          <w:rFonts w:cs="Arial"/>
        </w:rPr>
        <w:t>о</w:t>
      </w:r>
      <w:r w:rsidR="00A97CA4" w:rsidRPr="00F419B2">
        <w:rPr>
          <w:rFonts w:cs="Arial"/>
        </w:rPr>
        <w:t>тделения</w:t>
      </w:r>
      <w:r w:rsidRPr="00F419B2">
        <w:rPr>
          <w:rFonts w:cs="Arial"/>
        </w:rPr>
        <w:t>»</w:t>
      </w:r>
      <w:r w:rsidR="00A97CA4" w:rsidRPr="00F419B2">
        <w:rPr>
          <w:rFonts w:cs="Arial"/>
        </w:rPr>
        <w:t>;</w:t>
      </w:r>
    </w:p>
    <w:p w14:paraId="3D8E11DF" w14:textId="77777777" w:rsidR="00516A82" w:rsidRPr="00F419B2" w:rsidRDefault="00DB1DFC" w:rsidP="00B10C60">
      <w:pPr>
        <w:pStyle w:val="phlistitemized2"/>
        <w:rPr>
          <w:rFonts w:cs="Arial"/>
        </w:rPr>
      </w:pPr>
      <w:r w:rsidRPr="00F419B2">
        <w:rPr>
          <w:rFonts w:cs="Arial"/>
        </w:rPr>
        <w:t>«</w:t>
      </w:r>
      <w:r w:rsidR="00516A82" w:rsidRPr="00F419B2">
        <w:rPr>
          <w:rFonts w:cs="Arial"/>
        </w:rPr>
        <w:t>Образовательные программы</w:t>
      </w:r>
      <w:r w:rsidRPr="00F419B2">
        <w:rPr>
          <w:rFonts w:cs="Arial"/>
        </w:rPr>
        <w:t>»</w:t>
      </w:r>
      <w:r w:rsidR="00516A82" w:rsidRPr="00F419B2">
        <w:rPr>
          <w:rFonts w:cs="Arial"/>
        </w:rPr>
        <w:t>;</w:t>
      </w:r>
    </w:p>
    <w:p w14:paraId="0E5067AA" w14:textId="77777777" w:rsidR="00A97CA4" w:rsidRPr="00F419B2" w:rsidRDefault="00DB1DFC" w:rsidP="00B10C60">
      <w:pPr>
        <w:pStyle w:val="phlistitemized2"/>
        <w:rPr>
          <w:rFonts w:cs="Arial"/>
        </w:rPr>
      </w:pPr>
      <w:r w:rsidRPr="00F419B2">
        <w:rPr>
          <w:rFonts w:cs="Arial"/>
        </w:rPr>
        <w:t>«</w:t>
      </w:r>
      <w:r w:rsidR="00A97CA4" w:rsidRPr="00F419B2">
        <w:rPr>
          <w:rFonts w:cs="Arial"/>
        </w:rPr>
        <w:t>Периоды обучения</w:t>
      </w:r>
      <w:r w:rsidRPr="00F419B2">
        <w:rPr>
          <w:rFonts w:cs="Arial"/>
        </w:rPr>
        <w:t>»</w:t>
      </w:r>
      <w:r w:rsidR="00A97CA4" w:rsidRPr="00F419B2">
        <w:rPr>
          <w:rFonts w:cs="Arial"/>
        </w:rPr>
        <w:t>;</w:t>
      </w:r>
    </w:p>
    <w:p w14:paraId="3DA59B75" w14:textId="77777777" w:rsidR="00A97CA4" w:rsidRPr="00F419B2" w:rsidRDefault="00DB1DFC" w:rsidP="00B10C60">
      <w:pPr>
        <w:pStyle w:val="phlistitemized2"/>
        <w:rPr>
          <w:rFonts w:cs="Arial"/>
        </w:rPr>
      </w:pPr>
      <w:r w:rsidRPr="00F419B2">
        <w:rPr>
          <w:rFonts w:cs="Arial"/>
        </w:rPr>
        <w:t>«</w:t>
      </w:r>
      <w:r w:rsidR="00A97CA4" w:rsidRPr="00F419B2">
        <w:rPr>
          <w:rFonts w:cs="Arial"/>
        </w:rPr>
        <w:t>Предметы</w:t>
      </w:r>
      <w:r w:rsidRPr="00F419B2">
        <w:rPr>
          <w:rFonts w:cs="Arial"/>
        </w:rPr>
        <w:t>»</w:t>
      </w:r>
      <w:r w:rsidR="00A97CA4" w:rsidRPr="00F419B2">
        <w:rPr>
          <w:rFonts w:cs="Arial"/>
        </w:rPr>
        <w:t>;</w:t>
      </w:r>
    </w:p>
    <w:p w14:paraId="1549A1E9" w14:textId="77777777" w:rsidR="00A97CA4" w:rsidRPr="00F419B2" w:rsidRDefault="00DB1DFC" w:rsidP="00B10C60">
      <w:pPr>
        <w:pStyle w:val="phlistitemized2"/>
        <w:rPr>
          <w:rFonts w:cs="Arial"/>
        </w:rPr>
      </w:pPr>
      <w:r w:rsidRPr="00F419B2">
        <w:rPr>
          <w:rFonts w:cs="Arial"/>
        </w:rPr>
        <w:t>«</w:t>
      </w:r>
      <w:r w:rsidR="00A97CA4" w:rsidRPr="00F419B2">
        <w:rPr>
          <w:rFonts w:cs="Arial"/>
        </w:rPr>
        <w:t>Программное обеспечение</w:t>
      </w:r>
      <w:r w:rsidRPr="00F419B2">
        <w:rPr>
          <w:rFonts w:cs="Arial"/>
        </w:rPr>
        <w:t>»</w:t>
      </w:r>
      <w:r w:rsidR="00A97CA4" w:rsidRPr="00F419B2">
        <w:rPr>
          <w:rFonts w:cs="Arial"/>
        </w:rPr>
        <w:t>;</w:t>
      </w:r>
    </w:p>
    <w:p w14:paraId="44D52948" w14:textId="77777777" w:rsidR="00516A82" w:rsidRPr="00F419B2" w:rsidRDefault="00DB1DFC" w:rsidP="00B10C60">
      <w:pPr>
        <w:pStyle w:val="phlistitemized2"/>
        <w:rPr>
          <w:rFonts w:cs="Arial"/>
        </w:rPr>
      </w:pPr>
      <w:r w:rsidRPr="00F419B2">
        <w:rPr>
          <w:rFonts w:cs="Arial"/>
        </w:rPr>
        <w:t>«</w:t>
      </w:r>
      <w:r w:rsidR="00516A82" w:rsidRPr="00F419B2">
        <w:rPr>
          <w:rFonts w:cs="Arial"/>
        </w:rPr>
        <w:t>Типы деятельности</w:t>
      </w:r>
      <w:r w:rsidRPr="00F419B2">
        <w:rPr>
          <w:rFonts w:cs="Arial"/>
        </w:rPr>
        <w:t>»</w:t>
      </w:r>
      <w:r w:rsidR="00516A82" w:rsidRPr="00F419B2">
        <w:rPr>
          <w:rFonts w:cs="Arial"/>
        </w:rPr>
        <w:t>;</w:t>
      </w:r>
    </w:p>
    <w:p w14:paraId="409D8D7E" w14:textId="77777777" w:rsidR="00A97CA4" w:rsidRPr="00F419B2" w:rsidRDefault="00DB1DFC" w:rsidP="00B0112A">
      <w:pPr>
        <w:pStyle w:val="phlistitemized2"/>
        <w:rPr>
          <w:rFonts w:cs="Arial"/>
        </w:rPr>
      </w:pPr>
      <w:r w:rsidRPr="00F419B2">
        <w:rPr>
          <w:rFonts w:cs="Arial"/>
        </w:rPr>
        <w:t>«</w:t>
      </w:r>
      <w:r w:rsidR="00A97CA4" w:rsidRPr="00F419B2">
        <w:rPr>
          <w:rFonts w:cs="Arial"/>
        </w:rPr>
        <w:t>Типы подпериодов</w:t>
      </w:r>
      <w:r w:rsidRPr="00F419B2">
        <w:rPr>
          <w:rFonts w:cs="Arial"/>
        </w:rPr>
        <w:t>»</w:t>
      </w:r>
      <w:r w:rsidR="00B0112A" w:rsidRPr="00F419B2">
        <w:rPr>
          <w:rFonts w:cs="Arial"/>
        </w:rPr>
        <w:t>.</w:t>
      </w:r>
    </w:p>
    <w:p w14:paraId="7749E88C" w14:textId="77777777" w:rsidR="00F23190" w:rsidRPr="00F419B2" w:rsidRDefault="00F23190" w:rsidP="00B10C60">
      <w:pPr>
        <w:pStyle w:val="phnormal"/>
        <w:rPr>
          <w:rFonts w:cs="Arial"/>
        </w:rPr>
      </w:pPr>
      <w:r w:rsidRPr="00F419B2">
        <w:rPr>
          <w:rFonts w:cs="Arial"/>
        </w:rPr>
        <w:t>Администрирование</w:t>
      </w:r>
      <w:r w:rsidR="000E338D" w:rsidRPr="00F419B2">
        <w:rPr>
          <w:rFonts w:cs="Arial"/>
        </w:rPr>
        <w:t xml:space="preserve"> п</w:t>
      </w:r>
      <w:r w:rsidRPr="00F419B2">
        <w:rPr>
          <w:rFonts w:cs="Arial"/>
        </w:rPr>
        <w:t>редусматривает выполнение следующих задач:</w:t>
      </w:r>
    </w:p>
    <w:p w14:paraId="696B3187" w14:textId="77777777" w:rsidR="00F23190" w:rsidRPr="00F419B2" w:rsidRDefault="000E338D" w:rsidP="00B10C60">
      <w:pPr>
        <w:pStyle w:val="phlistitemized1"/>
      </w:pPr>
      <w:r w:rsidRPr="00F419B2">
        <w:t xml:space="preserve">создание </w:t>
      </w:r>
      <w:r w:rsidR="00516A82" w:rsidRPr="00F419B2">
        <w:t xml:space="preserve">реестра </w:t>
      </w:r>
      <w:r w:rsidR="00112F40" w:rsidRPr="00F419B2">
        <w:t>ОДО</w:t>
      </w:r>
      <w:r w:rsidRPr="00F419B2">
        <w:t>;</w:t>
      </w:r>
    </w:p>
    <w:p w14:paraId="5057ECD2" w14:textId="77777777" w:rsidR="00F23190" w:rsidRPr="00F419B2" w:rsidRDefault="000E338D" w:rsidP="00B10C60">
      <w:pPr>
        <w:pStyle w:val="phlistitemized1"/>
      </w:pPr>
      <w:r w:rsidRPr="00F419B2">
        <w:t xml:space="preserve">создание </w:t>
      </w:r>
      <w:r w:rsidR="00516A82" w:rsidRPr="00F419B2">
        <w:t xml:space="preserve">реестра </w:t>
      </w:r>
      <w:r w:rsidRPr="00F419B2">
        <w:t>пользователей организации;</w:t>
      </w:r>
    </w:p>
    <w:p w14:paraId="582519E4" w14:textId="77777777" w:rsidR="00F23190" w:rsidRPr="00F419B2" w:rsidRDefault="000E338D" w:rsidP="00B10C60">
      <w:pPr>
        <w:pStyle w:val="phlistitemized1"/>
      </w:pPr>
      <w:r w:rsidRPr="00F419B2">
        <w:lastRenderedPageBreak/>
        <w:t>ведение справочной информации;</w:t>
      </w:r>
    </w:p>
    <w:p w14:paraId="225F255C" w14:textId="77777777" w:rsidR="00F23190" w:rsidRPr="00F419B2" w:rsidRDefault="000E338D" w:rsidP="00B10C60">
      <w:pPr>
        <w:pStyle w:val="phlistitemized1"/>
      </w:pPr>
      <w:r w:rsidRPr="00F419B2">
        <w:t>ведение зарегистрированных пользователей;</w:t>
      </w:r>
    </w:p>
    <w:p w14:paraId="3728F29E" w14:textId="77777777" w:rsidR="00F23190" w:rsidRPr="00F419B2" w:rsidRDefault="000E338D" w:rsidP="00B10C60">
      <w:pPr>
        <w:pStyle w:val="phlistitemized1"/>
      </w:pPr>
      <w:r w:rsidRPr="00F419B2">
        <w:t>присваивание ролей пользователям;</w:t>
      </w:r>
    </w:p>
    <w:p w14:paraId="38F07A14" w14:textId="77777777" w:rsidR="00F23190" w:rsidRPr="00F419B2" w:rsidRDefault="000E338D" w:rsidP="00B10C60">
      <w:pPr>
        <w:pStyle w:val="phlistitemized1"/>
      </w:pPr>
      <w:r w:rsidRPr="00F419B2">
        <w:t>импорт данных по организациям;</w:t>
      </w:r>
    </w:p>
    <w:p w14:paraId="7C883391" w14:textId="77777777" w:rsidR="00F23190" w:rsidRPr="00F419B2" w:rsidRDefault="000E338D" w:rsidP="00B10C60">
      <w:pPr>
        <w:pStyle w:val="phlistitemized1"/>
      </w:pPr>
      <w:r w:rsidRPr="00F419B2">
        <w:t>импорт данных по пользователям.</w:t>
      </w:r>
      <w:bookmarkStart w:id="1858" w:name="_Toc295202988"/>
      <w:bookmarkStart w:id="1859" w:name="_Toc338419489"/>
      <w:bookmarkStart w:id="1860" w:name="_Toc382991460"/>
      <w:bookmarkEnd w:id="1853"/>
      <w:bookmarkEnd w:id="1854"/>
      <w:bookmarkEnd w:id="1855"/>
      <w:bookmarkEnd w:id="1856"/>
      <w:bookmarkEnd w:id="1857"/>
    </w:p>
    <w:p w14:paraId="102F4DDF" w14:textId="77777777" w:rsidR="00AE430C" w:rsidRPr="00F419B2" w:rsidRDefault="00AE430C" w:rsidP="008F23A6">
      <w:pPr>
        <w:pStyle w:val="13"/>
        <w:rPr>
          <w:rFonts w:cs="Arial"/>
        </w:rPr>
      </w:pPr>
      <w:bookmarkStart w:id="1861" w:name="_Toc435801713"/>
      <w:bookmarkStart w:id="1862" w:name="_Toc46824848"/>
      <w:r w:rsidRPr="00F419B2">
        <w:rPr>
          <w:rFonts w:cs="Arial"/>
        </w:rPr>
        <w:lastRenderedPageBreak/>
        <w:t>Справочники</w:t>
      </w:r>
      <w:bookmarkEnd w:id="1858"/>
      <w:bookmarkEnd w:id="1859"/>
      <w:bookmarkEnd w:id="1860"/>
      <w:bookmarkEnd w:id="1861"/>
      <w:bookmarkEnd w:id="1862"/>
    </w:p>
    <w:p w14:paraId="01CB11CC" w14:textId="77777777" w:rsidR="00AE430C" w:rsidRPr="00F419B2" w:rsidRDefault="00AE430C" w:rsidP="008F23A6">
      <w:pPr>
        <w:pStyle w:val="21"/>
        <w:rPr>
          <w:rFonts w:cs="Arial"/>
        </w:rPr>
      </w:pPr>
      <w:bookmarkStart w:id="1863" w:name="_Toc295202989"/>
      <w:bookmarkStart w:id="1864" w:name="_Toc338419490"/>
      <w:bookmarkStart w:id="1865" w:name="_Toc382991461"/>
      <w:bookmarkStart w:id="1866" w:name="_Toc435801714"/>
      <w:bookmarkStart w:id="1867" w:name="_Ref492367492"/>
      <w:bookmarkStart w:id="1868" w:name="_Toc46824849"/>
      <w:r w:rsidRPr="00F419B2">
        <w:rPr>
          <w:rFonts w:cs="Arial"/>
        </w:rPr>
        <w:t>Общие принципы работы со справочниками</w:t>
      </w:r>
      <w:bookmarkEnd w:id="1863"/>
      <w:bookmarkEnd w:id="1864"/>
      <w:bookmarkEnd w:id="1865"/>
      <w:bookmarkEnd w:id="1866"/>
      <w:bookmarkEnd w:id="1867"/>
      <w:bookmarkEnd w:id="1868"/>
    </w:p>
    <w:p w14:paraId="667671E9" w14:textId="77777777" w:rsidR="00AE430C" w:rsidRPr="00F419B2" w:rsidRDefault="00AE430C" w:rsidP="00B10C60">
      <w:pPr>
        <w:pStyle w:val="phnormal"/>
        <w:rPr>
          <w:rFonts w:cs="Arial"/>
        </w:rPr>
      </w:pPr>
      <w:r w:rsidRPr="00F419B2">
        <w:rPr>
          <w:rFonts w:cs="Arial"/>
        </w:rPr>
        <w:t xml:space="preserve">Использование справочников в </w:t>
      </w:r>
      <w:r w:rsidR="003E49E0" w:rsidRPr="00F419B2">
        <w:rPr>
          <w:rFonts w:cs="Arial"/>
        </w:rPr>
        <w:t>Системе</w:t>
      </w:r>
      <w:r w:rsidRPr="00F419B2">
        <w:rPr>
          <w:rFonts w:cs="Arial"/>
        </w:rPr>
        <w:t xml:space="preserve"> направлено на унификацию управления качеством образования по</w:t>
      </w:r>
      <w:r w:rsidR="00B42780" w:rsidRPr="00F419B2">
        <w:rPr>
          <w:rFonts w:cs="Arial"/>
        </w:rPr>
        <w:t xml:space="preserve"> всем муниципальным </w:t>
      </w:r>
      <w:r w:rsidR="00385AF9" w:rsidRPr="00F419B2">
        <w:rPr>
          <w:rFonts w:cs="Arial"/>
        </w:rPr>
        <w:t>организациям</w:t>
      </w:r>
      <w:r w:rsidR="00B42780" w:rsidRPr="00F419B2">
        <w:rPr>
          <w:rFonts w:cs="Arial"/>
        </w:rPr>
        <w:t xml:space="preserve"> и</w:t>
      </w:r>
      <w:r w:rsidRPr="00F419B2">
        <w:rPr>
          <w:rFonts w:cs="Arial"/>
        </w:rPr>
        <w:t xml:space="preserve"> автоматизацию управления.</w:t>
      </w:r>
    </w:p>
    <w:p w14:paraId="68FCD754" w14:textId="77777777" w:rsidR="00AE430C" w:rsidRPr="00F419B2" w:rsidRDefault="00AE430C" w:rsidP="00B10C60">
      <w:pPr>
        <w:pStyle w:val="phnormal"/>
        <w:rPr>
          <w:rFonts w:cs="Arial"/>
        </w:rPr>
      </w:pPr>
      <w:r w:rsidRPr="00F419B2">
        <w:rPr>
          <w:rFonts w:cs="Arial"/>
        </w:rPr>
        <w:t>Информация в справочник</w:t>
      </w:r>
      <w:r w:rsidR="00364936" w:rsidRPr="00F419B2">
        <w:rPr>
          <w:rFonts w:cs="Arial"/>
        </w:rPr>
        <w:t>ах представлена в виде таблиц</w:t>
      </w:r>
      <w:r w:rsidR="003E49E0" w:rsidRPr="00F419B2">
        <w:rPr>
          <w:rFonts w:cs="Arial"/>
        </w:rPr>
        <w:t>.</w:t>
      </w:r>
      <w:r w:rsidR="00DA26CB" w:rsidRPr="00F419B2">
        <w:rPr>
          <w:rFonts w:cs="Arial"/>
        </w:rPr>
        <w:t xml:space="preserve"> Табличное представление имеет стандартный набор функций (см. п.</w:t>
      </w:r>
      <w:r w:rsidR="00CE2FC0" w:rsidRPr="00F419B2">
        <w:rPr>
          <w:rFonts w:cs="Arial"/>
        </w:rPr>
        <w:t xml:space="preserve"> </w:t>
      </w:r>
      <w:r w:rsidR="00CE2FC0" w:rsidRPr="00F419B2">
        <w:rPr>
          <w:rFonts w:cs="Arial"/>
        </w:rPr>
        <w:fldChar w:fldCharType="begin"/>
      </w:r>
      <w:r w:rsidR="00CE2FC0" w:rsidRPr="00F419B2">
        <w:rPr>
          <w:rFonts w:cs="Arial"/>
        </w:rPr>
        <w:instrText xml:space="preserve"> REF _Ref448937970 \w \h </w:instrText>
      </w:r>
      <w:r w:rsidR="001C1245" w:rsidRPr="00F419B2">
        <w:rPr>
          <w:rFonts w:cs="Arial"/>
        </w:rPr>
        <w:instrText xml:space="preserve"> \* MERGEFORMAT </w:instrText>
      </w:r>
      <w:r w:rsidR="00CE2FC0" w:rsidRPr="00F419B2">
        <w:rPr>
          <w:rFonts w:cs="Arial"/>
        </w:rPr>
      </w:r>
      <w:r w:rsidR="00CE2FC0" w:rsidRPr="00F419B2">
        <w:rPr>
          <w:rFonts w:cs="Arial"/>
        </w:rPr>
        <w:fldChar w:fldCharType="separate"/>
      </w:r>
      <w:r w:rsidR="00FD77B9">
        <w:rPr>
          <w:rFonts w:cs="Arial"/>
        </w:rPr>
        <w:t>4.4.1</w:t>
      </w:r>
      <w:r w:rsidR="00CE2FC0" w:rsidRPr="00F419B2">
        <w:rPr>
          <w:rFonts w:cs="Arial"/>
        </w:rPr>
        <w:fldChar w:fldCharType="end"/>
      </w:r>
      <w:r w:rsidR="00DA26CB" w:rsidRPr="00F419B2">
        <w:rPr>
          <w:rFonts w:cs="Arial"/>
        </w:rPr>
        <w:t>).</w:t>
      </w:r>
    </w:p>
    <w:p w14:paraId="46DDA0A2" w14:textId="77777777" w:rsidR="008A1F4F" w:rsidRPr="00F419B2" w:rsidRDefault="008A1F4F" w:rsidP="00B10C60">
      <w:pPr>
        <w:pStyle w:val="phnormal"/>
        <w:rPr>
          <w:rFonts w:cs="Arial"/>
        </w:rPr>
      </w:pPr>
      <w:r w:rsidRPr="00F419B2">
        <w:rPr>
          <w:rFonts w:cs="Arial"/>
        </w:rPr>
        <w:t>В Системе реализованы редактируемые и нередактируемые справочники. Нередактируемые справочники изначально заполнены необходимыми значениями и не подлежат редактированию и добавлению новых элементов в справочник.</w:t>
      </w:r>
    </w:p>
    <w:p w14:paraId="3F684F01" w14:textId="2075B1B1" w:rsidR="008A1F4F" w:rsidRPr="00F419B2" w:rsidRDefault="008A1F4F" w:rsidP="002255CC">
      <w:pPr>
        <w:pStyle w:val="phnormal"/>
      </w:pPr>
      <w:r w:rsidRPr="00F419B2">
        <w:t xml:space="preserve">К </w:t>
      </w:r>
      <w:r w:rsidRPr="002255CC">
        <w:t>нередактируемым</w:t>
      </w:r>
      <w:r w:rsidRPr="00F419B2">
        <w:t xml:space="preserve"> справочникам относятся</w:t>
      </w:r>
      <w:r w:rsidR="00A757EE" w:rsidRPr="00F419B2">
        <w:t xml:space="preserve"> (</w:t>
      </w:r>
      <w:r w:rsidR="00CE2FC0" w:rsidRPr="00F419B2">
        <w:fldChar w:fldCharType="begin"/>
      </w:r>
      <w:r w:rsidR="00CE2FC0" w:rsidRPr="00F419B2">
        <w:instrText xml:space="preserve"> REF _Ref448938020 \h </w:instrText>
      </w:r>
      <w:r w:rsidR="001C1245" w:rsidRPr="00F419B2">
        <w:instrText xml:space="preserve"> \* MERGEFORMAT </w:instrText>
      </w:r>
      <w:r w:rsidR="00CE2FC0" w:rsidRPr="00F419B2">
        <w:fldChar w:fldCharType="separate"/>
      </w:r>
      <w:r w:rsidR="00FD77B9" w:rsidRPr="00FD77B9">
        <w:t>Таблица 2</w:t>
      </w:r>
      <w:r w:rsidR="00CE2FC0" w:rsidRPr="00F419B2">
        <w:fldChar w:fldCharType="end"/>
      </w:r>
      <w:r w:rsidR="00A757EE" w:rsidRPr="00F419B2">
        <w:t>)</w:t>
      </w:r>
      <w:r w:rsidR="002255CC">
        <w:t>:</w:t>
      </w:r>
    </w:p>
    <w:p w14:paraId="1FAB9F46" w14:textId="3E2B4178" w:rsidR="00CE2FC0" w:rsidRPr="00F419B2" w:rsidRDefault="00CE2FC0" w:rsidP="00CE2FC0">
      <w:pPr>
        <w:pStyle w:val="phtabletitle"/>
        <w:rPr>
          <w:rFonts w:cs="Arial"/>
        </w:rPr>
      </w:pPr>
      <w:bookmarkStart w:id="1869" w:name="_Ref448938020"/>
      <w:r w:rsidRPr="00F419B2">
        <w:rPr>
          <w:rFonts w:cs="Arial"/>
        </w:rPr>
        <w:t>Т</w:t>
      </w:r>
      <w:r w:rsidR="00915B17">
        <w:rPr>
          <w:rFonts w:cs="Arial"/>
        </w:rPr>
        <w:t>аблица </w:t>
      </w:r>
      <w:r w:rsidR="00430100" w:rsidRPr="00F419B2">
        <w:rPr>
          <w:rFonts w:cs="Arial"/>
        </w:rPr>
        <w:fldChar w:fldCharType="begin"/>
      </w:r>
      <w:r w:rsidR="00430100" w:rsidRPr="00F419B2">
        <w:rPr>
          <w:rFonts w:cs="Arial"/>
        </w:rPr>
        <w:instrText xml:space="preserve"> SEQ Таблица \* ARABIC </w:instrText>
      </w:r>
      <w:r w:rsidR="00430100" w:rsidRPr="00F419B2">
        <w:rPr>
          <w:rFonts w:cs="Arial"/>
        </w:rPr>
        <w:fldChar w:fldCharType="separate"/>
      </w:r>
      <w:r w:rsidR="00FD77B9">
        <w:rPr>
          <w:rFonts w:cs="Arial"/>
          <w:noProof/>
        </w:rPr>
        <w:t>2</w:t>
      </w:r>
      <w:r w:rsidR="00430100" w:rsidRPr="00F419B2">
        <w:rPr>
          <w:rFonts w:cs="Arial"/>
        </w:rPr>
        <w:fldChar w:fldCharType="end"/>
      </w:r>
      <w:bookmarkEnd w:id="1869"/>
      <w:r w:rsidR="00793EEE" w:rsidRPr="00F419B2">
        <w:rPr>
          <w:rFonts w:cs="Arial"/>
        </w:rPr>
        <w:t xml:space="preserve"> – Не</w:t>
      </w:r>
      <w:r w:rsidRPr="00F419B2">
        <w:rPr>
          <w:rFonts w:cs="Arial"/>
        </w:rPr>
        <w:t>редактируемые справочники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11"/>
        <w:gridCol w:w="6526"/>
      </w:tblGrid>
      <w:tr w:rsidR="00CE2FC0" w:rsidRPr="00F419B2" w14:paraId="4F1905AE" w14:textId="77777777" w:rsidTr="006754B7">
        <w:tc>
          <w:tcPr>
            <w:tcW w:w="1781" w:type="pct"/>
          </w:tcPr>
          <w:p w14:paraId="160A05F7" w14:textId="77777777" w:rsidR="00CE2FC0" w:rsidRPr="00F419B2" w:rsidRDefault="00CE2FC0" w:rsidP="00793EEE">
            <w:pPr>
              <w:pStyle w:val="phtablecolcaption"/>
            </w:pPr>
            <w:r w:rsidRPr="00F419B2">
              <w:t>Название справочника</w:t>
            </w:r>
          </w:p>
        </w:tc>
        <w:tc>
          <w:tcPr>
            <w:tcW w:w="3219" w:type="pct"/>
          </w:tcPr>
          <w:p w14:paraId="19939DCA" w14:textId="77777777" w:rsidR="00CE2FC0" w:rsidRPr="00F419B2" w:rsidRDefault="00CE2FC0" w:rsidP="00793EEE">
            <w:pPr>
              <w:pStyle w:val="phtablecolcaption"/>
            </w:pPr>
            <w:r w:rsidRPr="00F419B2">
              <w:t>Описание справочника</w:t>
            </w:r>
          </w:p>
        </w:tc>
      </w:tr>
      <w:tr w:rsidR="00CE2FC0" w:rsidRPr="00F419B2" w14:paraId="6BA61F3C" w14:textId="77777777" w:rsidTr="006754B7">
        <w:tc>
          <w:tcPr>
            <w:tcW w:w="1781" w:type="pct"/>
          </w:tcPr>
          <w:p w14:paraId="0DFBC000" w14:textId="77777777" w:rsidR="00CE2FC0" w:rsidRPr="00B55F32" w:rsidRDefault="00CE685C" w:rsidP="00B55F32">
            <w:pPr>
              <w:pStyle w:val="phtablecellleft"/>
            </w:pPr>
            <w:r w:rsidRPr="00B55F32">
              <w:t>Типы и виды организаций</w:t>
            </w:r>
          </w:p>
        </w:tc>
        <w:tc>
          <w:tcPr>
            <w:tcW w:w="3219" w:type="pct"/>
          </w:tcPr>
          <w:p w14:paraId="0E018709" w14:textId="77777777" w:rsidR="00CE2FC0" w:rsidRPr="00B55F32" w:rsidRDefault="00CE2FC0" w:rsidP="00B55F32">
            <w:pPr>
              <w:pStyle w:val="phtablecellleft"/>
            </w:pPr>
            <w:r w:rsidRPr="00B55F32">
              <w:t xml:space="preserve">Справочник содержит перечень типов и видов государственных и муниципальных </w:t>
            </w:r>
            <w:r w:rsidR="00112F40" w:rsidRPr="00B55F32">
              <w:t>ОДО</w:t>
            </w:r>
          </w:p>
        </w:tc>
      </w:tr>
      <w:tr w:rsidR="00CE2FC0" w:rsidRPr="00F419B2" w14:paraId="033AFE5A" w14:textId="77777777" w:rsidTr="006754B7">
        <w:tc>
          <w:tcPr>
            <w:tcW w:w="1781" w:type="pct"/>
          </w:tcPr>
          <w:p w14:paraId="5F093F20" w14:textId="77777777" w:rsidR="00CE2FC0" w:rsidRPr="00B55F32" w:rsidRDefault="00CE2FC0" w:rsidP="00B55F32">
            <w:pPr>
              <w:pStyle w:val="phtablecellleft"/>
            </w:pPr>
            <w:r w:rsidRPr="00B55F32">
              <w:t>Статус организации</w:t>
            </w:r>
          </w:p>
        </w:tc>
        <w:tc>
          <w:tcPr>
            <w:tcW w:w="3219" w:type="pct"/>
          </w:tcPr>
          <w:p w14:paraId="00C7920F" w14:textId="77777777" w:rsidR="00CE2FC0" w:rsidRPr="00B55F32" w:rsidRDefault="00CE2FC0" w:rsidP="00B55F32">
            <w:pPr>
              <w:pStyle w:val="phtablecellleft"/>
            </w:pPr>
            <w:r w:rsidRPr="00B55F32">
              <w:t xml:space="preserve">Справочник содержит перечень языков народов </w:t>
            </w:r>
            <w:r w:rsidR="00112F40" w:rsidRPr="00B55F32">
              <w:t>РФ</w:t>
            </w:r>
            <w:r w:rsidRPr="00B55F32">
              <w:t xml:space="preserve"> и иностранные языки, а также коды данных элементов по ОКИН 04</w:t>
            </w:r>
          </w:p>
        </w:tc>
      </w:tr>
      <w:tr w:rsidR="00CE2FC0" w:rsidRPr="00F419B2" w14:paraId="4FA76D3C" w14:textId="77777777" w:rsidTr="006754B7">
        <w:tc>
          <w:tcPr>
            <w:tcW w:w="1781" w:type="pct"/>
          </w:tcPr>
          <w:p w14:paraId="093C7F51" w14:textId="77777777" w:rsidR="00CE2FC0" w:rsidRPr="00B55F32" w:rsidRDefault="00CE2FC0" w:rsidP="00B55F32">
            <w:pPr>
              <w:pStyle w:val="phtablecellleft"/>
            </w:pPr>
            <w:r w:rsidRPr="00B55F32">
              <w:t>Тип документа</w:t>
            </w:r>
          </w:p>
        </w:tc>
        <w:tc>
          <w:tcPr>
            <w:tcW w:w="3219" w:type="pct"/>
          </w:tcPr>
          <w:p w14:paraId="70ED0360" w14:textId="77777777" w:rsidR="00CE2FC0" w:rsidRPr="00B55F32" w:rsidRDefault="00CE2FC0" w:rsidP="00B55F32">
            <w:pPr>
              <w:pStyle w:val="phtablecellleft"/>
            </w:pPr>
            <w:r w:rsidRPr="00B55F32">
              <w:t>Справочник содержит наименование документов, удостоверяющих личность гражданина в соответствии с законодательством РФ</w:t>
            </w:r>
          </w:p>
        </w:tc>
      </w:tr>
      <w:tr w:rsidR="00CE2FC0" w:rsidRPr="00F419B2" w14:paraId="0595A9E6" w14:textId="77777777" w:rsidTr="006754B7">
        <w:tc>
          <w:tcPr>
            <w:tcW w:w="1781" w:type="pct"/>
          </w:tcPr>
          <w:p w14:paraId="6516852A" w14:textId="77777777" w:rsidR="00CE2FC0" w:rsidRPr="00B55F32" w:rsidRDefault="00CE2FC0" w:rsidP="00B55F32">
            <w:pPr>
              <w:pStyle w:val="phtablecellleft"/>
            </w:pPr>
            <w:r w:rsidRPr="00B55F32">
              <w:t>Местность</w:t>
            </w:r>
          </w:p>
        </w:tc>
        <w:tc>
          <w:tcPr>
            <w:tcW w:w="3219" w:type="pct"/>
          </w:tcPr>
          <w:p w14:paraId="2BFF8B74" w14:textId="77777777" w:rsidR="00CE2FC0" w:rsidRPr="00B55F32" w:rsidRDefault="00CE2FC0" w:rsidP="00B55F32">
            <w:pPr>
              <w:pStyle w:val="phtablecellleft"/>
            </w:pPr>
            <w:r w:rsidRPr="00B55F32">
              <w:t>Справочник содержит типы местности, к которым относится пользователь</w:t>
            </w:r>
          </w:p>
        </w:tc>
      </w:tr>
      <w:tr w:rsidR="00CE2FC0" w:rsidRPr="00F419B2" w14:paraId="5D178C45" w14:textId="77777777" w:rsidTr="006754B7">
        <w:tc>
          <w:tcPr>
            <w:tcW w:w="1781" w:type="pct"/>
          </w:tcPr>
          <w:p w14:paraId="59A39E57" w14:textId="77777777" w:rsidR="00CE2FC0" w:rsidRPr="00B55F32" w:rsidRDefault="00CE2FC0" w:rsidP="00B55F32">
            <w:pPr>
              <w:pStyle w:val="phtablecellleft"/>
            </w:pPr>
            <w:r w:rsidRPr="00B55F32">
              <w:t>Гражданство</w:t>
            </w:r>
          </w:p>
        </w:tc>
        <w:tc>
          <w:tcPr>
            <w:tcW w:w="3219" w:type="pct"/>
          </w:tcPr>
          <w:p w14:paraId="74FE5BE0" w14:textId="77777777" w:rsidR="00CE2FC0" w:rsidRPr="00B55F32" w:rsidRDefault="00CE2FC0" w:rsidP="00B55F32">
            <w:pPr>
              <w:pStyle w:val="phtablecellleft"/>
            </w:pPr>
            <w:r w:rsidRPr="00B55F32">
              <w:t>Справочник содержит перечень видов гражданства</w:t>
            </w:r>
          </w:p>
        </w:tc>
      </w:tr>
      <w:tr w:rsidR="00CE2FC0" w:rsidRPr="00F419B2" w14:paraId="694A17B0" w14:textId="77777777" w:rsidTr="006754B7">
        <w:tc>
          <w:tcPr>
            <w:tcW w:w="1781" w:type="pct"/>
          </w:tcPr>
          <w:p w14:paraId="6B6D227C" w14:textId="77777777" w:rsidR="00CE2FC0" w:rsidRPr="00B55F32" w:rsidRDefault="00CE2FC0" w:rsidP="00B55F32">
            <w:pPr>
              <w:pStyle w:val="phtablecellleft"/>
            </w:pPr>
            <w:r w:rsidRPr="00B55F32">
              <w:t>Пол</w:t>
            </w:r>
          </w:p>
        </w:tc>
        <w:tc>
          <w:tcPr>
            <w:tcW w:w="3219" w:type="pct"/>
          </w:tcPr>
          <w:p w14:paraId="54D0CCB5" w14:textId="77777777" w:rsidR="00CE2FC0" w:rsidRPr="00B55F32" w:rsidRDefault="00CE2FC0" w:rsidP="00B55F32">
            <w:pPr>
              <w:pStyle w:val="phtablecellleft"/>
            </w:pPr>
            <w:r w:rsidRPr="00B55F32">
              <w:t>Справочник содержит виды пола: женский и мужской</w:t>
            </w:r>
          </w:p>
        </w:tc>
      </w:tr>
      <w:tr w:rsidR="00CE2FC0" w:rsidRPr="00F419B2" w14:paraId="0E1F2D40" w14:textId="77777777" w:rsidTr="006754B7">
        <w:tc>
          <w:tcPr>
            <w:tcW w:w="1781" w:type="pct"/>
          </w:tcPr>
          <w:p w14:paraId="5A7BB645" w14:textId="77777777" w:rsidR="00CE2FC0" w:rsidRPr="00B55F32" w:rsidRDefault="00CE2FC0" w:rsidP="00B55F32">
            <w:pPr>
              <w:pStyle w:val="phtablecellleft"/>
            </w:pPr>
            <w:r w:rsidRPr="00B55F32">
              <w:t>Группы здоровья</w:t>
            </w:r>
          </w:p>
        </w:tc>
        <w:tc>
          <w:tcPr>
            <w:tcW w:w="3219" w:type="pct"/>
          </w:tcPr>
          <w:p w14:paraId="570C4E28" w14:textId="77777777" w:rsidR="00CE2FC0" w:rsidRPr="00B55F32" w:rsidRDefault="00CE2FC0" w:rsidP="00B55F32">
            <w:pPr>
              <w:pStyle w:val="phtablecellleft"/>
            </w:pPr>
            <w:r w:rsidRPr="00B55F32">
              <w:t>Справочник содержит перечень групп здоровья</w:t>
            </w:r>
          </w:p>
        </w:tc>
      </w:tr>
      <w:tr w:rsidR="00CE2FC0" w:rsidRPr="00F419B2" w14:paraId="73D7A869" w14:textId="77777777" w:rsidTr="006754B7">
        <w:tc>
          <w:tcPr>
            <w:tcW w:w="1781" w:type="pct"/>
          </w:tcPr>
          <w:p w14:paraId="5D17A61F" w14:textId="77777777" w:rsidR="00CE2FC0" w:rsidRPr="00B55F32" w:rsidRDefault="00CE2FC0" w:rsidP="00B55F32">
            <w:pPr>
              <w:pStyle w:val="phtablecellleft"/>
            </w:pPr>
            <w:r w:rsidRPr="00B55F32">
              <w:t>Группы инвалидности</w:t>
            </w:r>
          </w:p>
        </w:tc>
        <w:tc>
          <w:tcPr>
            <w:tcW w:w="3219" w:type="pct"/>
          </w:tcPr>
          <w:p w14:paraId="6F4CE41A" w14:textId="77777777" w:rsidR="00CE2FC0" w:rsidRPr="00B55F32" w:rsidRDefault="00CE2FC0" w:rsidP="00B55F32">
            <w:pPr>
              <w:pStyle w:val="phtablecellleft"/>
            </w:pPr>
            <w:r w:rsidRPr="00B55F32">
              <w:t>Справочник содержит перечень групп инвалидности</w:t>
            </w:r>
          </w:p>
        </w:tc>
      </w:tr>
      <w:tr w:rsidR="00CE2FC0" w:rsidRPr="00F419B2" w14:paraId="65F8C6F7" w14:textId="77777777" w:rsidTr="006754B7">
        <w:tc>
          <w:tcPr>
            <w:tcW w:w="1781" w:type="pct"/>
          </w:tcPr>
          <w:p w14:paraId="3364C4CC" w14:textId="77777777" w:rsidR="00CE2FC0" w:rsidRPr="00B55F32" w:rsidRDefault="00CE2FC0" w:rsidP="00B55F32">
            <w:pPr>
              <w:pStyle w:val="phtablecellleft"/>
            </w:pPr>
            <w:r w:rsidRPr="00B55F32">
              <w:t>Трудная жизненная ситуация</w:t>
            </w:r>
          </w:p>
        </w:tc>
        <w:tc>
          <w:tcPr>
            <w:tcW w:w="3219" w:type="pct"/>
          </w:tcPr>
          <w:p w14:paraId="3BDE9B4E" w14:textId="77777777" w:rsidR="00CE2FC0" w:rsidRPr="00B55F32" w:rsidRDefault="00CE2FC0" w:rsidP="00B55F32">
            <w:pPr>
              <w:pStyle w:val="phtablecellleft"/>
            </w:pPr>
            <w:r w:rsidRPr="00B55F32">
              <w:t>Справочник содержит перечень трудных жизненных ситуаций</w:t>
            </w:r>
          </w:p>
        </w:tc>
      </w:tr>
      <w:tr w:rsidR="00CE2FC0" w:rsidRPr="00F419B2" w14:paraId="385B8035" w14:textId="77777777" w:rsidTr="006754B7">
        <w:tc>
          <w:tcPr>
            <w:tcW w:w="1781" w:type="pct"/>
          </w:tcPr>
          <w:p w14:paraId="13F5E473" w14:textId="77777777" w:rsidR="00CE2FC0" w:rsidRPr="00B55F32" w:rsidRDefault="00CE2FC0" w:rsidP="00B55F32">
            <w:pPr>
              <w:pStyle w:val="phtablecellleft"/>
            </w:pPr>
            <w:r w:rsidRPr="00B55F32">
              <w:t>Причина инвалидности</w:t>
            </w:r>
          </w:p>
        </w:tc>
        <w:tc>
          <w:tcPr>
            <w:tcW w:w="3219" w:type="pct"/>
          </w:tcPr>
          <w:p w14:paraId="5B49C6C6" w14:textId="77777777" w:rsidR="00CE2FC0" w:rsidRPr="00B55F32" w:rsidRDefault="00CE2FC0" w:rsidP="00B55F32">
            <w:pPr>
              <w:pStyle w:val="phtablecellleft"/>
            </w:pPr>
            <w:r w:rsidRPr="00B55F32">
              <w:t>Справочник содержит перечень причин инвалидности</w:t>
            </w:r>
          </w:p>
        </w:tc>
      </w:tr>
      <w:tr w:rsidR="00CE2FC0" w:rsidRPr="00F419B2" w14:paraId="2D43681C" w14:textId="77777777" w:rsidTr="006754B7">
        <w:tc>
          <w:tcPr>
            <w:tcW w:w="1781" w:type="pct"/>
          </w:tcPr>
          <w:p w14:paraId="295248C6" w14:textId="77777777" w:rsidR="00CE2FC0" w:rsidRPr="00B55F32" w:rsidRDefault="00CE2FC0" w:rsidP="00B55F32">
            <w:pPr>
              <w:pStyle w:val="phtablecellleft"/>
            </w:pPr>
            <w:r w:rsidRPr="00B55F32">
              <w:t>Типы должностей</w:t>
            </w:r>
          </w:p>
        </w:tc>
        <w:tc>
          <w:tcPr>
            <w:tcW w:w="3219" w:type="pct"/>
          </w:tcPr>
          <w:p w14:paraId="54BE8D66" w14:textId="77777777" w:rsidR="00CE2FC0" w:rsidRPr="00B55F32" w:rsidRDefault="00CE2FC0" w:rsidP="00B55F32">
            <w:pPr>
              <w:pStyle w:val="phtablecellleft"/>
            </w:pPr>
            <w:r w:rsidRPr="00B55F32">
              <w:t>Справочник содержит перечень типов должностей</w:t>
            </w:r>
          </w:p>
        </w:tc>
      </w:tr>
      <w:tr w:rsidR="00CE2FC0" w:rsidRPr="00F419B2" w14:paraId="6B9F001F" w14:textId="77777777" w:rsidTr="006754B7">
        <w:tc>
          <w:tcPr>
            <w:tcW w:w="1781" w:type="pct"/>
          </w:tcPr>
          <w:p w14:paraId="0DFDBCC9" w14:textId="77777777" w:rsidR="00CE2FC0" w:rsidRPr="00B55F32" w:rsidRDefault="00CE2FC0" w:rsidP="00B55F32">
            <w:pPr>
              <w:pStyle w:val="phtablecellleft"/>
            </w:pPr>
            <w:r w:rsidRPr="00B55F32">
              <w:t>Тип законного представителя</w:t>
            </w:r>
          </w:p>
        </w:tc>
        <w:tc>
          <w:tcPr>
            <w:tcW w:w="3219" w:type="pct"/>
          </w:tcPr>
          <w:p w14:paraId="5A4030DA" w14:textId="77777777" w:rsidR="00CE2FC0" w:rsidRPr="00B55F32" w:rsidRDefault="00CE2FC0" w:rsidP="00B55F32">
            <w:pPr>
              <w:pStyle w:val="phtablecellleft"/>
            </w:pPr>
            <w:r w:rsidRPr="00B55F32">
              <w:t>Справочник содержит типы законного представителя</w:t>
            </w:r>
          </w:p>
        </w:tc>
      </w:tr>
      <w:tr w:rsidR="00CE2FC0" w:rsidRPr="00F419B2" w14:paraId="6A462A86" w14:textId="77777777" w:rsidTr="006754B7">
        <w:tc>
          <w:tcPr>
            <w:tcW w:w="1781" w:type="pct"/>
          </w:tcPr>
          <w:p w14:paraId="4DD498CD" w14:textId="77777777" w:rsidR="00CE2FC0" w:rsidRPr="00B55F32" w:rsidRDefault="00CE2FC0" w:rsidP="00B55F32">
            <w:pPr>
              <w:pStyle w:val="phtablecellleft"/>
            </w:pPr>
            <w:r w:rsidRPr="00B55F32">
              <w:t>Тип родства</w:t>
            </w:r>
          </w:p>
        </w:tc>
        <w:tc>
          <w:tcPr>
            <w:tcW w:w="3219" w:type="pct"/>
          </w:tcPr>
          <w:p w14:paraId="6FF6CDE8" w14:textId="77777777" w:rsidR="00CE2FC0" w:rsidRPr="00B55F32" w:rsidRDefault="00CE2FC0" w:rsidP="00B55F32">
            <w:pPr>
              <w:pStyle w:val="phtablecellleft"/>
            </w:pPr>
            <w:r w:rsidRPr="00B55F32">
              <w:t>Справочник содержит типы родства</w:t>
            </w:r>
          </w:p>
        </w:tc>
      </w:tr>
    </w:tbl>
    <w:p w14:paraId="49680E47" w14:textId="77777777" w:rsidR="00216774" w:rsidRDefault="00216774" w:rsidP="00B10C60">
      <w:pPr>
        <w:pStyle w:val="phnormal"/>
        <w:rPr>
          <w:rFonts w:cs="Arial"/>
        </w:rPr>
      </w:pPr>
    </w:p>
    <w:p w14:paraId="20DA5097" w14:textId="77777777" w:rsidR="008A1F4F" w:rsidRPr="00F419B2" w:rsidRDefault="001E6108" w:rsidP="00B10C60">
      <w:pPr>
        <w:pStyle w:val="phnormal"/>
        <w:rPr>
          <w:rFonts w:cs="Arial"/>
        </w:rPr>
      </w:pPr>
      <w:r w:rsidRPr="00F419B2">
        <w:rPr>
          <w:rFonts w:cs="Arial"/>
        </w:rPr>
        <w:t>Редактируемые справочники могут быть отредактированы из интерфейса Системы пользователями, у которых есть соответствующее право доступа.</w:t>
      </w:r>
    </w:p>
    <w:p w14:paraId="725278A2" w14:textId="08C378A0" w:rsidR="000110C1" w:rsidRPr="00F419B2" w:rsidRDefault="000110C1" w:rsidP="00AC163D">
      <w:pPr>
        <w:pStyle w:val="phnormal"/>
        <w:rPr>
          <w:rStyle w:val="1f0"/>
          <w:rFonts w:ascii="Arial" w:hAnsi="Arial" w:cs="Arial"/>
          <w:i w:val="0"/>
          <w:spacing w:val="0"/>
          <w:szCs w:val="20"/>
        </w:rPr>
      </w:pPr>
      <w:r w:rsidRPr="00F419B2">
        <w:rPr>
          <w:rFonts w:cs="Arial"/>
        </w:rPr>
        <w:lastRenderedPageBreak/>
        <w:t>Доступ к справочникам Системы</w:t>
      </w:r>
      <w:r w:rsidR="00E66AE7" w:rsidRPr="00F419B2">
        <w:rPr>
          <w:rFonts w:cs="Arial"/>
        </w:rPr>
        <w:t xml:space="preserve"> (</w:t>
      </w:r>
      <w:r w:rsidR="00622CF9" w:rsidRPr="00F419B2">
        <w:rPr>
          <w:rFonts w:cs="Arial"/>
        </w:rPr>
        <w:fldChar w:fldCharType="begin"/>
      </w:r>
      <w:r w:rsidR="00622CF9" w:rsidRPr="00F419B2">
        <w:rPr>
          <w:rFonts w:cs="Arial"/>
        </w:rPr>
        <w:instrText xml:space="preserve"> REF _Ref448938144 \h </w:instrText>
      </w:r>
      <w:r w:rsidR="001C1245" w:rsidRPr="00F419B2">
        <w:rPr>
          <w:rFonts w:cs="Arial"/>
        </w:rPr>
        <w:instrText xml:space="preserve"> \* MERGEFORMAT </w:instrText>
      </w:r>
      <w:r w:rsidR="00622CF9" w:rsidRPr="00F419B2">
        <w:rPr>
          <w:rFonts w:cs="Arial"/>
        </w:rPr>
      </w:r>
      <w:r w:rsidR="00622CF9"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32</w:t>
      </w:r>
      <w:r w:rsidR="00622CF9" w:rsidRPr="00F419B2">
        <w:rPr>
          <w:rFonts w:cs="Arial"/>
        </w:rPr>
        <w:fldChar w:fldCharType="end"/>
      </w:r>
      <w:r w:rsidR="00E66AE7" w:rsidRPr="00F419B2">
        <w:rPr>
          <w:rFonts w:cs="Arial"/>
        </w:rPr>
        <w:t>)</w:t>
      </w:r>
      <w:r w:rsidRPr="00F419B2">
        <w:rPr>
          <w:rFonts w:cs="Arial"/>
        </w:rPr>
        <w:t xml:space="preserve"> осуществляется с пом</w:t>
      </w:r>
      <w:r w:rsidR="002255CC">
        <w:rPr>
          <w:rFonts w:cs="Arial"/>
        </w:rPr>
        <w:t>ощью выбора</w:t>
      </w:r>
      <w:r w:rsidRPr="00F419B2">
        <w:rPr>
          <w:rFonts w:cs="Arial"/>
        </w:rPr>
        <w:t xml:space="preserve"> </w:t>
      </w:r>
      <w:r w:rsidR="00C87C3B" w:rsidRPr="00F419B2">
        <w:rPr>
          <w:rFonts w:cs="Arial"/>
        </w:rPr>
        <w:t xml:space="preserve">пункта </w:t>
      </w:r>
      <w:r w:rsidR="002255CC">
        <w:rPr>
          <w:rFonts w:cs="Arial"/>
        </w:rPr>
        <w:t xml:space="preserve">меню </w:t>
      </w:r>
      <w:r w:rsidR="00DB1DFC" w:rsidRPr="00F419B2">
        <w:rPr>
          <w:rStyle w:val="1f0"/>
          <w:rFonts w:ascii="Arial" w:hAnsi="Arial" w:cs="Arial"/>
          <w:i w:val="0"/>
          <w:spacing w:val="0"/>
          <w:szCs w:val="20"/>
        </w:rPr>
        <w:t>«</w:t>
      </w:r>
      <w:r w:rsidR="00CE2FC0" w:rsidRPr="00F419B2">
        <w:rPr>
          <w:rStyle w:val="1f0"/>
          <w:rFonts w:ascii="Arial" w:hAnsi="Arial" w:cs="Arial"/>
          <w:i w:val="0"/>
          <w:spacing w:val="0"/>
          <w:szCs w:val="20"/>
        </w:rPr>
        <w:t>Пуск</w:t>
      </w:r>
      <w:r w:rsidR="00AC163D" w:rsidRPr="00F419B2">
        <w:rPr>
          <w:rStyle w:val="1f0"/>
          <w:rFonts w:ascii="Arial" w:hAnsi="Arial" w:cs="Arial"/>
          <w:i w:val="0"/>
          <w:spacing w:val="0"/>
          <w:szCs w:val="20"/>
        </w:rPr>
        <w:t>/</w:t>
      </w:r>
      <w:r w:rsidRPr="00F419B2">
        <w:rPr>
          <w:rStyle w:val="1f0"/>
          <w:rFonts w:ascii="Arial" w:hAnsi="Arial" w:cs="Arial"/>
          <w:i w:val="0"/>
          <w:spacing w:val="0"/>
          <w:szCs w:val="20"/>
        </w:rPr>
        <w:t>Справочники</w:t>
      </w:r>
      <w:r w:rsidR="00DB1DFC" w:rsidRPr="00F419B2">
        <w:rPr>
          <w:rStyle w:val="1f0"/>
          <w:rFonts w:ascii="Arial" w:hAnsi="Arial" w:cs="Arial"/>
          <w:i w:val="0"/>
          <w:spacing w:val="0"/>
          <w:szCs w:val="20"/>
        </w:rPr>
        <w:t>»</w:t>
      </w:r>
      <w:r w:rsidRPr="00F419B2">
        <w:rPr>
          <w:rStyle w:val="1f0"/>
          <w:rFonts w:ascii="Arial" w:hAnsi="Arial" w:cs="Arial"/>
          <w:i w:val="0"/>
          <w:spacing w:val="0"/>
          <w:szCs w:val="20"/>
        </w:rPr>
        <w:t>.</w:t>
      </w:r>
    </w:p>
    <w:p w14:paraId="60EADF80" w14:textId="77777777" w:rsidR="00BC0069" w:rsidRPr="00F419B2" w:rsidRDefault="00A14EA0" w:rsidP="00AC163D">
      <w:pPr>
        <w:pStyle w:val="phnormal"/>
        <w:rPr>
          <w:rStyle w:val="1f0"/>
          <w:rFonts w:ascii="Arial" w:hAnsi="Arial" w:cs="Arial"/>
          <w:i w:val="0"/>
          <w:spacing w:val="0"/>
          <w:szCs w:val="20"/>
        </w:rPr>
      </w:pPr>
      <w:r w:rsidRPr="00F419B2">
        <w:rPr>
          <w:rStyle w:val="1f0"/>
          <w:rFonts w:ascii="Arial" w:hAnsi="Arial" w:cs="Arial"/>
          <w:i w:val="0"/>
          <w:spacing w:val="0"/>
          <w:szCs w:val="20"/>
        </w:rPr>
        <w:t>Справочники могут бы</w:t>
      </w:r>
      <w:r w:rsidR="000E338D" w:rsidRPr="00F419B2">
        <w:rPr>
          <w:rStyle w:val="1f0"/>
          <w:rFonts w:ascii="Arial" w:hAnsi="Arial" w:cs="Arial"/>
          <w:i w:val="0"/>
          <w:spacing w:val="0"/>
          <w:szCs w:val="20"/>
        </w:rPr>
        <w:t>ть общедоступными и локальными.</w:t>
      </w:r>
    </w:p>
    <w:p w14:paraId="2D8D2D0F" w14:textId="77777777" w:rsidR="00BC0069" w:rsidRPr="00F419B2" w:rsidRDefault="00A14EA0" w:rsidP="00AC163D">
      <w:pPr>
        <w:pStyle w:val="phnormal"/>
        <w:rPr>
          <w:rStyle w:val="1f0"/>
          <w:rFonts w:ascii="Arial" w:hAnsi="Arial" w:cs="Arial"/>
          <w:i w:val="0"/>
          <w:spacing w:val="0"/>
          <w:szCs w:val="20"/>
        </w:rPr>
      </w:pPr>
      <w:r w:rsidRPr="00F419B2">
        <w:rPr>
          <w:rStyle w:val="1f0"/>
          <w:rFonts w:ascii="Arial" w:hAnsi="Arial" w:cs="Arial"/>
          <w:i w:val="0"/>
          <w:spacing w:val="0"/>
          <w:szCs w:val="20"/>
        </w:rPr>
        <w:t xml:space="preserve">Право на редактирование (добавление, удаление и изменение элементов) общедоступных справочников имеются только у пользователей, </w:t>
      </w:r>
      <w:r w:rsidR="00DC6533" w:rsidRPr="00F419B2">
        <w:rPr>
          <w:rFonts w:cs="Arial"/>
        </w:rPr>
        <w:t xml:space="preserve">которым добавлено такое право в привязанной к их должности роли в реестре </w:t>
      </w:r>
      <w:r w:rsidR="00DB1DFC" w:rsidRPr="00F419B2">
        <w:rPr>
          <w:rFonts w:cs="Arial"/>
        </w:rPr>
        <w:t>«</w:t>
      </w:r>
      <w:r w:rsidR="00DC6533" w:rsidRPr="00F419B2">
        <w:rPr>
          <w:rFonts w:cs="Arial"/>
        </w:rPr>
        <w:t>Роли</w:t>
      </w:r>
      <w:r w:rsidR="00DB1DFC" w:rsidRPr="00F419B2">
        <w:rPr>
          <w:rFonts w:cs="Arial"/>
        </w:rPr>
        <w:t>»</w:t>
      </w:r>
      <w:r w:rsidR="00DC6533" w:rsidRPr="00F419B2">
        <w:rPr>
          <w:rFonts w:cs="Arial"/>
        </w:rPr>
        <w:t>.</w:t>
      </w:r>
    </w:p>
    <w:p w14:paraId="1C066015" w14:textId="77777777" w:rsidR="005C54B9" w:rsidRPr="00F419B2" w:rsidRDefault="00A14EA0" w:rsidP="00AC163D">
      <w:pPr>
        <w:pStyle w:val="phnormal"/>
        <w:rPr>
          <w:rStyle w:val="1f0"/>
          <w:rFonts w:ascii="Arial" w:hAnsi="Arial" w:cs="Arial"/>
          <w:i w:val="0"/>
          <w:spacing w:val="0"/>
          <w:szCs w:val="20"/>
        </w:rPr>
      </w:pPr>
      <w:r w:rsidRPr="00F419B2">
        <w:rPr>
          <w:rStyle w:val="1f0"/>
          <w:rFonts w:ascii="Arial" w:hAnsi="Arial" w:cs="Arial"/>
          <w:i w:val="0"/>
          <w:spacing w:val="0"/>
          <w:szCs w:val="20"/>
        </w:rPr>
        <w:t>Право на просмотр общедоступных справочников име</w:t>
      </w:r>
      <w:r w:rsidR="005C54B9" w:rsidRPr="00F419B2">
        <w:rPr>
          <w:rStyle w:val="1f0"/>
          <w:rFonts w:ascii="Arial" w:hAnsi="Arial" w:cs="Arial"/>
          <w:i w:val="0"/>
          <w:spacing w:val="0"/>
          <w:szCs w:val="20"/>
        </w:rPr>
        <w:t>е</w:t>
      </w:r>
      <w:r w:rsidRPr="00F419B2">
        <w:rPr>
          <w:rStyle w:val="1f0"/>
          <w:rFonts w:ascii="Arial" w:hAnsi="Arial" w:cs="Arial"/>
          <w:i w:val="0"/>
          <w:spacing w:val="0"/>
          <w:szCs w:val="20"/>
        </w:rPr>
        <w:t>тся у всех пользователей Системы, которым дост</w:t>
      </w:r>
      <w:r w:rsidR="00793EEE" w:rsidRPr="00F419B2">
        <w:rPr>
          <w:rStyle w:val="1f0"/>
          <w:rFonts w:ascii="Arial" w:hAnsi="Arial" w:cs="Arial"/>
          <w:i w:val="0"/>
          <w:spacing w:val="0"/>
          <w:szCs w:val="20"/>
        </w:rPr>
        <w:t>упно данное право.</w:t>
      </w:r>
    </w:p>
    <w:p w14:paraId="3BA0D1FB" w14:textId="77777777" w:rsidR="00A14EA0" w:rsidRPr="00F419B2" w:rsidRDefault="005C54B9" w:rsidP="00AC163D">
      <w:pPr>
        <w:pStyle w:val="phnormal"/>
        <w:rPr>
          <w:rStyle w:val="1f0"/>
          <w:rFonts w:ascii="Arial" w:hAnsi="Arial" w:cs="Arial"/>
          <w:i w:val="0"/>
          <w:spacing w:val="0"/>
          <w:szCs w:val="20"/>
        </w:rPr>
      </w:pPr>
      <w:r w:rsidRPr="00F419B2">
        <w:rPr>
          <w:rStyle w:val="1f0"/>
          <w:rFonts w:ascii="Arial" w:hAnsi="Arial" w:cs="Arial"/>
          <w:i w:val="0"/>
          <w:spacing w:val="0"/>
          <w:szCs w:val="20"/>
        </w:rPr>
        <w:t xml:space="preserve">Право на просмотр </w:t>
      </w:r>
      <w:r w:rsidR="00A14EA0" w:rsidRPr="00F419B2">
        <w:rPr>
          <w:rStyle w:val="1f0"/>
          <w:rFonts w:ascii="Arial" w:hAnsi="Arial" w:cs="Arial"/>
          <w:i w:val="0"/>
          <w:spacing w:val="0"/>
          <w:szCs w:val="20"/>
        </w:rPr>
        <w:t xml:space="preserve">локальных справочников </w:t>
      </w:r>
      <w:r w:rsidR="00735537" w:rsidRPr="00F419B2">
        <w:rPr>
          <w:rStyle w:val="1f0"/>
          <w:rFonts w:ascii="Arial" w:hAnsi="Arial" w:cs="Arial"/>
          <w:i w:val="0"/>
          <w:spacing w:val="0"/>
          <w:szCs w:val="20"/>
        </w:rPr>
        <w:t>имеется у пользователей той организации, на уровне которой</w:t>
      </w:r>
      <w:r w:rsidR="00A14EA0" w:rsidRPr="00F419B2">
        <w:rPr>
          <w:rStyle w:val="1f0"/>
          <w:rFonts w:ascii="Arial" w:hAnsi="Arial" w:cs="Arial"/>
          <w:i w:val="0"/>
          <w:spacing w:val="0"/>
          <w:szCs w:val="20"/>
        </w:rPr>
        <w:t xml:space="preserve"> были добавлены эти элементы.</w:t>
      </w:r>
    </w:p>
    <w:p w14:paraId="23A4678C" w14:textId="77777777" w:rsidR="00A14EA0" w:rsidRPr="00F419B2" w:rsidRDefault="005C54B9" w:rsidP="00AC163D">
      <w:pPr>
        <w:pStyle w:val="phnormal"/>
        <w:rPr>
          <w:rStyle w:val="1f0"/>
          <w:rFonts w:ascii="Arial" w:hAnsi="Arial" w:cs="Arial"/>
          <w:i w:val="0"/>
          <w:spacing w:val="0"/>
          <w:szCs w:val="20"/>
        </w:rPr>
      </w:pPr>
      <w:r w:rsidRPr="00F419B2">
        <w:rPr>
          <w:rStyle w:val="1f0"/>
          <w:rFonts w:ascii="Arial" w:hAnsi="Arial" w:cs="Arial"/>
          <w:i w:val="0"/>
          <w:spacing w:val="0"/>
          <w:szCs w:val="20"/>
        </w:rPr>
        <w:t>С</w:t>
      </w:r>
      <w:r w:rsidR="00A14EA0" w:rsidRPr="00F419B2">
        <w:rPr>
          <w:rStyle w:val="1f0"/>
          <w:rFonts w:ascii="Arial" w:hAnsi="Arial" w:cs="Arial"/>
          <w:i w:val="0"/>
          <w:spacing w:val="0"/>
          <w:szCs w:val="20"/>
        </w:rPr>
        <w:t>правочники могут быть простыми и составны</w:t>
      </w:r>
      <w:r w:rsidR="002039D0" w:rsidRPr="00F419B2">
        <w:rPr>
          <w:rStyle w:val="1f0"/>
          <w:rFonts w:ascii="Arial" w:hAnsi="Arial" w:cs="Arial"/>
          <w:i w:val="0"/>
          <w:spacing w:val="0"/>
          <w:szCs w:val="20"/>
        </w:rPr>
        <w:t>ми</w:t>
      </w:r>
      <w:r w:rsidR="00A14EA0" w:rsidRPr="00F419B2">
        <w:rPr>
          <w:rStyle w:val="1f0"/>
          <w:rFonts w:ascii="Arial" w:hAnsi="Arial" w:cs="Arial"/>
          <w:i w:val="0"/>
          <w:spacing w:val="0"/>
          <w:szCs w:val="20"/>
        </w:rPr>
        <w:t>. Составные справочники отличаются от простых тем, что после добавления элемента в справочник этот элемент необходимо заполнить дополнительными сведениями.</w:t>
      </w:r>
    </w:p>
    <w:p w14:paraId="752525C5" w14:textId="77777777" w:rsidR="00CE2FC0" w:rsidRPr="00F419B2" w:rsidRDefault="001534F3" w:rsidP="00CE2FC0">
      <w:pPr>
        <w:pStyle w:val="phfigure"/>
        <w:rPr>
          <w:rFonts w:cs="Arial"/>
        </w:rPr>
      </w:pPr>
      <w:r w:rsidRPr="00F419B2">
        <w:rPr>
          <w:rFonts w:cs="Arial"/>
          <w:noProof/>
        </w:rPr>
        <w:drawing>
          <wp:inline distT="0" distB="0" distL="0" distR="0" wp14:anchorId="2026F965" wp14:editId="123A5177">
            <wp:extent cx="4181475" cy="4448175"/>
            <wp:effectExtent l="0" t="0" r="9525" b="9525"/>
            <wp:docPr id="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6F473" w14:textId="235B296E" w:rsidR="00E66AE7" w:rsidRPr="00F419B2" w:rsidRDefault="00CE2FC0" w:rsidP="00503A7D">
      <w:pPr>
        <w:pStyle w:val="phfiguretitle"/>
      </w:pPr>
      <w:bookmarkStart w:id="1870" w:name="_Ref448938144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32</w:t>
        </w:r>
      </w:fldSimple>
      <w:bookmarkEnd w:id="1870"/>
      <w:r w:rsidR="004C22C3" w:rsidRPr="00F419B2">
        <w:t xml:space="preserve"> – </w:t>
      </w:r>
      <w:r w:rsidR="0069611D" w:rsidRPr="00F419B2">
        <w:t>Справочники Системы</w:t>
      </w:r>
    </w:p>
    <w:p w14:paraId="4A7C993F" w14:textId="452FD186" w:rsidR="00AE430C" w:rsidRPr="00F419B2" w:rsidRDefault="00AE430C" w:rsidP="00B10C60">
      <w:pPr>
        <w:pStyle w:val="phnormal"/>
        <w:rPr>
          <w:rFonts w:cs="Arial"/>
        </w:rPr>
      </w:pPr>
      <w:r w:rsidRPr="00F419B2">
        <w:rPr>
          <w:rFonts w:cs="Arial"/>
        </w:rPr>
        <w:t xml:space="preserve">В </w:t>
      </w:r>
      <w:r w:rsidR="003E49E0" w:rsidRPr="00F419B2">
        <w:rPr>
          <w:rFonts w:cs="Arial"/>
        </w:rPr>
        <w:t>Системе</w:t>
      </w:r>
      <w:r w:rsidRPr="00F419B2">
        <w:rPr>
          <w:rFonts w:cs="Arial"/>
        </w:rPr>
        <w:t xml:space="preserve"> пред</w:t>
      </w:r>
      <w:r w:rsidR="00CE2FC0" w:rsidRPr="00F419B2">
        <w:rPr>
          <w:rFonts w:cs="Arial"/>
        </w:rPr>
        <w:t>усмотрены следующие справочники (</w:t>
      </w:r>
      <w:r w:rsidR="00CE2FC0" w:rsidRPr="00F419B2">
        <w:rPr>
          <w:rFonts w:cs="Arial"/>
        </w:rPr>
        <w:fldChar w:fldCharType="begin"/>
      </w:r>
      <w:r w:rsidR="00CE2FC0" w:rsidRPr="00F419B2">
        <w:rPr>
          <w:rFonts w:cs="Arial"/>
        </w:rPr>
        <w:instrText xml:space="preserve"> REF _Ref448938379 \h </w:instrText>
      </w:r>
      <w:r w:rsidR="001C1245" w:rsidRPr="00F419B2">
        <w:rPr>
          <w:rFonts w:cs="Arial"/>
        </w:rPr>
        <w:instrText xml:space="preserve"> \* MERGEFORMAT </w:instrText>
      </w:r>
      <w:r w:rsidR="00CE2FC0" w:rsidRPr="00F419B2">
        <w:rPr>
          <w:rFonts w:cs="Arial"/>
        </w:rPr>
      </w:r>
      <w:r w:rsidR="00CE2FC0" w:rsidRPr="00F419B2">
        <w:rPr>
          <w:rFonts w:cs="Arial"/>
        </w:rPr>
        <w:fldChar w:fldCharType="separate"/>
      </w:r>
      <w:r w:rsidR="00FD77B9" w:rsidRPr="00F419B2">
        <w:rPr>
          <w:rFonts w:cs="Arial"/>
        </w:rPr>
        <w:t>Т</w:t>
      </w:r>
      <w:r w:rsidR="00FD77B9">
        <w:rPr>
          <w:rFonts w:cs="Arial"/>
        </w:rPr>
        <w:t>аблица 3</w:t>
      </w:r>
      <w:r w:rsidR="00CE2FC0" w:rsidRPr="00F419B2">
        <w:rPr>
          <w:rFonts w:cs="Arial"/>
        </w:rPr>
        <w:fldChar w:fldCharType="end"/>
      </w:r>
      <w:r w:rsidR="002255CC">
        <w:rPr>
          <w:rFonts w:cs="Arial"/>
        </w:rPr>
        <w:t>):</w:t>
      </w:r>
    </w:p>
    <w:p w14:paraId="290FEBF1" w14:textId="6976E126" w:rsidR="00CE2FC0" w:rsidRPr="00F419B2" w:rsidRDefault="00CE2FC0" w:rsidP="00CE2FC0">
      <w:pPr>
        <w:pStyle w:val="phtabletitle"/>
        <w:rPr>
          <w:rFonts w:cs="Arial"/>
        </w:rPr>
      </w:pPr>
      <w:bookmarkStart w:id="1871" w:name="_Ref448938379"/>
      <w:r w:rsidRPr="00F419B2">
        <w:rPr>
          <w:rFonts w:cs="Arial"/>
        </w:rPr>
        <w:lastRenderedPageBreak/>
        <w:t>Т</w:t>
      </w:r>
      <w:r w:rsidR="00915B17">
        <w:rPr>
          <w:rFonts w:cs="Arial"/>
        </w:rPr>
        <w:t>аблица </w:t>
      </w:r>
      <w:r w:rsidR="00430100" w:rsidRPr="00F419B2">
        <w:rPr>
          <w:rFonts w:cs="Arial"/>
        </w:rPr>
        <w:fldChar w:fldCharType="begin"/>
      </w:r>
      <w:r w:rsidR="00430100" w:rsidRPr="00F419B2">
        <w:rPr>
          <w:rFonts w:cs="Arial"/>
        </w:rPr>
        <w:instrText xml:space="preserve"> SEQ Таблица \* ARABIC </w:instrText>
      </w:r>
      <w:r w:rsidR="00430100" w:rsidRPr="00F419B2">
        <w:rPr>
          <w:rFonts w:cs="Arial"/>
        </w:rPr>
        <w:fldChar w:fldCharType="separate"/>
      </w:r>
      <w:r w:rsidR="00FD77B9">
        <w:rPr>
          <w:rFonts w:cs="Arial"/>
          <w:noProof/>
        </w:rPr>
        <w:t>3</w:t>
      </w:r>
      <w:r w:rsidR="00430100" w:rsidRPr="00F419B2">
        <w:rPr>
          <w:rFonts w:cs="Arial"/>
        </w:rPr>
        <w:fldChar w:fldCharType="end"/>
      </w:r>
      <w:bookmarkEnd w:id="1871"/>
      <w:r w:rsidRPr="00F419B2">
        <w:rPr>
          <w:rFonts w:cs="Arial"/>
        </w:rPr>
        <w:t xml:space="preserve"> </w:t>
      </w:r>
      <w:r w:rsidR="00793EEE" w:rsidRPr="00F419B2">
        <w:rPr>
          <w:rFonts w:cs="Arial"/>
        </w:rPr>
        <w:t>–</w:t>
      </w:r>
      <w:r w:rsidRPr="00F419B2">
        <w:rPr>
          <w:rFonts w:cs="Arial"/>
        </w:rPr>
        <w:t xml:space="preserve"> </w:t>
      </w:r>
      <w:r w:rsidR="00B31ED6" w:rsidRPr="00F419B2">
        <w:rPr>
          <w:rFonts w:cs="Arial"/>
        </w:rPr>
        <w:t>Справочники в Системе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87"/>
        <w:gridCol w:w="4389"/>
        <w:gridCol w:w="1880"/>
        <w:gridCol w:w="1681"/>
      </w:tblGrid>
      <w:tr w:rsidR="00B24ABB" w:rsidRPr="00F419B2" w14:paraId="6CE345F3" w14:textId="77777777" w:rsidTr="00AC163D">
        <w:trPr>
          <w:tblHeader/>
        </w:trPr>
        <w:tc>
          <w:tcPr>
            <w:tcW w:w="1086" w:type="pct"/>
            <w:vAlign w:val="center"/>
          </w:tcPr>
          <w:p w14:paraId="62DB3F29" w14:textId="77777777" w:rsidR="00B24ABB" w:rsidRPr="00F419B2" w:rsidRDefault="00B24ABB" w:rsidP="00AC163D">
            <w:pPr>
              <w:pStyle w:val="phtablecolcaption"/>
            </w:pPr>
            <w:bookmarkStart w:id="1872" w:name="_Ref353547685"/>
            <w:bookmarkStart w:id="1873" w:name="_Toc382991462"/>
            <w:bookmarkStart w:id="1874" w:name="_Toc435801715"/>
            <w:r w:rsidRPr="00F419B2">
              <w:t>Название справочника</w:t>
            </w:r>
          </w:p>
        </w:tc>
        <w:tc>
          <w:tcPr>
            <w:tcW w:w="2172" w:type="pct"/>
            <w:vAlign w:val="center"/>
          </w:tcPr>
          <w:p w14:paraId="1012F418" w14:textId="77777777" w:rsidR="00B24ABB" w:rsidRPr="00F419B2" w:rsidRDefault="00B24ABB" w:rsidP="00AC163D">
            <w:pPr>
              <w:pStyle w:val="phtablecolcaption"/>
            </w:pPr>
            <w:r w:rsidRPr="00F419B2">
              <w:t>Описание справочника</w:t>
            </w:r>
          </w:p>
        </w:tc>
        <w:tc>
          <w:tcPr>
            <w:tcW w:w="906" w:type="pct"/>
            <w:vAlign w:val="center"/>
          </w:tcPr>
          <w:p w14:paraId="422AFB49" w14:textId="77777777" w:rsidR="00B24ABB" w:rsidRPr="00F419B2" w:rsidRDefault="00793EEE" w:rsidP="00AC163D">
            <w:pPr>
              <w:pStyle w:val="phtablecolcaption"/>
            </w:pPr>
            <w:r w:rsidRPr="00F419B2">
              <w:t>Обще</w:t>
            </w:r>
            <w:r w:rsidR="00B24ABB" w:rsidRPr="00F419B2">
              <w:t>доступный</w:t>
            </w:r>
          </w:p>
        </w:tc>
        <w:tc>
          <w:tcPr>
            <w:tcW w:w="836" w:type="pct"/>
            <w:vAlign w:val="center"/>
          </w:tcPr>
          <w:p w14:paraId="05F6ECB3" w14:textId="77777777" w:rsidR="00B24ABB" w:rsidRPr="00F419B2" w:rsidRDefault="00B24ABB" w:rsidP="00AC163D">
            <w:pPr>
              <w:pStyle w:val="phtablecolcaption"/>
            </w:pPr>
            <w:r w:rsidRPr="00F419B2">
              <w:t>Пред-настроенный</w:t>
            </w:r>
          </w:p>
        </w:tc>
      </w:tr>
      <w:tr w:rsidR="00B24ABB" w:rsidRPr="00F419B2" w14:paraId="10430822" w14:textId="77777777" w:rsidTr="00B24ABB">
        <w:trPr>
          <w:trHeight w:val="429"/>
        </w:trPr>
        <w:tc>
          <w:tcPr>
            <w:tcW w:w="5000" w:type="pct"/>
            <w:gridSpan w:val="4"/>
          </w:tcPr>
          <w:p w14:paraId="65FF5A96" w14:textId="77777777" w:rsidR="00B24ABB" w:rsidRPr="00F419B2" w:rsidRDefault="00B24ABB" w:rsidP="00793EEE">
            <w:pPr>
              <w:pStyle w:val="phtablecolcaption"/>
            </w:pPr>
            <w:r w:rsidRPr="00F419B2">
              <w:t>Простые справочники</w:t>
            </w:r>
          </w:p>
        </w:tc>
      </w:tr>
      <w:tr w:rsidR="00B24ABB" w:rsidRPr="00F419B2" w14:paraId="4AEB0A88" w14:textId="77777777" w:rsidTr="00B24ABB">
        <w:tc>
          <w:tcPr>
            <w:tcW w:w="1086" w:type="pct"/>
          </w:tcPr>
          <w:p w14:paraId="769BB972" w14:textId="77777777" w:rsidR="00B24ABB" w:rsidRPr="00BA14BE" w:rsidRDefault="00B24ABB" w:rsidP="00BA14BE">
            <w:pPr>
              <w:pStyle w:val="phtablecellleft"/>
            </w:pPr>
            <w:r w:rsidRPr="00BA14BE">
              <w:t>Виды адаптированных программ</w:t>
            </w:r>
          </w:p>
        </w:tc>
        <w:tc>
          <w:tcPr>
            <w:tcW w:w="2172" w:type="pct"/>
          </w:tcPr>
          <w:p w14:paraId="4F2633FD" w14:textId="77777777" w:rsidR="00B24ABB" w:rsidRPr="00BA14BE" w:rsidRDefault="00B24ABB" w:rsidP="00BA14BE">
            <w:pPr>
              <w:pStyle w:val="phtablecellleft"/>
            </w:pPr>
            <w:r w:rsidRPr="00BA14BE">
              <w:t>Содержит перечень видов образовательных программ, адаптированных для обучения детей с ограниченными возможностями здоровья, для дальнейшего использования в учебных планах по ФГОС.</w:t>
            </w:r>
          </w:p>
          <w:p w14:paraId="07A54835" w14:textId="77777777" w:rsidR="00B24ABB" w:rsidRPr="00BA14BE" w:rsidRDefault="00B24ABB" w:rsidP="00BA14BE">
            <w:pPr>
              <w:pStyle w:val="phtablecellleft"/>
            </w:pPr>
            <w:r w:rsidRPr="00BA14BE">
              <w:t xml:space="preserve">Пример: Дети с нарушением речи, дети с нарушением зрения и пр. </w:t>
            </w:r>
          </w:p>
        </w:tc>
        <w:tc>
          <w:tcPr>
            <w:tcW w:w="906" w:type="pct"/>
          </w:tcPr>
          <w:p w14:paraId="6ACFBDD1" w14:textId="77777777" w:rsidR="00B24ABB" w:rsidRPr="00BA14BE" w:rsidRDefault="00B24ABB" w:rsidP="00BA14BE">
            <w:pPr>
              <w:pStyle w:val="phtablecellleft"/>
            </w:pPr>
            <w:r w:rsidRPr="00BA14BE">
              <w:t>Да</w:t>
            </w:r>
          </w:p>
        </w:tc>
        <w:tc>
          <w:tcPr>
            <w:tcW w:w="836" w:type="pct"/>
          </w:tcPr>
          <w:p w14:paraId="3EB1ED57" w14:textId="77777777" w:rsidR="00B24ABB" w:rsidRPr="00BA14BE" w:rsidRDefault="00B24ABB" w:rsidP="00BA14BE">
            <w:pPr>
              <w:pStyle w:val="phtablecellleft"/>
            </w:pPr>
            <w:r w:rsidRPr="00BA14BE">
              <w:t>Нет</w:t>
            </w:r>
          </w:p>
        </w:tc>
      </w:tr>
      <w:tr w:rsidR="00B24ABB" w:rsidRPr="00F419B2" w14:paraId="4C596C6A" w14:textId="77777777" w:rsidTr="00B24ABB">
        <w:tc>
          <w:tcPr>
            <w:tcW w:w="1086" w:type="pct"/>
          </w:tcPr>
          <w:p w14:paraId="35FFDAC6" w14:textId="77777777" w:rsidR="00B24ABB" w:rsidRPr="00BA14BE" w:rsidRDefault="00B24ABB" w:rsidP="00BA14BE">
            <w:pPr>
              <w:pStyle w:val="phtablecellleft"/>
            </w:pPr>
            <w:r w:rsidRPr="00BA14BE">
              <w:t>Тип подпериода</w:t>
            </w:r>
          </w:p>
        </w:tc>
        <w:tc>
          <w:tcPr>
            <w:tcW w:w="2172" w:type="pct"/>
          </w:tcPr>
          <w:p w14:paraId="3378AFD4" w14:textId="77777777" w:rsidR="00B24ABB" w:rsidRPr="00BA14BE" w:rsidRDefault="00B24ABB" w:rsidP="00BA14BE">
            <w:pPr>
              <w:pStyle w:val="phtablecellleft"/>
            </w:pPr>
            <w:r w:rsidRPr="00BA14BE">
              <w:t>Справочник содержит перечень подпериодов учебного года.</w:t>
            </w:r>
          </w:p>
          <w:p w14:paraId="37FE1FF3" w14:textId="77777777" w:rsidR="00B24ABB" w:rsidRPr="00BA14BE" w:rsidRDefault="00B24ABB" w:rsidP="00BA14BE">
            <w:pPr>
              <w:pStyle w:val="phtablecellleft"/>
            </w:pPr>
            <w:r w:rsidRPr="00BA14BE">
              <w:t>Пример: четверть, триместр, полугодие</w:t>
            </w:r>
          </w:p>
        </w:tc>
        <w:tc>
          <w:tcPr>
            <w:tcW w:w="906" w:type="pct"/>
          </w:tcPr>
          <w:p w14:paraId="2B1C6F24" w14:textId="77777777" w:rsidR="00B24ABB" w:rsidRPr="00BA14BE" w:rsidRDefault="00B24ABB" w:rsidP="00BA14BE">
            <w:pPr>
              <w:pStyle w:val="phtablecellleft"/>
            </w:pPr>
            <w:r w:rsidRPr="00BA14BE">
              <w:t>Да</w:t>
            </w:r>
          </w:p>
        </w:tc>
        <w:tc>
          <w:tcPr>
            <w:tcW w:w="836" w:type="pct"/>
          </w:tcPr>
          <w:p w14:paraId="7CE084F3" w14:textId="77777777" w:rsidR="00B24ABB" w:rsidRPr="00BA14BE" w:rsidRDefault="00B24ABB" w:rsidP="00BA14BE">
            <w:pPr>
              <w:pStyle w:val="phtablecellleft"/>
            </w:pPr>
            <w:r w:rsidRPr="00BA14BE">
              <w:t>Да</w:t>
            </w:r>
          </w:p>
        </w:tc>
      </w:tr>
      <w:tr w:rsidR="00B24ABB" w:rsidRPr="00F419B2" w14:paraId="410234D8" w14:textId="77777777" w:rsidTr="00B24ABB">
        <w:tc>
          <w:tcPr>
            <w:tcW w:w="1086" w:type="pct"/>
          </w:tcPr>
          <w:p w14:paraId="1DA10E61" w14:textId="77777777" w:rsidR="00B24ABB" w:rsidRPr="00BA14BE" w:rsidRDefault="00B24ABB" w:rsidP="00BA14BE">
            <w:pPr>
              <w:pStyle w:val="phtablecellleft"/>
            </w:pPr>
            <w:r w:rsidRPr="00BA14BE">
              <w:t>Категории инвентаря</w:t>
            </w:r>
          </w:p>
        </w:tc>
        <w:tc>
          <w:tcPr>
            <w:tcW w:w="2172" w:type="pct"/>
          </w:tcPr>
          <w:p w14:paraId="46B159FB" w14:textId="77777777" w:rsidR="00B24ABB" w:rsidRPr="00BA14BE" w:rsidRDefault="00B24ABB" w:rsidP="00BA14BE">
            <w:pPr>
              <w:pStyle w:val="phtablecellleft"/>
            </w:pPr>
            <w:r w:rsidRPr="00BA14BE">
              <w:t>Содержит список категорий инвентаря</w:t>
            </w:r>
          </w:p>
        </w:tc>
        <w:tc>
          <w:tcPr>
            <w:tcW w:w="906" w:type="pct"/>
          </w:tcPr>
          <w:p w14:paraId="1CD5DB9C" w14:textId="77777777" w:rsidR="00B24ABB" w:rsidRPr="00BA14BE" w:rsidRDefault="00B24ABB" w:rsidP="00BA14BE">
            <w:pPr>
              <w:pStyle w:val="phtablecellleft"/>
            </w:pPr>
            <w:r w:rsidRPr="00BA14BE">
              <w:t>Да</w:t>
            </w:r>
          </w:p>
        </w:tc>
        <w:tc>
          <w:tcPr>
            <w:tcW w:w="836" w:type="pct"/>
          </w:tcPr>
          <w:p w14:paraId="5356B8F3" w14:textId="77777777" w:rsidR="00B24ABB" w:rsidRPr="00BA14BE" w:rsidRDefault="00B24ABB" w:rsidP="00BA14BE">
            <w:pPr>
              <w:pStyle w:val="phtablecellleft"/>
            </w:pPr>
            <w:r w:rsidRPr="00BA14BE">
              <w:t>Да</w:t>
            </w:r>
          </w:p>
        </w:tc>
      </w:tr>
      <w:tr w:rsidR="00B24ABB" w:rsidRPr="00F419B2" w14:paraId="272C43E8" w14:textId="77777777" w:rsidTr="00B24ABB">
        <w:tc>
          <w:tcPr>
            <w:tcW w:w="1086" w:type="pct"/>
          </w:tcPr>
          <w:p w14:paraId="0CB211E5" w14:textId="77777777" w:rsidR="00B24ABB" w:rsidRPr="00BA14BE" w:rsidRDefault="00B24ABB" w:rsidP="00BA14BE">
            <w:pPr>
              <w:pStyle w:val="phtablecellleft"/>
            </w:pPr>
            <w:r w:rsidRPr="00BA14BE">
              <w:t>Программное обеспечение</w:t>
            </w:r>
          </w:p>
        </w:tc>
        <w:tc>
          <w:tcPr>
            <w:tcW w:w="2172" w:type="pct"/>
          </w:tcPr>
          <w:p w14:paraId="26654659" w14:textId="77777777" w:rsidR="00B24ABB" w:rsidRPr="00BA14BE" w:rsidRDefault="00B24ABB" w:rsidP="00BA14BE">
            <w:pPr>
              <w:pStyle w:val="phtablecellleft"/>
            </w:pPr>
            <w:r w:rsidRPr="00BA14BE">
              <w:t xml:space="preserve">Содержит перечень значений по видам </w:t>
            </w:r>
            <w:r w:rsidR="00112F40" w:rsidRPr="00BA14BE">
              <w:t>ПО</w:t>
            </w:r>
            <w:r w:rsidRPr="00BA14BE">
              <w:t>, используемого в Системе</w:t>
            </w:r>
          </w:p>
        </w:tc>
        <w:tc>
          <w:tcPr>
            <w:tcW w:w="906" w:type="pct"/>
          </w:tcPr>
          <w:p w14:paraId="16489B1A" w14:textId="77777777" w:rsidR="00B24ABB" w:rsidRPr="00BA14BE" w:rsidRDefault="00B24ABB" w:rsidP="00BA14BE">
            <w:pPr>
              <w:pStyle w:val="phtablecellleft"/>
            </w:pPr>
            <w:r w:rsidRPr="00BA14BE">
              <w:t>Да</w:t>
            </w:r>
          </w:p>
        </w:tc>
        <w:tc>
          <w:tcPr>
            <w:tcW w:w="836" w:type="pct"/>
          </w:tcPr>
          <w:p w14:paraId="7A72F4F5" w14:textId="77777777" w:rsidR="00B24ABB" w:rsidRPr="00BA14BE" w:rsidRDefault="00B24ABB" w:rsidP="00BA14BE">
            <w:pPr>
              <w:pStyle w:val="phtablecellleft"/>
            </w:pPr>
            <w:r w:rsidRPr="00BA14BE">
              <w:t>Да</w:t>
            </w:r>
          </w:p>
        </w:tc>
      </w:tr>
      <w:tr w:rsidR="00D952D6" w:rsidRPr="00F419B2" w14:paraId="3334E90A" w14:textId="77777777" w:rsidTr="00673B9D">
        <w:tc>
          <w:tcPr>
            <w:tcW w:w="1086" w:type="pct"/>
          </w:tcPr>
          <w:p w14:paraId="6835DA25" w14:textId="77777777" w:rsidR="00D952D6" w:rsidRPr="00BA14BE" w:rsidRDefault="00D952D6" w:rsidP="00BA14BE">
            <w:pPr>
              <w:pStyle w:val="phtablecellleft"/>
            </w:pPr>
            <w:r w:rsidRPr="00BA14BE">
              <w:t>Образовательные программы</w:t>
            </w:r>
          </w:p>
        </w:tc>
        <w:tc>
          <w:tcPr>
            <w:tcW w:w="2172" w:type="pct"/>
          </w:tcPr>
          <w:p w14:paraId="74FEA67D" w14:textId="77777777" w:rsidR="00D952D6" w:rsidRPr="00BA14BE" w:rsidRDefault="00C87D2C" w:rsidP="00BA14BE">
            <w:pPr>
              <w:pStyle w:val="phtablecellleft"/>
            </w:pPr>
            <w:r w:rsidRPr="00BA14BE">
              <w:t>Содержит перечень образовательных программ, используемых в ОДО</w:t>
            </w:r>
          </w:p>
        </w:tc>
        <w:tc>
          <w:tcPr>
            <w:tcW w:w="906" w:type="pct"/>
          </w:tcPr>
          <w:p w14:paraId="6845FC93" w14:textId="77777777" w:rsidR="00D952D6" w:rsidRPr="00BA14BE" w:rsidRDefault="00C87D2C" w:rsidP="00BA14BE">
            <w:pPr>
              <w:pStyle w:val="phtablecellleft"/>
            </w:pPr>
            <w:r w:rsidRPr="00BA14BE">
              <w:t>Нет</w:t>
            </w:r>
          </w:p>
        </w:tc>
        <w:tc>
          <w:tcPr>
            <w:tcW w:w="836" w:type="pct"/>
          </w:tcPr>
          <w:p w14:paraId="5FF77448" w14:textId="77777777" w:rsidR="00D952D6" w:rsidRPr="00BA14BE" w:rsidRDefault="00C87D2C" w:rsidP="00BA14BE">
            <w:pPr>
              <w:pStyle w:val="phtablecellleft"/>
            </w:pPr>
            <w:r w:rsidRPr="00BA14BE">
              <w:t>Нет</w:t>
            </w:r>
          </w:p>
        </w:tc>
      </w:tr>
      <w:tr w:rsidR="00D952D6" w:rsidRPr="00F419B2" w14:paraId="7B80095B" w14:textId="77777777" w:rsidTr="00673B9D">
        <w:tc>
          <w:tcPr>
            <w:tcW w:w="1086" w:type="pct"/>
          </w:tcPr>
          <w:p w14:paraId="0FDCFA47" w14:textId="77777777" w:rsidR="00D952D6" w:rsidRPr="00BA14BE" w:rsidRDefault="00D952D6" w:rsidP="00BA14BE">
            <w:pPr>
              <w:pStyle w:val="phtablecellleft"/>
            </w:pPr>
            <w:r w:rsidRPr="00BA14BE">
              <w:t>Виды работ на занятиях</w:t>
            </w:r>
          </w:p>
        </w:tc>
        <w:tc>
          <w:tcPr>
            <w:tcW w:w="2172" w:type="pct"/>
          </w:tcPr>
          <w:p w14:paraId="2B7A40DF" w14:textId="77777777" w:rsidR="00D952D6" w:rsidRPr="00BA14BE" w:rsidRDefault="00D952D6" w:rsidP="00BA14BE">
            <w:pPr>
              <w:pStyle w:val="phtablecellleft"/>
            </w:pPr>
            <w:r w:rsidRPr="00BA14BE">
              <w:t>Перечень видов работ на занятиях, по которым обучающийся получает оценки.</w:t>
            </w:r>
          </w:p>
          <w:p w14:paraId="0C178501" w14:textId="77777777" w:rsidR="00D952D6" w:rsidRPr="00BA14BE" w:rsidRDefault="00D952D6" w:rsidP="00BA14BE">
            <w:pPr>
              <w:pStyle w:val="phtablecellleft"/>
            </w:pPr>
            <w:r w:rsidRPr="00BA14BE">
              <w:t>Пример: семинар, экспедиция, учебная игра, домашнее задание и пр.</w:t>
            </w:r>
          </w:p>
        </w:tc>
        <w:tc>
          <w:tcPr>
            <w:tcW w:w="906" w:type="pct"/>
          </w:tcPr>
          <w:p w14:paraId="7D56309B" w14:textId="77777777" w:rsidR="00D952D6" w:rsidRPr="00BA14BE" w:rsidRDefault="00D952D6" w:rsidP="00BA14BE">
            <w:pPr>
              <w:pStyle w:val="phtablecellleft"/>
            </w:pPr>
            <w:r w:rsidRPr="00BA14BE">
              <w:t>Да</w:t>
            </w:r>
          </w:p>
          <w:p w14:paraId="6E93A1D1" w14:textId="77777777" w:rsidR="00D952D6" w:rsidRPr="00BA14BE" w:rsidRDefault="00D952D6" w:rsidP="00BA14BE">
            <w:pPr>
              <w:pStyle w:val="phtablecellleft"/>
            </w:pPr>
            <w:r w:rsidRPr="00BA14BE">
              <w:t>Шкалы в видах работ могут быть настроены локально</w:t>
            </w:r>
          </w:p>
        </w:tc>
        <w:tc>
          <w:tcPr>
            <w:tcW w:w="836" w:type="pct"/>
          </w:tcPr>
          <w:p w14:paraId="30B3C457" w14:textId="77777777" w:rsidR="00D952D6" w:rsidRPr="00BA14BE" w:rsidRDefault="00D952D6" w:rsidP="00BA14BE">
            <w:pPr>
              <w:pStyle w:val="phtablecellleft"/>
            </w:pPr>
            <w:r w:rsidRPr="00BA14BE">
              <w:t>Нет</w:t>
            </w:r>
          </w:p>
        </w:tc>
      </w:tr>
      <w:tr w:rsidR="00516A82" w:rsidRPr="00F419B2" w14:paraId="6F6B496D" w14:textId="77777777" w:rsidTr="001C1245"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3DA65" w14:textId="77777777" w:rsidR="00516A82" w:rsidRPr="00BA14BE" w:rsidRDefault="00516A82" w:rsidP="00BA14BE">
            <w:pPr>
              <w:pStyle w:val="phtablecellleft"/>
            </w:pPr>
            <w:r w:rsidRPr="00BA14BE">
              <w:t>Направления деятельности</w:t>
            </w:r>
          </w:p>
        </w:tc>
        <w:tc>
          <w:tcPr>
            <w:tcW w:w="21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E5C17" w14:textId="77777777" w:rsidR="00516A82" w:rsidRPr="00BA14BE" w:rsidRDefault="00C87D2C" w:rsidP="00BA14BE">
            <w:pPr>
              <w:pStyle w:val="phtablecellleft"/>
            </w:pPr>
            <w:r w:rsidRPr="00BA14BE">
              <w:t>Содержит перечень направлений деятельности, используемых в планах мероприятий</w:t>
            </w:r>
          </w:p>
        </w:tc>
        <w:tc>
          <w:tcPr>
            <w:tcW w:w="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F9A87" w14:textId="77777777" w:rsidR="00516A82" w:rsidRPr="00BA14BE" w:rsidRDefault="00C87D2C" w:rsidP="00BA14BE">
            <w:pPr>
              <w:pStyle w:val="phtablecellleft"/>
            </w:pPr>
            <w:r w:rsidRPr="00BA14BE">
              <w:t>Да</w:t>
            </w:r>
          </w:p>
        </w:tc>
        <w:tc>
          <w:tcPr>
            <w:tcW w:w="8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7DB0C" w14:textId="77777777" w:rsidR="00516A82" w:rsidRPr="00BA14BE" w:rsidRDefault="00C87D2C" w:rsidP="00BA14BE">
            <w:pPr>
              <w:pStyle w:val="phtablecellleft"/>
            </w:pPr>
            <w:r w:rsidRPr="00BA14BE">
              <w:t>Нет</w:t>
            </w:r>
          </w:p>
        </w:tc>
      </w:tr>
      <w:tr w:rsidR="001C1245" w:rsidRPr="00F419B2" w14:paraId="39A79234" w14:textId="77777777" w:rsidTr="001C1245"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CD449" w14:textId="77777777" w:rsidR="001C1245" w:rsidRPr="00BA14BE" w:rsidRDefault="001C1245" w:rsidP="00BA14BE">
            <w:pPr>
              <w:pStyle w:val="phtablecellleft"/>
            </w:pPr>
            <w:r w:rsidRPr="00BA14BE">
              <w:t xml:space="preserve">Типы деятельности </w:t>
            </w:r>
          </w:p>
        </w:tc>
        <w:tc>
          <w:tcPr>
            <w:tcW w:w="21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8A765" w14:textId="77777777" w:rsidR="001C1245" w:rsidRPr="00BA14BE" w:rsidRDefault="001C1245" w:rsidP="00BA14BE">
            <w:pPr>
              <w:pStyle w:val="phtablecellleft"/>
            </w:pPr>
            <w:r w:rsidRPr="00BA14BE">
              <w:t>Содержит сведения о специализации сотрудника (направлении деятельности сотрудника)</w:t>
            </w:r>
          </w:p>
        </w:tc>
        <w:tc>
          <w:tcPr>
            <w:tcW w:w="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AB458" w14:textId="77777777" w:rsidR="001C1245" w:rsidRPr="00BA14BE" w:rsidRDefault="001C1245" w:rsidP="00BA14BE">
            <w:pPr>
              <w:pStyle w:val="phtablecellleft"/>
            </w:pPr>
            <w:r w:rsidRPr="00BA14BE">
              <w:t>Нет</w:t>
            </w:r>
          </w:p>
        </w:tc>
        <w:tc>
          <w:tcPr>
            <w:tcW w:w="8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57F0B" w14:textId="77777777" w:rsidR="001C1245" w:rsidRPr="00BA14BE" w:rsidRDefault="001C1245" w:rsidP="00BA14BE">
            <w:pPr>
              <w:pStyle w:val="phtablecellleft"/>
            </w:pPr>
            <w:r w:rsidRPr="00BA14BE">
              <w:t>Нет</w:t>
            </w:r>
          </w:p>
        </w:tc>
      </w:tr>
      <w:tr w:rsidR="001C1245" w:rsidRPr="00F419B2" w14:paraId="022F41C9" w14:textId="77777777" w:rsidTr="001C1245"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09A1F" w14:textId="77777777" w:rsidR="001C1245" w:rsidRPr="00BA14BE" w:rsidRDefault="001C1245" w:rsidP="00BA14BE">
            <w:pPr>
              <w:pStyle w:val="phtablecellleft"/>
            </w:pPr>
            <w:r w:rsidRPr="00BA14BE">
              <w:t>Назначения кабинетов</w:t>
            </w:r>
          </w:p>
        </w:tc>
        <w:tc>
          <w:tcPr>
            <w:tcW w:w="21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5912B" w14:textId="77777777" w:rsidR="001C1245" w:rsidRPr="00BA14BE" w:rsidRDefault="001C1245" w:rsidP="00BA14BE">
            <w:pPr>
              <w:pStyle w:val="phtablecellleft"/>
            </w:pPr>
            <w:r w:rsidRPr="00BA14BE">
              <w:t xml:space="preserve">Перечень назначений кабинетов </w:t>
            </w:r>
            <w:r w:rsidR="0097697B" w:rsidRPr="00BA14BE">
              <w:t>ОО</w:t>
            </w:r>
            <w:r w:rsidRPr="00BA14BE">
              <w:t>, в которых проводятся занятия. Пример, спортивный зал и пр.</w:t>
            </w:r>
          </w:p>
        </w:tc>
        <w:tc>
          <w:tcPr>
            <w:tcW w:w="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F0CD7" w14:textId="77777777" w:rsidR="001C1245" w:rsidRPr="00BA14BE" w:rsidRDefault="001C1245" w:rsidP="00BA14BE">
            <w:pPr>
              <w:pStyle w:val="phtablecellleft"/>
            </w:pPr>
            <w:r w:rsidRPr="00BA14BE">
              <w:t>Нет</w:t>
            </w:r>
          </w:p>
        </w:tc>
        <w:tc>
          <w:tcPr>
            <w:tcW w:w="8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C755D" w14:textId="77777777" w:rsidR="001C1245" w:rsidRPr="00BA14BE" w:rsidRDefault="001C1245" w:rsidP="00BA14BE">
            <w:pPr>
              <w:pStyle w:val="phtablecellleft"/>
            </w:pPr>
            <w:r w:rsidRPr="00BA14BE">
              <w:t>Нет</w:t>
            </w:r>
          </w:p>
        </w:tc>
      </w:tr>
      <w:tr w:rsidR="001C1245" w:rsidRPr="00F419B2" w14:paraId="56029079" w14:textId="77777777" w:rsidTr="001C1245"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B7D0E" w14:textId="77777777" w:rsidR="001C1245" w:rsidRPr="00BA14BE" w:rsidRDefault="001C1245" w:rsidP="00BA14BE">
            <w:pPr>
              <w:pStyle w:val="phtablecellleft"/>
            </w:pPr>
            <w:r w:rsidRPr="00BA14BE">
              <w:t>Льготы</w:t>
            </w:r>
          </w:p>
        </w:tc>
        <w:tc>
          <w:tcPr>
            <w:tcW w:w="21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97566" w14:textId="77777777" w:rsidR="001C1245" w:rsidRPr="00BA14BE" w:rsidRDefault="001C1245" w:rsidP="00BA14BE">
            <w:pPr>
              <w:pStyle w:val="phtablecellleft"/>
            </w:pPr>
            <w:r w:rsidRPr="00BA14BE">
              <w:t xml:space="preserve">Содержит список льгот для зачисления в </w:t>
            </w:r>
            <w:r w:rsidR="0097697B" w:rsidRPr="00BA14BE">
              <w:t>ОО</w:t>
            </w:r>
          </w:p>
        </w:tc>
        <w:tc>
          <w:tcPr>
            <w:tcW w:w="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9CFCD" w14:textId="77777777" w:rsidR="001C1245" w:rsidRPr="00BA14BE" w:rsidRDefault="001C1245" w:rsidP="00BA14BE">
            <w:pPr>
              <w:pStyle w:val="phtablecellleft"/>
            </w:pPr>
            <w:r w:rsidRPr="00BA14BE">
              <w:t>Нет</w:t>
            </w:r>
          </w:p>
        </w:tc>
        <w:tc>
          <w:tcPr>
            <w:tcW w:w="8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5CE28" w14:textId="77777777" w:rsidR="001C1245" w:rsidRPr="00BA14BE" w:rsidRDefault="001C1245" w:rsidP="00BA14BE">
            <w:pPr>
              <w:pStyle w:val="phtablecellleft"/>
            </w:pPr>
            <w:r w:rsidRPr="00BA14BE">
              <w:t>Нет</w:t>
            </w:r>
          </w:p>
        </w:tc>
      </w:tr>
      <w:tr w:rsidR="00B24ABB" w:rsidRPr="00F419B2" w14:paraId="6CCD8E16" w14:textId="77777777" w:rsidTr="00B24ABB">
        <w:tc>
          <w:tcPr>
            <w:tcW w:w="5000" w:type="pct"/>
            <w:gridSpan w:val="4"/>
          </w:tcPr>
          <w:p w14:paraId="3B6D57C9" w14:textId="77777777" w:rsidR="00B24ABB" w:rsidRPr="00F419B2" w:rsidRDefault="00B24ABB" w:rsidP="00793EEE">
            <w:pPr>
              <w:pStyle w:val="phtablecolcaption"/>
            </w:pPr>
            <w:r w:rsidRPr="00F419B2">
              <w:t>Составные справочники</w:t>
            </w:r>
          </w:p>
        </w:tc>
      </w:tr>
      <w:tr w:rsidR="00B24ABB" w:rsidRPr="00F419B2" w14:paraId="76B84434" w14:textId="77777777" w:rsidTr="00B24ABB">
        <w:tc>
          <w:tcPr>
            <w:tcW w:w="1086" w:type="pct"/>
          </w:tcPr>
          <w:p w14:paraId="24D0DA8E" w14:textId="77777777" w:rsidR="00B24ABB" w:rsidRPr="00F419B2" w:rsidRDefault="00B24ABB" w:rsidP="00793EEE">
            <w:pPr>
              <w:pStyle w:val="phtablecellleft"/>
              <w:rPr>
                <w:szCs w:val="24"/>
              </w:rPr>
            </w:pPr>
            <w:r w:rsidRPr="00F419B2">
              <w:rPr>
                <w:szCs w:val="24"/>
              </w:rPr>
              <w:t>Виды оценок</w:t>
            </w:r>
          </w:p>
        </w:tc>
        <w:tc>
          <w:tcPr>
            <w:tcW w:w="2172" w:type="pct"/>
          </w:tcPr>
          <w:p w14:paraId="7B5D3719" w14:textId="77777777" w:rsidR="00B24ABB" w:rsidRPr="00F419B2" w:rsidRDefault="00B24ABB" w:rsidP="00793EEE">
            <w:pPr>
              <w:pStyle w:val="phtablecellleft"/>
              <w:rPr>
                <w:szCs w:val="24"/>
              </w:rPr>
            </w:pPr>
            <w:r w:rsidRPr="00F419B2">
              <w:rPr>
                <w:szCs w:val="24"/>
              </w:rPr>
              <w:t xml:space="preserve">Перечень шкал оценок, по которым осуществляется оценивание учащихся в </w:t>
            </w:r>
            <w:r w:rsidR="00112F40" w:rsidRPr="00F419B2">
              <w:rPr>
                <w:szCs w:val="24"/>
              </w:rPr>
              <w:t>ОДО</w:t>
            </w:r>
            <w:r w:rsidRPr="00F419B2">
              <w:rPr>
                <w:szCs w:val="24"/>
              </w:rPr>
              <w:t>.</w:t>
            </w:r>
          </w:p>
          <w:p w14:paraId="4217BF28" w14:textId="77777777" w:rsidR="00B24ABB" w:rsidRPr="00F419B2" w:rsidRDefault="00B24ABB" w:rsidP="00793EEE">
            <w:pPr>
              <w:pStyle w:val="phtablecellleft"/>
              <w:rPr>
                <w:szCs w:val="24"/>
              </w:rPr>
            </w:pPr>
            <w:r w:rsidRPr="00F419B2">
              <w:rPr>
                <w:szCs w:val="24"/>
              </w:rPr>
              <w:t>Пример: пятибалльная, стобалльная и пр.</w:t>
            </w:r>
          </w:p>
        </w:tc>
        <w:tc>
          <w:tcPr>
            <w:tcW w:w="906" w:type="pct"/>
          </w:tcPr>
          <w:p w14:paraId="240D2BCA" w14:textId="77777777" w:rsidR="00B24ABB" w:rsidRPr="00F419B2" w:rsidRDefault="00B24ABB" w:rsidP="00793EEE">
            <w:pPr>
              <w:pStyle w:val="phtablecellleft"/>
              <w:rPr>
                <w:szCs w:val="24"/>
              </w:rPr>
            </w:pPr>
            <w:r w:rsidRPr="00F419B2">
              <w:rPr>
                <w:szCs w:val="24"/>
              </w:rPr>
              <w:t>Да</w:t>
            </w:r>
          </w:p>
        </w:tc>
        <w:tc>
          <w:tcPr>
            <w:tcW w:w="836" w:type="pct"/>
          </w:tcPr>
          <w:p w14:paraId="28559816" w14:textId="77777777" w:rsidR="00B24ABB" w:rsidRPr="00F419B2" w:rsidRDefault="00B24ABB" w:rsidP="00793EEE">
            <w:pPr>
              <w:pStyle w:val="phtablecellleft"/>
              <w:rPr>
                <w:szCs w:val="24"/>
              </w:rPr>
            </w:pPr>
            <w:r w:rsidRPr="00F419B2">
              <w:rPr>
                <w:szCs w:val="24"/>
              </w:rPr>
              <w:t>Нет</w:t>
            </w:r>
          </w:p>
        </w:tc>
      </w:tr>
      <w:tr w:rsidR="00B24ABB" w:rsidRPr="00F419B2" w14:paraId="21740599" w14:textId="77777777" w:rsidTr="00B24ABB">
        <w:tc>
          <w:tcPr>
            <w:tcW w:w="1086" w:type="pct"/>
          </w:tcPr>
          <w:p w14:paraId="161D7248" w14:textId="77777777" w:rsidR="00B24ABB" w:rsidRPr="00BA14BE" w:rsidRDefault="00B24ABB" w:rsidP="00BA14BE">
            <w:pPr>
              <w:pStyle w:val="phtablecellleft"/>
            </w:pPr>
            <w:r w:rsidRPr="00BA14BE">
              <w:t>Направления</w:t>
            </w:r>
            <w:r w:rsidR="00516A82" w:rsidRPr="00BA14BE">
              <w:t xml:space="preserve"> и отделения</w:t>
            </w:r>
          </w:p>
        </w:tc>
        <w:tc>
          <w:tcPr>
            <w:tcW w:w="2172" w:type="pct"/>
          </w:tcPr>
          <w:p w14:paraId="02B60382" w14:textId="77777777" w:rsidR="00B24ABB" w:rsidRPr="00BA14BE" w:rsidRDefault="00B24ABB" w:rsidP="00BA14BE">
            <w:pPr>
              <w:pStyle w:val="phtablecellleft"/>
            </w:pPr>
            <w:r w:rsidRPr="00BA14BE">
              <w:t>Перечень направлений дополнительного образования детей.</w:t>
            </w:r>
          </w:p>
          <w:p w14:paraId="1BB1536B" w14:textId="77777777" w:rsidR="00B24ABB" w:rsidRPr="00BA14BE" w:rsidRDefault="00B24ABB" w:rsidP="00BA14BE">
            <w:pPr>
              <w:pStyle w:val="phtablecellleft"/>
            </w:pPr>
            <w:r w:rsidRPr="00BA14BE">
              <w:t>Пример: художественное, физкультурно-спортивное, естественнонаучное и пр.</w:t>
            </w:r>
          </w:p>
        </w:tc>
        <w:tc>
          <w:tcPr>
            <w:tcW w:w="906" w:type="pct"/>
          </w:tcPr>
          <w:p w14:paraId="7CD9E465" w14:textId="77777777" w:rsidR="00B24ABB" w:rsidRPr="00F419B2" w:rsidRDefault="00B24ABB" w:rsidP="00793EEE">
            <w:pPr>
              <w:pStyle w:val="phtablecellleft"/>
              <w:rPr>
                <w:szCs w:val="24"/>
              </w:rPr>
            </w:pPr>
            <w:r w:rsidRPr="00F419B2">
              <w:rPr>
                <w:szCs w:val="24"/>
              </w:rPr>
              <w:t>Да</w:t>
            </w:r>
          </w:p>
        </w:tc>
        <w:tc>
          <w:tcPr>
            <w:tcW w:w="836" w:type="pct"/>
          </w:tcPr>
          <w:p w14:paraId="4E1BF432" w14:textId="77777777" w:rsidR="00B24ABB" w:rsidRPr="00F419B2" w:rsidRDefault="00B24ABB" w:rsidP="00793EEE">
            <w:pPr>
              <w:pStyle w:val="phtablecellleft"/>
              <w:rPr>
                <w:szCs w:val="24"/>
              </w:rPr>
            </w:pPr>
            <w:r w:rsidRPr="00F419B2">
              <w:rPr>
                <w:szCs w:val="24"/>
              </w:rPr>
              <w:t>Нет</w:t>
            </w:r>
          </w:p>
        </w:tc>
      </w:tr>
      <w:tr w:rsidR="00B24ABB" w:rsidRPr="00F419B2" w14:paraId="7318E3CF" w14:textId="77777777" w:rsidTr="00B24ABB">
        <w:tc>
          <w:tcPr>
            <w:tcW w:w="1086" w:type="pct"/>
          </w:tcPr>
          <w:p w14:paraId="7B07737A" w14:textId="77777777" w:rsidR="00B24ABB" w:rsidRPr="00F419B2" w:rsidRDefault="00B24ABB" w:rsidP="00793EEE">
            <w:pPr>
              <w:pStyle w:val="phtablecellleft"/>
              <w:rPr>
                <w:szCs w:val="24"/>
              </w:rPr>
            </w:pPr>
            <w:r w:rsidRPr="00F419B2">
              <w:rPr>
                <w:szCs w:val="24"/>
              </w:rPr>
              <w:lastRenderedPageBreak/>
              <w:t>Должности</w:t>
            </w:r>
          </w:p>
        </w:tc>
        <w:tc>
          <w:tcPr>
            <w:tcW w:w="2172" w:type="pct"/>
          </w:tcPr>
          <w:p w14:paraId="67E618A9" w14:textId="77777777" w:rsidR="00B24ABB" w:rsidRPr="00F419B2" w:rsidRDefault="00B24ABB" w:rsidP="00793EEE">
            <w:pPr>
              <w:pStyle w:val="phtablecellleft"/>
              <w:rPr>
                <w:szCs w:val="24"/>
              </w:rPr>
            </w:pPr>
            <w:r w:rsidRPr="00F419B2">
              <w:rPr>
                <w:szCs w:val="24"/>
              </w:rPr>
              <w:t>Перечень должностей, занимаемых сотрудниками ОДО</w:t>
            </w:r>
            <w:r w:rsidR="006754B7" w:rsidRPr="00F419B2">
              <w:rPr>
                <w:szCs w:val="24"/>
              </w:rPr>
              <w:t>.</w:t>
            </w:r>
          </w:p>
          <w:p w14:paraId="014D09A7" w14:textId="77777777" w:rsidR="00B24ABB" w:rsidRPr="00F419B2" w:rsidRDefault="00B24ABB" w:rsidP="00793EEE">
            <w:pPr>
              <w:pStyle w:val="phtablecellleft"/>
              <w:rPr>
                <w:szCs w:val="24"/>
              </w:rPr>
            </w:pPr>
            <w:r w:rsidRPr="00F419B2">
              <w:rPr>
                <w:szCs w:val="24"/>
              </w:rPr>
              <w:t>Пример: Преподаватель иностранных языков, Тренер по баскетболу и пр.</w:t>
            </w:r>
          </w:p>
        </w:tc>
        <w:tc>
          <w:tcPr>
            <w:tcW w:w="906" w:type="pct"/>
          </w:tcPr>
          <w:p w14:paraId="0378019F" w14:textId="77777777" w:rsidR="00B24ABB" w:rsidRPr="00F419B2" w:rsidRDefault="00B24ABB" w:rsidP="00793EEE">
            <w:pPr>
              <w:pStyle w:val="phtablecellleft"/>
              <w:rPr>
                <w:szCs w:val="24"/>
              </w:rPr>
            </w:pPr>
            <w:r w:rsidRPr="00F419B2">
              <w:rPr>
                <w:szCs w:val="24"/>
              </w:rPr>
              <w:t>Да</w:t>
            </w:r>
          </w:p>
        </w:tc>
        <w:tc>
          <w:tcPr>
            <w:tcW w:w="836" w:type="pct"/>
          </w:tcPr>
          <w:p w14:paraId="2DE2DBD9" w14:textId="77777777" w:rsidR="00B24ABB" w:rsidRPr="00F419B2" w:rsidRDefault="00B24ABB" w:rsidP="00793EEE">
            <w:pPr>
              <w:pStyle w:val="phtablecellleft"/>
              <w:rPr>
                <w:szCs w:val="24"/>
              </w:rPr>
            </w:pPr>
            <w:r w:rsidRPr="00F419B2">
              <w:rPr>
                <w:szCs w:val="24"/>
              </w:rPr>
              <w:t>Да</w:t>
            </w:r>
          </w:p>
        </w:tc>
      </w:tr>
      <w:tr w:rsidR="00B24ABB" w:rsidRPr="00F419B2" w14:paraId="489AF2A6" w14:textId="77777777" w:rsidTr="00B24ABB">
        <w:tc>
          <w:tcPr>
            <w:tcW w:w="1086" w:type="pct"/>
          </w:tcPr>
          <w:p w14:paraId="1CE88429" w14:textId="77777777" w:rsidR="00B24ABB" w:rsidRPr="00F419B2" w:rsidRDefault="00B24ABB" w:rsidP="00793EEE">
            <w:pPr>
              <w:pStyle w:val="phtablecellleft"/>
              <w:rPr>
                <w:szCs w:val="24"/>
              </w:rPr>
            </w:pPr>
            <w:r w:rsidRPr="00F419B2">
              <w:rPr>
                <w:szCs w:val="24"/>
              </w:rPr>
              <w:t>Периоды обучения</w:t>
            </w:r>
          </w:p>
        </w:tc>
        <w:tc>
          <w:tcPr>
            <w:tcW w:w="2172" w:type="pct"/>
          </w:tcPr>
          <w:p w14:paraId="1F22CFD2" w14:textId="77777777" w:rsidR="00B24ABB" w:rsidRPr="00F419B2" w:rsidRDefault="00B24ABB" w:rsidP="00793EEE">
            <w:pPr>
              <w:pStyle w:val="phtablecellleft"/>
              <w:rPr>
                <w:szCs w:val="24"/>
              </w:rPr>
            </w:pPr>
            <w:r w:rsidRPr="00F419B2">
              <w:rPr>
                <w:szCs w:val="24"/>
              </w:rPr>
              <w:t>Перечень учебных периодов с указанием дат начала и окончания, а также с указанием дат подпериодов (четвертей</w:t>
            </w:r>
            <w:r w:rsidR="0094393F" w:rsidRPr="00F419B2">
              <w:rPr>
                <w:szCs w:val="24"/>
              </w:rPr>
              <w:t xml:space="preserve">/ </w:t>
            </w:r>
            <w:r w:rsidRPr="00F419B2">
              <w:rPr>
                <w:szCs w:val="24"/>
              </w:rPr>
              <w:t>триместров</w:t>
            </w:r>
            <w:r w:rsidR="0094393F" w:rsidRPr="00F419B2">
              <w:rPr>
                <w:szCs w:val="24"/>
              </w:rPr>
              <w:t xml:space="preserve">/ </w:t>
            </w:r>
            <w:r w:rsidRPr="00F419B2">
              <w:rPr>
                <w:szCs w:val="24"/>
              </w:rPr>
              <w:t>полугодий) и каникул.</w:t>
            </w:r>
          </w:p>
          <w:p w14:paraId="158B643D" w14:textId="77777777" w:rsidR="00B24ABB" w:rsidRPr="00F419B2" w:rsidRDefault="00B24ABB" w:rsidP="00793EEE">
            <w:pPr>
              <w:pStyle w:val="phtablecellleft"/>
              <w:rPr>
                <w:szCs w:val="24"/>
              </w:rPr>
            </w:pPr>
            <w:r w:rsidRPr="00F419B2">
              <w:rPr>
                <w:szCs w:val="24"/>
              </w:rPr>
              <w:t>Пример: 2014</w:t>
            </w:r>
            <w:r w:rsidR="0094393F" w:rsidRPr="00F419B2">
              <w:rPr>
                <w:szCs w:val="24"/>
              </w:rPr>
              <w:t xml:space="preserve">/ </w:t>
            </w:r>
            <w:r w:rsidRPr="00F419B2">
              <w:rPr>
                <w:szCs w:val="24"/>
              </w:rPr>
              <w:t>2015 уч</w:t>
            </w:r>
            <w:r w:rsidR="00C87C3B" w:rsidRPr="00F419B2">
              <w:rPr>
                <w:szCs w:val="24"/>
              </w:rPr>
              <w:t xml:space="preserve">ебный </w:t>
            </w:r>
            <w:r w:rsidRPr="00F419B2">
              <w:rPr>
                <w:szCs w:val="24"/>
              </w:rPr>
              <w:t>год</w:t>
            </w:r>
          </w:p>
        </w:tc>
        <w:tc>
          <w:tcPr>
            <w:tcW w:w="906" w:type="pct"/>
          </w:tcPr>
          <w:p w14:paraId="1F912D70" w14:textId="77777777" w:rsidR="00B24ABB" w:rsidRPr="00F419B2" w:rsidRDefault="00B24ABB" w:rsidP="00793EEE">
            <w:pPr>
              <w:pStyle w:val="phtablecellleft"/>
              <w:rPr>
                <w:szCs w:val="24"/>
              </w:rPr>
            </w:pPr>
            <w:r w:rsidRPr="00F419B2">
              <w:rPr>
                <w:szCs w:val="24"/>
              </w:rPr>
              <w:t>Да</w:t>
            </w:r>
          </w:p>
          <w:p w14:paraId="1F88DAC9" w14:textId="77777777" w:rsidR="00B24ABB" w:rsidRPr="00F419B2" w:rsidRDefault="00B24ABB" w:rsidP="00793EEE">
            <w:pPr>
              <w:pStyle w:val="phtablecellleft"/>
              <w:rPr>
                <w:szCs w:val="24"/>
              </w:rPr>
            </w:pPr>
            <w:r w:rsidRPr="00F419B2">
              <w:rPr>
                <w:szCs w:val="24"/>
              </w:rPr>
              <w:t>Даты в подпериодах необходимо настраивать локально</w:t>
            </w:r>
          </w:p>
        </w:tc>
        <w:tc>
          <w:tcPr>
            <w:tcW w:w="836" w:type="pct"/>
          </w:tcPr>
          <w:p w14:paraId="603E143B" w14:textId="77777777" w:rsidR="00B24ABB" w:rsidRPr="00F419B2" w:rsidRDefault="00B24ABB" w:rsidP="00793EEE">
            <w:pPr>
              <w:pStyle w:val="phtablecellleft"/>
              <w:rPr>
                <w:szCs w:val="24"/>
              </w:rPr>
            </w:pPr>
            <w:r w:rsidRPr="00F419B2">
              <w:rPr>
                <w:szCs w:val="24"/>
              </w:rPr>
              <w:t>Нет</w:t>
            </w:r>
          </w:p>
        </w:tc>
      </w:tr>
      <w:tr w:rsidR="00B24ABB" w:rsidRPr="00F419B2" w14:paraId="4373F094" w14:textId="77777777" w:rsidTr="00B24ABB">
        <w:tc>
          <w:tcPr>
            <w:tcW w:w="1086" w:type="pct"/>
          </w:tcPr>
          <w:p w14:paraId="7B5BB4A0" w14:textId="77777777" w:rsidR="00B24ABB" w:rsidRPr="00F419B2" w:rsidRDefault="00B24ABB" w:rsidP="00793EEE">
            <w:pPr>
              <w:pStyle w:val="phtablecellleft"/>
              <w:rPr>
                <w:szCs w:val="24"/>
              </w:rPr>
            </w:pPr>
            <w:r w:rsidRPr="00F419B2">
              <w:rPr>
                <w:szCs w:val="24"/>
              </w:rPr>
              <w:t>Предметы</w:t>
            </w:r>
          </w:p>
        </w:tc>
        <w:tc>
          <w:tcPr>
            <w:tcW w:w="2172" w:type="pct"/>
          </w:tcPr>
          <w:p w14:paraId="082D54AA" w14:textId="77777777" w:rsidR="00B24ABB" w:rsidRPr="00F419B2" w:rsidRDefault="00B24ABB" w:rsidP="00793EEE">
            <w:pPr>
              <w:pStyle w:val="phtablecellleft"/>
              <w:rPr>
                <w:szCs w:val="24"/>
              </w:rPr>
            </w:pPr>
            <w:r w:rsidRPr="00F419B2">
              <w:rPr>
                <w:szCs w:val="24"/>
              </w:rPr>
              <w:t xml:space="preserve">Список предметов, преподающихся в </w:t>
            </w:r>
            <w:r w:rsidR="00112F40" w:rsidRPr="00F419B2">
              <w:rPr>
                <w:szCs w:val="24"/>
              </w:rPr>
              <w:t>ОДО</w:t>
            </w:r>
            <w:r w:rsidRPr="00F419B2">
              <w:rPr>
                <w:szCs w:val="24"/>
              </w:rPr>
              <w:t>.</w:t>
            </w:r>
          </w:p>
          <w:p w14:paraId="4E15BF05" w14:textId="77777777" w:rsidR="00B24ABB" w:rsidRPr="00F419B2" w:rsidRDefault="00B24ABB" w:rsidP="00793EEE">
            <w:pPr>
              <w:pStyle w:val="phtablecellleft"/>
              <w:rPr>
                <w:szCs w:val="24"/>
              </w:rPr>
            </w:pPr>
            <w:r w:rsidRPr="00F419B2">
              <w:rPr>
                <w:szCs w:val="24"/>
              </w:rPr>
              <w:t>Пример: сольфеджио, баскетбол, макраме и пр.</w:t>
            </w:r>
          </w:p>
        </w:tc>
        <w:tc>
          <w:tcPr>
            <w:tcW w:w="906" w:type="pct"/>
          </w:tcPr>
          <w:p w14:paraId="334E04AD" w14:textId="77777777" w:rsidR="00B24ABB" w:rsidRPr="00F419B2" w:rsidRDefault="00B24ABB" w:rsidP="00793EEE">
            <w:pPr>
              <w:pStyle w:val="phtablecellleft"/>
              <w:rPr>
                <w:szCs w:val="24"/>
              </w:rPr>
            </w:pPr>
            <w:r w:rsidRPr="00F419B2">
              <w:rPr>
                <w:szCs w:val="24"/>
              </w:rPr>
              <w:t>Да</w:t>
            </w:r>
          </w:p>
          <w:p w14:paraId="53161CDD" w14:textId="77777777" w:rsidR="00B24ABB" w:rsidRPr="00F419B2" w:rsidRDefault="00B24ABB" w:rsidP="00793EEE">
            <w:pPr>
              <w:pStyle w:val="phtablecellleft"/>
              <w:rPr>
                <w:szCs w:val="24"/>
              </w:rPr>
            </w:pPr>
            <w:r w:rsidRPr="00F419B2">
              <w:rPr>
                <w:szCs w:val="24"/>
              </w:rPr>
              <w:t>Уровни групп, преподаватели, кабинеты необходимо настраивать локально</w:t>
            </w:r>
          </w:p>
        </w:tc>
        <w:tc>
          <w:tcPr>
            <w:tcW w:w="836" w:type="pct"/>
          </w:tcPr>
          <w:p w14:paraId="125E3716" w14:textId="77777777" w:rsidR="00B24ABB" w:rsidRPr="00F419B2" w:rsidRDefault="00B24ABB" w:rsidP="00793EEE">
            <w:pPr>
              <w:pStyle w:val="phtablecellleft"/>
              <w:rPr>
                <w:szCs w:val="24"/>
              </w:rPr>
            </w:pPr>
            <w:r w:rsidRPr="00F419B2">
              <w:rPr>
                <w:szCs w:val="24"/>
              </w:rPr>
              <w:t>Нет</w:t>
            </w:r>
          </w:p>
        </w:tc>
      </w:tr>
      <w:tr w:rsidR="00B24ABB" w:rsidRPr="00F419B2" w14:paraId="5C807672" w14:textId="77777777" w:rsidTr="00B24ABB">
        <w:tc>
          <w:tcPr>
            <w:tcW w:w="1086" w:type="pct"/>
          </w:tcPr>
          <w:p w14:paraId="51E13056" w14:textId="77777777" w:rsidR="00B24ABB" w:rsidRPr="00F419B2" w:rsidRDefault="00B24ABB" w:rsidP="00793EEE">
            <w:pPr>
              <w:pStyle w:val="phtablecellleft"/>
              <w:rPr>
                <w:szCs w:val="24"/>
              </w:rPr>
            </w:pPr>
            <w:r w:rsidRPr="00F419B2">
              <w:rPr>
                <w:szCs w:val="24"/>
              </w:rPr>
              <w:t>Инвентарь</w:t>
            </w:r>
          </w:p>
        </w:tc>
        <w:tc>
          <w:tcPr>
            <w:tcW w:w="2172" w:type="pct"/>
          </w:tcPr>
          <w:p w14:paraId="47083386" w14:textId="77777777" w:rsidR="00B24ABB" w:rsidRPr="00F419B2" w:rsidRDefault="00B24ABB" w:rsidP="00793EEE">
            <w:pPr>
              <w:pStyle w:val="phtablecellleft"/>
              <w:rPr>
                <w:szCs w:val="24"/>
              </w:rPr>
            </w:pPr>
            <w:r w:rsidRPr="00F419B2">
              <w:rPr>
                <w:szCs w:val="24"/>
              </w:rPr>
              <w:t>Содержит перечень значений инвентаря</w:t>
            </w:r>
          </w:p>
        </w:tc>
        <w:tc>
          <w:tcPr>
            <w:tcW w:w="906" w:type="pct"/>
          </w:tcPr>
          <w:p w14:paraId="20AD852E" w14:textId="77777777" w:rsidR="00B24ABB" w:rsidRPr="00F419B2" w:rsidRDefault="00B24ABB" w:rsidP="00793EEE">
            <w:pPr>
              <w:pStyle w:val="phtablecellleft"/>
              <w:rPr>
                <w:szCs w:val="24"/>
              </w:rPr>
            </w:pPr>
            <w:r w:rsidRPr="00F419B2">
              <w:rPr>
                <w:szCs w:val="24"/>
              </w:rPr>
              <w:t>Да</w:t>
            </w:r>
          </w:p>
        </w:tc>
        <w:tc>
          <w:tcPr>
            <w:tcW w:w="836" w:type="pct"/>
          </w:tcPr>
          <w:p w14:paraId="3BDB05F6" w14:textId="77777777" w:rsidR="00B24ABB" w:rsidRPr="00F419B2" w:rsidRDefault="00B24ABB" w:rsidP="00793EEE">
            <w:pPr>
              <w:pStyle w:val="phtablecellleft"/>
              <w:rPr>
                <w:szCs w:val="24"/>
              </w:rPr>
            </w:pPr>
            <w:r w:rsidRPr="00F419B2">
              <w:rPr>
                <w:szCs w:val="24"/>
              </w:rPr>
              <w:t>Да</w:t>
            </w:r>
          </w:p>
        </w:tc>
      </w:tr>
      <w:tr w:rsidR="0017339B" w:rsidRPr="00F419B2" w14:paraId="66BDE91D" w14:textId="77777777" w:rsidTr="00B24ABB">
        <w:tc>
          <w:tcPr>
            <w:tcW w:w="1086" w:type="pct"/>
          </w:tcPr>
          <w:p w14:paraId="474CE993" w14:textId="77777777" w:rsidR="0017339B" w:rsidRPr="00F419B2" w:rsidRDefault="0017339B" w:rsidP="0017339B">
            <w:pPr>
              <w:pStyle w:val="phtablecellleft"/>
            </w:pPr>
            <w:r w:rsidRPr="00F419B2">
              <w:t>Виды спорта</w:t>
            </w:r>
          </w:p>
        </w:tc>
        <w:tc>
          <w:tcPr>
            <w:tcW w:w="2172" w:type="pct"/>
          </w:tcPr>
          <w:p w14:paraId="6CA99766" w14:textId="77777777" w:rsidR="0017339B" w:rsidRPr="00F419B2" w:rsidRDefault="0017339B" w:rsidP="0017339B">
            <w:pPr>
              <w:pStyle w:val="phtablecellleft"/>
            </w:pPr>
            <w:r w:rsidRPr="00F419B2">
              <w:t>Содержит перечень видов спорта</w:t>
            </w:r>
          </w:p>
        </w:tc>
        <w:tc>
          <w:tcPr>
            <w:tcW w:w="906" w:type="pct"/>
          </w:tcPr>
          <w:p w14:paraId="41220C94" w14:textId="77777777" w:rsidR="0017339B" w:rsidRPr="00F419B2" w:rsidRDefault="0017339B" w:rsidP="0017339B">
            <w:pPr>
              <w:pStyle w:val="phtablecellleft"/>
              <w:rPr>
                <w:szCs w:val="24"/>
              </w:rPr>
            </w:pPr>
            <w:r w:rsidRPr="00F419B2">
              <w:rPr>
                <w:szCs w:val="24"/>
              </w:rPr>
              <w:t>Да</w:t>
            </w:r>
          </w:p>
        </w:tc>
        <w:tc>
          <w:tcPr>
            <w:tcW w:w="836" w:type="pct"/>
          </w:tcPr>
          <w:p w14:paraId="52497297" w14:textId="77777777" w:rsidR="0017339B" w:rsidRPr="00F419B2" w:rsidRDefault="0017339B" w:rsidP="0017339B">
            <w:pPr>
              <w:pStyle w:val="phtablecellleft"/>
              <w:rPr>
                <w:szCs w:val="24"/>
              </w:rPr>
            </w:pPr>
            <w:r w:rsidRPr="00F419B2">
              <w:rPr>
                <w:szCs w:val="24"/>
              </w:rPr>
              <w:t>Да</w:t>
            </w:r>
          </w:p>
        </w:tc>
      </w:tr>
    </w:tbl>
    <w:p w14:paraId="37F898BA" w14:textId="77777777" w:rsidR="00216774" w:rsidRDefault="00216774" w:rsidP="0017339B">
      <w:pPr>
        <w:pStyle w:val="phnormal"/>
        <w:rPr>
          <w:rFonts w:cs="Arial"/>
          <w:b/>
        </w:rPr>
      </w:pPr>
    </w:p>
    <w:p w14:paraId="1EA4EAB5" w14:textId="77777777" w:rsidR="0017339B" w:rsidRPr="00F419B2" w:rsidRDefault="0017339B" w:rsidP="0017339B">
      <w:pPr>
        <w:pStyle w:val="phnormal"/>
        <w:rPr>
          <w:rFonts w:cs="Arial"/>
        </w:rPr>
      </w:pPr>
      <w:r w:rsidRPr="00F419B2">
        <w:rPr>
          <w:rFonts w:cs="Arial"/>
          <w:b/>
        </w:rPr>
        <w:t>Примечание</w:t>
      </w:r>
      <w:r w:rsidRPr="00F419B2">
        <w:rPr>
          <w:rFonts w:cs="Arial"/>
        </w:rPr>
        <w:t xml:space="preserve"> </w:t>
      </w:r>
      <w:r w:rsidR="009E25A5" w:rsidRPr="00F419B2">
        <w:rPr>
          <w:rFonts w:cs="Arial"/>
        </w:rPr>
        <w:t>–</w:t>
      </w:r>
      <w:r w:rsidRPr="00F419B2">
        <w:rPr>
          <w:rFonts w:cs="Arial"/>
        </w:rPr>
        <w:t xml:space="preserve"> Справочник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Виды спорта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является общесистемным, т.е. данные этого справочника являются общими для всех пользователей всех организаций Системы </w:t>
      </w:r>
      <w:r w:rsidR="009E25A5" w:rsidRPr="00F419B2">
        <w:rPr>
          <w:rFonts w:cs="Arial"/>
        </w:rPr>
        <w:t>–</w:t>
      </w:r>
      <w:r w:rsidRPr="00F419B2">
        <w:rPr>
          <w:rFonts w:cs="Arial"/>
        </w:rPr>
        <w:t xml:space="preserve"> системные значения справочника недоступны для удаления и редактирования. Добавление новы</w:t>
      </w:r>
      <w:r w:rsidR="00735537" w:rsidRPr="00F419B2">
        <w:rPr>
          <w:rFonts w:cs="Arial"/>
        </w:rPr>
        <w:t xml:space="preserve">х значений доступно для каждой организации. </w:t>
      </w:r>
      <w:r w:rsidRPr="00F419B2">
        <w:rPr>
          <w:rFonts w:cs="Arial"/>
        </w:rPr>
        <w:t xml:space="preserve">Добавленные значения будут отображаться только на уровне </w:t>
      </w:r>
      <w:r w:rsidR="00735537" w:rsidRPr="00F419B2">
        <w:rPr>
          <w:rFonts w:cs="Arial"/>
        </w:rPr>
        <w:t>организации, указанной</w:t>
      </w:r>
      <w:r w:rsidR="002255CC">
        <w:rPr>
          <w:rFonts w:cs="Arial"/>
        </w:rPr>
        <w:t xml:space="preserve"> в виджете –</w:t>
      </w:r>
      <w:r w:rsidRPr="00F419B2">
        <w:rPr>
          <w:rFonts w:cs="Arial"/>
        </w:rPr>
        <w:t xml:space="preserve"> возможно </w:t>
      </w:r>
      <w:r w:rsidR="007C332A" w:rsidRPr="00F419B2">
        <w:rPr>
          <w:rFonts w:cs="Arial"/>
        </w:rPr>
        <w:t xml:space="preserve">их </w:t>
      </w:r>
      <w:r w:rsidRPr="00F419B2">
        <w:rPr>
          <w:rFonts w:cs="Arial"/>
        </w:rPr>
        <w:t>удаление и редактирование при наличии соответствующих прав.</w:t>
      </w:r>
    </w:p>
    <w:p w14:paraId="37CCEE2E" w14:textId="77777777" w:rsidR="00E42E71" w:rsidRPr="00F419B2" w:rsidRDefault="00E42E71" w:rsidP="000E338D">
      <w:pPr>
        <w:pStyle w:val="21"/>
        <w:rPr>
          <w:rFonts w:cs="Arial"/>
        </w:rPr>
      </w:pPr>
      <w:bookmarkStart w:id="1875" w:name="_Toc46824850"/>
      <w:r w:rsidRPr="00F419B2">
        <w:rPr>
          <w:rFonts w:cs="Arial"/>
        </w:rPr>
        <w:t xml:space="preserve">Заполнение и редактирование </w:t>
      </w:r>
      <w:r w:rsidR="00EC65AE" w:rsidRPr="00F419B2">
        <w:rPr>
          <w:rFonts w:cs="Arial"/>
        </w:rPr>
        <w:t xml:space="preserve">простых </w:t>
      </w:r>
      <w:r w:rsidRPr="00F419B2">
        <w:rPr>
          <w:rFonts w:cs="Arial"/>
        </w:rPr>
        <w:t>справочников</w:t>
      </w:r>
      <w:bookmarkEnd w:id="1872"/>
      <w:bookmarkEnd w:id="1873"/>
      <w:bookmarkEnd w:id="1874"/>
      <w:bookmarkEnd w:id="1875"/>
    </w:p>
    <w:p w14:paraId="4BDA3F0A" w14:textId="77777777" w:rsidR="00B24ABB" w:rsidRPr="00F419B2" w:rsidRDefault="00B24ABB" w:rsidP="00B10C60">
      <w:pPr>
        <w:pStyle w:val="phnormal"/>
        <w:rPr>
          <w:rFonts w:cs="Arial"/>
        </w:rPr>
      </w:pPr>
      <w:r w:rsidRPr="00F419B2">
        <w:rPr>
          <w:rFonts w:cs="Arial"/>
        </w:rPr>
        <w:t xml:space="preserve">Рассмотрим процесс добавления и редактирования записей справочников на примере справочника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Виды адаптированных программ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>. Данный справочник содержит перечень видов образовательных программ, адаптированных для обучения детей с ограниченными возможностями здоровья, для дальнейшего использования в учебных планах по ФГОС.</w:t>
      </w:r>
    </w:p>
    <w:p w14:paraId="0EB144CB" w14:textId="70B7DC4A" w:rsidR="00B24ABB" w:rsidRPr="00F419B2" w:rsidRDefault="00B24ABB" w:rsidP="00B10C60">
      <w:pPr>
        <w:pStyle w:val="phnormal"/>
        <w:rPr>
          <w:rFonts w:cs="Arial"/>
        </w:rPr>
      </w:pPr>
      <w:r w:rsidRPr="00F419B2">
        <w:rPr>
          <w:rFonts w:cs="Arial"/>
        </w:rPr>
        <w:t xml:space="preserve">Чтобы открыть справочник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Вида адаптированных программ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, выберите </w:t>
      </w:r>
      <w:r w:rsidR="00C87C3B" w:rsidRPr="00F419B2">
        <w:rPr>
          <w:rFonts w:cs="Arial"/>
        </w:rPr>
        <w:t xml:space="preserve">пункт в </w:t>
      </w:r>
      <w:r w:rsidRPr="00F419B2">
        <w:rPr>
          <w:rFonts w:cs="Arial"/>
        </w:rPr>
        <w:t xml:space="preserve">меню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Пуск</w:t>
      </w:r>
      <w:r w:rsidR="00AC163D" w:rsidRPr="00F419B2">
        <w:rPr>
          <w:rFonts w:cs="Arial"/>
        </w:rPr>
        <w:t>/</w:t>
      </w:r>
      <w:r w:rsidRPr="00F419B2">
        <w:rPr>
          <w:rFonts w:cs="Arial"/>
        </w:rPr>
        <w:t>Справочники</w:t>
      </w:r>
      <w:r w:rsidR="00AC163D" w:rsidRPr="00F419B2">
        <w:rPr>
          <w:rFonts w:cs="Arial"/>
        </w:rPr>
        <w:t>/</w:t>
      </w:r>
      <w:r w:rsidRPr="00F419B2">
        <w:rPr>
          <w:rFonts w:cs="Arial"/>
        </w:rPr>
        <w:t>Виды адаптированных программ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>, после чего откроется</w:t>
      </w:r>
      <w:r w:rsidR="002255CC">
        <w:rPr>
          <w:rFonts w:cs="Arial"/>
        </w:rPr>
        <w:t xml:space="preserve"> окно</w:t>
      </w:r>
      <w:r w:rsidR="0045399D" w:rsidRPr="00F419B2">
        <w:rPr>
          <w:rFonts w:cs="Arial"/>
        </w:rPr>
        <w:t xml:space="preserve"> </w:t>
      </w:r>
      <w:r w:rsidRPr="00F419B2">
        <w:rPr>
          <w:rFonts w:cs="Arial"/>
        </w:rPr>
        <w:t xml:space="preserve">справочника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Виды адаптированных программ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(</w:t>
      </w:r>
      <w:r w:rsidRPr="00F419B2">
        <w:rPr>
          <w:rFonts w:cs="Arial"/>
        </w:rPr>
        <w:fldChar w:fldCharType="begin"/>
      </w:r>
      <w:r w:rsidRPr="00F419B2">
        <w:rPr>
          <w:rFonts w:cs="Arial"/>
        </w:rPr>
        <w:instrText xml:space="preserve"> REF _Ref450146200 \h </w:instrText>
      </w:r>
      <w:r w:rsidR="001C1245" w:rsidRPr="00F419B2">
        <w:rPr>
          <w:rFonts w:cs="Arial"/>
        </w:rPr>
        <w:instrText xml:space="preserve"> \* MERGEFORMAT </w:instrText>
      </w:r>
      <w:r w:rsidRPr="00F419B2">
        <w:rPr>
          <w:rFonts w:cs="Arial"/>
        </w:rPr>
      </w:r>
      <w:r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33</w:t>
      </w:r>
      <w:r w:rsidRPr="00F419B2">
        <w:rPr>
          <w:rFonts w:cs="Arial"/>
        </w:rPr>
        <w:fldChar w:fldCharType="end"/>
      </w:r>
      <w:r w:rsidRPr="00F419B2">
        <w:rPr>
          <w:rFonts w:cs="Arial"/>
        </w:rPr>
        <w:t>).</w:t>
      </w:r>
    </w:p>
    <w:p w14:paraId="41A8D146" w14:textId="77777777" w:rsidR="00B24ABB" w:rsidRPr="00F419B2" w:rsidRDefault="001534F3" w:rsidP="00B24ABB">
      <w:pPr>
        <w:pStyle w:val="phfigure"/>
        <w:rPr>
          <w:rFonts w:cs="Arial"/>
        </w:rPr>
      </w:pPr>
      <w:r w:rsidRPr="00F419B2">
        <w:rPr>
          <w:rFonts w:cs="Arial"/>
          <w:noProof/>
        </w:rPr>
        <w:lastRenderedPageBreak/>
        <w:drawing>
          <wp:inline distT="0" distB="0" distL="0" distR="0" wp14:anchorId="6253F76E" wp14:editId="4A480F73">
            <wp:extent cx="5562600" cy="2828925"/>
            <wp:effectExtent l="0" t="0" r="0" b="9525"/>
            <wp:docPr id="6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146BF" w14:textId="63CF251B" w:rsidR="00B24ABB" w:rsidRPr="00F419B2" w:rsidRDefault="00B24ABB" w:rsidP="00B24ABB">
      <w:pPr>
        <w:pStyle w:val="phfiguretitle"/>
      </w:pPr>
      <w:bookmarkStart w:id="1876" w:name="_Ref450146200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33</w:t>
        </w:r>
      </w:fldSimple>
      <w:bookmarkEnd w:id="1876"/>
      <w:r w:rsidRPr="00F419B2">
        <w:t xml:space="preserve"> – Справочник </w:t>
      </w:r>
      <w:r w:rsidR="00DB1DFC" w:rsidRPr="00F419B2">
        <w:t>«</w:t>
      </w:r>
      <w:r w:rsidRPr="00F419B2">
        <w:t>Виды адаптированных программ</w:t>
      </w:r>
      <w:r w:rsidR="00DB1DFC" w:rsidRPr="00F419B2">
        <w:t>»</w:t>
      </w:r>
    </w:p>
    <w:p w14:paraId="08B3B879" w14:textId="77777777" w:rsidR="00B24ABB" w:rsidRPr="00F419B2" w:rsidRDefault="00B24ABB" w:rsidP="00AC163D">
      <w:pPr>
        <w:pStyle w:val="phlistitemizedtitle"/>
        <w:rPr>
          <w:rFonts w:cs="Arial"/>
        </w:rPr>
      </w:pPr>
      <w:r w:rsidRPr="00F419B2">
        <w:rPr>
          <w:rFonts w:cs="Arial"/>
        </w:rPr>
        <w:t>Для создания записи в справочнике:</w:t>
      </w:r>
    </w:p>
    <w:p w14:paraId="71B8BE70" w14:textId="5B38B916" w:rsidR="00B24ABB" w:rsidRPr="00F419B2" w:rsidRDefault="00B24ABB" w:rsidP="00D46E39">
      <w:pPr>
        <w:pStyle w:val="phlistordereda"/>
        <w:numPr>
          <w:ilvl w:val="0"/>
          <w:numId w:val="16"/>
        </w:numPr>
        <w:rPr>
          <w:rFonts w:cs="Arial"/>
        </w:rPr>
      </w:pPr>
      <w:r w:rsidRPr="00F419B2">
        <w:rPr>
          <w:rFonts w:cs="Arial"/>
        </w:rPr>
        <w:t xml:space="preserve">нажмите кнопку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Добавить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на панели инструментов справочника, откроется окно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Виды адаптированных программ: Добавление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(</w:t>
      </w:r>
      <w:r w:rsidRPr="00F419B2">
        <w:rPr>
          <w:rFonts w:cs="Arial"/>
        </w:rPr>
        <w:fldChar w:fldCharType="begin"/>
      </w:r>
      <w:r w:rsidRPr="00F419B2">
        <w:rPr>
          <w:rFonts w:cs="Arial"/>
        </w:rPr>
        <w:instrText xml:space="preserve"> REF _Ref450146207 \h </w:instrText>
      </w:r>
      <w:r w:rsidR="001C1245" w:rsidRPr="00F419B2">
        <w:rPr>
          <w:rFonts w:cs="Arial"/>
        </w:rPr>
        <w:instrText xml:space="preserve"> \* MERGEFORMAT </w:instrText>
      </w:r>
      <w:r w:rsidRPr="00F419B2">
        <w:rPr>
          <w:rFonts w:cs="Arial"/>
        </w:rPr>
      </w:r>
      <w:r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34</w:t>
      </w:r>
      <w:r w:rsidRPr="00F419B2">
        <w:rPr>
          <w:rFonts w:cs="Arial"/>
        </w:rPr>
        <w:fldChar w:fldCharType="end"/>
      </w:r>
      <w:r w:rsidRPr="00F419B2">
        <w:rPr>
          <w:rFonts w:cs="Arial"/>
        </w:rPr>
        <w:t>);</w:t>
      </w:r>
    </w:p>
    <w:p w14:paraId="576ECFA3" w14:textId="77777777" w:rsidR="00B24ABB" w:rsidRPr="00F419B2" w:rsidRDefault="001534F3" w:rsidP="009D5AFE">
      <w:pPr>
        <w:pStyle w:val="phfigure"/>
        <w:rPr>
          <w:rFonts w:cs="Arial"/>
        </w:rPr>
      </w:pPr>
      <w:r w:rsidRPr="00F419B2">
        <w:rPr>
          <w:rFonts w:cs="Arial"/>
          <w:noProof/>
        </w:rPr>
        <w:drawing>
          <wp:inline distT="0" distB="0" distL="0" distR="0" wp14:anchorId="49859C79" wp14:editId="25D0A4CD">
            <wp:extent cx="3952875" cy="1009650"/>
            <wp:effectExtent l="0" t="0" r="9525" b="0"/>
            <wp:docPr id="6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09148" w14:textId="5C8110BB" w:rsidR="00B24ABB" w:rsidRPr="00F419B2" w:rsidRDefault="00B24ABB" w:rsidP="009D5AFE">
      <w:pPr>
        <w:pStyle w:val="phfiguretitle"/>
      </w:pPr>
      <w:bookmarkStart w:id="1877" w:name="_Ref450146207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34</w:t>
        </w:r>
      </w:fldSimple>
      <w:bookmarkEnd w:id="1877"/>
      <w:r w:rsidRPr="00F419B2">
        <w:t xml:space="preserve"> – Окно </w:t>
      </w:r>
      <w:r w:rsidR="00DB1DFC" w:rsidRPr="00F419B2">
        <w:t>«</w:t>
      </w:r>
      <w:r w:rsidRPr="00F419B2">
        <w:t>Вид адаптированных программ: Добавление</w:t>
      </w:r>
      <w:r w:rsidR="00DB1DFC" w:rsidRPr="00F419B2">
        <w:t>»</w:t>
      </w:r>
    </w:p>
    <w:p w14:paraId="697254AA" w14:textId="77777777" w:rsidR="00B24ABB" w:rsidRPr="00F419B2" w:rsidRDefault="00B24ABB" w:rsidP="006754B7">
      <w:pPr>
        <w:pStyle w:val="phlistordereda"/>
        <w:rPr>
          <w:rFonts w:cs="Arial"/>
        </w:rPr>
      </w:pPr>
      <w:r w:rsidRPr="00F419B2">
        <w:rPr>
          <w:rFonts w:cs="Arial"/>
        </w:rPr>
        <w:t xml:space="preserve">в поле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Наименование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введите наименование значения;</w:t>
      </w:r>
    </w:p>
    <w:p w14:paraId="6226F1F8" w14:textId="77777777" w:rsidR="00B24ABB" w:rsidRPr="00F419B2" w:rsidRDefault="00B24ABB" w:rsidP="006754B7">
      <w:pPr>
        <w:pStyle w:val="phlistordereda"/>
        <w:rPr>
          <w:rFonts w:cs="Arial"/>
        </w:rPr>
      </w:pPr>
      <w:r w:rsidRPr="00F419B2">
        <w:rPr>
          <w:rFonts w:cs="Arial"/>
        </w:rPr>
        <w:t xml:space="preserve">нажмите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Сохранить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для создания записи в справочнике. При нажатии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Отмена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окно добавления записи закрывается, запись в справочнике не создается.</w:t>
      </w:r>
    </w:p>
    <w:p w14:paraId="0B1DACBC" w14:textId="6679571F" w:rsidR="00B24ABB" w:rsidRPr="00F419B2" w:rsidRDefault="00B24ABB" w:rsidP="009D5AFE">
      <w:pPr>
        <w:pStyle w:val="phnormal"/>
        <w:rPr>
          <w:rFonts w:cs="Arial"/>
        </w:rPr>
      </w:pPr>
      <w:r w:rsidRPr="00F419B2">
        <w:rPr>
          <w:rFonts w:cs="Arial"/>
        </w:rPr>
        <w:t xml:space="preserve">Для редактирования записи в справочнике левой кнопкой мыши дважды нажмите по требуемой записи таблицы или выделите запись в таблице и нажмите кнопку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Изменить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на панели ин</w:t>
      </w:r>
      <w:r w:rsidR="00C87C3B" w:rsidRPr="00F419B2">
        <w:rPr>
          <w:rFonts w:cs="Arial"/>
        </w:rPr>
        <w:t>струментов справочника. После это</w:t>
      </w:r>
      <w:r w:rsidRPr="00F419B2">
        <w:rPr>
          <w:rFonts w:cs="Arial"/>
        </w:rPr>
        <w:t xml:space="preserve">го откроется окно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Вид адаптированных программ: Редактирование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(</w:t>
      </w:r>
      <w:r w:rsidRPr="00F419B2">
        <w:rPr>
          <w:rFonts w:cs="Arial"/>
        </w:rPr>
        <w:fldChar w:fldCharType="begin"/>
      </w:r>
      <w:r w:rsidRPr="00F419B2">
        <w:rPr>
          <w:rFonts w:cs="Arial"/>
        </w:rPr>
        <w:instrText xml:space="preserve"> REF _Ref449601911 \h </w:instrText>
      </w:r>
      <w:r w:rsidR="001C1245" w:rsidRPr="00F419B2">
        <w:rPr>
          <w:rFonts w:cs="Arial"/>
        </w:rPr>
        <w:instrText xml:space="preserve"> \* MERGEFORMAT </w:instrText>
      </w:r>
      <w:r w:rsidRPr="00F419B2">
        <w:rPr>
          <w:rFonts w:cs="Arial"/>
        </w:rPr>
      </w:r>
      <w:r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35</w:t>
      </w:r>
      <w:r w:rsidRPr="00F419B2">
        <w:rPr>
          <w:rFonts w:cs="Arial"/>
        </w:rPr>
        <w:fldChar w:fldCharType="end"/>
      </w:r>
      <w:r w:rsidRPr="00F419B2">
        <w:rPr>
          <w:rFonts w:cs="Arial"/>
        </w:rPr>
        <w:t xml:space="preserve">) аналогичное окну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Вид адаптированных программ: Добавление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>.</w:t>
      </w:r>
    </w:p>
    <w:p w14:paraId="0C786285" w14:textId="77777777" w:rsidR="00B24ABB" w:rsidRPr="00F419B2" w:rsidRDefault="001534F3" w:rsidP="009D5AFE">
      <w:pPr>
        <w:pStyle w:val="phfigure"/>
        <w:rPr>
          <w:rFonts w:cs="Arial"/>
        </w:rPr>
      </w:pPr>
      <w:r w:rsidRPr="00F419B2">
        <w:rPr>
          <w:rFonts w:cs="Arial"/>
          <w:noProof/>
        </w:rPr>
        <w:lastRenderedPageBreak/>
        <w:drawing>
          <wp:inline distT="0" distB="0" distL="0" distR="0" wp14:anchorId="504F13F4" wp14:editId="04BD5C6C">
            <wp:extent cx="3848100" cy="1019175"/>
            <wp:effectExtent l="0" t="0" r="0" b="9525"/>
            <wp:docPr id="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840F7" w14:textId="0186126B" w:rsidR="00B24ABB" w:rsidRPr="00F419B2" w:rsidRDefault="00B24ABB" w:rsidP="009D5AFE">
      <w:pPr>
        <w:pStyle w:val="phfiguretitle"/>
      </w:pPr>
      <w:bookmarkStart w:id="1878" w:name="_Ref449601911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35</w:t>
        </w:r>
      </w:fldSimple>
      <w:bookmarkEnd w:id="1878"/>
      <w:r w:rsidRPr="00F419B2">
        <w:t xml:space="preserve"> – Окно </w:t>
      </w:r>
      <w:r w:rsidR="00DB1DFC" w:rsidRPr="00F419B2">
        <w:t>«</w:t>
      </w:r>
      <w:r w:rsidRPr="00F419B2">
        <w:t>Вид адаптированных программ: Редактирование</w:t>
      </w:r>
      <w:r w:rsidR="00DB1DFC" w:rsidRPr="00F419B2">
        <w:t>»</w:t>
      </w:r>
    </w:p>
    <w:p w14:paraId="1791037F" w14:textId="77777777" w:rsidR="00B24ABB" w:rsidRPr="00F419B2" w:rsidRDefault="00B24ABB" w:rsidP="009D5AFE">
      <w:pPr>
        <w:pStyle w:val="phnormal"/>
        <w:rPr>
          <w:rFonts w:cs="Arial"/>
        </w:rPr>
      </w:pPr>
      <w:r w:rsidRPr="00F419B2">
        <w:rPr>
          <w:rFonts w:cs="Arial"/>
        </w:rPr>
        <w:t xml:space="preserve">Внесите изменения и нажмите на кнопку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Сохранить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>.</w:t>
      </w:r>
    </w:p>
    <w:p w14:paraId="313FE8B8" w14:textId="77777777" w:rsidR="00B24ABB" w:rsidRPr="00F419B2" w:rsidRDefault="00B24ABB" w:rsidP="009D5AFE">
      <w:pPr>
        <w:pStyle w:val="phnormal"/>
        <w:rPr>
          <w:rFonts w:cs="Arial"/>
        </w:rPr>
      </w:pPr>
      <w:r w:rsidRPr="00F419B2">
        <w:rPr>
          <w:rFonts w:cs="Arial"/>
        </w:rPr>
        <w:t xml:space="preserve">Для удаления записи в справочнике выделите требуемую запись в таблице, затем нажмите кнопку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Удалить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на панели инструментов формы справочника. После чего откроется диалоговое окно с запросом на удаление, в котором необходимо подтвердить удаление, нажав кнопку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Да</w:t>
      </w:r>
      <w:r w:rsidR="00DB1DFC" w:rsidRPr="00F419B2">
        <w:rPr>
          <w:rFonts w:cs="Arial"/>
        </w:rPr>
        <w:t>»</w:t>
      </w:r>
      <w:r w:rsidR="00C87C3B" w:rsidRPr="00F419B2">
        <w:rPr>
          <w:rFonts w:cs="Arial"/>
        </w:rPr>
        <w:t>,</w:t>
      </w:r>
      <w:r w:rsidRPr="00F419B2">
        <w:rPr>
          <w:rFonts w:cs="Arial"/>
        </w:rPr>
        <w:t xml:space="preserve"> или отменить удаление, нажав кнопку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Нет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>.</w:t>
      </w:r>
    </w:p>
    <w:p w14:paraId="7BCFA80E" w14:textId="77777777" w:rsidR="00B24ABB" w:rsidRPr="00F419B2" w:rsidRDefault="00B24ABB" w:rsidP="009D5AFE">
      <w:pPr>
        <w:pStyle w:val="phnormal"/>
        <w:rPr>
          <w:rFonts w:cs="Arial"/>
          <w:b/>
          <w:lang w:eastAsia="en-US"/>
        </w:rPr>
      </w:pPr>
      <w:r w:rsidRPr="00F419B2">
        <w:rPr>
          <w:rFonts w:cs="Arial"/>
          <w:b/>
          <w:lang w:eastAsia="en-US"/>
        </w:rPr>
        <w:t>Примечание</w:t>
      </w:r>
      <w:r w:rsidR="004C22C3" w:rsidRPr="00F419B2">
        <w:rPr>
          <w:rFonts w:cs="Arial"/>
          <w:lang w:eastAsia="en-US"/>
        </w:rPr>
        <w:t xml:space="preserve"> – </w:t>
      </w:r>
      <w:r w:rsidRPr="00F419B2">
        <w:rPr>
          <w:rFonts w:cs="Arial"/>
        </w:rPr>
        <w:t>При удалении записи</w:t>
      </w:r>
      <w:r w:rsidR="0045399D" w:rsidRPr="00F419B2">
        <w:rPr>
          <w:rFonts w:cs="Arial"/>
        </w:rPr>
        <w:t xml:space="preserve"> </w:t>
      </w:r>
      <w:r w:rsidR="008C3AAB" w:rsidRPr="00F419B2">
        <w:rPr>
          <w:rFonts w:cs="Arial"/>
        </w:rPr>
        <w:t>Система</w:t>
      </w:r>
      <w:r w:rsidR="00C87C3B" w:rsidRPr="00F419B2">
        <w:rPr>
          <w:rFonts w:cs="Arial"/>
        </w:rPr>
        <w:t xml:space="preserve"> производит проверку, </w:t>
      </w:r>
      <w:r w:rsidRPr="00F419B2">
        <w:rPr>
          <w:rFonts w:cs="Arial"/>
        </w:rPr>
        <w:t>имеются ли в Системе ссылки на изменяемый</w:t>
      </w:r>
      <w:r w:rsidR="0094393F" w:rsidRPr="00F419B2">
        <w:rPr>
          <w:rFonts w:cs="Arial"/>
        </w:rPr>
        <w:t xml:space="preserve">/ </w:t>
      </w:r>
      <w:r w:rsidRPr="00F419B2">
        <w:rPr>
          <w:rFonts w:cs="Arial"/>
        </w:rPr>
        <w:t xml:space="preserve">удаляемый объект. Если ссылки имеются, то </w:t>
      </w:r>
      <w:r w:rsidR="008C3AAB" w:rsidRPr="00F419B2">
        <w:rPr>
          <w:rFonts w:cs="Arial"/>
        </w:rPr>
        <w:t>Система</w:t>
      </w:r>
      <w:r w:rsidRPr="00F419B2">
        <w:rPr>
          <w:rFonts w:cs="Arial"/>
        </w:rPr>
        <w:t xml:space="preserve"> вы</w:t>
      </w:r>
      <w:r w:rsidR="00D274FE" w:rsidRPr="00F419B2">
        <w:rPr>
          <w:rFonts w:cs="Arial"/>
        </w:rPr>
        <w:t xml:space="preserve">ведет </w:t>
      </w:r>
      <w:r w:rsidRPr="00F419B2">
        <w:rPr>
          <w:rFonts w:cs="Arial"/>
        </w:rPr>
        <w:t xml:space="preserve">сообщение: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Объект не может быть удален! Возможно</w:t>
      </w:r>
      <w:r w:rsidR="00156755" w:rsidRPr="00F419B2">
        <w:rPr>
          <w:rFonts w:cs="Arial"/>
        </w:rPr>
        <w:t>,</w:t>
      </w:r>
      <w:r w:rsidRPr="00F419B2">
        <w:rPr>
          <w:rFonts w:cs="Arial"/>
        </w:rPr>
        <w:t xml:space="preserve"> на него есть ссылки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>.</w:t>
      </w:r>
    </w:p>
    <w:p w14:paraId="686F1509" w14:textId="77777777" w:rsidR="0019139B" w:rsidRPr="00F419B2" w:rsidRDefault="0019139B" w:rsidP="00D807F5">
      <w:pPr>
        <w:pStyle w:val="13"/>
        <w:rPr>
          <w:rFonts w:cs="Arial"/>
        </w:rPr>
      </w:pPr>
      <w:bookmarkStart w:id="1879" w:name="_Toc295202992"/>
      <w:bookmarkStart w:id="1880" w:name="_Toc338419493"/>
      <w:bookmarkStart w:id="1881" w:name="_Toc382991463"/>
      <w:bookmarkStart w:id="1882" w:name="_Toc404858878"/>
      <w:bookmarkStart w:id="1883" w:name="_Toc435801716"/>
      <w:bookmarkStart w:id="1884" w:name="_Toc46824851"/>
      <w:r w:rsidRPr="00F419B2">
        <w:rPr>
          <w:rFonts w:cs="Arial"/>
        </w:rPr>
        <w:lastRenderedPageBreak/>
        <w:t>Администрирование</w:t>
      </w:r>
      <w:bookmarkEnd w:id="1879"/>
      <w:bookmarkEnd w:id="1880"/>
      <w:bookmarkEnd w:id="1881"/>
      <w:bookmarkEnd w:id="1882"/>
      <w:bookmarkEnd w:id="1883"/>
      <w:bookmarkEnd w:id="1884"/>
    </w:p>
    <w:p w14:paraId="0886EABE" w14:textId="77777777" w:rsidR="0019139B" w:rsidRPr="00F419B2" w:rsidRDefault="0019139B" w:rsidP="008658F9">
      <w:pPr>
        <w:pStyle w:val="21"/>
        <w:rPr>
          <w:rFonts w:cs="Arial"/>
        </w:rPr>
      </w:pPr>
      <w:bookmarkStart w:id="1885" w:name="_Toc338419494"/>
      <w:bookmarkStart w:id="1886" w:name="порядокзаполнениясистемы"/>
      <w:bookmarkStart w:id="1887" w:name="_Toc382991464"/>
      <w:bookmarkStart w:id="1888" w:name="_Toc404858879"/>
      <w:bookmarkStart w:id="1889" w:name="_Toc435801717"/>
      <w:bookmarkStart w:id="1890" w:name="_Ref43281127"/>
      <w:bookmarkStart w:id="1891" w:name="_Toc46824852"/>
      <w:bookmarkStart w:id="1892" w:name="_Toc295202993"/>
      <w:r w:rsidRPr="00F419B2">
        <w:rPr>
          <w:rFonts w:cs="Arial"/>
        </w:rPr>
        <w:t>Порядок заполнения Системы</w:t>
      </w:r>
      <w:bookmarkEnd w:id="1885"/>
      <w:bookmarkEnd w:id="1886"/>
      <w:bookmarkEnd w:id="1887"/>
      <w:bookmarkEnd w:id="1888"/>
      <w:bookmarkEnd w:id="1889"/>
      <w:bookmarkEnd w:id="1890"/>
      <w:bookmarkEnd w:id="1891"/>
    </w:p>
    <w:p w14:paraId="4D22E534" w14:textId="77777777" w:rsidR="00F82093" w:rsidRPr="00F419B2" w:rsidRDefault="00F82093" w:rsidP="00F82093">
      <w:pPr>
        <w:pStyle w:val="phlistitemizedtitle"/>
        <w:rPr>
          <w:rFonts w:cs="Arial"/>
        </w:rPr>
      </w:pPr>
      <w:bookmarkStart w:id="1893" w:name="_Toc435801718"/>
      <w:bookmarkStart w:id="1894" w:name="_Ref468873766"/>
      <w:bookmarkStart w:id="1895" w:name="_Ref511053130"/>
      <w:bookmarkStart w:id="1896" w:name="_Toc338419495"/>
      <w:bookmarkStart w:id="1897" w:name="_Toc382991465"/>
      <w:bookmarkStart w:id="1898" w:name="_Toc404858880"/>
      <w:r w:rsidRPr="00F419B2">
        <w:rPr>
          <w:rFonts w:cs="Arial"/>
        </w:rPr>
        <w:t>Порядок заполнения Системы:</w:t>
      </w:r>
    </w:p>
    <w:p w14:paraId="4EBFE2EB" w14:textId="77777777" w:rsidR="00F82093" w:rsidRPr="00F419B2" w:rsidRDefault="00F82093" w:rsidP="00F82093">
      <w:pPr>
        <w:pStyle w:val="phlistitemized1"/>
      </w:pPr>
      <w:r>
        <w:t>з</w:t>
      </w:r>
      <w:r w:rsidRPr="000642A3">
        <w:t>аполнение карточки организации (реестр организаци</w:t>
      </w:r>
      <w:r>
        <w:t>и</w:t>
      </w:r>
      <w:r w:rsidRPr="000642A3">
        <w:t>)</w:t>
      </w:r>
      <w:r w:rsidRPr="00F419B2">
        <w:t>;</w:t>
      </w:r>
    </w:p>
    <w:p w14:paraId="327121D8" w14:textId="77777777" w:rsidR="00F82093" w:rsidRPr="00F344FF" w:rsidRDefault="00F82093" w:rsidP="00F82093">
      <w:pPr>
        <w:pStyle w:val="phlistitemized1"/>
      </w:pPr>
      <w:r>
        <w:t>с</w:t>
      </w:r>
      <w:r w:rsidRPr="00F344FF">
        <w:t>оздание групп в реестре группы. Для создания групп должны быть заполнены следующие реестры и справочники:</w:t>
      </w:r>
    </w:p>
    <w:p w14:paraId="392C3875" w14:textId="77777777" w:rsidR="00F82093" w:rsidRDefault="00F82093" w:rsidP="00F82093">
      <w:pPr>
        <w:pStyle w:val="phlistitemized2"/>
      </w:pPr>
      <w:r>
        <w:rPr>
          <w:shd w:val="clear" w:color="auto" w:fill="FFFFFF"/>
        </w:rPr>
        <w:t>заполнен период обучения в справочнике «Период обучения»;</w:t>
      </w:r>
    </w:p>
    <w:p w14:paraId="707EA3F0" w14:textId="77777777" w:rsidR="00F82093" w:rsidRDefault="00F82093" w:rsidP="00F82093">
      <w:pPr>
        <w:pStyle w:val="phlistitemized2"/>
      </w:pPr>
      <w:r>
        <w:rPr>
          <w:shd w:val="clear" w:color="auto" w:fill="FFFFFF"/>
        </w:rPr>
        <w:t>созданы подпериоды обучения в справочнике «Типы подпериодов»;</w:t>
      </w:r>
    </w:p>
    <w:p w14:paraId="45641A4F" w14:textId="77777777" w:rsidR="00F82093" w:rsidRDefault="00F82093" w:rsidP="00F82093">
      <w:pPr>
        <w:pStyle w:val="phlistitemized2"/>
      </w:pPr>
      <w:r>
        <w:rPr>
          <w:shd w:val="clear" w:color="auto" w:fill="FFFFFF"/>
        </w:rPr>
        <w:t>с</w:t>
      </w:r>
      <w:r w:rsidRPr="00BB1F28">
        <w:rPr>
          <w:shd w:val="clear" w:color="auto" w:fill="FFFFFF"/>
        </w:rPr>
        <w:t>озданы профили в справочнике «Направления и профили»;</w:t>
      </w:r>
    </w:p>
    <w:p w14:paraId="2C5226BC" w14:textId="77777777" w:rsidR="00F82093" w:rsidRDefault="00F82093" w:rsidP="00F82093">
      <w:pPr>
        <w:pStyle w:val="phlistitemized2"/>
      </w:pPr>
      <w:r>
        <w:rPr>
          <w:shd w:val="clear" w:color="auto" w:fill="FFFFFF"/>
        </w:rPr>
        <w:t>с</w:t>
      </w:r>
      <w:r w:rsidRPr="00BB1F28">
        <w:rPr>
          <w:shd w:val="clear" w:color="auto" w:fill="FFFFFF"/>
        </w:rPr>
        <w:t>озданы сотрудники в реестре «Сотрудники»;</w:t>
      </w:r>
    </w:p>
    <w:p w14:paraId="66A4D28F" w14:textId="77777777" w:rsidR="00F82093" w:rsidRPr="00F344FF" w:rsidRDefault="00F82093" w:rsidP="00F82093">
      <w:pPr>
        <w:pStyle w:val="phlistitemized2"/>
      </w:pPr>
      <w:r>
        <w:rPr>
          <w:shd w:val="clear" w:color="auto" w:fill="FFFFFF"/>
        </w:rPr>
        <w:t>с</w:t>
      </w:r>
      <w:r w:rsidRPr="00BB1F28">
        <w:rPr>
          <w:shd w:val="clear" w:color="auto" w:fill="FFFFFF"/>
        </w:rPr>
        <w:t>озданы формы обучения в справочнике «Формы обучения».</w:t>
      </w:r>
    </w:p>
    <w:p w14:paraId="5C2EB71A" w14:textId="77777777" w:rsidR="00F82093" w:rsidRPr="00F344FF" w:rsidRDefault="00F82093" w:rsidP="00F82093">
      <w:pPr>
        <w:pStyle w:val="phlistitemized1"/>
      </w:pPr>
      <w:r>
        <w:t>з</w:t>
      </w:r>
      <w:r w:rsidRPr="00CC7C05">
        <w:t>аполнен</w:t>
      </w:r>
      <w:r>
        <w:t>ие</w:t>
      </w:r>
      <w:r w:rsidRPr="00CC7C05">
        <w:t xml:space="preserve"> настро</w:t>
      </w:r>
      <w:r>
        <w:t>ек</w:t>
      </w:r>
      <w:r w:rsidRPr="00CC7C05">
        <w:t xml:space="preserve"> организации;</w:t>
      </w:r>
    </w:p>
    <w:p w14:paraId="073343A7" w14:textId="77777777" w:rsidR="00F82093" w:rsidRDefault="00F82093" w:rsidP="00F82093">
      <w:pPr>
        <w:pStyle w:val="phlistitemized1"/>
      </w:pPr>
      <w:r>
        <w:t>с</w:t>
      </w:r>
      <w:r w:rsidRPr="00734086">
        <w:t xml:space="preserve">оздание </w:t>
      </w:r>
      <w:r>
        <w:t>ДОП.</w:t>
      </w:r>
      <w:r w:rsidRPr="00734086">
        <w:t xml:space="preserve"> </w:t>
      </w:r>
      <w:r>
        <w:t>Д</w:t>
      </w:r>
      <w:r w:rsidRPr="00734086">
        <w:t>ля заполнения ДОП должны быть заполнены следующие реестры и справочники:</w:t>
      </w:r>
    </w:p>
    <w:p w14:paraId="54B72406" w14:textId="77777777" w:rsidR="00F82093" w:rsidRPr="00734086" w:rsidRDefault="00F82093" w:rsidP="00F82093">
      <w:pPr>
        <w:pStyle w:val="phlistitemized2"/>
      </w:pPr>
      <w:r>
        <w:t>с</w:t>
      </w:r>
      <w:r w:rsidRPr="00734086">
        <w:t>озданы виды занятий в справочнике «Виды занятий»;</w:t>
      </w:r>
    </w:p>
    <w:p w14:paraId="10EDE987" w14:textId="77777777" w:rsidR="00F82093" w:rsidRDefault="00F82093" w:rsidP="00F82093">
      <w:pPr>
        <w:pStyle w:val="phlistitemized2"/>
      </w:pPr>
      <w:r>
        <w:t>с</w:t>
      </w:r>
      <w:r w:rsidRPr="00734086">
        <w:t>озданы льготы в справочнике «Льготы».</w:t>
      </w:r>
    </w:p>
    <w:p w14:paraId="12249060" w14:textId="77777777" w:rsidR="00F82093" w:rsidRDefault="00F82093" w:rsidP="00F82093">
      <w:pPr>
        <w:pStyle w:val="phlistitemized1"/>
      </w:pPr>
      <w:r>
        <w:t>с</w:t>
      </w:r>
      <w:r w:rsidRPr="00584B49">
        <w:t>оздан</w:t>
      </w:r>
      <w:r>
        <w:t>ие</w:t>
      </w:r>
      <w:r w:rsidRPr="00584B49">
        <w:t xml:space="preserve"> </w:t>
      </w:r>
      <w:r>
        <w:t>учебного плана</w:t>
      </w:r>
      <w:r w:rsidRPr="00584B49">
        <w:t>. Для заполнения учебного плана должны быть заполнены следующие реестры и справочники:</w:t>
      </w:r>
    </w:p>
    <w:p w14:paraId="1FC36C6C" w14:textId="77777777" w:rsidR="00F82093" w:rsidRDefault="00F82093" w:rsidP="00F82093">
      <w:pPr>
        <w:pStyle w:val="phlistitemized2"/>
      </w:pPr>
      <w:r>
        <w:t>с</w:t>
      </w:r>
      <w:r w:rsidRPr="00584B49">
        <w:t>озданы модули в справочнике «Модули»;</w:t>
      </w:r>
    </w:p>
    <w:p w14:paraId="272331E5" w14:textId="77777777" w:rsidR="00F82093" w:rsidRDefault="00F82093" w:rsidP="00F82093">
      <w:pPr>
        <w:pStyle w:val="phlistitemized2"/>
      </w:pPr>
      <w:r>
        <w:t>с</w:t>
      </w:r>
      <w:r w:rsidRPr="00584B49">
        <w:t>озданы формы аттестации в справочнике «Формы аттестации»;</w:t>
      </w:r>
    </w:p>
    <w:p w14:paraId="0C3DDCAF" w14:textId="77777777" w:rsidR="00F82093" w:rsidRDefault="00F82093" w:rsidP="00F82093">
      <w:pPr>
        <w:pStyle w:val="phlistitemized2"/>
      </w:pPr>
      <w:r>
        <w:t>с</w:t>
      </w:r>
      <w:r w:rsidRPr="008615EA">
        <w:t>озданы и заполнены вкладки предметов в справочнике «Предметы».</w:t>
      </w:r>
    </w:p>
    <w:p w14:paraId="3C47EBC8" w14:textId="77777777" w:rsidR="00F82093" w:rsidRDefault="00F82093" w:rsidP="00F82093">
      <w:pPr>
        <w:pStyle w:val="phlistitemized1"/>
      </w:pPr>
      <w:r>
        <w:t>с</w:t>
      </w:r>
      <w:r w:rsidRPr="00D367FA">
        <w:t>оздан</w:t>
      </w:r>
      <w:r>
        <w:t>ие</w:t>
      </w:r>
      <w:r w:rsidRPr="00D367FA">
        <w:t xml:space="preserve"> рабоч</w:t>
      </w:r>
      <w:r>
        <w:t>их</w:t>
      </w:r>
      <w:r w:rsidRPr="00D367FA">
        <w:t xml:space="preserve"> программ</w:t>
      </w:r>
      <w:r>
        <w:t>;</w:t>
      </w:r>
    </w:p>
    <w:p w14:paraId="2E2D3910" w14:textId="77777777" w:rsidR="00F82093" w:rsidRDefault="00F82093" w:rsidP="00F82093">
      <w:pPr>
        <w:pStyle w:val="phlistitemized1"/>
      </w:pPr>
      <w:r>
        <w:t>с</w:t>
      </w:r>
      <w:r w:rsidRPr="00B2275E">
        <w:t>оздан</w:t>
      </w:r>
      <w:r>
        <w:t>ие</w:t>
      </w:r>
      <w:r w:rsidRPr="00B2275E">
        <w:t xml:space="preserve"> рабоч</w:t>
      </w:r>
      <w:r>
        <w:t>его</w:t>
      </w:r>
      <w:r w:rsidRPr="00B2275E">
        <w:t xml:space="preserve"> учебн</w:t>
      </w:r>
      <w:r>
        <w:t>ого</w:t>
      </w:r>
      <w:r w:rsidRPr="00B2275E">
        <w:t xml:space="preserve"> план</w:t>
      </w:r>
      <w:r>
        <w:t>а. Внесение в</w:t>
      </w:r>
      <w:r w:rsidRPr="00B2275E">
        <w:t xml:space="preserve"> РУП </w:t>
      </w:r>
      <w:r>
        <w:t>групп</w:t>
      </w:r>
      <w:r w:rsidRPr="00B2275E">
        <w:t>, которые будут обучаться по данному РУП, и заполнен</w:t>
      </w:r>
      <w:r>
        <w:t>ие</w:t>
      </w:r>
      <w:r w:rsidRPr="00B2275E">
        <w:t xml:space="preserve"> календарн</w:t>
      </w:r>
      <w:r>
        <w:t>ого</w:t>
      </w:r>
      <w:r w:rsidRPr="00B2275E">
        <w:t xml:space="preserve"> учебн</w:t>
      </w:r>
      <w:r>
        <w:t>ого</w:t>
      </w:r>
      <w:r w:rsidRPr="00B2275E">
        <w:t xml:space="preserve"> график</w:t>
      </w:r>
      <w:r>
        <w:t xml:space="preserve">а, </w:t>
      </w:r>
      <w:r w:rsidRPr="00711A3C">
        <w:rPr>
          <w:color w:val="000000" w:themeColor="text1"/>
          <w:szCs w:val="24"/>
          <w:lang w:eastAsia="ru-RU"/>
        </w:rPr>
        <w:t>планов</w:t>
      </w:r>
      <w:r>
        <w:rPr>
          <w:color w:val="000000" w:themeColor="text1"/>
          <w:szCs w:val="24"/>
          <w:lang w:eastAsia="ru-RU"/>
        </w:rPr>
        <w:t>ой</w:t>
      </w:r>
      <w:r w:rsidRPr="00711A3C">
        <w:rPr>
          <w:color w:val="000000" w:themeColor="text1"/>
          <w:szCs w:val="24"/>
          <w:lang w:eastAsia="ru-RU"/>
        </w:rPr>
        <w:t xml:space="preserve"> численност</w:t>
      </w:r>
      <w:r>
        <w:rPr>
          <w:color w:val="000000" w:themeColor="text1"/>
          <w:szCs w:val="24"/>
          <w:lang w:eastAsia="ru-RU"/>
        </w:rPr>
        <w:t>и</w:t>
      </w:r>
      <w:r w:rsidRPr="00711A3C">
        <w:rPr>
          <w:color w:val="000000" w:themeColor="text1"/>
          <w:szCs w:val="24"/>
          <w:lang w:eastAsia="ru-RU"/>
        </w:rPr>
        <w:t xml:space="preserve"> обучающихся</w:t>
      </w:r>
      <w:r w:rsidRPr="00B2275E">
        <w:t>;</w:t>
      </w:r>
    </w:p>
    <w:p w14:paraId="17F2F9C0" w14:textId="77777777" w:rsidR="00F82093" w:rsidRDefault="00F82093" w:rsidP="00F82093">
      <w:pPr>
        <w:pStyle w:val="phlistitemized1"/>
      </w:pPr>
      <w:r>
        <w:t>з</w:t>
      </w:r>
      <w:r w:rsidRPr="00BB1F88">
        <w:t>аполнение расписания занятий;</w:t>
      </w:r>
    </w:p>
    <w:p w14:paraId="5F63F38B" w14:textId="77777777" w:rsidR="00F82093" w:rsidRDefault="00F82093" w:rsidP="00F82093">
      <w:pPr>
        <w:pStyle w:val="phlistitemized1"/>
      </w:pPr>
      <w:r>
        <w:t>з</w:t>
      </w:r>
      <w:r w:rsidRPr="00FE2791">
        <w:t>аполнен</w:t>
      </w:r>
      <w:r>
        <w:t>ие</w:t>
      </w:r>
      <w:r w:rsidRPr="00FE2791">
        <w:t xml:space="preserve"> журнал</w:t>
      </w:r>
      <w:r>
        <w:t>а группы;</w:t>
      </w:r>
    </w:p>
    <w:p w14:paraId="18830F90" w14:textId="77777777" w:rsidR="00F82093" w:rsidRPr="00F419B2" w:rsidRDefault="00F82093" w:rsidP="00F82093">
      <w:pPr>
        <w:pStyle w:val="phlistitemized1"/>
      </w:pPr>
      <w:r>
        <w:t>с</w:t>
      </w:r>
      <w:r w:rsidRPr="00F419B2">
        <w:t>оздание/ загрузка пользователей с типом «Учащийся»;</w:t>
      </w:r>
    </w:p>
    <w:p w14:paraId="76F8C8A6" w14:textId="77777777" w:rsidR="00F82093" w:rsidRPr="00F419B2" w:rsidRDefault="00F82093" w:rsidP="00F82093">
      <w:pPr>
        <w:pStyle w:val="phlistitemized1"/>
      </w:pPr>
      <w:r>
        <w:t>с</w:t>
      </w:r>
      <w:r w:rsidRPr="00F419B2">
        <w:t>оздание/ загрузка пользователей с типом «Родитель»;</w:t>
      </w:r>
    </w:p>
    <w:p w14:paraId="41367121" w14:textId="77777777" w:rsidR="00F82093" w:rsidRPr="00F419B2" w:rsidRDefault="00F82093" w:rsidP="00F82093">
      <w:pPr>
        <w:pStyle w:val="phlistitemized1"/>
      </w:pPr>
      <w:r>
        <w:t>з</w:t>
      </w:r>
      <w:r w:rsidRPr="00F419B2">
        <w:t>аполнение справочников «Инвентарь», «Категории инвентаря»;</w:t>
      </w:r>
    </w:p>
    <w:p w14:paraId="609EDD52" w14:textId="77777777" w:rsidR="00F82093" w:rsidRPr="00F419B2" w:rsidRDefault="00F82093" w:rsidP="00F82093">
      <w:pPr>
        <w:pStyle w:val="phlistitemized1"/>
      </w:pPr>
      <w:r>
        <w:t>с</w:t>
      </w:r>
      <w:r w:rsidRPr="00F419B2">
        <w:t>оздание аудиторного фонда;</w:t>
      </w:r>
    </w:p>
    <w:p w14:paraId="499D86ED" w14:textId="77777777" w:rsidR="00F82093" w:rsidRPr="00F419B2" w:rsidRDefault="00F82093" w:rsidP="00F82093">
      <w:pPr>
        <w:pStyle w:val="phlistitemized1"/>
      </w:pPr>
      <w:r>
        <w:lastRenderedPageBreak/>
        <w:t>з</w:t>
      </w:r>
      <w:r w:rsidRPr="00F419B2">
        <w:t>аполнение справочников «Предметы», «Виды оценок», «Виды работ на занятии», «Виды адаптированных программ»;</w:t>
      </w:r>
    </w:p>
    <w:p w14:paraId="3B4E20C4" w14:textId="77777777" w:rsidR="00F82093" w:rsidRPr="00F419B2" w:rsidRDefault="00F82093" w:rsidP="00F82093">
      <w:pPr>
        <w:pStyle w:val="phlistitemized1"/>
      </w:pPr>
      <w:r>
        <w:t>н</w:t>
      </w:r>
      <w:r w:rsidRPr="00F419B2">
        <w:t>астройка функциональности Системы в настройках организации под нужды ОДО;</w:t>
      </w:r>
    </w:p>
    <w:p w14:paraId="3F4BE3E8" w14:textId="77777777" w:rsidR="00F82093" w:rsidRPr="00273062" w:rsidRDefault="00F82093" w:rsidP="00F82093">
      <w:pPr>
        <w:pStyle w:val="phlistitemized1"/>
      </w:pPr>
      <w:r>
        <w:t>р</w:t>
      </w:r>
      <w:r w:rsidRPr="00F419B2">
        <w:t>абота с журналом группы (выставление оценок, посещаемости).</w:t>
      </w:r>
    </w:p>
    <w:p w14:paraId="6B980971" w14:textId="77777777" w:rsidR="00F23190" w:rsidRPr="00F419B2" w:rsidRDefault="00F23190" w:rsidP="008658F9">
      <w:pPr>
        <w:pStyle w:val="21"/>
        <w:rPr>
          <w:rFonts w:cs="Arial"/>
        </w:rPr>
      </w:pPr>
      <w:bookmarkStart w:id="1899" w:name="_Toc46824853"/>
      <w:r w:rsidRPr="00F419B2">
        <w:rPr>
          <w:rFonts w:cs="Arial"/>
        </w:rPr>
        <w:t xml:space="preserve">Администраторы </w:t>
      </w:r>
      <w:r w:rsidR="00622CF9" w:rsidRPr="00F419B2">
        <w:rPr>
          <w:rFonts w:cs="Arial"/>
        </w:rPr>
        <w:t>Систем</w:t>
      </w:r>
      <w:r w:rsidRPr="00F419B2">
        <w:rPr>
          <w:rFonts w:cs="Arial"/>
        </w:rPr>
        <w:t>ы</w:t>
      </w:r>
      <w:bookmarkEnd w:id="1893"/>
      <w:bookmarkEnd w:id="1894"/>
      <w:bookmarkEnd w:id="1895"/>
      <w:bookmarkEnd w:id="1899"/>
    </w:p>
    <w:p w14:paraId="42AF177B" w14:textId="77777777" w:rsidR="00F23190" w:rsidRPr="00F419B2" w:rsidRDefault="00F23190" w:rsidP="00B10C60">
      <w:pPr>
        <w:pStyle w:val="phnormal"/>
        <w:rPr>
          <w:rStyle w:val="A20"/>
          <w:rFonts w:cs="Arial"/>
          <w:color w:val="auto"/>
          <w:sz w:val="24"/>
          <w:szCs w:val="24"/>
        </w:rPr>
      </w:pPr>
      <w:r w:rsidRPr="00F419B2">
        <w:rPr>
          <w:rStyle w:val="A20"/>
          <w:rFonts w:cs="Arial"/>
          <w:color w:val="auto"/>
          <w:sz w:val="24"/>
          <w:szCs w:val="24"/>
        </w:rPr>
        <w:t xml:space="preserve">Создавать новые роли и редактировать существующие может только пользователь с </w:t>
      </w:r>
      <w:r w:rsidR="00B80979" w:rsidRPr="00F419B2">
        <w:rPr>
          <w:rStyle w:val="A20"/>
          <w:rFonts w:cs="Arial"/>
          <w:color w:val="auto"/>
          <w:sz w:val="24"/>
          <w:szCs w:val="24"/>
        </w:rPr>
        <w:t xml:space="preserve">типом </w:t>
      </w:r>
      <w:r w:rsidR="00B87B28" w:rsidRPr="00F419B2">
        <w:rPr>
          <w:rStyle w:val="A20"/>
          <w:rFonts w:cs="Arial"/>
          <w:color w:val="auto"/>
          <w:sz w:val="24"/>
          <w:szCs w:val="24"/>
        </w:rPr>
        <w:t>а</w:t>
      </w:r>
      <w:r w:rsidRPr="00F419B2">
        <w:rPr>
          <w:rStyle w:val="A20"/>
          <w:rFonts w:cs="Arial"/>
          <w:color w:val="auto"/>
          <w:sz w:val="24"/>
          <w:szCs w:val="24"/>
        </w:rPr>
        <w:t>дминистратор</w:t>
      </w:r>
      <w:r w:rsidR="00B87B28" w:rsidRPr="00F419B2">
        <w:rPr>
          <w:rStyle w:val="A20"/>
          <w:rFonts w:cs="Arial"/>
          <w:color w:val="auto"/>
          <w:sz w:val="24"/>
          <w:szCs w:val="24"/>
        </w:rPr>
        <w:t xml:space="preserve"> Системы</w:t>
      </w:r>
      <w:r w:rsidR="000E338D" w:rsidRPr="00F419B2">
        <w:rPr>
          <w:rStyle w:val="A20"/>
          <w:rFonts w:cs="Arial"/>
          <w:color w:val="auto"/>
          <w:sz w:val="24"/>
          <w:szCs w:val="24"/>
        </w:rPr>
        <w:t>.</w:t>
      </w:r>
    </w:p>
    <w:p w14:paraId="5224A505" w14:textId="516893E1" w:rsidR="00F23190" w:rsidRPr="00F419B2" w:rsidRDefault="0029535E" w:rsidP="00AC163D">
      <w:pPr>
        <w:pStyle w:val="phnormal"/>
        <w:rPr>
          <w:rStyle w:val="A20"/>
          <w:rFonts w:cs="Arial"/>
          <w:color w:val="auto"/>
          <w:sz w:val="24"/>
          <w:szCs w:val="24"/>
        </w:rPr>
      </w:pPr>
      <w:r w:rsidRPr="00F419B2">
        <w:rPr>
          <w:rStyle w:val="A20"/>
          <w:rFonts w:cs="Arial"/>
          <w:color w:val="auto"/>
          <w:sz w:val="24"/>
          <w:szCs w:val="20"/>
        </w:rPr>
        <w:t>Перейдите</w:t>
      </w:r>
      <w:r w:rsidRPr="00F419B2">
        <w:rPr>
          <w:rStyle w:val="A20"/>
          <w:rFonts w:cs="Arial"/>
          <w:color w:val="auto"/>
          <w:sz w:val="24"/>
          <w:szCs w:val="24"/>
        </w:rPr>
        <w:t xml:space="preserve"> в</w:t>
      </w:r>
      <w:r w:rsidR="00C87C3B" w:rsidRPr="00F419B2">
        <w:rPr>
          <w:rStyle w:val="A20"/>
          <w:rFonts w:cs="Arial"/>
          <w:color w:val="auto"/>
          <w:sz w:val="24"/>
          <w:szCs w:val="24"/>
        </w:rPr>
        <w:t xml:space="preserve"> пункт</w:t>
      </w:r>
      <w:r w:rsidRPr="00F419B2">
        <w:rPr>
          <w:rStyle w:val="A20"/>
          <w:rFonts w:cs="Arial"/>
          <w:color w:val="auto"/>
          <w:sz w:val="24"/>
          <w:szCs w:val="24"/>
        </w:rPr>
        <w:t xml:space="preserve"> меню</w:t>
      </w:r>
      <w:r w:rsidR="000E338D" w:rsidRPr="00F419B2">
        <w:rPr>
          <w:rStyle w:val="A20"/>
          <w:rFonts w:cs="Arial"/>
          <w:color w:val="auto"/>
          <w:sz w:val="24"/>
          <w:szCs w:val="24"/>
        </w:rPr>
        <w:t xml:space="preserve"> </w:t>
      </w:r>
      <w:r w:rsidR="00DB1DFC" w:rsidRPr="00F419B2">
        <w:rPr>
          <w:rStyle w:val="A20"/>
          <w:rFonts w:cs="Arial"/>
          <w:color w:val="auto"/>
          <w:sz w:val="24"/>
          <w:szCs w:val="24"/>
        </w:rPr>
        <w:t>«</w:t>
      </w:r>
      <w:r w:rsidR="00A434FB" w:rsidRPr="00F419B2">
        <w:rPr>
          <w:rStyle w:val="A20"/>
          <w:rFonts w:cs="Arial"/>
          <w:color w:val="auto"/>
          <w:sz w:val="24"/>
          <w:szCs w:val="24"/>
        </w:rPr>
        <w:t>Пуск</w:t>
      </w:r>
      <w:r w:rsidR="00AC163D" w:rsidRPr="00F419B2">
        <w:rPr>
          <w:rStyle w:val="A20"/>
          <w:rFonts w:cs="Arial"/>
          <w:color w:val="auto"/>
          <w:sz w:val="24"/>
          <w:szCs w:val="24"/>
        </w:rPr>
        <w:t>/</w:t>
      </w:r>
      <w:r w:rsidR="00F23190" w:rsidRPr="00F419B2">
        <w:rPr>
          <w:rStyle w:val="A20"/>
          <w:rFonts w:cs="Arial"/>
          <w:color w:val="auto"/>
          <w:sz w:val="24"/>
          <w:szCs w:val="24"/>
        </w:rPr>
        <w:t>Администрир</w:t>
      </w:r>
      <w:r w:rsidR="00A434FB" w:rsidRPr="00F419B2">
        <w:rPr>
          <w:rStyle w:val="A20"/>
          <w:rFonts w:cs="Arial"/>
          <w:color w:val="auto"/>
          <w:sz w:val="24"/>
          <w:szCs w:val="24"/>
        </w:rPr>
        <w:t>ование</w:t>
      </w:r>
      <w:r w:rsidR="00AC163D" w:rsidRPr="00F419B2">
        <w:rPr>
          <w:rStyle w:val="A20"/>
          <w:rFonts w:cs="Arial"/>
          <w:color w:val="auto"/>
          <w:sz w:val="24"/>
          <w:szCs w:val="24"/>
        </w:rPr>
        <w:t>/</w:t>
      </w:r>
      <w:r w:rsidR="00A434FB" w:rsidRPr="00F419B2">
        <w:rPr>
          <w:rStyle w:val="A20"/>
          <w:rFonts w:cs="Arial"/>
          <w:color w:val="auto"/>
          <w:sz w:val="24"/>
          <w:szCs w:val="24"/>
        </w:rPr>
        <w:t>Администраторы системы</w:t>
      </w:r>
      <w:r w:rsidR="00DB1DFC" w:rsidRPr="00F419B2">
        <w:rPr>
          <w:rStyle w:val="A20"/>
          <w:rFonts w:cs="Arial"/>
          <w:color w:val="auto"/>
          <w:sz w:val="24"/>
          <w:szCs w:val="24"/>
        </w:rPr>
        <w:t>»</w:t>
      </w:r>
      <w:r w:rsidR="00F23190" w:rsidRPr="00F419B2">
        <w:rPr>
          <w:rStyle w:val="A20"/>
          <w:rFonts w:cs="Arial"/>
          <w:color w:val="auto"/>
          <w:sz w:val="24"/>
          <w:szCs w:val="24"/>
        </w:rPr>
        <w:t xml:space="preserve">, </w:t>
      </w:r>
      <w:r w:rsidRPr="00F419B2">
        <w:rPr>
          <w:rStyle w:val="A20"/>
          <w:rFonts w:cs="Arial"/>
          <w:color w:val="auto"/>
          <w:sz w:val="24"/>
          <w:szCs w:val="24"/>
        </w:rPr>
        <w:t xml:space="preserve">после чего </w:t>
      </w:r>
      <w:r w:rsidR="00F23190" w:rsidRPr="00F419B2">
        <w:rPr>
          <w:rStyle w:val="A20"/>
          <w:rFonts w:cs="Arial"/>
          <w:color w:val="auto"/>
          <w:sz w:val="24"/>
          <w:szCs w:val="24"/>
        </w:rPr>
        <w:t>откроется окно (</w:t>
      </w:r>
      <w:r w:rsidR="00A434FB" w:rsidRPr="00F419B2">
        <w:rPr>
          <w:rStyle w:val="A20"/>
          <w:rFonts w:cs="Arial"/>
          <w:color w:val="auto"/>
          <w:sz w:val="24"/>
          <w:szCs w:val="24"/>
        </w:rPr>
        <w:fldChar w:fldCharType="begin"/>
      </w:r>
      <w:r w:rsidR="00A434FB" w:rsidRPr="00F419B2">
        <w:rPr>
          <w:rStyle w:val="A20"/>
          <w:rFonts w:cs="Arial"/>
          <w:color w:val="auto"/>
          <w:sz w:val="24"/>
          <w:szCs w:val="24"/>
        </w:rPr>
        <w:instrText xml:space="preserve"> REF _Ref448939389 \h </w:instrText>
      </w:r>
      <w:r w:rsidR="001C1245" w:rsidRPr="00F419B2">
        <w:rPr>
          <w:rStyle w:val="A20"/>
          <w:rFonts w:cs="Arial"/>
          <w:color w:val="auto"/>
          <w:sz w:val="24"/>
          <w:szCs w:val="24"/>
        </w:rPr>
        <w:instrText xml:space="preserve"> \* MERGEFORMAT </w:instrText>
      </w:r>
      <w:r w:rsidR="00A434FB" w:rsidRPr="00F419B2">
        <w:rPr>
          <w:rStyle w:val="A20"/>
          <w:rFonts w:cs="Arial"/>
          <w:color w:val="auto"/>
          <w:sz w:val="24"/>
          <w:szCs w:val="24"/>
        </w:rPr>
      </w:r>
      <w:r w:rsidR="00A434FB" w:rsidRPr="00F419B2">
        <w:rPr>
          <w:rStyle w:val="A20"/>
          <w:rFonts w:cs="Arial"/>
          <w:color w:val="auto"/>
          <w:sz w:val="24"/>
          <w:szCs w:val="24"/>
        </w:rPr>
        <w:fldChar w:fldCharType="separate"/>
      </w:r>
      <w:r w:rsidR="00FD77B9" w:rsidRPr="00FD77B9">
        <w:rPr>
          <w:rFonts w:cs="Arial"/>
        </w:rPr>
        <w:t>Рисунок 36</w:t>
      </w:r>
      <w:r w:rsidR="00A434FB" w:rsidRPr="00F419B2">
        <w:rPr>
          <w:rStyle w:val="A20"/>
          <w:rFonts w:cs="Arial"/>
          <w:color w:val="auto"/>
          <w:sz w:val="24"/>
          <w:szCs w:val="24"/>
        </w:rPr>
        <w:fldChar w:fldCharType="end"/>
      </w:r>
      <w:r w:rsidR="008416BB" w:rsidRPr="00F419B2">
        <w:rPr>
          <w:rStyle w:val="A20"/>
          <w:rFonts w:cs="Arial"/>
          <w:color w:val="auto"/>
          <w:sz w:val="24"/>
          <w:szCs w:val="24"/>
        </w:rPr>
        <w:t>)</w:t>
      </w:r>
      <w:r w:rsidR="00F23190" w:rsidRPr="00F419B2">
        <w:rPr>
          <w:rStyle w:val="A20"/>
          <w:rFonts w:cs="Arial"/>
          <w:color w:val="auto"/>
          <w:sz w:val="24"/>
          <w:szCs w:val="24"/>
        </w:rPr>
        <w:t xml:space="preserve">. </w:t>
      </w:r>
      <w:r w:rsidRPr="00F419B2">
        <w:rPr>
          <w:rStyle w:val="A20"/>
          <w:rFonts w:cs="Arial"/>
          <w:color w:val="auto"/>
          <w:sz w:val="24"/>
          <w:szCs w:val="24"/>
        </w:rPr>
        <w:t>Список администраторов представлен в табличном виде, реализовано поле поиска. Поиск возможен по логину или ФИО.</w:t>
      </w:r>
    </w:p>
    <w:p w14:paraId="62DB9AC3" w14:textId="77777777" w:rsidR="00A434FB" w:rsidRPr="00F419B2" w:rsidRDefault="001534F3" w:rsidP="0029535E">
      <w:pPr>
        <w:pStyle w:val="phfigure"/>
        <w:rPr>
          <w:rFonts w:cs="Arial"/>
        </w:rPr>
      </w:pPr>
      <w:r w:rsidRPr="00F419B2">
        <w:rPr>
          <w:rFonts w:cs="Arial"/>
          <w:noProof/>
        </w:rPr>
        <w:drawing>
          <wp:inline distT="0" distB="0" distL="0" distR="0" wp14:anchorId="6F8F5A79" wp14:editId="698EB97C">
            <wp:extent cx="5429250" cy="3095625"/>
            <wp:effectExtent l="0" t="0" r="0" b="9525"/>
            <wp:docPr id="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D24E7" w14:textId="31CD00B0" w:rsidR="00F23190" w:rsidRPr="00F419B2" w:rsidRDefault="00A434FB" w:rsidP="00503A7D">
      <w:pPr>
        <w:pStyle w:val="phfiguretitle"/>
      </w:pPr>
      <w:bookmarkStart w:id="1900" w:name="_Ref448939389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36</w:t>
        </w:r>
      </w:fldSimple>
      <w:bookmarkEnd w:id="1900"/>
      <w:r w:rsidRPr="00F419B2">
        <w:t xml:space="preserve"> – Реестр </w:t>
      </w:r>
      <w:r w:rsidR="00DB1DFC" w:rsidRPr="00F419B2">
        <w:t>«</w:t>
      </w:r>
      <w:r w:rsidRPr="00F419B2">
        <w:t>Администраторы системы</w:t>
      </w:r>
      <w:r w:rsidR="00DB1DFC" w:rsidRPr="00F419B2">
        <w:t>»</w:t>
      </w:r>
    </w:p>
    <w:p w14:paraId="620D6145" w14:textId="3A9C5E15" w:rsidR="0029535E" w:rsidRPr="00F419B2" w:rsidRDefault="0029535E" w:rsidP="00B10C60">
      <w:pPr>
        <w:pStyle w:val="phnormal"/>
        <w:rPr>
          <w:rFonts w:cs="Arial"/>
        </w:rPr>
      </w:pPr>
      <w:r w:rsidRPr="00F419B2">
        <w:rPr>
          <w:rFonts w:cs="Arial"/>
        </w:rPr>
        <w:t xml:space="preserve">Для добавления записи администратора нажмите кнопку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Добавить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, откроется окно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Администратор: Добавление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(</w:t>
      </w:r>
      <w:r w:rsidRPr="00F419B2">
        <w:rPr>
          <w:rFonts w:cs="Arial"/>
        </w:rPr>
        <w:fldChar w:fldCharType="begin"/>
      </w:r>
      <w:r w:rsidRPr="00F419B2">
        <w:rPr>
          <w:rFonts w:cs="Arial"/>
        </w:rPr>
        <w:instrText xml:space="preserve"> REF _Ref448939407 \h </w:instrText>
      </w:r>
      <w:r w:rsidR="001C1245" w:rsidRPr="00F419B2">
        <w:rPr>
          <w:rFonts w:cs="Arial"/>
        </w:rPr>
        <w:instrText xml:space="preserve"> \* MERGEFORMAT </w:instrText>
      </w:r>
      <w:r w:rsidRPr="00F419B2">
        <w:rPr>
          <w:rFonts w:cs="Arial"/>
        </w:rPr>
      </w:r>
      <w:r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37</w:t>
      </w:r>
      <w:r w:rsidRPr="00F419B2">
        <w:rPr>
          <w:rFonts w:cs="Arial"/>
        </w:rPr>
        <w:fldChar w:fldCharType="end"/>
      </w:r>
      <w:r w:rsidRPr="00F419B2">
        <w:rPr>
          <w:rFonts w:cs="Arial"/>
        </w:rPr>
        <w:t>).</w:t>
      </w:r>
    </w:p>
    <w:p w14:paraId="36598C7A" w14:textId="77777777" w:rsidR="00A434FB" w:rsidRPr="00F419B2" w:rsidRDefault="001534F3" w:rsidP="0029535E">
      <w:pPr>
        <w:pStyle w:val="phfigure"/>
        <w:rPr>
          <w:rFonts w:cs="Arial"/>
        </w:rPr>
      </w:pPr>
      <w:r w:rsidRPr="00F419B2">
        <w:rPr>
          <w:rFonts w:cs="Arial"/>
          <w:noProof/>
        </w:rPr>
        <w:lastRenderedPageBreak/>
        <w:drawing>
          <wp:inline distT="0" distB="0" distL="0" distR="0" wp14:anchorId="236EA8AF" wp14:editId="674A04DC">
            <wp:extent cx="3819525" cy="1457325"/>
            <wp:effectExtent l="0" t="0" r="9525" b="9525"/>
            <wp:docPr id="72" name="Рисунок 72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EFA31" w14:textId="66E8EA4A" w:rsidR="00F23190" w:rsidRPr="00F419B2" w:rsidRDefault="00A434FB" w:rsidP="00503A7D">
      <w:pPr>
        <w:pStyle w:val="phfiguretitle"/>
      </w:pPr>
      <w:bookmarkStart w:id="1901" w:name="_Ref448939407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37</w:t>
        </w:r>
      </w:fldSimple>
      <w:bookmarkStart w:id="1902" w:name="_Ref435606821"/>
      <w:bookmarkEnd w:id="1901"/>
      <w:r w:rsidR="004C22C3" w:rsidRPr="00F419B2">
        <w:t xml:space="preserve"> – </w:t>
      </w:r>
      <w:r w:rsidR="0029535E" w:rsidRPr="00F419B2">
        <w:t>Окно</w:t>
      </w:r>
      <w:r w:rsidR="00F23190" w:rsidRPr="00F419B2">
        <w:t xml:space="preserve"> </w:t>
      </w:r>
      <w:r w:rsidR="00DB1DFC" w:rsidRPr="00F419B2">
        <w:t>«</w:t>
      </w:r>
      <w:r w:rsidR="00F23190" w:rsidRPr="00F419B2">
        <w:t>Администратор</w:t>
      </w:r>
      <w:r w:rsidR="0029535E" w:rsidRPr="00F419B2">
        <w:t>: Добавление</w:t>
      </w:r>
      <w:r w:rsidR="00DB1DFC" w:rsidRPr="00F419B2">
        <w:t>»</w:t>
      </w:r>
      <w:bookmarkEnd w:id="1902"/>
    </w:p>
    <w:p w14:paraId="5080E36C" w14:textId="77777777" w:rsidR="00F23190" w:rsidRPr="00F419B2" w:rsidRDefault="00F23190" w:rsidP="00BA14BE">
      <w:pPr>
        <w:pStyle w:val="phlistitemizedtitle"/>
      </w:pPr>
      <w:r w:rsidRPr="00F419B2">
        <w:t>Заполните следующие поля:</w:t>
      </w:r>
    </w:p>
    <w:p w14:paraId="7BA173DB" w14:textId="77777777" w:rsidR="00F23190" w:rsidRPr="00F419B2" w:rsidRDefault="00DB1DFC" w:rsidP="00A46406">
      <w:pPr>
        <w:pStyle w:val="phlistitemized1"/>
        <w:rPr>
          <w:rStyle w:val="ad"/>
          <w:rFonts w:ascii="Arial" w:hAnsi="Arial" w:cs="Arial"/>
          <w:b w:val="0"/>
          <w:i w:val="0"/>
          <w:sz w:val="24"/>
          <w:szCs w:val="20"/>
          <w:lang w:eastAsia="en-US"/>
        </w:rPr>
      </w:pPr>
      <w:r w:rsidRPr="00F419B2">
        <w:rPr>
          <w:rStyle w:val="ad"/>
          <w:rFonts w:ascii="Arial" w:hAnsi="Arial" w:cs="Arial"/>
          <w:b w:val="0"/>
          <w:i w:val="0"/>
          <w:sz w:val="24"/>
          <w:szCs w:val="20"/>
          <w:lang w:eastAsia="en-US"/>
        </w:rPr>
        <w:t>«</w:t>
      </w:r>
      <w:r w:rsidR="00F23190" w:rsidRPr="00F419B2">
        <w:rPr>
          <w:rStyle w:val="ad"/>
          <w:rFonts w:ascii="Arial" w:hAnsi="Arial" w:cs="Arial"/>
          <w:b w:val="0"/>
          <w:i w:val="0"/>
          <w:sz w:val="24"/>
          <w:szCs w:val="20"/>
          <w:lang w:eastAsia="en-US"/>
        </w:rPr>
        <w:t>Фамилия</w:t>
      </w:r>
      <w:r w:rsidRPr="00F419B2">
        <w:rPr>
          <w:rStyle w:val="ad"/>
          <w:rFonts w:ascii="Arial" w:hAnsi="Arial" w:cs="Arial"/>
          <w:b w:val="0"/>
          <w:i w:val="0"/>
          <w:sz w:val="24"/>
          <w:szCs w:val="20"/>
          <w:lang w:eastAsia="en-US"/>
        </w:rPr>
        <w:t>»</w:t>
      </w:r>
      <w:r w:rsidR="0029535E" w:rsidRPr="00F419B2">
        <w:rPr>
          <w:rStyle w:val="ad"/>
          <w:rFonts w:ascii="Arial" w:hAnsi="Arial" w:cs="Arial"/>
          <w:b w:val="0"/>
          <w:i w:val="0"/>
          <w:sz w:val="24"/>
          <w:szCs w:val="20"/>
          <w:lang w:eastAsia="en-US"/>
        </w:rPr>
        <w:t>,</w:t>
      </w:r>
      <w:r w:rsidR="00F23190" w:rsidRPr="00F419B2">
        <w:rPr>
          <w:rStyle w:val="ad"/>
          <w:rFonts w:ascii="Arial" w:hAnsi="Arial" w:cs="Arial"/>
          <w:b w:val="0"/>
          <w:i w:val="0"/>
          <w:sz w:val="24"/>
          <w:szCs w:val="20"/>
          <w:lang w:eastAsia="en-US"/>
        </w:rPr>
        <w:t xml:space="preserve"> </w:t>
      </w:r>
      <w:r w:rsidRPr="00F419B2">
        <w:rPr>
          <w:rStyle w:val="ad"/>
          <w:rFonts w:ascii="Arial" w:hAnsi="Arial" w:cs="Arial"/>
          <w:b w:val="0"/>
          <w:i w:val="0"/>
          <w:sz w:val="24"/>
          <w:szCs w:val="20"/>
          <w:lang w:eastAsia="en-US"/>
        </w:rPr>
        <w:t>«</w:t>
      </w:r>
      <w:r w:rsidR="00F23190" w:rsidRPr="00F419B2">
        <w:rPr>
          <w:rStyle w:val="ad"/>
          <w:rFonts w:ascii="Arial" w:hAnsi="Arial" w:cs="Arial"/>
          <w:b w:val="0"/>
          <w:i w:val="0"/>
          <w:sz w:val="24"/>
          <w:szCs w:val="20"/>
          <w:lang w:eastAsia="en-US"/>
        </w:rPr>
        <w:t>Имя</w:t>
      </w:r>
      <w:r w:rsidRPr="00F419B2">
        <w:rPr>
          <w:rStyle w:val="ad"/>
          <w:rFonts w:ascii="Arial" w:hAnsi="Arial" w:cs="Arial"/>
          <w:b w:val="0"/>
          <w:i w:val="0"/>
          <w:sz w:val="24"/>
          <w:szCs w:val="20"/>
          <w:lang w:eastAsia="en-US"/>
        </w:rPr>
        <w:t>»</w:t>
      </w:r>
      <w:r w:rsidR="004C22C3" w:rsidRPr="00F419B2">
        <w:rPr>
          <w:rStyle w:val="ad"/>
          <w:rFonts w:ascii="Arial" w:hAnsi="Arial" w:cs="Arial"/>
          <w:b w:val="0"/>
          <w:i w:val="0"/>
          <w:sz w:val="24"/>
          <w:szCs w:val="20"/>
          <w:lang w:eastAsia="en-US"/>
        </w:rPr>
        <w:t xml:space="preserve"> – </w:t>
      </w:r>
      <w:r w:rsidR="0029535E" w:rsidRPr="00F419B2">
        <w:rPr>
          <w:rStyle w:val="ad"/>
          <w:rFonts w:ascii="Arial" w:hAnsi="Arial" w:cs="Arial"/>
          <w:b w:val="0"/>
          <w:i w:val="0"/>
          <w:sz w:val="24"/>
          <w:szCs w:val="20"/>
          <w:lang w:eastAsia="en-US"/>
        </w:rPr>
        <w:t>введите фамилию и имя администратора</w:t>
      </w:r>
      <w:r w:rsidR="00F23190" w:rsidRPr="00F419B2">
        <w:rPr>
          <w:rStyle w:val="ad"/>
          <w:rFonts w:ascii="Arial" w:hAnsi="Arial" w:cs="Arial"/>
          <w:b w:val="0"/>
          <w:i w:val="0"/>
          <w:sz w:val="24"/>
          <w:szCs w:val="20"/>
          <w:lang w:eastAsia="en-US"/>
        </w:rPr>
        <w:t>;</w:t>
      </w:r>
    </w:p>
    <w:p w14:paraId="7BE69FA7" w14:textId="77777777" w:rsidR="00F23190" w:rsidRPr="00F419B2" w:rsidRDefault="00DB1DFC" w:rsidP="00A46406">
      <w:pPr>
        <w:pStyle w:val="phlistitemized1"/>
      </w:pPr>
      <w:r w:rsidRPr="00F419B2">
        <w:t>«</w:t>
      </w:r>
      <w:r w:rsidR="00F23190" w:rsidRPr="00F419B2">
        <w:t>Дата рождения</w:t>
      </w:r>
      <w:r w:rsidRPr="00F419B2">
        <w:t>»</w:t>
      </w:r>
      <w:r w:rsidR="004C22C3" w:rsidRPr="00F419B2">
        <w:t xml:space="preserve"> – </w:t>
      </w:r>
      <w:r w:rsidR="0029535E" w:rsidRPr="00F419B2">
        <w:t>введите дату рождения администратора</w:t>
      </w:r>
      <w:r w:rsidR="004417C0" w:rsidRPr="00F419B2">
        <w:t>.</w:t>
      </w:r>
    </w:p>
    <w:p w14:paraId="5987B6B0" w14:textId="77777777" w:rsidR="00F23190" w:rsidRPr="00F419B2" w:rsidRDefault="00F23190" w:rsidP="00B10C60">
      <w:pPr>
        <w:pStyle w:val="phnormal"/>
        <w:rPr>
          <w:rFonts w:cs="Arial"/>
        </w:rPr>
      </w:pPr>
      <w:r w:rsidRPr="00F419B2">
        <w:rPr>
          <w:rFonts w:cs="Arial"/>
        </w:rPr>
        <w:t xml:space="preserve">Нажмите кнопку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Проверить, есть ли такой пользователь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. После чего </w:t>
      </w:r>
      <w:r w:rsidR="008C3AAB" w:rsidRPr="00F419B2">
        <w:rPr>
          <w:rFonts w:cs="Arial"/>
        </w:rPr>
        <w:t>Система</w:t>
      </w:r>
      <w:r w:rsidRPr="00F419B2">
        <w:rPr>
          <w:rFonts w:cs="Arial"/>
        </w:rPr>
        <w:t xml:space="preserve"> проверит, существует ли администратор</w:t>
      </w:r>
      <w:r w:rsidR="00C87C3B" w:rsidRPr="00F419B2">
        <w:rPr>
          <w:rFonts w:cs="Arial"/>
        </w:rPr>
        <w:t xml:space="preserve"> с такими параметрами в Системе.</w:t>
      </w:r>
    </w:p>
    <w:p w14:paraId="467862DE" w14:textId="5DBC9416" w:rsidR="00F23190" w:rsidRPr="00F419B2" w:rsidRDefault="00B87B28" w:rsidP="00B10C60">
      <w:pPr>
        <w:pStyle w:val="phnormal"/>
        <w:rPr>
          <w:rFonts w:cs="Arial"/>
        </w:rPr>
      </w:pPr>
      <w:r w:rsidRPr="00F419B2">
        <w:rPr>
          <w:rFonts w:cs="Arial"/>
        </w:rPr>
        <w:t>Е</w:t>
      </w:r>
      <w:r w:rsidR="00F23190" w:rsidRPr="00F419B2">
        <w:rPr>
          <w:rFonts w:cs="Arial"/>
        </w:rPr>
        <w:t xml:space="preserve">сли администратора с такими параметрами в </w:t>
      </w:r>
      <w:r w:rsidR="00622CF9" w:rsidRPr="00F419B2">
        <w:rPr>
          <w:rFonts w:cs="Arial"/>
        </w:rPr>
        <w:t>Систем</w:t>
      </w:r>
      <w:r w:rsidR="00F23190" w:rsidRPr="00F419B2">
        <w:rPr>
          <w:rFonts w:cs="Arial"/>
        </w:rPr>
        <w:t xml:space="preserve">е не существует, откроется </w:t>
      </w:r>
      <w:r w:rsidRPr="00F419B2">
        <w:rPr>
          <w:rFonts w:cs="Arial"/>
        </w:rPr>
        <w:t xml:space="preserve">следующее </w:t>
      </w:r>
      <w:r w:rsidR="00F23190" w:rsidRPr="00F419B2">
        <w:rPr>
          <w:rFonts w:cs="Arial"/>
        </w:rPr>
        <w:t>окно (</w:t>
      </w:r>
      <w:r w:rsidR="00A434FB" w:rsidRPr="00F419B2">
        <w:rPr>
          <w:rFonts w:cs="Arial"/>
        </w:rPr>
        <w:fldChar w:fldCharType="begin"/>
      </w:r>
      <w:r w:rsidR="00A434FB" w:rsidRPr="00F419B2">
        <w:rPr>
          <w:rFonts w:cs="Arial"/>
        </w:rPr>
        <w:instrText xml:space="preserve"> REF _Ref448939430 \h </w:instrText>
      </w:r>
      <w:r w:rsidR="001C1245" w:rsidRPr="00F419B2">
        <w:rPr>
          <w:rFonts w:cs="Arial"/>
        </w:rPr>
        <w:instrText xml:space="preserve"> \* MERGEFORMAT </w:instrText>
      </w:r>
      <w:r w:rsidR="00A434FB" w:rsidRPr="00F419B2">
        <w:rPr>
          <w:rFonts w:cs="Arial"/>
        </w:rPr>
      </w:r>
      <w:r w:rsidR="00A434FB"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38</w:t>
      </w:r>
      <w:r w:rsidR="00A434FB" w:rsidRPr="00F419B2">
        <w:rPr>
          <w:rFonts w:cs="Arial"/>
        </w:rPr>
        <w:fldChar w:fldCharType="end"/>
      </w:r>
      <w:r w:rsidR="008416BB" w:rsidRPr="00F419B2">
        <w:rPr>
          <w:rFonts w:cs="Arial"/>
        </w:rPr>
        <w:t>)</w:t>
      </w:r>
      <w:r w:rsidRPr="00F419B2">
        <w:rPr>
          <w:rFonts w:cs="Arial"/>
        </w:rPr>
        <w:t>.</w:t>
      </w:r>
    </w:p>
    <w:p w14:paraId="1375ABD4" w14:textId="77777777" w:rsidR="00A434FB" w:rsidRPr="00F419B2" w:rsidRDefault="001534F3" w:rsidP="00A434FB">
      <w:pPr>
        <w:pStyle w:val="phfigure"/>
        <w:rPr>
          <w:rFonts w:cs="Arial"/>
        </w:rPr>
      </w:pPr>
      <w:r w:rsidRPr="00F419B2">
        <w:rPr>
          <w:rFonts w:cs="Arial"/>
          <w:noProof/>
        </w:rPr>
        <w:drawing>
          <wp:inline distT="0" distB="0" distL="0" distR="0" wp14:anchorId="1DA94A1C" wp14:editId="028CD404">
            <wp:extent cx="4810125" cy="923925"/>
            <wp:effectExtent l="0" t="0" r="9525" b="9525"/>
            <wp:docPr id="73" name="Рисунок 7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D9AF1" w14:textId="14D676CD" w:rsidR="00F23190" w:rsidRPr="00F419B2" w:rsidRDefault="00A434FB" w:rsidP="00503A7D">
      <w:pPr>
        <w:pStyle w:val="phfiguretitle"/>
      </w:pPr>
      <w:bookmarkStart w:id="1903" w:name="_Ref448939430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38</w:t>
        </w:r>
      </w:fldSimple>
      <w:bookmarkEnd w:id="1903"/>
      <w:r w:rsidR="004C22C3" w:rsidRPr="00F419B2">
        <w:t xml:space="preserve"> – </w:t>
      </w:r>
      <w:r w:rsidR="00976F9E">
        <w:t>Сообщение Системы</w:t>
      </w:r>
    </w:p>
    <w:p w14:paraId="503DC87F" w14:textId="77777777" w:rsidR="00B87B28" w:rsidRPr="00F419B2" w:rsidRDefault="00B87B28" w:rsidP="00AC163D">
      <w:pPr>
        <w:pStyle w:val="phlistitemizedtitle"/>
        <w:rPr>
          <w:rFonts w:cs="Arial"/>
        </w:rPr>
      </w:pPr>
      <w:r w:rsidRPr="00F419B2">
        <w:rPr>
          <w:rFonts w:cs="Arial"/>
        </w:rPr>
        <w:t>Выберите один из вариантов:</w:t>
      </w:r>
    </w:p>
    <w:p w14:paraId="6D418BC6" w14:textId="77777777" w:rsidR="00F23190" w:rsidRPr="00F419B2" w:rsidRDefault="00B87B28" w:rsidP="00B10C60">
      <w:pPr>
        <w:pStyle w:val="phlistitemized1"/>
      </w:pPr>
      <w:r w:rsidRPr="00F419B2">
        <w:t>п</w:t>
      </w:r>
      <w:r w:rsidR="00F23190" w:rsidRPr="00F419B2">
        <w:t xml:space="preserve">ри нажатии </w:t>
      </w:r>
      <w:r w:rsidRPr="00F419B2">
        <w:t xml:space="preserve">на кнопку </w:t>
      </w:r>
      <w:r w:rsidR="00DB1DFC" w:rsidRPr="00F419B2">
        <w:t>«</w:t>
      </w:r>
      <w:r w:rsidRPr="00F419B2">
        <w:t>Нет</w:t>
      </w:r>
      <w:r w:rsidR="00DB1DFC" w:rsidRPr="00F419B2">
        <w:t>»</w:t>
      </w:r>
      <w:r w:rsidRPr="00F419B2">
        <w:t>, окно закроется;</w:t>
      </w:r>
    </w:p>
    <w:p w14:paraId="069C0A64" w14:textId="2B0B7667" w:rsidR="00F23190" w:rsidRPr="00F419B2" w:rsidRDefault="00B87B28" w:rsidP="00B10C60">
      <w:pPr>
        <w:pStyle w:val="phlistitemized1"/>
      </w:pPr>
      <w:r w:rsidRPr="00F419B2">
        <w:t>п</w:t>
      </w:r>
      <w:r w:rsidR="00F23190" w:rsidRPr="00F419B2">
        <w:t xml:space="preserve">ри нажатии на кнопку </w:t>
      </w:r>
      <w:r w:rsidR="00DB1DFC" w:rsidRPr="00F419B2">
        <w:t>«</w:t>
      </w:r>
      <w:r w:rsidR="00F23190" w:rsidRPr="00F419B2">
        <w:t>Отмена</w:t>
      </w:r>
      <w:r w:rsidR="00DB1DFC" w:rsidRPr="00F419B2">
        <w:t>»</w:t>
      </w:r>
      <w:r w:rsidR="00F23190" w:rsidRPr="00F419B2">
        <w:t xml:space="preserve">, откроется окно </w:t>
      </w:r>
      <w:r w:rsidR="00DB1DFC" w:rsidRPr="00F419B2">
        <w:t>«</w:t>
      </w:r>
      <w:r w:rsidRPr="00F419B2">
        <w:t>Администратор: Добавление</w:t>
      </w:r>
      <w:r w:rsidR="00DB1DFC" w:rsidRPr="00F419B2">
        <w:t>»</w:t>
      </w:r>
      <w:r w:rsidRPr="00F419B2">
        <w:t xml:space="preserve"> </w:t>
      </w:r>
      <w:r w:rsidR="00F23190" w:rsidRPr="00F419B2">
        <w:t>(</w:t>
      </w:r>
      <w:r w:rsidR="007171B7" w:rsidRPr="00F419B2">
        <w:fldChar w:fldCharType="begin"/>
      </w:r>
      <w:r w:rsidR="007171B7" w:rsidRPr="00F419B2">
        <w:instrText xml:space="preserve"> REF _Ref448939407 \h </w:instrText>
      </w:r>
      <w:r w:rsidR="00F419B2">
        <w:instrText xml:space="preserve"> \* MERGEFORMAT </w:instrText>
      </w:r>
      <w:r w:rsidR="007171B7" w:rsidRPr="00F419B2">
        <w:fldChar w:fldCharType="separate"/>
      </w:r>
      <w:r w:rsidR="00FD77B9" w:rsidRPr="00F419B2">
        <w:t>Р</w:t>
      </w:r>
      <w:r w:rsidR="00FD77B9">
        <w:t>исунок 37</w:t>
      </w:r>
      <w:r w:rsidR="007171B7" w:rsidRPr="00F419B2">
        <w:fldChar w:fldCharType="end"/>
      </w:r>
      <w:r w:rsidRPr="00F419B2">
        <w:t>);</w:t>
      </w:r>
    </w:p>
    <w:p w14:paraId="2B4761B1" w14:textId="7148AF0F" w:rsidR="00F23190" w:rsidRPr="00F419B2" w:rsidRDefault="00B87B28" w:rsidP="00B10C60">
      <w:pPr>
        <w:pStyle w:val="phlistitemized1"/>
      </w:pPr>
      <w:r w:rsidRPr="00F419B2">
        <w:t>пр</w:t>
      </w:r>
      <w:r w:rsidR="00F23190" w:rsidRPr="00F419B2">
        <w:t xml:space="preserve">и нажатии на кнопку </w:t>
      </w:r>
      <w:r w:rsidR="00DB1DFC" w:rsidRPr="00F419B2">
        <w:t>«</w:t>
      </w:r>
      <w:r w:rsidR="00F23190" w:rsidRPr="00F419B2">
        <w:t>Да</w:t>
      </w:r>
      <w:r w:rsidR="00DB1DFC" w:rsidRPr="00F419B2">
        <w:t>»</w:t>
      </w:r>
      <w:r w:rsidR="00F23190" w:rsidRPr="00F419B2">
        <w:t xml:space="preserve">, откроется окно добавления нового </w:t>
      </w:r>
      <w:r w:rsidRPr="00F419B2">
        <w:t>а</w:t>
      </w:r>
      <w:r w:rsidR="00F23190" w:rsidRPr="00F419B2">
        <w:t xml:space="preserve">дминистратора </w:t>
      </w:r>
      <w:r w:rsidR="00622CF9" w:rsidRPr="00F419B2">
        <w:t>Систем</w:t>
      </w:r>
      <w:r w:rsidRPr="00F419B2">
        <w:t xml:space="preserve">ы </w:t>
      </w:r>
      <w:r w:rsidR="00F23190" w:rsidRPr="00F419B2">
        <w:t>(</w:t>
      </w:r>
      <w:r w:rsidR="00A434FB" w:rsidRPr="00F419B2">
        <w:fldChar w:fldCharType="begin"/>
      </w:r>
      <w:r w:rsidR="00A434FB" w:rsidRPr="00F419B2">
        <w:instrText xml:space="preserve"> REF _Ref448939474 \h </w:instrText>
      </w:r>
      <w:r w:rsidR="001C1245" w:rsidRPr="00F419B2">
        <w:instrText xml:space="preserve"> \* MERGEFORMAT </w:instrText>
      </w:r>
      <w:r w:rsidR="00A434FB" w:rsidRPr="00F419B2">
        <w:fldChar w:fldCharType="separate"/>
      </w:r>
      <w:r w:rsidR="00FD77B9" w:rsidRPr="00F419B2">
        <w:t>Р</w:t>
      </w:r>
      <w:r w:rsidR="00FD77B9">
        <w:t>исунок 39</w:t>
      </w:r>
      <w:r w:rsidR="00A434FB" w:rsidRPr="00F419B2">
        <w:fldChar w:fldCharType="end"/>
      </w:r>
      <w:r w:rsidR="00A434FB" w:rsidRPr="00F419B2">
        <w:t>).</w:t>
      </w:r>
    </w:p>
    <w:p w14:paraId="6C7B8217" w14:textId="5033CAE7" w:rsidR="00A434FB" w:rsidRPr="00F419B2" w:rsidRDefault="005C7A03" w:rsidP="00A434FB">
      <w:pPr>
        <w:pStyle w:val="phfigure"/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18163E2E" wp14:editId="285C17F8">
            <wp:extent cx="6152515" cy="2413000"/>
            <wp:effectExtent l="0" t="0" r="635" b="635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A8E6F" w14:textId="5AADD7B2" w:rsidR="00F23190" w:rsidRPr="00F419B2" w:rsidRDefault="00A434FB" w:rsidP="00503A7D">
      <w:pPr>
        <w:pStyle w:val="phfiguretitle"/>
      </w:pPr>
      <w:bookmarkStart w:id="1904" w:name="_Ref448939474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39</w:t>
        </w:r>
      </w:fldSimple>
      <w:bookmarkEnd w:id="1904"/>
      <w:r w:rsidR="004C22C3" w:rsidRPr="00F419B2">
        <w:t xml:space="preserve"> – </w:t>
      </w:r>
      <w:bookmarkStart w:id="1905" w:name="_Ref435607364"/>
      <w:r w:rsidRPr="00F419B2">
        <w:t>Окно</w:t>
      </w:r>
      <w:r w:rsidR="00F23190" w:rsidRPr="00F419B2">
        <w:t xml:space="preserve"> </w:t>
      </w:r>
      <w:r w:rsidR="00DB1DFC" w:rsidRPr="00F419B2">
        <w:t>«</w:t>
      </w:r>
      <w:r w:rsidR="00F23190" w:rsidRPr="00F419B2">
        <w:t>Администраторы системы: Добавление</w:t>
      </w:r>
      <w:r w:rsidR="00DB1DFC" w:rsidRPr="00F419B2">
        <w:t>»</w:t>
      </w:r>
      <w:bookmarkEnd w:id="1905"/>
    </w:p>
    <w:p w14:paraId="36772FB0" w14:textId="77777777" w:rsidR="00F23190" w:rsidRPr="00F419B2" w:rsidRDefault="00B87B28" w:rsidP="00AC163D">
      <w:pPr>
        <w:pStyle w:val="phlistitemizedtitle"/>
        <w:rPr>
          <w:rFonts w:cs="Arial"/>
          <w:lang w:eastAsia="en-US"/>
        </w:rPr>
      </w:pPr>
      <w:r w:rsidRPr="00F419B2">
        <w:rPr>
          <w:rFonts w:cs="Arial"/>
          <w:lang w:eastAsia="en-US"/>
        </w:rPr>
        <w:t xml:space="preserve">В окне </w:t>
      </w:r>
      <w:r w:rsidR="00DB1DFC" w:rsidRPr="00F419B2">
        <w:rPr>
          <w:rFonts w:cs="Arial"/>
          <w:lang w:eastAsia="en-US"/>
        </w:rPr>
        <w:t>«</w:t>
      </w:r>
      <w:r w:rsidRPr="00F419B2">
        <w:rPr>
          <w:rFonts w:cs="Arial"/>
          <w:lang w:eastAsia="en-US"/>
        </w:rPr>
        <w:t>Администратор</w:t>
      </w:r>
      <w:r w:rsidR="009F63E2" w:rsidRPr="00F419B2">
        <w:rPr>
          <w:rFonts w:cs="Arial"/>
          <w:lang w:eastAsia="en-US"/>
        </w:rPr>
        <w:t xml:space="preserve"> системы</w:t>
      </w:r>
      <w:r w:rsidRPr="00F419B2">
        <w:rPr>
          <w:rFonts w:cs="Arial"/>
          <w:lang w:eastAsia="en-US"/>
        </w:rPr>
        <w:t>: Добавление</w:t>
      </w:r>
      <w:r w:rsidR="00DB1DFC" w:rsidRPr="00F419B2">
        <w:rPr>
          <w:rFonts w:cs="Arial"/>
          <w:lang w:eastAsia="en-US"/>
        </w:rPr>
        <w:t>»</w:t>
      </w:r>
      <w:r w:rsidRPr="00F419B2">
        <w:rPr>
          <w:rFonts w:cs="Arial"/>
          <w:lang w:eastAsia="en-US"/>
        </w:rPr>
        <w:t xml:space="preserve"> з</w:t>
      </w:r>
      <w:r w:rsidR="00F23190" w:rsidRPr="00F419B2">
        <w:rPr>
          <w:rFonts w:cs="Arial"/>
          <w:lang w:eastAsia="en-US"/>
        </w:rPr>
        <w:t>аполните следующие поля:</w:t>
      </w:r>
    </w:p>
    <w:p w14:paraId="156D33FA" w14:textId="77777777" w:rsidR="00B87B28" w:rsidRPr="00F419B2" w:rsidRDefault="00DB1DFC" w:rsidP="00B10C60">
      <w:pPr>
        <w:pStyle w:val="phlistitemized1"/>
      </w:pPr>
      <w:r w:rsidRPr="00F419B2">
        <w:t>«</w:t>
      </w:r>
      <w:r w:rsidR="00B87B28" w:rsidRPr="00F419B2">
        <w:t>Фамили</w:t>
      </w:r>
      <w:r w:rsidR="004C22C3" w:rsidRPr="00F419B2">
        <w:t>я</w:t>
      </w:r>
      <w:r w:rsidRPr="00F419B2">
        <w:t>»</w:t>
      </w:r>
      <w:r w:rsidR="004C22C3" w:rsidRPr="00F419B2">
        <w:t xml:space="preserve">, </w:t>
      </w:r>
      <w:r w:rsidRPr="00F419B2">
        <w:t>«</w:t>
      </w:r>
      <w:r w:rsidR="004C22C3" w:rsidRPr="00F419B2">
        <w:t>Имя</w:t>
      </w:r>
      <w:r w:rsidRPr="00F419B2">
        <w:t>»</w:t>
      </w:r>
      <w:r w:rsidR="004C22C3" w:rsidRPr="00F419B2">
        <w:t xml:space="preserve">, </w:t>
      </w:r>
      <w:r w:rsidRPr="00F419B2">
        <w:t>«</w:t>
      </w:r>
      <w:r w:rsidR="004C22C3" w:rsidRPr="00F419B2">
        <w:t>Дата рождения</w:t>
      </w:r>
      <w:r w:rsidRPr="00F419B2">
        <w:t>»</w:t>
      </w:r>
      <w:r w:rsidR="004C22C3" w:rsidRPr="00F419B2">
        <w:t xml:space="preserve"> – не</w:t>
      </w:r>
      <w:r w:rsidR="00B87B28" w:rsidRPr="00F419B2">
        <w:t>редактируемые поля, содержат данные, введенные при создании администратора Системы;</w:t>
      </w:r>
    </w:p>
    <w:p w14:paraId="196FCAC6" w14:textId="77777777" w:rsidR="0014343B" w:rsidRPr="00F419B2" w:rsidRDefault="00DB1DFC" w:rsidP="009D5AFE">
      <w:pPr>
        <w:pStyle w:val="phlistitemized1"/>
      </w:pPr>
      <w:r w:rsidRPr="00F419B2">
        <w:t>«</w:t>
      </w:r>
      <w:r w:rsidR="00B87B28" w:rsidRPr="00F419B2">
        <w:t>Отчество</w:t>
      </w:r>
      <w:r w:rsidRPr="00F419B2">
        <w:t>»</w:t>
      </w:r>
      <w:r w:rsidR="004C22C3" w:rsidRPr="00F419B2">
        <w:t xml:space="preserve"> – </w:t>
      </w:r>
      <w:r w:rsidR="00B87B28" w:rsidRPr="00F419B2">
        <w:t>укажите отчество созда</w:t>
      </w:r>
      <w:r w:rsidR="009D5AFE" w:rsidRPr="00F419B2">
        <w:t>ваемого администратора Системы;</w:t>
      </w:r>
    </w:p>
    <w:p w14:paraId="70C2D64F" w14:textId="77777777" w:rsidR="00597B46" w:rsidRPr="00F419B2" w:rsidRDefault="00DB1DFC" w:rsidP="00B10C60">
      <w:pPr>
        <w:pStyle w:val="phlistitemized1"/>
      </w:pPr>
      <w:r w:rsidRPr="00F419B2">
        <w:t>«</w:t>
      </w:r>
      <w:r w:rsidR="00597B46" w:rsidRPr="00F419B2">
        <w:t>СНИЛС</w:t>
      </w:r>
      <w:r w:rsidRPr="00F419B2">
        <w:t>»</w:t>
      </w:r>
      <w:r w:rsidR="004C22C3" w:rsidRPr="00F419B2">
        <w:t xml:space="preserve"> – </w:t>
      </w:r>
      <w:r w:rsidR="00597B46" w:rsidRPr="00F419B2">
        <w:t>укажите СНИЛС;</w:t>
      </w:r>
    </w:p>
    <w:p w14:paraId="7DA4805E" w14:textId="4C0E2736" w:rsidR="00597B46" w:rsidRPr="00F419B2" w:rsidRDefault="00597B46" w:rsidP="00597B46">
      <w:pPr>
        <w:pStyle w:val="phnormal"/>
        <w:rPr>
          <w:rFonts w:cs="Arial"/>
        </w:rPr>
      </w:pPr>
      <w:r w:rsidRPr="00F419B2">
        <w:rPr>
          <w:rFonts w:cs="Arial"/>
          <w:b/>
        </w:rPr>
        <w:t>Примечание</w:t>
      </w:r>
      <w:r w:rsidRPr="00F419B2">
        <w:rPr>
          <w:rFonts w:cs="Arial"/>
        </w:rPr>
        <w:t xml:space="preserve"> – Если поле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СНИЛС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не заполнено, то при сохранении карточки </w:t>
      </w:r>
      <w:r w:rsidR="008C3AAB" w:rsidRPr="00F419B2">
        <w:rPr>
          <w:rFonts w:cs="Arial"/>
        </w:rPr>
        <w:t>Система</w:t>
      </w:r>
      <w:r w:rsidRPr="00F419B2">
        <w:rPr>
          <w:rFonts w:cs="Arial"/>
        </w:rPr>
        <w:t xml:space="preserve"> выведет следующее сообщение (</w:t>
      </w:r>
      <w:r w:rsidRPr="00F419B2">
        <w:rPr>
          <w:rFonts w:cs="Arial"/>
        </w:rPr>
        <w:fldChar w:fldCharType="begin"/>
      </w:r>
      <w:r w:rsidRPr="00F419B2">
        <w:rPr>
          <w:rFonts w:cs="Arial"/>
        </w:rPr>
        <w:instrText xml:space="preserve"> REF _Ref468873705 \h </w:instrText>
      </w:r>
      <w:r w:rsidR="00E54212" w:rsidRPr="00F419B2">
        <w:rPr>
          <w:rFonts w:cs="Arial"/>
        </w:rPr>
        <w:instrText xml:space="preserve"> \* MERGEFORMAT </w:instrText>
      </w:r>
      <w:r w:rsidRPr="00F419B2">
        <w:rPr>
          <w:rFonts w:cs="Arial"/>
        </w:rPr>
      </w:r>
      <w:r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40</w:t>
      </w:r>
      <w:r w:rsidRPr="00F419B2">
        <w:rPr>
          <w:rFonts w:cs="Arial"/>
        </w:rPr>
        <w:fldChar w:fldCharType="end"/>
      </w:r>
      <w:r w:rsidR="00003DD0">
        <w:rPr>
          <w:rFonts w:cs="Arial"/>
        </w:rPr>
        <w:t>):</w:t>
      </w:r>
    </w:p>
    <w:p w14:paraId="2ADD971A" w14:textId="77777777" w:rsidR="00597B46" w:rsidRPr="00F419B2" w:rsidRDefault="001534F3" w:rsidP="00597B46">
      <w:pPr>
        <w:pStyle w:val="phfigure"/>
        <w:rPr>
          <w:rFonts w:cs="Arial"/>
        </w:rPr>
      </w:pPr>
      <w:r w:rsidRPr="00F419B2">
        <w:rPr>
          <w:rFonts w:cs="Arial"/>
          <w:noProof/>
        </w:rPr>
        <w:drawing>
          <wp:inline distT="0" distB="0" distL="0" distR="0" wp14:anchorId="54E89A60" wp14:editId="7A773F45">
            <wp:extent cx="5600700" cy="971550"/>
            <wp:effectExtent l="0" t="0" r="0" b="0"/>
            <wp:docPr id="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A8B27" w14:textId="5310C786" w:rsidR="00597B46" w:rsidRPr="00F419B2" w:rsidRDefault="00597B46" w:rsidP="00597B46">
      <w:pPr>
        <w:pStyle w:val="phfiguretitle"/>
      </w:pPr>
      <w:bookmarkStart w:id="1906" w:name="_Ref468873705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40</w:t>
        </w:r>
      </w:fldSimple>
      <w:bookmarkEnd w:id="1906"/>
      <w:r w:rsidR="004C22C3" w:rsidRPr="00F419B2">
        <w:t xml:space="preserve"> –</w:t>
      </w:r>
      <w:r w:rsidR="00976F9E">
        <w:t xml:space="preserve"> </w:t>
      </w:r>
      <w:r w:rsidRPr="00F419B2">
        <w:t>Сообщение Системы</w:t>
      </w:r>
    </w:p>
    <w:p w14:paraId="53B90E50" w14:textId="77777777" w:rsidR="00B87B28" w:rsidRPr="00F419B2" w:rsidRDefault="00DB1DFC" w:rsidP="00B10C60">
      <w:pPr>
        <w:pStyle w:val="phlistitemized1"/>
      </w:pPr>
      <w:r w:rsidRPr="00F419B2">
        <w:t>«</w:t>
      </w:r>
      <w:r w:rsidR="00B87B28" w:rsidRPr="00F419B2">
        <w:t>Пол</w:t>
      </w:r>
      <w:r w:rsidRPr="00F419B2">
        <w:t>»</w:t>
      </w:r>
      <w:r w:rsidR="004C22C3" w:rsidRPr="00F419B2">
        <w:t xml:space="preserve"> – </w:t>
      </w:r>
      <w:r w:rsidR="00B87B28" w:rsidRPr="00F419B2">
        <w:t xml:space="preserve">укажите пол сотрудника. По умолчанию указано значение </w:t>
      </w:r>
      <w:r w:rsidRPr="00F419B2">
        <w:t>«</w:t>
      </w:r>
      <w:r w:rsidR="00B87B28" w:rsidRPr="00F419B2">
        <w:t>мужской</w:t>
      </w:r>
      <w:r w:rsidRPr="00F419B2">
        <w:t>»</w:t>
      </w:r>
      <w:r w:rsidR="00B87B28" w:rsidRPr="00F419B2">
        <w:t>;</w:t>
      </w:r>
    </w:p>
    <w:p w14:paraId="7D670746" w14:textId="77777777" w:rsidR="00B87B28" w:rsidRPr="00F419B2" w:rsidRDefault="00DB1DFC" w:rsidP="00B10C60">
      <w:pPr>
        <w:pStyle w:val="phlistitemized1"/>
      </w:pPr>
      <w:r w:rsidRPr="00F419B2">
        <w:t>«</w:t>
      </w:r>
      <w:r w:rsidR="00B87B28" w:rsidRPr="00F419B2">
        <w:t>Фото</w:t>
      </w:r>
      <w:r w:rsidRPr="00F419B2">
        <w:t>»</w:t>
      </w:r>
      <w:r w:rsidR="004C22C3" w:rsidRPr="00F419B2">
        <w:t xml:space="preserve"> – </w:t>
      </w:r>
      <w:r w:rsidR="00B87B28" w:rsidRPr="00F419B2">
        <w:t>выбор файла для загрузки;</w:t>
      </w:r>
    </w:p>
    <w:p w14:paraId="748EFE10" w14:textId="77777777" w:rsidR="00B87B28" w:rsidRPr="00F419B2" w:rsidRDefault="00DB1DFC" w:rsidP="00B10C60">
      <w:pPr>
        <w:pStyle w:val="phlistitemized1"/>
      </w:pPr>
      <w:r w:rsidRPr="00F419B2">
        <w:t>«</w:t>
      </w:r>
      <w:r w:rsidR="00B87B28" w:rsidRPr="00F419B2">
        <w:t>Логин</w:t>
      </w:r>
      <w:r w:rsidRPr="00F419B2">
        <w:t>»</w:t>
      </w:r>
      <w:r w:rsidR="004C22C3" w:rsidRPr="00F419B2">
        <w:t xml:space="preserve"> – </w:t>
      </w:r>
      <w:r w:rsidR="00B87B28" w:rsidRPr="00F419B2">
        <w:t>укажите логин создаваемого администратора Системы;</w:t>
      </w:r>
    </w:p>
    <w:p w14:paraId="2CB5B2E9" w14:textId="77777777" w:rsidR="00B87B28" w:rsidRPr="00F419B2" w:rsidRDefault="00B87B28" w:rsidP="00B10C60">
      <w:pPr>
        <w:pStyle w:val="phnormal"/>
        <w:rPr>
          <w:rFonts w:cs="Arial"/>
        </w:rPr>
      </w:pPr>
      <w:r w:rsidRPr="00F419B2">
        <w:rPr>
          <w:rFonts w:cs="Arial"/>
          <w:b/>
        </w:rPr>
        <w:t>Примечание</w:t>
      </w:r>
      <w:r w:rsidR="004C22C3" w:rsidRPr="00F419B2">
        <w:rPr>
          <w:rFonts w:cs="Arial"/>
        </w:rPr>
        <w:t xml:space="preserve"> – </w:t>
      </w:r>
      <w:r w:rsidRPr="00F419B2">
        <w:rPr>
          <w:rFonts w:cs="Arial"/>
        </w:rPr>
        <w:t>Если введен уже существующий логин, то поле подсвечивается желтым цветом.</w:t>
      </w:r>
    </w:p>
    <w:p w14:paraId="519D5B4D" w14:textId="77777777" w:rsidR="00B87B28" w:rsidRPr="00F419B2" w:rsidRDefault="00DB1DFC" w:rsidP="00B10C60">
      <w:pPr>
        <w:pStyle w:val="phlistitemized1"/>
      </w:pPr>
      <w:r w:rsidRPr="00F419B2">
        <w:t>«</w:t>
      </w:r>
      <w:r w:rsidR="00B87B28" w:rsidRPr="00F419B2">
        <w:t>Пароль</w:t>
      </w:r>
      <w:r w:rsidRPr="00F419B2">
        <w:t>»</w:t>
      </w:r>
      <w:r w:rsidR="004C22C3" w:rsidRPr="00F419B2">
        <w:t xml:space="preserve"> – </w:t>
      </w:r>
      <w:r w:rsidR="00B87B28" w:rsidRPr="00F419B2">
        <w:t>укажите пароль создаваемого администратора Системы;</w:t>
      </w:r>
    </w:p>
    <w:p w14:paraId="1CC47DD4" w14:textId="77777777" w:rsidR="00B87B28" w:rsidRPr="00F419B2" w:rsidRDefault="00DB1DFC" w:rsidP="00B10C60">
      <w:pPr>
        <w:pStyle w:val="phlistitemized1"/>
      </w:pPr>
      <w:r w:rsidRPr="00F419B2">
        <w:t>«</w:t>
      </w:r>
      <w:r w:rsidR="00B87B28" w:rsidRPr="00F419B2">
        <w:t>Подтверждение</w:t>
      </w:r>
      <w:r w:rsidRPr="00F419B2">
        <w:t>»</w:t>
      </w:r>
      <w:r w:rsidR="004C22C3" w:rsidRPr="00F419B2">
        <w:t xml:space="preserve"> – </w:t>
      </w:r>
      <w:r w:rsidR="00B87B28" w:rsidRPr="00F419B2">
        <w:t>для подтверждения пароля повторно введите пароль создаваемого администратора Системы;</w:t>
      </w:r>
    </w:p>
    <w:p w14:paraId="391BF439" w14:textId="77777777" w:rsidR="00B87B28" w:rsidRPr="00F419B2" w:rsidRDefault="00B87B28" w:rsidP="00B10C60">
      <w:pPr>
        <w:pStyle w:val="phnormal"/>
        <w:rPr>
          <w:rFonts w:cs="Arial"/>
        </w:rPr>
      </w:pPr>
      <w:r w:rsidRPr="00F419B2">
        <w:rPr>
          <w:rFonts w:cs="Arial"/>
          <w:b/>
        </w:rPr>
        <w:t>Примечание</w:t>
      </w:r>
      <w:r w:rsidRPr="00F419B2">
        <w:rPr>
          <w:rFonts w:cs="Arial"/>
        </w:rPr>
        <w:t xml:space="preserve"> – Значения, введенные в поля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Пароль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и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Подтверждение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должны совпадать.</w:t>
      </w:r>
    </w:p>
    <w:p w14:paraId="0075101E" w14:textId="77777777" w:rsidR="00B87B28" w:rsidRPr="00F419B2" w:rsidRDefault="00DB1DFC" w:rsidP="00B10C60">
      <w:pPr>
        <w:pStyle w:val="phlistitemized1"/>
      </w:pPr>
      <w:r w:rsidRPr="00F419B2">
        <w:lastRenderedPageBreak/>
        <w:t>«</w:t>
      </w:r>
      <w:r w:rsidR="0014343B" w:rsidRPr="00F419B2">
        <w:t>Действует с</w:t>
      </w:r>
      <w:r w:rsidRPr="00F419B2">
        <w:t>»</w:t>
      </w:r>
      <w:r w:rsidR="004C22C3" w:rsidRPr="00F419B2">
        <w:t xml:space="preserve"> – </w:t>
      </w:r>
      <w:r w:rsidR="00B87B28" w:rsidRPr="00F419B2">
        <w:t>укажите</w:t>
      </w:r>
      <w:r w:rsidR="00C87C3B" w:rsidRPr="00F419B2">
        <w:t xml:space="preserve"> дату</w:t>
      </w:r>
      <w:r w:rsidR="00B87B28" w:rsidRPr="00F419B2">
        <w:t>.</w:t>
      </w:r>
    </w:p>
    <w:p w14:paraId="25F80779" w14:textId="77777777" w:rsidR="00B87B28" w:rsidRPr="00F419B2" w:rsidRDefault="00B87B28" w:rsidP="00B10C60">
      <w:pPr>
        <w:pStyle w:val="phnormal"/>
        <w:rPr>
          <w:rFonts w:cs="Arial"/>
        </w:rPr>
      </w:pPr>
      <w:r w:rsidRPr="00F419B2">
        <w:rPr>
          <w:rFonts w:cs="Arial"/>
        </w:rPr>
        <w:t xml:space="preserve">Нажмите на кнопку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Сохранить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, запись </w:t>
      </w:r>
      <w:r w:rsidR="002A4CFB" w:rsidRPr="00F419B2">
        <w:rPr>
          <w:rFonts w:cs="Arial"/>
        </w:rPr>
        <w:t xml:space="preserve">администратора Системы </w:t>
      </w:r>
      <w:r w:rsidR="009D5AFE" w:rsidRPr="00F419B2">
        <w:rPr>
          <w:rFonts w:cs="Arial"/>
        </w:rPr>
        <w:t xml:space="preserve">будет </w:t>
      </w:r>
      <w:r w:rsidRPr="00F419B2">
        <w:rPr>
          <w:rFonts w:cs="Arial"/>
        </w:rPr>
        <w:t>создана.</w:t>
      </w:r>
    </w:p>
    <w:p w14:paraId="374365C1" w14:textId="708D71F0" w:rsidR="00F23190" w:rsidRPr="00F419B2" w:rsidRDefault="00F23190" w:rsidP="00B10C60">
      <w:pPr>
        <w:pStyle w:val="phnormal"/>
        <w:rPr>
          <w:rFonts w:cs="Arial"/>
        </w:rPr>
      </w:pPr>
      <w:r w:rsidRPr="00F419B2">
        <w:rPr>
          <w:rFonts w:cs="Arial"/>
        </w:rPr>
        <w:t xml:space="preserve">Если </w:t>
      </w:r>
      <w:r w:rsidR="00181611" w:rsidRPr="00F419B2">
        <w:rPr>
          <w:rFonts w:cs="Arial"/>
        </w:rPr>
        <w:t>администратор</w:t>
      </w:r>
      <w:r w:rsidRPr="00F419B2">
        <w:rPr>
          <w:rFonts w:cs="Arial"/>
        </w:rPr>
        <w:t xml:space="preserve"> с такими параметрами есть в Системе, откроется окно</w:t>
      </w:r>
      <w:r w:rsidR="00181611" w:rsidRPr="00F419B2">
        <w:rPr>
          <w:rFonts w:cs="Arial"/>
        </w:rPr>
        <w:t xml:space="preserve"> уведомления</w:t>
      </w:r>
      <w:r w:rsidRPr="00F419B2">
        <w:rPr>
          <w:rFonts w:cs="Arial"/>
        </w:rPr>
        <w:t xml:space="preserve"> (</w:t>
      </w:r>
      <w:r w:rsidR="00A434FB" w:rsidRPr="00F419B2">
        <w:rPr>
          <w:rFonts w:cs="Arial"/>
        </w:rPr>
        <w:fldChar w:fldCharType="begin"/>
      </w:r>
      <w:r w:rsidR="00A434FB" w:rsidRPr="00F419B2">
        <w:rPr>
          <w:rFonts w:cs="Arial"/>
        </w:rPr>
        <w:instrText xml:space="preserve"> REF _Ref448939576 \h </w:instrText>
      </w:r>
      <w:r w:rsidR="001C1245" w:rsidRPr="00F419B2">
        <w:rPr>
          <w:rFonts w:cs="Arial"/>
        </w:rPr>
        <w:instrText xml:space="preserve"> \* MERGEFORMAT </w:instrText>
      </w:r>
      <w:r w:rsidR="00A434FB" w:rsidRPr="00F419B2">
        <w:rPr>
          <w:rFonts w:cs="Arial"/>
        </w:rPr>
      </w:r>
      <w:r w:rsidR="00A434FB"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41</w:t>
      </w:r>
      <w:r w:rsidR="00A434FB" w:rsidRPr="00F419B2">
        <w:rPr>
          <w:rFonts w:cs="Arial"/>
        </w:rPr>
        <w:fldChar w:fldCharType="end"/>
      </w:r>
      <w:r w:rsidRPr="00F419B2">
        <w:rPr>
          <w:rFonts w:cs="Arial"/>
        </w:rPr>
        <w:t>)</w:t>
      </w:r>
      <w:r w:rsidR="002A4CFB" w:rsidRPr="00F419B2">
        <w:rPr>
          <w:rFonts w:cs="Arial"/>
        </w:rPr>
        <w:t>.</w:t>
      </w:r>
    </w:p>
    <w:p w14:paraId="2FA37651" w14:textId="77777777" w:rsidR="00A434FB" w:rsidRPr="00F419B2" w:rsidRDefault="001534F3" w:rsidP="00A434FB">
      <w:pPr>
        <w:pStyle w:val="phfigure"/>
        <w:rPr>
          <w:rFonts w:cs="Arial"/>
        </w:rPr>
      </w:pPr>
      <w:r w:rsidRPr="00F419B2">
        <w:rPr>
          <w:rFonts w:cs="Arial"/>
          <w:noProof/>
        </w:rPr>
        <w:drawing>
          <wp:inline distT="0" distB="0" distL="0" distR="0" wp14:anchorId="4BC33792" wp14:editId="1B37BF79">
            <wp:extent cx="5686425" cy="2638425"/>
            <wp:effectExtent l="0" t="0" r="9525" b="9525"/>
            <wp:docPr id="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ED173" w14:textId="5A552A25" w:rsidR="00F23190" w:rsidRPr="00F419B2" w:rsidRDefault="00A434FB" w:rsidP="00503A7D">
      <w:pPr>
        <w:pStyle w:val="phfiguretitle"/>
      </w:pPr>
      <w:bookmarkStart w:id="1907" w:name="_Ref448939576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41</w:t>
        </w:r>
      </w:fldSimple>
      <w:bookmarkEnd w:id="1907"/>
      <w:r w:rsidR="004C22C3" w:rsidRPr="00F419B2">
        <w:t xml:space="preserve"> – </w:t>
      </w:r>
      <w:r w:rsidR="00181611" w:rsidRPr="00F419B2">
        <w:t xml:space="preserve">Окно </w:t>
      </w:r>
      <w:r w:rsidR="00DB1DFC" w:rsidRPr="00F419B2">
        <w:t>«</w:t>
      </w:r>
      <w:r w:rsidR="00181611" w:rsidRPr="00F419B2">
        <w:t>Пользователь с заданными параметрами найден в системе</w:t>
      </w:r>
      <w:r w:rsidR="00DB1DFC" w:rsidRPr="00F419B2">
        <w:t>»</w:t>
      </w:r>
    </w:p>
    <w:p w14:paraId="46B60251" w14:textId="52FF94A6" w:rsidR="00F23190" w:rsidRPr="00F419B2" w:rsidRDefault="00F23190" w:rsidP="00B10C60">
      <w:pPr>
        <w:pStyle w:val="phnormal"/>
        <w:rPr>
          <w:rFonts w:cs="Arial"/>
        </w:rPr>
      </w:pPr>
      <w:r w:rsidRPr="00F419B2">
        <w:rPr>
          <w:rFonts w:cs="Arial"/>
        </w:rPr>
        <w:t xml:space="preserve">Для создания нового </w:t>
      </w:r>
      <w:r w:rsidR="00B87B28" w:rsidRPr="00F419B2">
        <w:rPr>
          <w:rFonts w:cs="Arial"/>
        </w:rPr>
        <w:t>а</w:t>
      </w:r>
      <w:r w:rsidRPr="00F419B2">
        <w:rPr>
          <w:rFonts w:cs="Arial"/>
        </w:rPr>
        <w:t>дминистратор</w:t>
      </w:r>
      <w:r w:rsidR="008416BB" w:rsidRPr="00F419B2">
        <w:rPr>
          <w:rFonts w:cs="Arial"/>
        </w:rPr>
        <w:t>а</w:t>
      </w:r>
      <w:r w:rsidR="00B87B28" w:rsidRPr="00F419B2">
        <w:rPr>
          <w:rFonts w:cs="Arial"/>
        </w:rPr>
        <w:t xml:space="preserve"> </w:t>
      </w:r>
      <w:r w:rsidR="00622CF9" w:rsidRPr="00F419B2">
        <w:rPr>
          <w:rFonts w:cs="Arial"/>
        </w:rPr>
        <w:t>Систем</w:t>
      </w:r>
      <w:r w:rsidR="00B87B28" w:rsidRPr="00F419B2">
        <w:rPr>
          <w:rFonts w:cs="Arial"/>
        </w:rPr>
        <w:t>ы</w:t>
      </w:r>
      <w:r w:rsidR="00CA36DE" w:rsidRPr="00F419B2">
        <w:rPr>
          <w:rFonts w:cs="Arial"/>
        </w:rPr>
        <w:t xml:space="preserve"> </w:t>
      </w:r>
      <w:r w:rsidRPr="00F419B2">
        <w:rPr>
          <w:rFonts w:cs="Arial"/>
        </w:rPr>
        <w:t xml:space="preserve">нажмите на кнопку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Создать нового пользователя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, откроется окно </w:t>
      </w:r>
      <w:r w:rsidR="00DB1DFC" w:rsidRPr="00F419B2">
        <w:rPr>
          <w:rFonts w:cs="Arial"/>
        </w:rPr>
        <w:t>«</w:t>
      </w:r>
      <w:r w:rsidR="00B87B28" w:rsidRPr="00F419B2">
        <w:rPr>
          <w:rFonts w:cs="Arial"/>
        </w:rPr>
        <w:t xml:space="preserve">Администратор </w:t>
      </w:r>
      <w:r w:rsidR="00622CF9" w:rsidRPr="00F419B2">
        <w:rPr>
          <w:rFonts w:cs="Arial"/>
        </w:rPr>
        <w:t>систем</w:t>
      </w:r>
      <w:r w:rsidR="00B87B28" w:rsidRPr="00F419B2">
        <w:rPr>
          <w:rFonts w:cs="Arial"/>
        </w:rPr>
        <w:t>ы: Добавление</w:t>
      </w:r>
      <w:r w:rsidR="00DB1DFC" w:rsidRPr="00F419B2">
        <w:rPr>
          <w:rFonts w:cs="Arial"/>
        </w:rPr>
        <w:t>»</w:t>
      </w:r>
      <w:r w:rsidR="00B87B28" w:rsidRPr="00F419B2">
        <w:rPr>
          <w:rFonts w:cs="Arial"/>
        </w:rPr>
        <w:t xml:space="preserve"> (</w:t>
      </w:r>
      <w:r w:rsidR="00B87B28" w:rsidRPr="00F419B2">
        <w:rPr>
          <w:rFonts w:cs="Arial"/>
        </w:rPr>
        <w:fldChar w:fldCharType="begin"/>
      </w:r>
      <w:r w:rsidR="00B87B28" w:rsidRPr="00F419B2">
        <w:rPr>
          <w:rFonts w:cs="Arial"/>
        </w:rPr>
        <w:instrText xml:space="preserve"> REF _Ref448939474 \h </w:instrText>
      </w:r>
      <w:r w:rsidR="001C1245" w:rsidRPr="00F419B2">
        <w:rPr>
          <w:rFonts w:cs="Arial"/>
        </w:rPr>
        <w:instrText xml:space="preserve"> \* MERGEFORMAT </w:instrText>
      </w:r>
      <w:r w:rsidR="00B87B28" w:rsidRPr="00F419B2">
        <w:rPr>
          <w:rFonts w:cs="Arial"/>
        </w:rPr>
      </w:r>
      <w:r w:rsidR="00B87B28"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39</w:t>
      </w:r>
      <w:r w:rsidR="00B87B28" w:rsidRPr="00F419B2">
        <w:rPr>
          <w:rFonts w:cs="Arial"/>
        </w:rPr>
        <w:fldChar w:fldCharType="end"/>
      </w:r>
      <w:r w:rsidR="00B87B28" w:rsidRPr="00F419B2">
        <w:rPr>
          <w:rFonts w:cs="Arial"/>
        </w:rPr>
        <w:t>).</w:t>
      </w:r>
    </w:p>
    <w:p w14:paraId="4F83B996" w14:textId="5A184EAE" w:rsidR="00F23190" w:rsidRPr="00F419B2" w:rsidRDefault="00F23190" w:rsidP="00B10C60">
      <w:pPr>
        <w:pStyle w:val="phnormal"/>
        <w:rPr>
          <w:rFonts w:cs="Arial"/>
        </w:rPr>
      </w:pPr>
      <w:r w:rsidRPr="00F419B2">
        <w:rPr>
          <w:rFonts w:cs="Arial"/>
        </w:rPr>
        <w:t xml:space="preserve">Для добавления </w:t>
      </w:r>
      <w:r w:rsidR="00BD52DF" w:rsidRPr="00F419B2">
        <w:rPr>
          <w:rFonts w:cs="Arial"/>
        </w:rPr>
        <w:t>должности</w:t>
      </w:r>
      <w:r w:rsidRPr="00F419B2">
        <w:rPr>
          <w:rFonts w:cs="Arial"/>
        </w:rPr>
        <w:t xml:space="preserve"> существующему </w:t>
      </w:r>
      <w:r w:rsidR="00B87B28" w:rsidRPr="00F419B2">
        <w:rPr>
          <w:rFonts w:cs="Arial"/>
        </w:rPr>
        <w:t>а</w:t>
      </w:r>
      <w:r w:rsidRPr="00F419B2">
        <w:rPr>
          <w:rFonts w:cs="Arial"/>
        </w:rPr>
        <w:t>дминистратору</w:t>
      </w:r>
      <w:r w:rsidR="00B87B28" w:rsidRPr="00F419B2">
        <w:rPr>
          <w:rFonts w:cs="Arial"/>
        </w:rPr>
        <w:t xml:space="preserve"> </w:t>
      </w:r>
      <w:r w:rsidRPr="00F419B2">
        <w:rPr>
          <w:rFonts w:cs="Arial"/>
        </w:rPr>
        <w:t xml:space="preserve">нажмите на кнопку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Добавить к существующему пользователю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, откроется окно </w:t>
      </w:r>
      <w:r w:rsidR="00DB1DFC" w:rsidRPr="00F419B2">
        <w:rPr>
          <w:rFonts w:cs="Arial"/>
        </w:rPr>
        <w:t>«</w:t>
      </w:r>
      <w:r w:rsidR="00181611" w:rsidRPr="00F419B2">
        <w:rPr>
          <w:rFonts w:cs="Arial"/>
        </w:rPr>
        <w:t>Администратор системы: Добавление</w:t>
      </w:r>
      <w:r w:rsidR="00DB1DFC" w:rsidRPr="00F419B2">
        <w:rPr>
          <w:rFonts w:cs="Arial"/>
        </w:rPr>
        <w:t>»</w:t>
      </w:r>
      <w:r w:rsidR="00181611" w:rsidRPr="00F419B2">
        <w:rPr>
          <w:rFonts w:cs="Arial"/>
        </w:rPr>
        <w:t xml:space="preserve"> </w:t>
      </w:r>
      <w:r w:rsidRPr="00F419B2">
        <w:rPr>
          <w:rFonts w:cs="Arial"/>
        </w:rPr>
        <w:t>(</w:t>
      </w:r>
      <w:r w:rsidR="00A434FB" w:rsidRPr="00F419B2">
        <w:rPr>
          <w:rFonts w:cs="Arial"/>
        </w:rPr>
        <w:fldChar w:fldCharType="begin"/>
      </w:r>
      <w:r w:rsidR="00A434FB" w:rsidRPr="00F419B2">
        <w:rPr>
          <w:rFonts w:cs="Arial"/>
        </w:rPr>
        <w:instrText xml:space="preserve"> REF _Ref448939631 \h </w:instrText>
      </w:r>
      <w:r w:rsidR="001C1245" w:rsidRPr="00F419B2">
        <w:rPr>
          <w:rFonts w:cs="Arial"/>
        </w:rPr>
        <w:instrText xml:space="preserve"> \* MERGEFORMAT </w:instrText>
      </w:r>
      <w:r w:rsidR="00A434FB" w:rsidRPr="00F419B2">
        <w:rPr>
          <w:rFonts w:cs="Arial"/>
        </w:rPr>
      </w:r>
      <w:r w:rsidR="00A434FB"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42</w:t>
      </w:r>
      <w:r w:rsidR="00A434FB" w:rsidRPr="00F419B2">
        <w:rPr>
          <w:rFonts w:cs="Arial"/>
        </w:rPr>
        <w:fldChar w:fldCharType="end"/>
      </w:r>
      <w:r w:rsidRPr="00F419B2">
        <w:rPr>
          <w:rFonts w:cs="Arial"/>
        </w:rPr>
        <w:t>)</w:t>
      </w:r>
      <w:r w:rsidR="004417C0" w:rsidRPr="00F419B2">
        <w:rPr>
          <w:rFonts w:cs="Arial"/>
        </w:rPr>
        <w:t>.</w:t>
      </w:r>
    </w:p>
    <w:p w14:paraId="0B73995F" w14:textId="77777777" w:rsidR="00A434FB" w:rsidRPr="00F419B2" w:rsidRDefault="001534F3" w:rsidP="00B87B28">
      <w:pPr>
        <w:pStyle w:val="phfigure"/>
        <w:rPr>
          <w:rFonts w:cs="Arial"/>
        </w:rPr>
      </w:pPr>
      <w:r w:rsidRPr="00F419B2">
        <w:rPr>
          <w:rFonts w:cs="Arial"/>
          <w:noProof/>
        </w:rPr>
        <w:drawing>
          <wp:inline distT="0" distB="0" distL="0" distR="0" wp14:anchorId="44B939DB" wp14:editId="10ED698B">
            <wp:extent cx="6153150" cy="1924050"/>
            <wp:effectExtent l="0" t="0" r="0" b="0"/>
            <wp:docPr id="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F77DF" w14:textId="20231A5D" w:rsidR="00F23190" w:rsidRPr="00F419B2" w:rsidRDefault="00A434FB" w:rsidP="00B87B28">
      <w:pPr>
        <w:pStyle w:val="phfiguretitle"/>
      </w:pPr>
      <w:bookmarkStart w:id="1908" w:name="_Ref448939631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42</w:t>
        </w:r>
      </w:fldSimple>
      <w:bookmarkEnd w:id="1908"/>
      <w:r w:rsidR="004C22C3" w:rsidRPr="00F419B2">
        <w:t xml:space="preserve"> – </w:t>
      </w:r>
      <w:bookmarkStart w:id="1909" w:name="_Ref435607432"/>
      <w:r w:rsidR="00181611" w:rsidRPr="00F419B2">
        <w:t>Окно</w:t>
      </w:r>
      <w:r w:rsidR="00F23190" w:rsidRPr="00F419B2">
        <w:t xml:space="preserve"> </w:t>
      </w:r>
      <w:r w:rsidR="00DB1DFC" w:rsidRPr="00F419B2">
        <w:t>«</w:t>
      </w:r>
      <w:r w:rsidR="00F23190" w:rsidRPr="00F419B2">
        <w:t>Администратор</w:t>
      </w:r>
      <w:r w:rsidR="00181611" w:rsidRPr="00F419B2">
        <w:t>: Добавление</w:t>
      </w:r>
      <w:r w:rsidR="00DB1DFC" w:rsidRPr="00F419B2">
        <w:t>»</w:t>
      </w:r>
      <w:r w:rsidR="00181611" w:rsidRPr="00F419B2">
        <w:t xml:space="preserve"> (д</w:t>
      </w:r>
      <w:r w:rsidR="00F23190" w:rsidRPr="00F419B2">
        <w:t xml:space="preserve">обавление </w:t>
      </w:r>
      <w:r w:rsidR="00BD52DF" w:rsidRPr="00F419B2">
        <w:t>новой должности</w:t>
      </w:r>
      <w:r w:rsidR="00F23190" w:rsidRPr="00F419B2">
        <w:t xml:space="preserve"> </w:t>
      </w:r>
      <w:r w:rsidR="00181611" w:rsidRPr="00F419B2">
        <w:t>существующему</w:t>
      </w:r>
      <w:r w:rsidR="00F23190" w:rsidRPr="00F419B2">
        <w:t xml:space="preserve"> </w:t>
      </w:r>
      <w:r w:rsidR="00181611" w:rsidRPr="00F419B2">
        <w:t>а</w:t>
      </w:r>
      <w:r w:rsidR="00F23190" w:rsidRPr="00F419B2">
        <w:t>дминистратору</w:t>
      </w:r>
      <w:bookmarkEnd w:id="1909"/>
      <w:r w:rsidR="00181611" w:rsidRPr="00F419B2">
        <w:t xml:space="preserve"> Системы)</w:t>
      </w:r>
    </w:p>
    <w:p w14:paraId="6E36A636" w14:textId="77777777" w:rsidR="00B87B28" w:rsidRPr="00F419B2" w:rsidRDefault="00B87B28" w:rsidP="00AC163D">
      <w:pPr>
        <w:pStyle w:val="phlistitemizedtitle"/>
        <w:rPr>
          <w:rFonts w:cs="Arial"/>
        </w:rPr>
      </w:pPr>
      <w:r w:rsidRPr="00F419B2">
        <w:rPr>
          <w:rFonts w:cs="Arial"/>
        </w:rPr>
        <w:lastRenderedPageBreak/>
        <w:t>Окно содержит следующие поля:</w:t>
      </w:r>
    </w:p>
    <w:p w14:paraId="41935DBA" w14:textId="77777777" w:rsidR="00B87B28" w:rsidRPr="00F419B2" w:rsidRDefault="00DB1DFC" w:rsidP="00B10C60">
      <w:pPr>
        <w:pStyle w:val="phlistitemized1"/>
      </w:pPr>
      <w:r w:rsidRPr="00F419B2">
        <w:t>«</w:t>
      </w:r>
      <w:r w:rsidR="00B87B28" w:rsidRPr="00F419B2">
        <w:t>Фамилия</w:t>
      </w:r>
      <w:r w:rsidRPr="00F419B2">
        <w:t>»</w:t>
      </w:r>
      <w:r w:rsidR="00B87B28" w:rsidRPr="00F419B2">
        <w:t xml:space="preserve">, </w:t>
      </w:r>
      <w:r w:rsidRPr="00F419B2">
        <w:t>«</w:t>
      </w:r>
      <w:r w:rsidR="00B87B28" w:rsidRPr="00F419B2">
        <w:t>Имя</w:t>
      </w:r>
      <w:r w:rsidRPr="00F419B2">
        <w:t>»</w:t>
      </w:r>
      <w:r w:rsidR="00B87B28" w:rsidRPr="00F419B2">
        <w:t xml:space="preserve">, </w:t>
      </w:r>
      <w:r w:rsidRPr="00F419B2">
        <w:t>«</w:t>
      </w:r>
      <w:r w:rsidR="00B87B28" w:rsidRPr="00F419B2">
        <w:t>Отчество</w:t>
      </w:r>
      <w:r w:rsidRPr="00F419B2">
        <w:t>»</w:t>
      </w:r>
      <w:r w:rsidR="00B87B28" w:rsidRPr="00F419B2">
        <w:t xml:space="preserve">, </w:t>
      </w:r>
      <w:r w:rsidRPr="00F419B2">
        <w:t>«</w:t>
      </w:r>
      <w:r w:rsidR="00B87B28" w:rsidRPr="00F419B2">
        <w:t>Дата рождения</w:t>
      </w:r>
      <w:r w:rsidRPr="00F419B2">
        <w:t>»</w:t>
      </w:r>
      <w:r w:rsidR="00B87B28" w:rsidRPr="00F419B2">
        <w:t xml:space="preserve">, </w:t>
      </w:r>
      <w:r w:rsidRPr="00F419B2">
        <w:t>«</w:t>
      </w:r>
      <w:r w:rsidR="00F54164" w:rsidRPr="00F419B2">
        <w:t>СНИЛС</w:t>
      </w:r>
      <w:r w:rsidRPr="00F419B2">
        <w:t>»</w:t>
      </w:r>
      <w:r w:rsidR="00F54164" w:rsidRPr="00F419B2">
        <w:t xml:space="preserve">, </w:t>
      </w:r>
      <w:r w:rsidRPr="00F419B2">
        <w:t>«</w:t>
      </w:r>
      <w:r w:rsidR="00B87B28" w:rsidRPr="00F419B2">
        <w:t>Пол</w:t>
      </w:r>
      <w:r w:rsidRPr="00F419B2">
        <w:t>»</w:t>
      </w:r>
      <w:r w:rsidR="00B87B28" w:rsidRPr="00F419B2">
        <w:t xml:space="preserve">, </w:t>
      </w:r>
      <w:r w:rsidRPr="00F419B2">
        <w:t>«</w:t>
      </w:r>
      <w:r w:rsidR="00B87B28" w:rsidRPr="00F419B2">
        <w:t>Фото</w:t>
      </w:r>
      <w:r w:rsidRPr="00F419B2">
        <w:t>»</w:t>
      </w:r>
      <w:r w:rsidR="00B87B28" w:rsidRPr="00F419B2">
        <w:t xml:space="preserve">, </w:t>
      </w:r>
      <w:r w:rsidRPr="00F419B2">
        <w:t>«</w:t>
      </w:r>
      <w:r w:rsidR="00B87B28" w:rsidRPr="00F419B2">
        <w:t>Логин</w:t>
      </w:r>
      <w:r w:rsidRPr="00F419B2">
        <w:t>»</w:t>
      </w:r>
      <w:r w:rsidR="00B87B28" w:rsidRPr="00F419B2">
        <w:t xml:space="preserve">, </w:t>
      </w:r>
      <w:r w:rsidRPr="00F419B2">
        <w:t>«</w:t>
      </w:r>
      <w:r w:rsidR="00B87B28" w:rsidRPr="00F419B2">
        <w:t>Пароль</w:t>
      </w:r>
      <w:r w:rsidRPr="00F419B2">
        <w:t>»</w:t>
      </w:r>
      <w:r w:rsidR="00B87B28" w:rsidRPr="00F419B2">
        <w:t xml:space="preserve">, </w:t>
      </w:r>
      <w:r w:rsidRPr="00F419B2">
        <w:t>«</w:t>
      </w:r>
      <w:r w:rsidR="00B87B28" w:rsidRPr="00F419B2">
        <w:t>Подтверждение</w:t>
      </w:r>
      <w:r w:rsidRPr="00F419B2">
        <w:t>»</w:t>
      </w:r>
      <w:r w:rsidR="004C22C3" w:rsidRPr="00F419B2">
        <w:t xml:space="preserve"> – </w:t>
      </w:r>
      <w:r w:rsidR="00B87B28" w:rsidRPr="00F419B2">
        <w:t>поля заполнены данными существую</w:t>
      </w:r>
      <w:r w:rsidR="004C22C3" w:rsidRPr="00F419B2">
        <w:t>щего пользователя и являются не</w:t>
      </w:r>
      <w:r w:rsidR="00B87B28" w:rsidRPr="00F419B2">
        <w:t>редактируемыми;</w:t>
      </w:r>
    </w:p>
    <w:p w14:paraId="4D7F8901" w14:textId="77777777" w:rsidR="00B87B28" w:rsidRPr="00F419B2" w:rsidRDefault="002A4CFB" w:rsidP="00B10C60">
      <w:pPr>
        <w:pStyle w:val="phlistitemized1"/>
      </w:pPr>
      <w:r w:rsidRPr="00F419B2">
        <w:t xml:space="preserve"> </w:t>
      </w:r>
      <w:r w:rsidR="00DB1DFC" w:rsidRPr="00F419B2">
        <w:t>«</w:t>
      </w:r>
      <w:r w:rsidRPr="00F419B2">
        <w:t>Действует с</w:t>
      </w:r>
      <w:r w:rsidR="00DB1DFC" w:rsidRPr="00F419B2">
        <w:t>»</w:t>
      </w:r>
      <w:r w:rsidRPr="00F419B2">
        <w:t xml:space="preserve"> </w:t>
      </w:r>
      <w:r w:rsidR="009E25A5" w:rsidRPr="00F419B2">
        <w:t>–</w:t>
      </w:r>
      <w:r w:rsidRPr="00F419B2">
        <w:t xml:space="preserve"> укажите дату, начиная с которой данный администратор Системы будет иметь доступ в Систему и возможность её администрирования</w:t>
      </w:r>
      <w:r w:rsidR="00B87B28" w:rsidRPr="00F419B2">
        <w:t>.</w:t>
      </w:r>
    </w:p>
    <w:p w14:paraId="30B7BC70" w14:textId="74753479" w:rsidR="00000232" w:rsidRPr="00F419B2" w:rsidRDefault="00000232" w:rsidP="00B10C60">
      <w:pPr>
        <w:pStyle w:val="phnormal"/>
        <w:rPr>
          <w:rFonts w:cs="Arial"/>
        </w:rPr>
      </w:pPr>
      <w:r w:rsidRPr="00F419B2">
        <w:rPr>
          <w:rFonts w:cs="Arial"/>
        </w:rPr>
        <w:t xml:space="preserve">Для редактирования записи об администраторе выберите запись и нажмите кнопку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Изменить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. Откроется окно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Администратор системы: Редактирование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(</w:t>
      </w:r>
      <w:r w:rsidRPr="00F419B2">
        <w:rPr>
          <w:rFonts w:cs="Arial"/>
        </w:rPr>
        <w:fldChar w:fldCharType="begin"/>
      </w:r>
      <w:r w:rsidRPr="00F419B2">
        <w:rPr>
          <w:rFonts w:cs="Arial"/>
        </w:rPr>
        <w:instrText xml:space="preserve"> REF _Ref424728348 \h  \* MERGEFORMAT </w:instrText>
      </w:r>
      <w:r w:rsidRPr="00F419B2">
        <w:rPr>
          <w:rFonts w:cs="Arial"/>
        </w:rPr>
      </w:r>
      <w:r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43</w:t>
      </w:r>
      <w:r w:rsidRPr="00F419B2">
        <w:rPr>
          <w:rFonts w:cs="Arial"/>
        </w:rPr>
        <w:fldChar w:fldCharType="end"/>
      </w:r>
      <w:r w:rsidRPr="00F419B2">
        <w:rPr>
          <w:rFonts w:cs="Arial"/>
        </w:rPr>
        <w:t>).</w:t>
      </w:r>
    </w:p>
    <w:p w14:paraId="13C4DCB2" w14:textId="77777777" w:rsidR="00000232" w:rsidRPr="00F419B2" w:rsidRDefault="001534F3" w:rsidP="00000232">
      <w:pPr>
        <w:pStyle w:val="phfigure"/>
        <w:rPr>
          <w:rFonts w:cs="Arial"/>
        </w:rPr>
      </w:pPr>
      <w:r w:rsidRPr="00F419B2">
        <w:rPr>
          <w:rFonts w:cs="Arial"/>
          <w:noProof/>
        </w:rPr>
        <w:drawing>
          <wp:inline distT="0" distB="0" distL="0" distR="0" wp14:anchorId="7EF6AAF2" wp14:editId="5809019F">
            <wp:extent cx="6153150" cy="3848100"/>
            <wp:effectExtent l="0" t="0" r="0" b="0"/>
            <wp:docPr id="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36180" w14:textId="5742AB5D" w:rsidR="00000232" w:rsidRPr="00F419B2" w:rsidRDefault="00000232" w:rsidP="00000232">
      <w:pPr>
        <w:pStyle w:val="phfiguretitle"/>
      </w:pPr>
      <w:bookmarkStart w:id="1910" w:name="_Ref424728348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43</w:t>
        </w:r>
      </w:fldSimple>
      <w:bookmarkEnd w:id="1910"/>
      <w:r w:rsidRPr="00F419B2">
        <w:t xml:space="preserve"> – Окно </w:t>
      </w:r>
      <w:r w:rsidR="00DB1DFC" w:rsidRPr="00F419B2">
        <w:t>«</w:t>
      </w:r>
      <w:r w:rsidR="00976F9E">
        <w:t>Администратор системы</w:t>
      </w:r>
      <w:r w:rsidRPr="00F419B2">
        <w:t>: Редактирование</w:t>
      </w:r>
    </w:p>
    <w:p w14:paraId="53D00DE4" w14:textId="77777777" w:rsidR="00000232" w:rsidRPr="00F419B2" w:rsidRDefault="00D16747" w:rsidP="00AC163D">
      <w:pPr>
        <w:pStyle w:val="phlistitemizedtitle"/>
        <w:rPr>
          <w:rFonts w:cs="Arial"/>
        </w:rPr>
      </w:pPr>
      <w:r w:rsidRPr="00F419B2">
        <w:rPr>
          <w:rFonts w:cs="Arial"/>
        </w:rPr>
        <w:t xml:space="preserve">Для вкладки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Общие сведения</w:t>
      </w:r>
      <w:r w:rsidR="00DB1DFC" w:rsidRPr="00F419B2">
        <w:rPr>
          <w:rFonts w:cs="Arial"/>
        </w:rPr>
        <w:t>»</w:t>
      </w:r>
      <w:r w:rsidR="0000340D" w:rsidRPr="00F419B2">
        <w:rPr>
          <w:rFonts w:cs="Arial"/>
        </w:rPr>
        <w:t xml:space="preserve"> и</w:t>
      </w:r>
      <w:r w:rsidR="00000232" w:rsidRPr="00F419B2">
        <w:rPr>
          <w:rFonts w:cs="Arial"/>
        </w:rPr>
        <w:t>змените необхо</w:t>
      </w:r>
      <w:r w:rsidR="00392CF4" w:rsidRPr="00F419B2">
        <w:rPr>
          <w:rFonts w:cs="Arial"/>
        </w:rPr>
        <w:t>димые для редактирования данные:</w:t>
      </w:r>
    </w:p>
    <w:p w14:paraId="6FB1CBFA" w14:textId="77777777" w:rsidR="00000232" w:rsidRPr="00F419B2" w:rsidRDefault="00000232" w:rsidP="00B10C60">
      <w:pPr>
        <w:pStyle w:val="phnormal"/>
        <w:rPr>
          <w:rFonts w:cs="Arial"/>
        </w:rPr>
      </w:pPr>
      <w:r w:rsidRPr="00F419B2">
        <w:rPr>
          <w:rFonts w:cs="Arial"/>
          <w:b/>
        </w:rPr>
        <w:t>Примечание</w:t>
      </w:r>
      <w:r w:rsidR="004C22C3" w:rsidRPr="00F419B2">
        <w:rPr>
          <w:rFonts w:cs="Arial"/>
        </w:rPr>
        <w:t xml:space="preserve"> – </w:t>
      </w:r>
      <w:r w:rsidRPr="00F419B2">
        <w:rPr>
          <w:rFonts w:cs="Arial"/>
        </w:rPr>
        <w:t xml:space="preserve">Поле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Пользователь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недоступно для редактирования.</w:t>
      </w:r>
    </w:p>
    <w:p w14:paraId="12EB3919" w14:textId="2FF48299" w:rsidR="00D16747" w:rsidRPr="00F419B2" w:rsidRDefault="00DB1DFC" w:rsidP="00B10C60">
      <w:pPr>
        <w:pStyle w:val="phlistitemized1"/>
      </w:pPr>
      <w:r w:rsidRPr="00F419B2">
        <w:t>«</w:t>
      </w:r>
      <w:r w:rsidR="00D16747" w:rsidRPr="00F419B2">
        <w:t>Действует с</w:t>
      </w:r>
      <w:r w:rsidRPr="00F419B2">
        <w:t>»</w:t>
      </w:r>
      <w:r w:rsidR="004417C0" w:rsidRPr="00F419B2">
        <w:t>,</w:t>
      </w:r>
      <w:r w:rsidR="00D16747" w:rsidRPr="00F419B2">
        <w:t xml:space="preserve"> </w:t>
      </w:r>
      <w:r w:rsidRPr="00F419B2">
        <w:t>«</w:t>
      </w:r>
      <w:r w:rsidR="002D014F" w:rsidRPr="00F419B2">
        <w:t>по</w:t>
      </w:r>
      <w:r w:rsidRPr="00F419B2">
        <w:t>»</w:t>
      </w:r>
      <w:r w:rsidR="00C6671C">
        <w:t xml:space="preserve"> – </w:t>
      </w:r>
      <w:r w:rsidR="002D014F" w:rsidRPr="00F419B2">
        <w:t xml:space="preserve">укажите период действия </w:t>
      </w:r>
      <w:r w:rsidR="00B24ABB" w:rsidRPr="00F419B2">
        <w:t>пользовательской записи;</w:t>
      </w:r>
    </w:p>
    <w:p w14:paraId="64FA308C" w14:textId="77777777" w:rsidR="00D16747" w:rsidRPr="00F419B2" w:rsidRDefault="00DB1DFC" w:rsidP="00B10C60">
      <w:pPr>
        <w:pStyle w:val="phlistitemized1"/>
      </w:pPr>
      <w:r w:rsidRPr="00F419B2">
        <w:t>«</w:t>
      </w:r>
      <w:r w:rsidR="00D16747" w:rsidRPr="00F419B2">
        <w:t>СНИЛС</w:t>
      </w:r>
      <w:r w:rsidRPr="00F419B2">
        <w:t>»</w:t>
      </w:r>
      <w:r w:rsidR="004C22C3" w:rsidRPr="00F419B2">
        <w:t xml:space="preserve"> – </w:t>
      </w:r>
      <w:r w:rsidR="002D014F" w:rsidRPr="00F419B2">
        <w:t>введите номер СНИЛС</w:t>
      </w:r>
      <w:r w:rsidR="00B24ABB" w:rsidRPr="00F419B2">
        <w:t xml:space="preserve"> администратора</w:t>
      </w:r>
      <w:r w:rsidR="002D014F" w:rsidRPr="00F419B2">
        <w:t>.</w:t>
      </w:r>
    </w:p>
    <w:p w14:paraId="6D255B19" w14:textId="77777777" w:rsidR="00E41241" w:rsidRPr="00F419B2" w:rsidRDefault="00E41241" w:rsidP="00B10C60">
      <w:pPr>
        <w:pStyle w:val="phnormal"/>
        <w:rPr>
          <w:rFonts w:cs="Arial"/>
        </w:rPr>
      </w:pPr>
      <w:r w:rsidRPr="00F419B2">
        <w:rPr>
          <w:rFonts w:cs="Arial"/>
          <w:b/>
        </w:rPr>
        <w:t>Примечание</w:t>
      </w:r>
      <w:r w:rsidR="004C22C3" w:rsidRPr="00F419B2">
        <w:rPr>
          <w:rFonts w:cs="Arial"/>
        </w:rPr>
        <w:t xml:space="preserve"> – </w:t>
      </w:r>
      <w:r w:rsidRPr="00F419B2">
        <w:rPr>
          <w:rFonts w:cs="Arial"/>
        </w:rPr>
        <w:t>При сохранен</w:t>
      </w:r>
      <w:r w:rsidR="00D91581" w:rsidRPr="00F419B2">
        <w:rPr>
          <w:rFonts w:cs="Arial"/>
        </w:rPr>
        <w:t>ии информации, если физ</w:t>
      </w:r>
      <w:r w:rsidRPr="00F419B2">
        <w:rPr>
          <w:rFonts w:cs="Arial"/>
        </w:rPr>
        <w:t xml:space="preserve">лицу добавлен СНИЛС, который уже введен в Системе, </w:t>
      </w:r>
      <w:r w:rsidR="008C3AAB" w:rsidRPr="00F419B2">
        <w:rPr>
          <w:rFonts w:cs="Arial"/>
        </w:rPr>
        <w:t>Система</w:t>
      </w:r>
      <w:r w:rsidRPr="00F419B2">
        <w:rPr>
          <w:rFonts w:cs="Arial"/>
        </w:rPr>
        <w:t xml:space="preserve"> выведет сообщение с Ф</w:t>
      </w:r>
      <w:r w:rsidR="00D91581" w:rsidRPr="00F419B2">
        <w:rPr>
          <w:rFonts w:cs="Arial"/>
        </w:rPr>
        <w:t xml:space="preserve">ИО и датой рождения </w:t>
      </w:r>
      <w:r w:rsidR="00D91581" w:rsidRPr="00F419B2">
        <w:rPr>
          <w:rFonts w:cs="Arial"/>
        </w:rPr>
        <w:lastRenderedPageBreak/>
        <w:t>физ</w:t>
      </w:r>
      <w:r w:rsidRPr="00F419B2">
        <w:rPr>
          <w:rFonts w:cs="Arial"/>
        </w:rPr>
        <w:t>лица, к которому он был привязан ранее. За дальнейшей помощью обратитесь к администратору Системы.</w:t>
      </w:r>
    </w:p>
    <w:p w14:paraId="4D24D208" w14:textId="42A581BF" w:rsidR="00D16747" w:rsidRPr="00F419B2" w:rsidRDefault="00CA36DE" w:rsidP="00B10C60">
      <w:pPr>
        <w:pStyle w:val="phnormal"/>
        <w:rPr>
          <w:rFonts w:cs="Arial"/>
        </w:rPr>
      </w:pPr>
      <w:r w:rsidRPr="00F419B2">
        <w:rPr>
          <w:rFonts w:cs="Arial"/>
        </w:rPr>
        <w:t>В р</w:t>
      </w:r>
      <w:r w:rsidR="00C3123E" w:rsidRPr="00F419B2">
        <w:rPr>
          <w:rFonts w:cs="Arial"/>
        </w:rPr>
        <w:t>азде</w:t>
      </w:r>
      <w:r w:rsidRPr="00F419B2">
        <w:rPr>
          <w:rFonts w:cs="Arial"/>
        </w:rPr>
        <w:t>ле</w:t>
      </w:r>
      <w:r w:rsidR="00D16747" w:rsidRPr="00F419B2">
        <w:rPr>
          <w:rFonts w:cs="Arial"/>
        </w:rPr>
        <w:t xml:space="preserve"> </w:t>
      </w:r>
      <w:r w:rsidR="00DB1DFC" w:rsidRPr="00F419B2">
        <w:rPr>
          <w:rFonts w:cs="Arial"/>
        </w:rPr>
        <w:t>«</w:t>
      </w:r>
      <w:r w:rsidR="00D16747" w:rsidRPr="00F419B2">
        <w:rPr>
          <w:rFonts w:cs="Arial"/>
        </w:rPr>
        <w:t>Назначенные роли</w:t>
      </w:r>
      <w:r w:rsidR="00DB1DFC" w:rsidRPr="00F419B2">
        <w:rPr>
          <w:rFonts w:cs="Arial"/>
        </w:rPr>
        <w:t>»</w:t>
      </w:r>
      <w:r w:rsidR="00D16747" w:rsidRPr="00F419B2">
        <w:rPr>
          <w:rFonts w:cs="Arial"/>
        </w:rPr>
        <w:t xml:space="preserve"> отображает</w:t>
      </w:r>
      <w:r w:rsidRPr="00F419B2">
        <w:rPr>
          <w:rFonts w:cs="Arial"/>
        </w:rPr>
        <w:t>ся</w:t>
      </w:r>
      <w:r w:rsidR="00D16747" w:rsidRPr="00F419B2">
        <w:rPr>
          <w:rFonts w:cs="Arial"/>
        </w:rPr>
        <w:t xml:space="preserve"> список </w:t>
      </w:r>
      <w:r w:rsidR="00C3123E" w:rsidRPr="00F419B2">
        <w:rPr>
          <w:rFonts w:cs="Arial"/>
        </w:rPr>
        <w:t xml:space="preserve">заданных </w:t>
      </w:r>
      <w:r w:rsidR="00D16747" w:rsidRPr="00F419B2">
        <w:rPr>
          <w:rFonts w:cs="Arial"/>
        </w:rPr>
        <w:t xml:space="preserve">ролей </w:t>
      </w:r>
      <w:r w:rsidR="00C3123E" w:rsidRPr="00F419B2">
        <w:rPr>
          <w:rFonts w:cs="Arial"/>
        </w:rPr>
        <w:t xml:space="preserve">данного </w:t>
      </w:r>
      <w:r w:rsidR="00D16747" w:rsidRPr="00F419B2">
        <w:rPr>
          <w:rFonts w:cs="Arial"/>
        </w:rPr>
        <w:t>администратора</w:t>
      </w:r>
      <w:r w:rsidR="00C3123E" w:rsidRPr="00F419B2">
        <w:rPr>
          <w:rFonts w:cs="Arial"/>
        </w:rPr>
        <w:t xml:space="preserve"> Системы</w:t>
      </w:r>
      <w:r w:rsidR="00D16747" w:rsidRPr="00F419B2">
        <w:rPr>
          <w:rFonts w:cs="Arial"/>
        </w:rPr>
        <w:t xml:space="preserve">. Чтобы назначить новую роль, нажмите кнопку </w:t>
      </w:r>
      <w:r w:rsidR="00DB1DFC" w:rsidRPr="00F419B2">
        <w:rPr>
          <w:rFonts w:cs="Arial"/>
        </w:rPr>
        <w:t>«</w:t>
      </w:r>
      <w:r w:rsidR="00D16747" w:rsidRPr="00F419B2">
        <w:rPr>
          <w:rFonts w:cs="Arial"/>
        </w:rPr>
        <w:t>Добавить</w:t>
      </w:r>
      <w:r w:rsidR="00DB1DFC" w:rsidRPr="00F419B2">
        <w:rPr>
          <w:rFonts w:cs="Arial"/>
        </w:rPr>
        <w:t>»</w:t>
      </w:r>
      <w:r w:rsidR="00D16747" w:rsidRPr="00F419B2">
        <w:rPr>
          <w:rFonts w:cs="Arial"/>
        </w:rPr>
        <w:t xml:space="preserve"> на панели</w:t>
      </w:r>
      <w:r w:rsidR="00D91581" w:rsidRPr="00F419B2">
        <w:rPr>
          <w:rFonts w:cs="Arial"/>
        </w:rPr>
        <w:t xml:space="preserve"> инструментов</w:t>
      </w:r>
      <w:r w:rsidR="00D16747" w:rsidRPr="00F419B2">
        <w:rPr>
          <w:rFonts w:cs="Arial"/>
        </w:rPr>
        <w:t xml:space="preserve"> раздела. Откроется окно </w:t>
      </w:r>
      <w:r w:rsidR="00DB1DFC" w:rsidRPr="00F419B2">
        <w:rPr>
          <w:rFonts w:cs="Arial"/>
        </w:rPr>
        <w:t>«</w:t>
      </w:r>
      <w:r w:rsidR="00D16747" w:rsidRPr="00F419B2">
        <w:rPr>
          <w:rFonts w:cs="Arial"/>
        </w:rPr>
        <w:t>Роль пользователя: Добавление</w:t>
      </w:r>
      <w:r w:rsidR="00DB1DFC" w:rsidRPr="00F419B2">
        <w:rPr>
          <w:rFonts w:cs="Arial"/>
        </w:rPr>
        <w:t>»</w:t>
      </w:r>
      <w:r w:rsidR="00D16747" w:rsidRPr="00F419B2">
        <w:rPr>
          <w:rFonts w:cs="Arial"/>
        </w:rPr>
        <w:t xml:space="preserve"> (</w:t>
      </w:r>
      <w:r w:rsidR="00D16747" w:rsidRPr="00F419B2">
        <w:rPr>
          <w:rFonts w:cs="Arial"/>
        </w:rPr>
        <w:fldChar w:fldCharType="begin"/>
      </w:r>
      <w:r w:rsidR="00D16747" w:rsidRPr="00F419B2">
        <w:rPr>
          <w:rFonts w:cs="Arial"/>
        </w:rPr>
        <w:instrText xml:space="preserve"> REF _Ref449355210 \h </w:instrText>
      </w:r>
      <w:r w:rsidR="00B24ABB" w:rsidRPr="00F419B2">
        <w:rPr>
          <w:rFonts w:cs="Arial"/>
        </w:rPr>
        <w:instrText xml:space="preserve"> \* MERGEFORMAT </w:instrText>
      </w:r>
      <w:r w:rsidR="00D16747" w:rsidRPr="00F419B2">
        <w:rPr>
          <w:rFonts w:cs="Arial"/>
        </w:rPr>
      </w:r>
      <w:r w:rsidR="00D16747"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44</w:t>
      </w:r>
      <w:r w:rsidR="00D16747" w:rsidRPr="00F419B2">
        <w:rPr>
          <w:rFonts w:cs="Arial"/>
        </w:rPr>
        <w:fldChar w:fldCharType="end"/>
      </w:r>
      <w:r w:rsidR="00B24ABB" w:rsidRPr="00F419B2">
        <w:rPr>
          <w:rFonts w:cs="Arial"/>
        </w:rPr>
        <w:t>).</w:t>
      </w:r>
    </w:p>
    <w:p w14:paraId="189A51CE" w14:textId="77777777" w:rsidR="00D16747" w:rsidRPr="00F419B2" w:rsidRDefault="001534F3" w:rsidP="00D16747">
      <w:pPr>
        <w:pStyle w:val="phfigure"/>
        <w:rPr>
          <w:rFonts w:cs="Arial"/>
        </w:rPr>
      </w:pPr>
      <w:r w:rsidRPr="00F419B2">
        <w:rPr>
          <w:rFonts w:cs="Arial"/>
          <w:noProof/>
        </w:rPr>
        <w:drawing>
          <wp:inline distT="0" distB="0" distL="0" distR="0" wp14:anchorId="6C900667" wp14:editId="6C528EDB">
            <wp:extent cx="3838575" cy="1485900"/>
            <wp:effectExtent l="0" t="0" r="9525" b="0"/>
            <wp:docPr id="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0F797" w14:textId="66B00532" w:rsidR="00D16747" w:rsidRPr="00F419B2" w:rsidRDefault="00D16747" w:rsidP="00D16747">
      <w:pPr>
        <w:pStyle w:val="phfiguretitle"/>
      </w:pPr>
      <w:bookmarkStart w:id="1911" w:name="_Ref449355210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44</w:t>
        </w:r>
      </w:fldSimple>
      <w:bookmarkEnd w:id="1911"/>
      <w:r w:rsidRPr="00F419B2">
        <w:t xml:space="preserve"> – Окно </w:t>
      </w:r>
      <w:r w:rsidR="00DB1DFC" w:rsidRPr="00F419B2">
        <w:t>«</w:t>
      </w:r>
      <w:r w:rsidRPr="00F419B2">
        <w:t>Роль пользователя: Добавление</w:t>
      </w:r>
      <w:r w:rsidR="00DB1DFC" w:rsidRPr="00F419B2">
        <w:t>»</w:t>
      </w:r>
    </w:p>
    <w:p w14:paraId="1E675F0F" w14:textId="77777777" w:rsidR="00D16747" w:rsidRPr="00F419B2" w:rsidRDefault="00D16747" w:rsidP="00AC163D">
      <w:pPr>
        <w:pStyle w:val="phlistitemizedtitle"/>
        <w:rPr>
          <w:rFonts w:cs="Arial"/>
        </w:rPr>
      </w:pPr>
      <w:r w:rsidRPr="00F419B2">
        <w:rPr>
          <w:rFonts w:cs="Arial"/>
        </w:rPr>
        <w:t xml:space="preserve">Заполните </w:t>
      </w:r>
      <w:r w:rsidR="00C3123E" w:rsidRPr="00F419B2">
        <w:rPr>
          <w:rFonts w:cs="Arial"/>
        </w:rPr>
        <w:t xml:space="preserve">следующие </w:t>
      </w:r>
      <w:r w:rsidRPr="00F419B2">
        <w:rPr>
          <w:rFonts w:cs="Arial"/>
        </w:rPr>
        <w:t>поля:</w:t>
      </w:r>
    </w:p>
    <w:p w14:paraId="7EB67805" w14:textId="77777777" w:rsidR="00D16747" w:rsidRPr="00F419B2" w:rsidRDefault="00DB1DFC" w:rsidP="00D46E39">
      <w:pPr>
        <w:pStyle w:val="phlistitemized1"/>
      </w:pPr>
      <w:r w:rsidRPr="00F419B2">
        <w:t>«</w:t>
      </w:r>
      <w:r w:rsidR="00D16747" w:rsidRPr="00F419B2">
        <w:t>Роль</w:t>
      </w:r>
      <w:r w:rsidRPr="00F419B2">
        <w:t>»</w:t>
      </w:r>
      <w:r w:rsidR="004C22C3" w:rsidRPr="00F419B2">
        <w:t xml:space="preserve"> – </w:t>
      </w:r>
      <w:r w:rsidR="00C3123E" w:rsidRPr="00F419B2">
        <w:t xml:space="preserve">укажите назначенную роль, выбрав значение в выпадающем списке. </w:t>
      </w:r>
      <w:r w:rsidR="00C3123E" w:rsidRPr="00653D5F">
        <w:t>Значения</w:t>
      </w:r>
      <w:r w:rsidR="00C3123E" w:rsidRPr="00F419B2">
        <w:t xml:space="preserve"> формируются из реестра </w:t>
      </w:r>
      <w:r w:rsidRPr="00F419B2">
        <w:t>«</w:t>
      </w:r>
      <w:r w:rsidR="00C3123E" w:rsidRPr="00F419B2">
        <w:t>Роли</w:t>
      </w:r>
      <w:r w:rsidRPr="00F419B2">
        <w:t>»</w:t>
      </w:r>
      <w:r w:rsidR="00C3123E" w:rsidRPr="00F419B2">
        <w:t>;</w:t>
      </w:r>
    </w:p>
    <w:p w14:paraId="39275326" w14:textId="77777777" w:rsidR="00D16747" w:rsidRPr="00F419B2" w:rsidRDefault="00DB1DFC" w:rsidP="00B10C60">
      <w:pPr>
        <w:pStyle w:val="phlistitemized1"/>
      </w:pPr>
      <w:r w:rsidRPr="00F419B2">
        <w:t>«</w:t>
      </w:r>
      <w:r w:rsidR="00D16747" w:rsidRPr="00F419B2">
        <w:t>Действует с</w:t>
      </w:r>
      <w:r w:rsidRPr="00F419B2">
        <w:t>»</w:t>
      </w:r>
      <w:r w:rsidR="00D16747" w:rsidRPr="00F419B2">
        <w:t xml:space="preserve">, </w:t>
      </w:r>
      <w:r w:rsidRPr="00F419B2">
        <w:t>«</w:t>
      </w:r>
      <w:r w:rsidR="00D16747" w:rsidRPr="00F419B2">
        <w:t>по</w:t>
      </w:r>
      <w:r w:rsidRPr="00F419B2">
        <w:t>»</w:t>
      </w:r>
      <w:r w:rsidR="004C22C3" w:rsidRPr="00F419B2">
        <w:t xml:space="preserve"> – </w:t>
      </w:r>
      <w:r w:rsidR="00D16747" w:rsidRPr="00F419B2">
        <w:t>укажите период действия роли</w:t>
      </w:r>
      <w:r w:rsidR="00C3123E" w:rsidRPr="00F419B2">
        <w:t xml:space="preserve"> и ее прав доступа.</w:t>
      </w:r>
    </w:p>
    <w:p w14:paraId="34ADB20C" w14:textId="77777777" w:rsidR="00B24ABB" w:rsidRPr="00F419B2" w:rsidRDefault="00B24ABB" w:rsidP="00B10C60">
      <w:pPr>
        <w:pStyle w:val="phnormal"/>
        <w:rPr>
          <w:rFonts w:cs="Arial"/>
        </w:rPr>
      </w:pPr>
      <w:r w:rsidRPr="00F419B2">
        <w:rPr>
          <w:rFonts w:cs="Arial"/>
        </w:rPr>
        <w:t xml:space="preserve">Нажмите </w:t>
      </w:r>
      <w:r w:rsidR="00D91581" w:rsidRPr="00F419B2">
        <w:rPr>
          <w:rFonts w:cs="Arial"/>
        </w:rPr>
        <w:t xml:space="preserve">кнопку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Сохранить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>, после чего администратору будет назначена новая роль.</w:t>
      </w:r>
    </w:p>
    <w:p w14:paraId="069436A7" w14:textId="4603F5EC" w:rsidR="00C3123E" w:rsidRPr="00F419B2" w:rsidRDefault="00C3123E" w:rsidP="00B10C60">
      <w:pPr>
        <w:pStyle w:val="phnormal"/>
        <w:rPr>
          <w:rFonts w:cs="Arial"/>
        </w:rPr>
      </w:pPr>
      <w:r w:rsidRPr="00F419B2">
        <w:rPr>
          <w:rFonts w:cs="Arial"/>
        </w:rPr>
        <w:t>Для изменения назначенной роли или изменения периода действия дважды нажмите по записи левой кнопкой мыши или, предварительно выделив запись, нажмите кнопку изменить. Откроется окно</w:t>
      </w:r>
      <w:r w:rsidR="00B24ABB" w:rsidRPr="00F419B2">
        <w:rPr>
          <w:rFonts w:cs="Arial"/>
        </w:rPr>
        <w:t xml:space="preserve"> </w:t>
      </w:r>
      <w:r w:rsidR="00DB1DFC" w:rsidRPr="00F419B2">
        <w:rPr>
          <w:rFonts w:cs="Arial"/>
        </w:rPr>
        <w:t>«</w:t>
      </w:r>
      <w:r w:rsidR="00B24ABB" w:rsidRPr="00F419B2">
        <w:rPr>
          <w:rFonts w:cs="Arial"/>
        </w:rPr>
        <w:t>Роль пользователя</w:t>
      </w:r>
      <w:r w:rsidR="00DB1DFC" w:rsidRPr="00F419B2">
        <w:rPr>
          <w:rFonts w:cs="Arial"/>
        </w:rPr>
        <w:t>»</w:t>
      </w:r>
      <w:r w:rsidR="00CA36DE" w:rsidRPr="00F419B2">
        <w:rPr>
          <w:rFonts w:cs="Arial"/>
        </w:rPr>
        <w:t xml:space="preserve"> </w:t>
      </w:r>
      <w:r w:rsidRPr="00F419B2">
        <w:rPr>
          <w:rFonts w:cs="Arial"/>
        </w:rPr>
        <w:t xml:space="preserve">аналогичное окну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Роль пользователя: Добавление</w:t>
      </w:r>
      <w:r w:rsidR="00DB1DFC" w:rsidRPr="00F419B2">
        <w:rPr>
          <w:rFonts w:cs="Arial"/>
        </w:rPr>
        <w:t>»</w:t>
      </w:r>
      <w:r w:rsidR="00B24ABB" w:rsidRPr="00F419B2">
        <w:rPr>
          <w:rFonts w:cs="Arial"/>
        </w:rPr>
        <w:t xml:space="preserve"> (</w:t>
      </w:r>
      <w:r w:rsidR="00B24ABB" w:rsidRPr="00F419B2">
        <w:rPr>
          <w:rFonts w:cs="Arial"/>
        </w:rPr>
        <w:fldChar w:fldCharType="begin"/>
      </w:r>
      <w:r w:rsidR="00B24ABB" w:rsidRPr="00F419B2">
        <w:rPr>
          <w:rFonts w:cs="Arial"/>
        </w:rPr>
        <w:instrText xml:space="preserve"> REF _Ref449355210 \h </w:instrText>
      </w:r>
      <w:r w:rsidR="001C1245" w:rsidRPr="00F419B2">
        <w:rPr>
          <w:rFonts w:cs="Arial"/>
        </w:rPr>
        <w:instrText xml:space="preserve"> \* MERGEFORMAT </w:instrText>
      </w:r>
      <w:r w:rsidR="00B24ABB" w:rsidRPr="00F419B2">
        <w:rPr>
          <w:rFonts w:cs="Arial"/>
        </w:rPr>
      </w:r>
      <w:r w:rsidR="00B24ABB"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44</w:t>
      </w:r>
      <w:r w:rsidR="00B24ABB" w:rsidRPr="00F419B2">
        <w:rPr>
          <w:rFonts w:cs="Arial"/>
        </w:rPr>
        <w:fldChar w:fldCharType="end"/>
      </w:r>
      <w:r w:rsidR="00B24ABB" w:rsidRPr="00F419B2">
        <w:rPr>
          <w:rFonts w:cs="Arial"/>
        </w:rPr>
        <w:t>)</w:t>
      </w:r>
      <w:r w:rsidRPr="00F419B2">
        <w:rPr>
          <w:rFonts w:cs="Arial"/>
        </w:rPr>
        <w:t xml:space="preserve">. Отредактируйте необходимые данные и нажмите </w:t>
      </w:r>
      <w:r w:rsidR="00D91581" w:rsidRPr="00F419B2">
        <w:rPr>
          <w:rFonts w:cs="Arial"/>
        </w:rPr>
        <w:t xml:space="preserve">кнопку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Сохранить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>.</w:t>
      </w:r>
    </w:p>
    <w:p w14:paraId="7F01524C" w14:textId="77777777" w:rsidR="00C3123E" w:rsidRPr="00F419B2" w:rsidRDefault="00C3123E" w:rsidP="00B10C60">
      <w:pPr>
        <w:pStyle w:val="phnormal"/>
        <w:rPr>
          <w:rFonts w:cs="Arial"/>
        </w:rPr>
      </w:pPr>
      <w:r w:rsidRPr="00F419B2">
        <w:rPr>
          <w:rFonts w:cs="Arial"/>
        </w:rPr>
        <w:t>Для уд</w:t>
      </w:r>
      <w:r w:rsidR="004520E5" w:rsidRPr="00F419B2">
        <w:rPr>
          <w:rFonts w:cs="Arial"/>
        </w:rPr>
        <w:t>аления назначенной роли выделите</w:t>
      </w:r>
      <w:r w:rsidRPr="00F419B2">
        <w:rPr>
          <w:rFonts w:cs="Arial"/>
        </w:rPr>
        <w:t xml:space="preserve"> запись и нажмите кнопку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Удалить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на панели </w:t>
      </w:r>
      <w:r w:rsidR="00D91581" w:rsidRPr="00F419B2">
        <w:rPr>
          <w:rFonts w:cs="Arial"/>
        </w:rPr>
        <w:t xml:space="preserve">инструментов </w:t>
      </w:r>
      <w:r w:rsidR="00B24ABB" w:rsidRPr="00F419B2">
        <w:rPr>
          <w:rFonts w:cs="Arial"/>
        </w:rPr>
        <w:t xml:space="preserve">блока </w:t>
      </w:r>
      <w:r w:rsidR="00DB1DFC" w:rsidRPr="00F419B2">
        <w:rPr>
          <w:rFonts w:cs="Arial"/>
        </w:rPr>
        <w:t>«</w:t>
      </w:r>
      <w:r w:rsidR="00B24ABB" w:rsidRPr="00F419B2">
        <w:rPr>
          <w:rFonts w:cs="Arial"/>
        </w:rPr>
        <w:t>Назначенные роли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>.</w:t>
      </w:r>
      <w:r w:rsidR="00B24ABB" w:rsidRPr="00F419B2">
        <w:rPr>
          <w:rFonts w:cs="Arial"/>
        </w:rPr>
        <w:t xml:space="preserve"> </w:t>
      </w:r>
      <w:r w:rsidR="008C3AAB" w:rsidRPr="00F419B2">
        <w:rPr>
          <w:rFonts w:cs="Arial"/>
        </w:rPr>
        <w:t>Система</w:t>
      </w:r>
      <w:r w:rsidR="00B24ABB" w:rsidRPr="00F419B2">
        <w:rPr>
          <w:rFonts w:cs="Arial"/>
        </w:rPr>
        <w:t xml:space="preserve"> вы</w:t>
      </w:r>
      <w:r w:rsidR="00D274FE" w:rsidRPr="00F419B2">
        <w:rPr>
          <w:rFonts w:cs="Arial"/>
        </w:rPr>
        <w:t xml:space="preserve">ведет </w:t>
      </w:r>
      <w:r w:rsidR="00B24ABB" w:rsidRPr="00F419B2">
        <w:rPr>
          <w:rFonts w:cs="Arial"/>
        </w:rPr>
        <w:t xml:space="preserve">запрос на удаление. Подтвердите удаление, нажав на кнопку </w:t>
      </w:r>
      <w:r w:rsidR="00DB1DFC" w:rsidRPr="00F419B2">
        <w:rPr>
          <w:rFonts w:cs="Arial"/>
        </w:rPr>
        <w:t>«</w:t>
      </w:r>
      <w:r w:rsidR="00B24ABB" w:rsidRPr="00F419B2">
        <w:rPr>
          <w:rFonts w:cs="Arial"/>
        </w:rPr>
        <w:t>Да</w:t>
      </w:r>
      <w:r w:rsidR="00DB1DFC" w:rsidRPr="00F419B2">
        <w:rPr>
          <w:rFonts w:cs="Arial"/>
        </w:rPr>
        <w:t>»</w:t>
      </w:r>
      <w:r w:rsidR="00B24ABB" w:rsidRPr="00F419B2">
        <w:rPr>
          <w:rFonts w:cs="Arial"/>
        </w:rPr>
        <w:t>, чтобы отменить удаление</w:t>
      </w:r>
      <w:r w:rsidR="00CA36DE" w:rsidRPr="00F419B2">
        <w:rPr>
          <w:rFonts w:cs="Arial"/>
        </w:rPr>
        <w:t>,</w:t>
      </w:r>
      <w:r w:rsidR="00B24ABB" w:rsidRPr="00F419B2">
        <w:rPr>
          <w:rFonts w:cs="Arial"/>
        </w:rPr>
        <w:t xml:space="preserve"> нажмите </w:t>
      </w:r>
      <w:r w:rsidR="00CA36DE" w:rsidRPr="00F419B2">
        <w:rPr>
          <w:rFonts w:cs="Arial"/>
        </w:rPr>
        <w:t xml:space="preserve">кнопку </w:t>
      </w:r>
      <w:r w:rsidR="00DB1DFC" w:rsidRPr="00F419B2">
        <w:rPr>
          <w:rFonts w:cs="Arial"/>
        </w:rPr>
        <w:t>«</w:t>
      </w:r>
      <w:r w:rsidR="00B24ABB" w:rsidRPr="00F419B2">
        <w:rPr>
          <w:rFonts w:cs="Arial"/>
        </w:rPr>
        <w:t>Нет</w:t>
      </w:r>
      <w:r w:rsidR="00DB1DFC" w:rsidRPr="00F419B2">
        <w:rPr>
          <w:rFonts w:cs="Arial"/>
        </w:rPr>
        <w:t>»</w:t>
      </w:r>
      <w:r w:rsidR="00B24ABB" w:rsidRPr="00F419B2">
        <w:rPr>
          <w:rFonts w:cs="Arial"/>
        </w:rPr>
        <w:t>.</w:t>
      </w:r>
    </w:p>
    <w:p w14:paraId="70BF1F33" w14:textId="77777777" w:rsidR="00C3123E" w:rsidRPr="00F419B2" w:rsidRDefault="00C3123E" w:rsidP="00B10C60">
      <w:pPr>
        <w:pStyle w:val="phnormal"/>
        <w:rPr>
          <w:rFonts w:cs="Arial"/>
        </w:rPr>
      </w:pPr>
      <w:r w:rsidRPr="00F419B2">
        <w:rPr>
          <w:rFonts w:cs="Arial"/>
        </w:rPr>
        <w:t xml:space="preserve">В разделе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Разрешения, предоставляемые выбранной ролью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отображаются права доступа для заданной роли. Для просмотра информации</w:t>
      </w:r>
      <w:r w:rsidR="00D91581" w:rsidRPr="00F419B2">
        <w:rPr>
          <w:rFonts w:cs="Arial"/>
        </w:rPr>
        <w:t xml:space="preserve"> прав доступа,</w:t>
      </w:r>
      <w:r w:rsidRPr="00F419B2">
        <w:rPr>
          <w:rFonts w:cs="Arial"/>
        </w:rPr>
        <w:t xml:space="preserve"> выделите интересующую </w:t>
      </w:r>
      <w:r w:rsidR="00B24ABB" w:rsidRPr="00F419B2">
        <w:rPr>
          <w:rFonts w:cs="Arial"/>
        </w:rPr>
        <w:t>роль</w:t>
      </w:r>
      <w:r w:rsidRPr="00F419B2">
        <w:rPr>
          <w:rFonts w:cs="Arial"/>
        </w:rPr>
        <w:t xml:space="preserve"> в разделе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Назначенные роли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, после чего </w:t>
      </w:r>
      <w:r w:rsidR="00B24ABB" w:rsidRPr="00F419B2">
        <w:rPr>
          <w:rFonts w:cs="Arial"/>
        </w:rPr>
        <w:t xml:space="preserve">в блоке справа </w:t>
      </w:r>
      <w:r w:rsidRPr="00F419B2">
        <w:rPr>
          <w:rFonts w:cs="Arial"/>
        </w:rPr>
        <w:t>отобразится список прав доступа</w:t>
      </w:r>
      <w:r w:rsidR="00B24ABB" w:rsidRPr="00F419B2">
        <w:rPr>
          <w:rFonts w:cs="Arial"/>
        </w:rPr>
        <w:t xml:space="preserve"> этой роли.</w:t>
      </w:r>
    </w:p>
    <w:p w14:paraId="6F1CCF73" w14:textId="54430BC5" w:rsidR="0079404C" w:rsidRPr="00F419B2" w:rsidRDefault="00C3123E" w:rsidP="00B10C60">
      <w:pPr>
        <w:pStyle w:val="phnormal"/>
        <w:rPr>
          <w:rFonts w:cs="Arial"/>
        </w:rPr>
      </w:pPr>
      <w:r w:rsidRPr="00F419B2">
        <w:rPr>
          <w:rFonts w:cs="Arial"/>
        </w:rPr>
        <w:t xml:space="preserve">Вкладка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Контактная информация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</w:t>
      </w:r>
      <w:r w:rsidR="00560C11" w:rsidRPr="00F419B2">
        <w:rPr>
          <w:rFonts w:cs="Arial"/>
        </w:rPr>
        <w:t>(</w:t>
      </w:r>
      <w:r w:rsidR="00560C11" w:rsidRPr="00F419B2">
        <w:rPr>
          <w:rFonts w:cs="Arial"/>
        </w:rPr>
        <w:fldChar w:fldCharType="begin"/>
      </w:r>
      <w:r w:rsidR="00560C11" w:rsidRPr="00F419B2">
        <w:rPr>
          <w:rFonts w:cs="Arial"/>
        </w:rPr>
        <w:instrText xml:space="preserve"> REF _Ref477165499 \h </w:instrText>
      </w:r>
      <w:r w:rsidR="00F419B2">
        <w:rPr>
          <w:rFonts w:cs="Arial"/>
        </w:rPr>
        <w:instrText xml:space="preserve"> \* MERGEFORMAT </w:instrText>
      </w:r>
      <w:r w:rsidR="00560C11" w:rsidRPr="00F419B2">
        <w:rPr>
          <w:rFonts w:cs="Arial"/>
        </w:rPr>
      </w:r>
      <w:r w:rsidR="00560C11"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45</w:t>
      </w:r>
      <w:r w:rsidR="00560C11" w:rsidRPr="00F419B2">
        <w:rPr>
          <w:rFonts w:cs="Arial"/>
        </w:rPr>
        <w:fldChar w:fldCharType="end"/>
      </w:r>
      <w:r w:rsidR="00560C11" w:rsidRPr="00F419B2">
        <w:rPr>
          <w:rFonts w:cs="Arial"/>
        </w:rPr>
        <w:t xml:space="preserve">) </w:t>
      </w:r>
      <w:r w:rsidRPr="00F419B2">
        <w:rPr>
          <w:rFonts w:cs="Arial"/>
        </w:rPr>
        <w:t>с</w:t>
      </w:r>
      <w:r w:rsidR="009F421E" w:rsidRPr="00F419B2">
        <w:rPr>
          <w:rFonts w:cs="Arial"/>
        </w:rPr>
        <w:t>лужит для заполнения</w:t>
      </w:r>
      <w:r w:rsidRPr="00F419B2">
        <w:rPr>
          <w:rFonts w:cs="Arial"/>
        </w:rPr>
        <w:t xml:space="preserve"> контактн</w:t>
      </w:r>
      <w:r w:rsidR="009F421E" w:rsidRPr="00F419B2">
        <w:rPr>
          <w:rFonts w:cs="Arial"/>
        </w:rPr>
        <w:t>ых</w:t>
      </w:r>
      <w:r w:rsidRPr="00F419B2">
        <w:rPr>
          <w:rFonts w:cs="Arial"/>
        </w:rPr>
        <w:t xml:space="preserve"> данны</w:t>
      </w:r>
      <w:r w:rsidR="00D91581" w:rsidRPr="00F419B2">
        <w:rPr>
          <w:rFonts w:cs="Arial"/>
        </w:rPr>
        <w:t>х администратора.</w:t>
      </w:r>
    </w:p>
    <w:p w14:paraId="3F4F6C95" w14:textId="084247A2" w:rsidR="00D7353D" w:rsidRPr="00F419B2" w:rsidRDefault="00C41DA3" w:rsidP="00D7353D">
      <w:pPr>
        <w:pStyle w:val="phfigure"/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71C2C1CE" wp14:editId="48FB13D3">
            <wp:extent cx="5701086" cy="34504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704809" cy="3452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56911" w14:textId="23B906C9" w:rsidR="0079404C" w:rsidRPr="00F419B2" w:rsidRDefault="00D7353D" w:rsidP="00D7353D">
      <w:pPr>
        <w:pStyle w:val="phfiguretitle"/>
      </w:pPr>
      <w:bookmarkStart w:id="1912" w:name="_Ref477165499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45</w:t>
        </w:r>
      </w:fldSimple>
      <w:bookmarkEnd w:id="1912"/>
      <w:r w:rsidRPr="00F419B2">
        <w:t xml:space="preserve"> – Окно </w:t>
      </w:r>
      <w:r w:rsidR="00DB1DFC" w:rsidRPr="00F419B2">
        <w:t>«</w:t>
      </w:r>
      <w:r w:rsidRPr="00F419B2">
        <w:t>Администратор системы: Редактирование</w:t>
      </w:r>
      <w:r w:rsidR="00DB1DFC" w:rsidRPr="00F419B2">
        <w:t>»</w:t>
      </w:r>
    </w:p>
    <w:p w14:paraId="1B9CA252" w14:textId="798D0041" w:rsidR="00C3123E" w:rsidRPr="00F419B2" w:rsidRDefault="009F421E" w:rsidP="00B10C60">
      <w:pPr>
        <w:pStyle w:val="phnormal"/>
        <w:rPr>
          <w:rFonts w:cs="Arial"/>
        </w:rPr>
      </w:pPr>
      <w:r w:rsidRPr="00F419B2">
        <w:rPr>
          <w:rFonts w:cs="Arial"/>
        </w:rPr>
        <w:t xml:space="preserve">Для добавления сведений нажмите кнопку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Добавить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на панели </w:t>
      </w:r>
      <w:r w:rsidR="00D91581" w:rsidRPr="00F419B2">
        <w:rPr>
          <w:rFonts w:cs="Arial"/>
        </w:rPr>
        <w:t xml:space="preserve">инструментов </w:t>
      </w:r>
      <w:r w:rsidRPr="00F419B2">
        <w:rPr>
          <w:rFonts w:cs="Arial"/>
        </w:rPr>
        <w:t xml:space="preserve">вкладки, после чего откроется окно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Контактная информация: Добавление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(</w:t>
      </w:r>
      <w:r w:rsidR="007100FA" w:rsidRPr="00F419B2">
        <w:rPr>
          <w:rFonts w:cs="Arial"/>
        </w:rPr>
        <w:fldChar w:fldCharType="begin"/>
      </w:r>
      <w:r w:rsidR="007100FA" w:rsidRPr="00F419B2">
        <w:rPr>
          <w:rFonts w:cs="Arial"/>
        </w:rPr>
        <w:instrText xml:space="preserve"> REF _Ref450660397 \h  \* MERGEFORMAT </w:instrText>
      </w:r>
      <w:r w:rsidR="007100FA" w:rsidRPr="00F419B2">
        <w:rPr>
          <w:rFonts w:cs="Arial"/>
        </w:rPr>
      </w:r>
      <w:r w:rsidR="007100FA"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46</w:t>
      </w:r>
      <w:r w:rsidR="007100FA" w:rsidRPr="00F419B2">
        <w:rPr>
          <w:rFonts w:cs="Arial"/>
        </w:rPr>
        <w:fldChar w:fldCharType="end"/>
      </w:r>
      <w:r w:rsidRPr="00F419B2">
        <w:rPr>
          <w:rFonts w:cs="Arial"/>
        </w:rPr>
        <w:t>).</w:t>
      </w:r>
    </w:p>
    <w:p w14:paraId="630BE1E7" w14:textId="77777777" w:rsidR="009F421E" w:rsidRPr="00F419B2" w:rsidRDefault="001534F3" w:rsidP="009F421E">
      <w:pPr>
        <w:pStyle w:val="phfigure"/>
        <w:rPr>
          <w:rFonts w:cs="Arial"/>
        </w:rPr>
      </w:pPr>
      <w:r w:rsidRPr="00F419B2">
        <w:rPr>
          <w:rFonts w:cs="Arial"/>
          <w:noProof/>
        </w:rPr>
        <w:drawing>
          <wp:inline distT="0" distB="0" distL="0" distR="0" wp14:anchorId="2FD1836A" wp14:editId="13AB451D">
            <wp:extent cx="3838575" cy="2038350"/>
            <wp:effectExtent l="0" t="0" r="9525" b="0"/>
            <wp:docPr id="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64B02" w14:textId="5C42E04F" w:rsidR="009F421E" w:rsidRPr="00F419B2" w:rsidRDefault="009F421E" w:rsidP="009F421E">
      <w:pPr>
        <w:pStyle w:val="phfiguretitle"/>
      </w:pPr>
      <w:bookmarkStart w:id="1913" w:name="_Ref450660397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46</w:t>
        </w:r>
      </w:fldSimple>
      <w:bookmarkEnd w:id="1913"/>
      <w:r w:rsidRPr="00F419B2">
        <w:t xml:space="preserve"> – Окно </w:t>
      </w:r>
      <w:r w:rsidR="00DB1DFC" w:rsidRPr="00F419B2">
        <w:t>«</w:t>
      </w:r>
      <w:r w:rsidRPr="00F419B2">
        <w:t>Контактная информация: Добавление</w:t>
      </w:r>
      <w:r w:rsidR="00DB1DFC" w:rsidRPr="00F419B2">
        <w:t>»</w:t>
      </w:r>
    </w:p>
    <w:p w14:paraId="72D881BC" w14:textId="119BFBF3" w:rsidR="009F421E" w:rsidRPr="00F419B2" w:rsidRDefault="009F421E" w:rsidP="00B10C60">
      <w:pPr>
        <w:pStyle w:val="phnormal"/>
        <w:rPr>
          <w:rFonts w:cs="Arial"/>
        </w:rPr>
      </w:pPr>
      <w:r w:rsidRPr="00F419B2">
        <w:rPr>
          <w:rFonts w:cs="Arial"/>
        </w:rPr>
        <w:t>Для редактирования уже существующей записи выд</w:t>
      </w:r>
      <w:r w:rsidR="00D91581" w:rsidRPr="00F419B2">
        <w:rPr>
          <w:rFonts w:cs="Arial"/>
        </w:rPr>
        <w:t>елите запись в таблице и нажмите</w:t>
      </w:r>
      <w:r w:rsidRPr="00F419B2">
        <w:rPr>
          <w:rFonts w:cs="Arial"/>
        </w:rPr>
        <w:t xml:space="preserve"> кнопку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Изменить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>, после чего откроется окно реда</w:t>
      </w:r>
      <w:r w:rsidR="00B24ABB" w:rsidRPr="00F419B2">
        <w:rPr>
          <w:rFonts w:cs="Arial"/>
        </w:rPr>
        <w:t>ктирования контактной информации</w:t>
      </w:r>
      <w:r w:rsidR="00A46406" w:rsidRPr="00F419B2">
        <w:rPr>
          <w:rFonts w:cs="Arial"/>
        </w:rPr>
        <w:t xml:space="preserve"> (</w:t>
      </w:r>
      <w:r w:rsidR="00A46406" w:rsidRPr="00F419B2">
        <w:rPr>
          <w:rFonts w:cs="Arial"/>
        </w:rPr>
        <w:fldChar w:fldCharType="begin"/>
      </w:r>
      <w:r w:rsidR="00A46406" w:rsidRPr="00F419B2">
        <w:rPr>
          <w:rFonts w:cs="Arial"/>
        </w:rPr>
        <w:instrText xml:space="preserve"> REF _Ref475953243 \h </w:instrText>
      </w:r>
      <w:r w:rsidR="00F419B2">
        <w:rPr>
          <w:rFonts w:cs="Arial"/>
        </w:rPr>
        <w:instrText xml:space="preserve"> \* MERGEFORMAT </w:instrText>
      </w:r>
      <w:r w:rsidR="00A46406" w:rsidRPr="00F419B2">
        <w:rPr>
          <w:rFonts w:cs="Arial"/>
        </w:rPr>
      </w:r>
      <w:r w:rsidR="00A46406"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47</w:t>
      </w:r>
      <w:r w:rsidR="00A46406" w:rsidRPr="00F419B2">
        <w:rPr>
          <w:rFonts w:cs="Arial"/>
        </w:rPr>
        <w:fldChar w:fldCharType="end"/>
      </w:r>
      <w:r w:rsidR="00A46406" w:rsidRPr="00F419B2">
        <w:rPr>
          <w:rFonts w:cs="Arial"/>
        </w:rPr>
        <w:t>)</w:t>
      </w:r>
      <w:r w:rsidR="0079404C" w:rsidRPr="00F419B2">
        <w:rPr>
          <w:rFonts w:cs="Arial"/>
        </w:rPr>
        <w:t>.</w:t>
      </w:r>
    </w:p>
    <w:p w14:paraId="76F60CB8" w14:textId="77777777" w:rsidR="007100FA" w:rsidRPr="00F419B2" w:rsidRDefault="001534F3" w:rsidP="007100FA">
      <w:pPr>
        <w:pStyle w:val="phfigure"/>
        <w:rPr>
          <w:rFonts w:cs="Arial"/>
        </w:rPr>
      </w:pPr>
      <w:r w:rsidRPr="00F419B2">
        <w:rPr>
          <w:rFonts w:cs="Arial"/>
          <w:noProof/>
        </w:rPr>
        <w:lastRenderedPageBreak/>
        <w:drawing>
          <wp:inline distT="0" distB="0" distL="0" distR="0" wp14:anchorId="2C872794" wp14:editId="58061B87">
            <wp:extent cx="3733800" cy="1952625"/>
            <wp:effectExtent l="0" t="0" r="0" b="9525"/>
            <wp:docPr id="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2DFC2" w14:textId="0694FF9C" w:rsidR="007100FA" w:rsidRPr="00F419B2" w:rsidRDefault="007100FA" w:rsidP="007100FA">
      <w:pPr>
        <w:pStyle w:val="phfiguretitle"/>
      </w:pPr>
      <w:bookmarkStart w:id="1914" w:name="_Ref475953243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47</w:t>
        </w:r>
      </w:fldSimple>
      <w:bookmarkEnd w:id="1914"/>
      <w:r w:rsidRPr="00F419B2">
        <w:t xml:space="preserve"> – Окно </w:t>
      </w:r>
      <w:r w:rsidR="00DB1DFC" w:rsidRPr="00F419B2">
        <w:t>«</w:t>
      </w:r>
      <w:r w:rsidRPr="00F419B2">
        <w:t>Контактная информация: Редактирование</w:t>
      </w:r>
      <w:r w:rsidR="00DB1DFC" w:rsidRPr="00F419B2">
        <w:t>»</w:t>
      </w:r>
    </w:p>
    <w:p w14:paraId="7E5F0B7C" w14:textId="77777777" w:rsidR="0079404C" w:rsidRPr="00F419B2" w:rsidRDefault="0079404C" w:rsidP="00AC163D">
      <w:pPr>
        <w:pStyle w:val="phlistitemizedtitle"/>
        <w:rPr>
          <w:rFonts w:cs="Arial"/>
          <w:lang w:eastAsia="en-US"/>
        </w:rPr>
      </w:pPr>
      <w:r w:rsidRPr="00F419B2">
        <w:rPr>
          <w:rFonts w:cs="Arial"/>
          <w:lang w:eastAsia="en-US"/>
        </w:rPr>
        <w:t>Окно добавления и окно редактирован</w:t>
      </w:r>
      <w:r w:rsidR="00D91581" w:rsidRPr="00F419B2">
        <w:rPr>
          <w:rFonts w:cs="Arial"/>
          <w:lang w:eastAsia="en-US"/>
        </w:rPr>
        <w:t>ия контактной информации содержа</w:t>
      </w:r>
      <w:r w:rsidRPr="00F419B2">
        <w:rPr>
          <w:rFonts w:cs="Arial"/>
          <w:lang w:eastAsia="en-US"/>
        </w:rPr>
        <w:t>т следующие поля:</w:t>
      </w:r>
    </w:p>
    <w:p w14:paraId="1F489779" w14:textId="77777777" w:rsidR="007100FA" w:rsidRPr="00F419B2" w:rsidRDefault="00DB1DFC" w:rsidP="00D46E39">
      <w:pPr>
        <w:pStyle w:val="phlistitemized1"/>
        <w:numPr>
          <w:ilvl w:val="0"/>
          <w:numId w:val="11"/>
        </w:numPr>
      </w:pPr>
      <w:bookmarkStart w:id="1915" w:name="_Toc435801719"/>
      <w:r w:rsidRPr="00F419B2">
        <w:t>«</w:t>
      </w:r>
      <w:r w:rsidR="007100FA" w:rsidRPr="00F419B2">
        <w:t>Тип информации</w:t>
      </w:r>
      <w:r w:rsidRPr="00F419B2">
        <w:t>»</w:t>
      </w:r>
      <w:r w:rsidR="004C22C3" w:rsidRPr="00F419B2">
        <w:t xml:space="preserve"> – </w:t>
      </w:r>
      <w:r w:rsidR="007100FA" w:rsidRPr="00F419B2">
        <w:t>укажите тип контакта, выбрав значение в выпадающем списке;</w:t>
      </w:r>
    </w:p>
    <w:p w14:paraId="3EE7C783" w14:textId="77777777" w:rsidR="007100FA" w:rsidRPr="00F419B2" w:rsidRDefault="00DB1DFC" w:rsidP="00D46E39">
      <w:pPr>
        <w:pStyle w:val="phlistitemized1"/>
        <w:numPr>
          <w:ilvl w:val="0"/>
          <w:numId w:val="11"/>
        </w:numPr>
      </w:pPr>
      <w:r w:rsidRPr="00F419B2">
        <w:t>«</w:t>
      </w:r>
      <w:r w:rsidR="007100FA" w:rsidRPr="00F419B2">
        <w:t>Контактная информация</w:t>
      </w:r>
      <w:r w:rsidRPr="00F419B2">
        <w:t>»</w:t>
      </w:r>
      <w:r w:rsidR="004C22C3" w:rsidRPr="00F419B2">
        <w:t xml:space="preserve"> – </w:t>
      </w:r>
      <w:r w:rsidR="007100FA" w:rsidRPr="00F419B2">
        <w:t>укажите контактную информацию;</w:t>
      </w:r>
    </w:p>
    <w:p w14:paraId="5CDDBC2A" w14:textId="77777777" w:rsidR="007100FA" w:rsidRPr="00F419B2" w:rsidRDefault="00DB1DFC" w:rsidP="00D46E39">
      <w:pPr>
        <w:pStyle w:val="phlistitemized1"/>
        <w:numPr>
          <w:ilvl w:val="0"/>
          <w:numId w:val="11"/>
        </w:numPr>
      </w:pPr>
      <w:r w:rsidRPr="00F419B2">
        <w:t>«</w:t>
      </w:r>
      <w:r w:rsidR="007100FA" w:rsidRPr="00F419B2">
        <w:t>Основной</w:t>
      </w:r>
      <w:r w:rsidRPr="00F419B2">
        <w:t>»</w:t>
      </w:r>
      <w:r w:rsidR="004C22C3" w:rsidRPr="00F419B2">
        <w:t xml:space="preserve"> – </w:t>
      </w:r>
      <w:r w:rsidR="007100FA" w:rsidRPr="00F419B2">
        <w:t xml:space="preserve">установите </w:t>
      </w:r>
      <w:r w:rsidRPr="00F419B2">
        <w:t>«</w:t>
      </w:r>
      <w:r w:rsidR="007100FA" w:rsidRPr="00F419B2">
        <w:t>флажок</w:t>
      </w:r>
      <w:r w:rsidRPr="00F419B2">
        <w:t>»</w:t>
      </w:r>
      <w:r w:rsidR="007100FA" w:rsidRPr="00F419B2">
        <w:t xml:space="preserve"> в поле параметра, если контактная информация является основной.</w:t>
      </w:r>
    </w:p>
    <w:p w14:paraId="41886D5A" w14:textId="77777777" w:rsidR="007100FA" w:rsidRPr="00F419B2" w:rsidRDefault="007100FA" w:rsidP="00B10C60">
      <w:pPr>
        <w:pStyle w:val="phnormal"/>
        <w:rPr>
          <w:rFonts w:cs="Arial"/>
        </w:rPr>
      </w:pPr>
      <w:r w:rsidRPr="00F419B2">
        <w:rPr>
          <w:rFonts w:cs="Arial"/>
          <w:b/>
        </w:rPr>
        <w:t>Примечание</w:t>
      </w:r>
      <w:r w:rsidRPr="00F419B2">
        <w:rPr>
          <w:rFonts w:cs="Arial"/>
        </w:rPr>
        <w:t xml:space="preserve"> – </w:t>
      </w:r>
      <w:r w:rsidR="00D91581" w:rsidRPr="00F419B2">
        <w:rPr>
          <w:rFonts w:cs="Arial"/>
        </w:rPr>
        <w:t>По крайней мере один</w:t>
      </w:r>
      <w:r w:rsidRPr="00F419B2">
        <w:rPr>
          <w:rFonts w:cs="Arial"/>
        </w:rPr>
        <w:t xml:space="preserve"> из контактов каждого типа должен быть основным, при этом не может быть двух и более основных контактов одного типа.</w:t>
      </w:r>
    </w:p>
    <w:p w14:paraId="29D7E439" w14:textId="77777777" w:rsidR="007100FA" w:rsidRPr="00F419B2" w:rsidRDefault="007100FA" w:rsidP="00B10C60">
      <w:pPr>
        <w:pStyle w:val="phnormal"/>
        <w:rPr>
          <w:rFonts w:cs="Arial"/>
          <w:lang w:eastAsia="en-US"/>
        </w:rPr>
      </w:pPr>
      <w:r w:rsidRPr="00F419B2">
        <w:rPr>
          <w:rFonts w:cs="Arial"/>
          <w:lang w:eastAsia="en-US"/>
        </w:rPr>
        <w:t xml:space="preserve">После внесения требуемых данных нажмите кнопку </w:t>
      </w:r>
      <w:r w:rsidR="00DB1DFC" w:rsidRPr="00F419B2">
        <w:rPr>
          <w:rFonts w:cs="Arial"/>
          <w:lang w:eastAsia="en-US"/>
        </w:rPr>
        <w:t>«</w:t>
      </w:r>
      <w:r w:rsidRPr="00F419B2">
        <w:rPr>
          <w:rFonts w:cs="Arial"/>
          <w:lang w:eastAsia="en-US"/>
        </w:rPr>
        <w:t>Сохранить</w:t>
      </w:r>
      <w:r w:rsidR="00DB1DFC" w:rsidRPr="00F419B2">
        <w:rPr>
          <w:rFonts w:cs="Arial"/>
          <w:lang w:eastAsia="en-US"/>
        </w:rPr>
        <w:t>»</w:t>
      </w:r>
      <w:r w:rsidRPr="00F419B2">
        <w:rPr>
          <w:rFonts w:cs="Arial"/>
          <w:lang w:eastAsia="en-US"/>
        </w:rPr>
        <w:t xml:space="preserve"> для сохранения данных или кнопку </w:t>
      </w:r>
      <w:r w:rsidR="00DB1DFC" w:rsidRPr="00F419B2">
        <w:rPr>
          <w:rFonts w:cs="Arial"/>
          <w:lang w:eastAsia="en-US"/>
        </w:rPr>
        <w:t>«</w:t>
      </w:r>
      <w:r w:rsidRPr="00F419B2">
        <w:rPr>
          <w:rFonts w:cs="Arial"/>
          <w:lang w:eastAsia="en-US"/>
        </w:rPr>
        <w:t>Отмена</w:t>
      </w:r>
      <w:r w:rsidR="00DB1DFC" w:rsidRPr="00F419B2">
        <w:rPr>
          <w:rFonts w:cs="Arial"/>
          <w:lang w:eastAsia="en-US"/>
        </w:rPr>
        <w:t>»</w:t>
      </w:r>
      <w:r w:rsidRPr="00F419B2">
        <w:rPr>
          <w:rFonts w:cs="Arial"/>
          <w:lang w:eastAsia="en-US"/>
        </w:rPr>
        <w:t xml:space="preserve"> для отмены внесенных данных.</w:t>
      </w:r>
    </w:p>
    <w:p w14:paraId="5A5B1FF8" w14:textId="77777777" w:rsidR="009605A3" w:rsidRPr="00F419B2" w:rsidRDefault="009605A3" w:rsidP="00B10C60">
      <w:pPr>
        <w:pStyle w:val="phnormal"/>
        <w:rPr>
          <w:rFonts w:cs="Arial"/>
          <w:lang w:eastAsia="en-US"/>
        </w:rPr>
      </w:pPr>
      <w:r w:rsidRPr="00F419B2">
        <w:rPr>
          <w:rFonts w:cs="Arial"/>
          <w:b/>
          <w:lang w:eastAsia="en-US"/>
        </w:rPr>
        <w:t>Примечания</w:t>
      </w:r>
    </w:p>
    <w:p w14:paraId="74E64EF2" w14:textId="77777777" w:rsidR="00A12C6E" w:rsidRPr="00F419B2" w:rsidRDefault="009605A3" w:rsidP="00B10C60">
      <w:pPr>
        <w:pStyle w:val="phnormal"/>
        <w:rPr>
          <w:rFonts w:cs="Arial"/>
          <w:lang w:eastAsia="en-US"/>
        </w:rPr>
      </w:pPr>
      <w:r w:rsidRPr="00F419B2">
        <w:rPr>
          <w:rFonts w:cs="Arial"/>
          <w:lang w:eastAsia="en-US"/>
        </w:rPr>
        <w:t>1</w:t>
      </w:r>
      <w:r w:rsidR="00A12C6E" w:rsidRPr="00F419B2">
        <w:rPr>
          <w:rFonts w:cs="Arial"/>
          <w:lang w:eastAsia="en-US"/>
        </w:rPr>
        <w:t xml:space="preserve"> </w:t>
      </w:r>
      <w:r w:rsidRPr="00F419B2">
        <w:rPr>
          <w:rFonts w:cs="Arial"/>
          <w:lang w:eastAsia="en-US"/>
        </w:rPr>
        <w:t>При наличии у пользователя с</w:t>
      </w:r>
      <w:r w:rsidR="00D43B72" w:rsidRPr="00F419B2">
        <w:rPr>
          <w:rFonts w:cs="Arial"/>
          <w:lang w:eastAsia="en-US"/>
        </w:rPr>
        <w:t xml:space="preserve"> типом пользователя </w:t>
      </w:r>
      <w:r w:rsidR="00DB1DFC" w:rsidRPr="00F419B2">
        <w:rPr>
          <w:rFonts w:cs="Arial"/>
          <w:lang w:eastAsia="en-US"/>
        </w:rPr>
        <w:t>«</w:t>
      </w:r>
      <w:r w:rsidR="00D43B72" w:rsidRPr="00F419B2">
        <w:rPr>
          <w:rFonts w:cs="Arial"/>
          <w:lang w:eastAsia="en-US"/>
        </w:rPr>
        <w:t>С</w:t>
      </w:r>
      <w:r w:rsidRPr="00F419B2">
        <w:rPr>
          <w:rFonts w:cs="Arial"/>
          <w:lang w:eastAsia="en-US"/>
        </w:rPr>
        <w:t>отрудник</w:t>
      </w:r>
      <w:r w:rsidR="00DB1DFC" w:rsidRPr="00F419B2">
        <w:rPr>
          <w:rFonts w:cs="Arial"/>
          <w:lang w:eastAsia="en-US"/>
        </w:rPr>
        <w:t>»</w:t>
      </w:r>
      <w:r w:rsidRPr="00F419B2">
        <w:rPr>
          <w:rFonts w:cs="Arial"/>
          <w:lang w:eastAsia="en-US"/>
        </w:rPr>
        <w:t xml:space="preserve"> прав на удаление администраторов Системы, в окне </w:t>
      </w:r>
      <w:r w:rsidR="00DB1DFC" w:rsidRPr="00F419B2">
        <w:rPr>
          <w:rFonts w:cs="Arial"/>
          <w:lang w:eastAsia="en-US"/>
        </w:rPr>
        <w:t>«</w:t>
      </w:r>
      <w:r w:rsidRPr="00F419B2">
        <w:rPr>
          <w:rFonts w:cs="Arial"/>
          <w:lang w:eastAsia="en-US"/>
        </w:rPr>
        <w:t>Администраторы системы</w:t>
      </w:r>
      <w:r w:rsidR="00DB1DFC" w:rsidRPr="00F419B2">
        <w:rPr>
          <w:rFonts w:cs="Arial"/>
          <w:lang w:eastAsia="en-US"/>
        </w:rPr>
        <w:t>»</w:t>
      </w:r>
      <w:r w:rsidRPr="00F419B2">
        <w:rPr>
          <w:rFonts w:cs="Arial"/>
          <w:lang w:eastAsia="en-US"/>
        </w:rPr>
        <w:t xml:space="preserve"> отображается кнопка </w:t>
      </w:r>
      <w:r w:rsidR="00DB1DFC" w:rsidRPr="00F419B2">
        <w:rPr>
          <w:rFonts w:cs="Arial"/>
          <w:lang w:eastAsia="en-US"/>
        </w:rPr>
        <w:t>«</w:t>
      </w:r>
      <w:r w:rsidR="00D43B72" w:rsidRPr="00F419B2">
        <w:rPr>
          <w:rFonts w:cs="Arial"/>
          <w:lang w:eastAsia="en-US"/>
        </w:rPr>
        <w:t>Удалить</w:t>
      </w:r>
      <w:r w:rsidR="00DB1DFC" w:rsidRPr="00F419B2">
        <w:rPr>
          <w:rFonts w:cs="Arial"/>
          <w:lang w:eastAsia="en-US"/>
        </w:rPr>
        <w:t>»</w:t>
      </w:r>
      <w:r w:rsidR="00D43B72" w:rsidRPr="00F419B2">
        <w:rPr>
          <w:rFonts w:cs="Arial"/>
          <w:lang w:eastAsia="en-US"/>
        </w:rPr>
        <w:t>.</w:t>
      </w:r>
      <w:r w:rsidRPr="00F419B2">
        <w:rPr>
          <w:rFonts w:cs="Arial"/>
          <w:lang w:eastAsia="en-US"/>
        </w:rPr>
        <w:t xml:space="preserve"> При нажатии на нее происходит удаление администратора из Системы.</w:t>
      </w:r>
    </w:p>
    <w:p w14:paraId="426FA2A9" w14:textId="77777777" w:rsidR="009605A3" w:rsidRPr="00F419B2" w:rsidRDefault="009605A3" w:rsidP="00B10C60">
      <w:pPr>
        <w:pStyle w:val="phnormal"/>
        <w:rPr>
          <w:rFonts w:cs="Arial"/>
          <w:lang w:eastAsia="en-US"/>
        </w:rPr>
      </w:pPr>
      <w:r w:rsidRPr="00F419B2">
        <w:rPr>
          <w:rFonts w:cs="Arial"/>
          <w:lang w:eastAsia="en-US"/>
        </w:rPr>
        <w:t xml:space="preserve">2 Если администратор Системы – последний пользователь, которому назначена роль </w:t>
      </w:r>
      <w:r w:rsidR="00DB1DFC" w:rsidRPr="00F419B2">
        <w:rPr>
          <w:rFonts w:cs="Arial"/>
          <w:lang w:eastAsia="en-US"/>
        </w:rPr>
        <w:t>«</w:t>
      </w:r>
      <w:r w:rsidRPr="00F419B2">
        <w:rPr>
          <w:rFonts w:cs="Arial"/>
          <w:lang w:eastAsia="en-US"/>
        </w:rPr>
        <w:t>Редактирование ролей</w:t>
      </w:r>
      <w:r w:rsidR="00DB1DFC" w:rsidRPr="00F419B2">
        <w:rPr>
          <w:rFonts w:cs="Arial"/>
          <w:lang w:eastAsia="en-US"/>
        </w:rPr>
        <w:t>»</w:t>
      </w:r>
      <w:r w:rsidRPr="00F419B2">
        <w:rPr>
          <w:rFonts w:cs="Arial"/>
          <w:lang w:eastAsia="en-US"/>
        </w:rPr>
        <w:t>, то его удаление из Системы невозможно.</w:t>
      </w:r>
    </w:p>
    <w:p w14:paraId="4FBFF3E7" w14:textId="77777777" w:rsidR="0019139B" w:rsidRPr="00F419B2" w:rsidRDefault="0019139B" w:rsidP="008658F9">
      <w:pPr>
        <w:pStyle w:val="21"/>
        <w:rPr>
          <w:rFonts w:cs="Arial"/>
        </w:rPr>
      </w:pPr>
      <w:bookmarkStart w:id="1916" w:name="_Ref511053139"/>
      <w:bookmarkStart w:id="1917" w:name="_Toc46824854"/>
      <w:r w:rsidRPr="00F419B2">
        <w:rPr>
          <w:rFonts w:cs="Arial"/>
        </w:rPr>
        <w:t>Импорт (загрузка данных из реестров</w:t>
      </w:r>
      <w:bookmarkEnd w:id="1892"/>
      <w:bookmarkEnd w:id="1896"/>
      <w:r w:rsidRPr="00F419B2">
        <w:rPr>
          <w:rFonts w:cs="Arial"/>
        </w:rPr>
        <w:t>)</w:t>
      </w:r>
      <w:bookmarkEnd w:id="1897"/>
      <w:bookmarkEnd w:id="1898"/>
      <w:bookmarkEnd w:id="1915"/>
      <w:bookmarkEnd w:id="1916"/>
      <w:bookmarkEnd w:id="1917"/>
    </w:p>
    <w:p w14:paraId="11FCBBD7" w14:textId="77777777" w:rsidR="0019139B" w:rsidRPr="00F419B2" w:rsidRDefault="0019139B" w:rsidP="00B10C60">
      <w:pPr>
        <w:pStyle w:val="phnormal"/>
        <w:rPr>
          <w:rFonts w:cs="Arial"/>
        </w:rPr>
      </w:pPr>
      <w:r w:rsidRPr="00F419B2">
        <w:rPr>
          <w:rFonts w:cs="Arial"/>
        </w:rPr>
        <w:t>Загрузка данных о пользователях (</w:t>
      </w:r>
      <w:r w:rsidR="0029535E" w:rsidRPr="00F419B2">
        <w:rPr>
          <w:rFonts w:cs="Arial"/>
        </w:rPr>
        <w:t>с</w:t>
      </w:r>
      <w:r w:rsidRPr="00F419B2">
        <w:rPr>
          <w:rFonts w:cs="Arial"/>
        </w:rPr>
        <w:t xml:space="preserve">отрудники, </w:t>
      </w:r>
      <w:r w:rsidR="0029535E" w:rsidRPr="00F419B2">
        <w:rPr>
          <w:rFonts w:cs="Arial"/>
        </w:rPr>
        <w:t>у</w:t>
      </w:r>
      <w:r w:rsidRPr="00F419B2">
        <w:rPr>
          <w:rFonts w:cs="Arial"/>
        </w:rPr>
        <w:t xml:space="preserve">чащиеся, </w:t>
      </w:r>
      <w:r w:rsidR="0029535E" w:rsidRPr="00F419B2">
        <w:rPr>
          <w:rFonts w:cs="Arial"/>
        </w:rPr>
        <w:t>р</w:t>
      </w:r>
      <w:r w:rsidRPr="00F419B2">
        <w:rPr>
          <w:rFonts w:cs="Arial"/>
        </w:rPr>
        <w:t xml:space="preserve">одители), </w:t>
      </w:r>
      <w:r w:rsidR="005F38F0" w:rsidRPr="00F419B2">
        <w:rPr>
          <w:rFonts w:cs="Arial"/>
        </w:rPr>
        <w:t xml:space="preserve">группах </w:t>
      </w:r>
      <w:r w:rsidRPr="00F419B2">
        <w:rPr>
          <w:rFonts w:cs="Arial"/>
        </w:rPr>
        <w:t xml:space="preserve">и </w:t>
      </w:r>
      <w:r w:rsidR="00735537" w:rsidRPr="00F419B2">
        <w:rPr>
          <w:rFonts w:cs="Arial"/>
        </w:rPr>
        <w:t>организациях</w:t>
      </w:r>
      <w:r w:rsidRPr="00F419B2">
        <w:rPr>
          <w:rFonts w:cs="Arial"/>
        </w:rPr>
        <w:t xml:space="preserve"> в </w:t>
      </w:r>
      <w:r w:rsidR="005F38F0" w:rsidRPr="00F419B2">
        <w:rPr>
          <w:rFonts w:cs="Arial"/>
        </w:rPr>
        <w:t xml:space="preserve">соответствующие </w:t>
      </w:r>
      <w:r w:rsidRPr="00F419B2">
        <w:rPr>
          <w:rFonts w:cs="Arial"/>
        </w:rPr>
        <w:t>реестр</w:t>
      </w:r>
      <w:r w:rsidR="005F38F0" w:rsidRPr="00F419B2">
        <w:rPr>
          <w:rFonts w:cs="Arial"/>
        </w:rPr>
        <w:t>ы</w:t>
      </w:r>
      <w:r w:rsidRPr="00F419B2">
        <w:rPr>
          <w:rFonts w:cs="Arial"/>
        </w:rPr>
        <w:t xml:space="preserve"> Системы производится с помощью подготовленных </w:t>
      </w:r>
      <w:r w:rsidRPr="00F419B2">
        <w:rPr>
          <w:rFonts w:cs="Arial"/>
          <w:lang w:val="en-US"/>
        </w:rPr>
        <w:t>Excel</w:t>
      </w:r>
      <w:r w:rsidRPr="00F419B2">
        <w:rPr>
          <w:rFonts w:cs="Arial"/>
        </w:rPr>
        <w:t xml:space="preserve">-файлов. Формы для заполнения данных в формате </w:t>
      </w:r>
      <w:r w:rsidRPr="00F419B2">
        <w:rPr>
          <w:rFonts w:cs="Arial"/>
          <w:lang w:val="en-US"/>
        </w:rPr>
        <w:t>Excel</w:t>
      </w:r>
      <w:r w:rsidRPr="00F419B2">
        <w:rPr>
          <w:rFonts w:cs="Arial"/>
        </w:rPr>
        <w:t xml:space="preserve"> предоставляются </w:t>
      </w:r>
      <w:r w:rsidR="0029535E" w:rsidRPr="00F419B2">
        <w:rPr>
          <w:rFonts w:cs="Arial"/>
        </w:rPr>
        <w:t>а</w:t>
      </w:r>
      <w:r w:rsidRPr="00F419B2">
        <w:rPr>
          <w:rFonts w:cs="Arial"/>
        </w:rPr>
        <w:t>дминистраторами Системы</w:t>
      </w:r>
      <w:r w:rsidR="0029535E" w:rsidRPr="00F419B2">
        <w:rPr>
          <w:rFonts w:cs="Arial"/>
        </w:rPr>
        <w:t>.</w:t>
      </w:r>
    </w:p>
    <w:p w14:paraId="27BECF32" w14:textId="77777777" w:rsidR="0019139B" w:rsidRPr="00F419B2" w:rsidRDefault="0019139B" w:rsidP="00B10C60">
      <w:pPr>
        <w:pStyle w:val="phnormal"/>
        <w:rPr>
          <w:rFonts w:cs="Arial"/>
        </w:rPr>
      </w:pPr>
      <w:r w:rsidRPr="00F419B2">
        <w:rPr>
          <w:rFonts w:cs="Arial"/>
        </w:rPr>
        <w:lastRenderedPageBreak/>
        <w:t>Чтобы загрузить данные из файла</w:t>
      </w:r>
      <w:r w:rsidR="0029535E" w:rsidRPr="00F419B2">
        <w:rPr>
          <w:rFonts w:cs="Arial"/>
        </w:rPr>
        <w:t>,</w:t>
      </w:r>
      <w:r w:rsidRPr="00F419B2">
        <w:rPr>
          <w:rFonts w:cs="Arial"/>
        </w:rPr>
        <w:t xml:space="preserve"> перей</w:t>
      </w:r>
      <w:r w:rsidR="0029535E" w:rsidRPr="00F419B2">
        <w:rPr>
          <w:rFonts w:cs="Arial"/>
        </w:rPr>
        <w:t>дите</w:t>
      </w:r>
      <w:r w:rsidRPr="00F419B2">
        <w:rPr>
          <w:rFonts w:cs="Arial"/>
        </w:rPr>
        <w:t xml:space="preserve"> в пункт меню </w:t>
      </w:r>
      <w:r w:rsidR="00DB1DFC" w:rsidRPr="00F419B2">
        <w:rPr>
          <w:rFonts w:cs="Arial"/>
        </w:rPr>
        <w:t>«</w:t>
      </w:r>
      <w:r w:rsidR="0029535E" w:rsidRPr="00F419B2">
        <w:rPr>
          <w:rFonts w:cs="Arial"/>
        </w:rPr>
        <w:t>Пуск</w:t>
      </w:r>
      <w:r w:rsidR="00AC163D" w:rsidRPr="00F419B2">
        <w:rPr>
          <w:rFonts w:cs="Arial"/>
        </w:rPr>
        <w:t>/</w:t>
      </w:r>
      <w:r w:rsidRPr="00F419B2">
        <w:rPr>
          <w:rFonts w:cs="Arial"/>
        </w:rPr>
        <w:t>Администрирование</w:t>
      </w:r>
      <w:r w:rsidR="00AC163D" w:rsidRPr="00F419B2">
        <w:rPr>
          <w:rFonts w:cs="Arial"/>
        </w:rPr>
        <w:t>/</w:t>
      </w:r>
      <w:r w:rsidRPr="00F419B2">
        <w:rPr>
          <w:rFonts w:cs="Arial"/>
        </w:rPr>
        <w:t>Импорт</w:t>
      </w:r>
      <w:r w:rsidR="0094393F" w:rsidRPr="00F419B2">
        <w:rPr>
          <w:rFonts w:cs="Arial"/>
        </w:rPr>
        <w:t xml:space="preserve">/ </w:t>
      </w:r>
      <w:r w:rsidRPr="00F419B2">
        <w:rPr>
          <w:rFonts w:cs="Arial"/>
        </w:rPr>
        <w:t>…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и выб</w:t>
      </w:r>
      <w:r w:rsidR="0029535E" w:rsidRPr="00F419B2">
        <w:rPr>
          <w:rFonts w:cs="Arial"/>
        </w:rPr>
        <w:t>ерите</w:t>
      </w:r>
      <w:r w:rsidRPr="00F419B2">
        <w:rPr>
          <w:rFonts w:cs="Arial"/>
        </w:rPr>
        <w:t xml:space="preserve"> соответствующий пункт:</w:t>
      </w:r>
    </w:p>
    <w:p w14:paraId="5E1F6B75" w14:textId="77777777" w:rsidR="0029535E" w:rsidRPr="00F419B2" w:rsidRDefault="00DB1DFC" w:rsidP="00B10C60">
      <w:pPr>
        <w:pStyle w:val="phlistitemized1"/>
      </w:pPr>
      <w:r w:rsidRPr="00F419B2">
        <w:t>«</w:t>
      </w:r>
      <w:r w:rsidR="0029535E" w:rsidRPr="00F419B2">
        <w:t>…</w:t>
      </w:r>
      <w:r w:rsidR="0094393F" w:rsidRPr="00F419B2">
        <w:t xml:space="preserve">/ </w:t>
      </w:r>
      <w:r w:rsidR="0029535E" w:rsidRPr="00F419B2">
        <w:t>Группы</w:t>
      </w:r>
      <w:r w:rsidRPr="00F419B2">
        <w:t>»</w:t>
      </w:r>
      <w:r w:rsidR="0029535E" w:rsidRPr="00F419B2">
        <w:t xml:space="preserve"> – для загрузки данных групп;</w:t>
      </w:r>
    </w:p>
    <w:p w14:paraId="766A4D7A" w14:textId="77777777" w:rsidR="0029535E" w:rsidRPr="00F419B2" w:rsidRDefault="00DB1DFC" w:rsidP="00B10C60">
      <w:pPr>
        <w:pStyle w:val="phlistitemized1"/>
      </w:pPr>
      <w:r w:rsidRPr="00F419B2">
        <w:t>«</w:t>
      </w:r>
      <w:r w:rsidR="0029535E" w:rsidRPr="00F419B2">
        <w:t>…</w:t>
      </w:r>
      <w:r w:rsidR="0094393F" w:rsidRPr="00F419B2">
        <w:t xml:space="preserve">/ </w:t>
      </w:r>
      <w:r w:rsidR="0029535E" w:rsidRPr="00F419B2">
        <w:t>Родители</w:t>
      </w:r>
      <w:r w:rsidRPr="00F419B2">
        <w:t>»</w:t>
      </w:r>
      <w:r w:rsidR="0029535E" w:rsidRPr="00F419B2">
        <w:t xml:space="preserve"> – для загрузки данных родителей;</w:t>
      </w:r>
    </w:p>
    <w:p w14:paraId="672B49B0" w14:textId="77777777" w:rsidR="0029535E" w:rsidRPr="00F419B2" w:rsidRDefault="00DB1DFC" w:rsidP="00B10C60">
      <w:pPr>
        <w:pStyle w:val="phlistitemized1"/>
      </w:pPr>
      <w:r w:rsidRPr="00F419B2">
        <w:t>«</w:t>
      </w:r>
      <w:r w:rsidR="0029535E" w:rsidRPr="00F419B2">
        <w:t>…</w:t>
      </w:r>
      <w:r w:rsidR="0094393F" w:rsidRPr="00F419B2">
        <w:t xml:space="preserve">/ </w:t>
      </w:r>
      <w:r w:rsidR="0029535E" w:rsidRPr="00F419B2">
        <w:t>Сотрудники</w:t>
      </w:r>
      <w:r w:rsidRPr="00F419B2">
        <w:t>»</w:t>
      </w:r>
      <w:r w:rsidR="0029535E" w:rsidRPr="00F419B2">
        <w:t xml:space="preserve"> – для загрузки данных сотрудников;</w:t>
      </w:r>
    </w:p>
    <w:p w14:paraId="02B6D542" w14:textId="77777777" w:rsidR="0029535E" w:rsidRPr="00F419B2" w:rsidRDefault="00DB1DFC" w:rsidP="00B10C60">
      <w:pPr>
        <w:pStyle w:val="phlistitemized1"/>
      </w:pPr>
      <w:r w:rsidRPr="00F419B2">
        <w:t>«</w:t>
      </w:r>
      <w:r w:rsidR="0029535E" w:rsidRPr="00F419B2">
        <w:t>…</w:t>
      </w:r>
      <w:r w:rsidR="0094393F" w:rsidRPr="00F419B2">
        <w:t xml:space="preserve">/ </w:t>
      </w:r>
      <w:r w:rsidR="0029535E" w:rsidRPr="00F419B2">
        <w:t>Учащиеся</w:t>
      </w:r>
      <w:r w:rsidRPr="00F419B2">
        <w:t>»</w:t>
      </w:r>
      <w:r w:rsidR="0029535E" w:rsidRPr="00F419B2">
        <w:t xml:space="preserve"> – для загрузки данных учащихся;</w:t>
      </w:r>
    </w:p>
    <w:p w14:paraId="3B20032B" w14:textId="77777777" w:rsidR="0019139B" w:rsidRPr="00F419B2" w:rsidRDefault="00DB1DFC" w:rsidP="00B10C60">
      <w:pPr>
        <w:pStyle w:val="phlistitemized1"/>
      </w:pPr>
      <w:r w:rsidRPr="00F419B2">
        <w:t>«</w:t>
      </w:r>
      <w:r w:rsidR="0029535E" w:rsidRPr="00F419B2">
        <w:t>…</w:t>
      </w:r>
      <w:r w:rsidR="0094393F" w:rsidRPr="00F419B2">
        <w:t xml:space="preserve">/ </w:t>
      </w:r>
      <w:r w:rsidR="00CE685C" w:rsidRPr="00F419B2">
        <w:t>Организации</w:t>
      </w:r>
      <w:r w:rsidRPr="00F419B2">
        <w:t>»</w:t>
      </w:r>
      <w:r w:rsidR="0029535E" w:rsidRPr="00F419B2">
        <w:t xml:space="preserve"> – для загрузки данных организаций.</w:t>
      </w:r>
    </w:p>
    <w:p w14:paraId="56265952" w14:textId="3D5F6A3F" w:rsidR="0019139B" w:rsidRPr="00F419B2" w:rsidRDefault="006F7AE9" w:rsidP="00B10C60">
      <w:pPr>
        <w:pStyle w:val="phnormal"/>
        <w:rPr>
          <w:rFonts w:cs="Arial"/>
        </w:rPr>
      </w:pPr>
      <w:r w:rsidRPr="00F419B2">
        <w:rPr>
          <w:rFonts w:cs="Arial"/>
        </w:rPr>
        <w:t>После это</w:t>
      </w:r>
      <w:r w:rsidR="0019139B" w:rsidRPr="00F419B2">
        <w:rPr>
          <w:rFonts w:cs="Arial"/>
        </w:rPr>
        <w:t xml:space="preserve">го откроется диалоговое окно, в котором </w:t>
      </w:r>
      <w:r w:rsidR="008C3AAB" w:rsidRPr="00F419B2">
        <w:rPr>
          <w:rFonts w:cs="Arial"/>
        </w:rPr>
        <w:t>Система</w:t>
      </w:r>
      <w:r w:rsidR="0019139B" w:rsidRPr="00F419B2">
        <w:rPr>
          <w:rFonts w:cs="Arial"/>
        </w:rPr>
        <w:t xml:space="preserve"> предложит выбрать файл для загрузки (</w:t>
      </w:r>
      <w:r w:rsidR="00A434FB" w:rsidRPr="00F419B2">
        <w:rPr>
          <w:rFonts w:cs="Arial"/>
        </w:rPr>
        <w:fldChar w:fldCharType="begin"/>
      </w:r>
      <w:r w:rsidR="00A434FB" w:rsidRPr="00F419B2">
        <w:rPr>
          <w:rFonts w:cs="Arial"/>
        </w:rPr>
        <w:instrText xml:space="preserve"> REF _Ref448939652 \h </w:instrText>
      </w:r>
      <w:r w:rsidR="001C1245" w:rsidRPr="00F419B2">
        <w:rPr>
          <w:rFonts w:cs="Arial"/>
        </w:rPr>
        <w:instrText xml:space="preserve"> \* MERGEFORMAT </w:instrText>
      </w:r>
      <w:r w:rsidR="00A434FB" w:rsidRPr="00F419B2">
        <w:rPr>
          <w:rFonts w:cs="Arial"/>
        </w:rPr>
      </w:r>
      <w:r w:rsidR="00A434FB"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48</w:t>
      </w:r>
      <w:r w:rsidR="00A434FB" w:rsidRPr="00F419B2">
        <w:rPr>
          <w:rFonts w:cs="Arial"/>
        </w:rPr>
        <w:fldChar w:fldCharType="end"/>
      </w:r>
      <w:r w:rsidR="0019139B" w:rsidRPr="00F419B2">
        <w:rPr>
          <w:rFonts w:cs="Arial"/>
        </w:rPr>
        <w:t>).</w:t>
      </w:r>
    </w:p>
    <w:p w14:paraId="183D8153" w14:textId="77777777" w:rsidR="00A434FB" w:rsidRPr="00F419B2" w:rsidRDefault="001534F3" w:rsidP="0029535E">
      <w:pPr>
        <w:pStyle w:val="phfigure"/>
        <w:rPr>
          <w:rFonts w:cs="Arial"/>
        </w:rPr>
      </w:pPr>
      <w:bookmarkStart w:id="1918" w:name="_Ref310342646"/>
      <w:r w:rsidRPr="00F419B2">
        <w:rPr>
          <w:rFonts w:cs="Arial"/>
          <w:noProof/>
        </w:rPr>
        <w:drawing>
          <wp:inline distT="0" distB="0" distL="0" distR="0" wp14:anchorId="7D5ADDCF" wp14:editId="21FC5140">
            <wp:extent cx="3838575" cy="1228725"/>
            <wp:effectExtent l="0" t="0" r="9525" b="9525"/>
            <wp:docPr id="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6FB29" w14:textId="770DFCE3" w:rsidR="0019139B" w:rsidRPr="00F419B2" w:rsidRDefault="00A434FB" w:rsidP="00503A7D">
      <w:pPr>
        <w:pStyle w:val="phfiguretitle"/>
      </w:pPr>
      <w:bookmarkStart w:id="1919" w:name="_Ref448939652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48</w:t>
        </w:r>
      </w:fldSimple>
      <w:bookmarkEnd w:id="1918"/>
      <w:bookmarkEnd w:id="1919"/>
      <w:r w:rsidR="004C22C3" w:rsidRPr="00F419B2">
        <w:t xml:space="preserve"> – </w:t>
      </w:r>
      <w:r w:rsidR="006E41D2">
        <w:t>Окно «</w:t>
      </w:r>
      <w:r w:rsidR="0019139B" w:rsidRPr="00F419B2">
        <w:t xml:space="preserve">Импорт </w:t>
      </w:r>
      <w:r w:rsidR="006E41D2">
        <w:t>групп»</w:t>
      </w:r>
    </w:p>
    <w:p w14:paraId="5D2E1B99" w14:textId="77777777" w:rsidR="005F38F0" w:rsidRPr="00F419B2" w:rsidRDefault="005F38F0" w:rsidP="005F38F0">
      <w:pPr>
        <w:pStyle w:val="phnormal"/>
        <w:rPr>
          <w:rFonts w:cs="Arial"/>
        </w:rPr>
      </w:pPr>
      <w:r w:rsidRPr="00F419B2">
        <w:rPr>
          <w:rFonts w:cs="Arial"/>
        </w:rPr>
        <w:t>Порядок загрузки файлов импорта в Систему совпадает с порядком заполнения данных в Системе вручную, а именно:</w:t>
      </w:r>
    </w:p>
    <w:p w14:paraId="4CE5B644" w14:textId="77777777" w:rsidR="005F38F0" w:rsidRPr="00F419B2" w:rsidRDefault="00676BDA" w:rsidP="004C2F04">
      <w:pPr>
        <w:pStyle w:val="phlistitemized1"/>
      </w:pPr>
      <w:r w:rsidRPr="00F419B2">
        <w:t>загрузка организации</w:t>
      </w:r>
      <w:r w:rsidR="005F38F0" w:rsidRPr="00F419B2">
        <w:t>(-ий);</w:t>
      </w:r>
    </w:p>
    <w:p w14:paraId="238E27F2" w14:textId="77777777" w:rsidR="005F38F0" w:rsidRPr="00F419B2" w:rsidRDefault="005F38F0" w:rsidP="004C2F04">
      <w:pPr>
        <w:pStyle w:val="phlistitemized1"/>
      </w:pPr>
      <w:r w:rsidRPr="00F419B2">
        <w:t>загрузка сотрудников;</w:t>
      </w:r>
    </w:p>
    <w:p w14:paraId="1F9F2F34" w14:textId="77777777" w:rsidR="005F38F0" w:rsidRPr="00F419B2" w:rsidRDefault="005F38F0" w:rsidP="004C2F04">
      <w:pPr>
        <w:pStyle w:val="phlistitemized1"/>
      </w:pPr>
      <w:r w:rsidRPr="00F419B2">
        <w:t>загрузка групп;</w:t>
      </w:r>
    </w:p>
    <w:p w14:paraId="38E2B1E3" w14:textId="77777777" w:rsidR="005F38F0" w:rsidRPr="00F419B2" w:rsidRDefault="005F38F0" w:rsidP="004C2F04">
      <w:pPr>
        <w:pStyle w:val="phlistitemized1"/>
      </w:pPr>
      <w:r w:rsidRPr="00F419B2">
        <w:t>загрузка учащихся;</w:t>
      </w:r>
    </w:p>
    <w:p w14:paraId="6BCF1CB1" w14:textId="77777777" w:rsidR="005F38F0" w:rsidRPr="00F419B2" w:rsidRDefault="005F38F0" w:rsidP="004C2F04">
      <w:pPr>
        <w:pStyle w:val="phlistitemized1"/>
      </w:pPr>
      <w:r w:rsidRPr="00F419B2">
        <w:t>загрузка родителей.</w:t>
      </w:r>
    </w:p>
    <w:p w14:paraId="038C9A3B" w14:textId="77777777" w:rsidR="00441505" w:rsidRPr="00F419B2" w:rsidRDefault="00441505" w:rsidP="00441505">
      <w:pPr>
        <w:pStyle w:val="phnormal"/>
        <w:rPr>
          <w:rFonts w:cs="Arial"/>
        </w:rPr>
      </w:pPr>
      <w:r w:rsidRPr="00F419B2">
        <w:rPr>
          <w:rFonts w:cs="Arial"/>
          <w:b/>
        </w:rPr>
        <w:t>Примечание</w:t>
      </w:r>
      <w:r w:rsidRPr="00F419B2">
        <w:rPr>
          <w:rFonts w:cs="Arial"/>
        </w:rPr>
        <w:t xml:space="preserve"> </w:t>
      </w:r>
      <w:r w:rsidR="00CE0EE4" w:rsidRPr="00F419B2">
        <w:rPr>
          <w:rFonts w:cs="Arial"/>
        </w:rPr>
        <w:t>–</w:t>
      </w:r>
      <w:r w:rsidRPr="00F419B2">
        <w:rPr>
          <w:rFonts w:cs="Arial"/>
        </w:rPr>
        <w:t xml:space="preserve"> Если в файле импорта групп, сотрудников, учащихся </w:t>
      </w:r>
      <w:r w:rsidR="00CC350E" w:rsidRPr="00F419B2">
        <w:rPr>
          <w:rFonts w:cs="Arial"/>
        </w:rPr>
        <w:t>указана</w:t>
      </w:r>
      <w:r w:rsidR="00735537" w:rsidRPr="00F419B2">
        <w:rPr>
          <w:rFonts w:cs="Arial"/>
        </w:rPr>
        <w:t xml:space="preserve"> ликвидированная организация</w:t>
      </w:r>
      <w:r w:rsidRPr="00F419B2">
        <w:rPr>
          <w:rFonts w:cs="Arial"/>
        </w:rPr>
        <w:t>, то не импортир</w:t>
      </w:r>
      <w:r w:rsidR="00CE0EE4" w:rsidRPr="00F419B2">
        <w:rPr>
          <w:rFonts w:cs="Arial"/>
        </w:rPr>
        <w:t>уются</w:t>
      </w:r>
      <w:r w:rsidRPr="00F419B2">
        <w:rPr>
          <w:rFonts w:cs="Arial"/>
        </w:rPr>
        <w:t xml:space="preserve"> группы, сотрудник</w:t>
      </w:r>
      <w:r w:rsidR="00CF08C1" w:rsidRPr="00F419B2">
        <w:rPr>
          <w:rFonts w:cs="Arial"/>
        </w:rPr>
        <w:t>и</w:t>
      </w:r>
      <w:r w:rsidRPr="00F419B2">
        <w:rPr>
          <w:rFonts w:cs="Arial"/>
        </w:rPr>
        <w:t>, учащи</w:t>
      </w:r>
      <w:r w:rsidR="00CF08C1" w:rsidRPr="00F419B2">
        <w:rPr>
          <w:rFonts w:cs="Arial"/>
        </w:rPr>
        <w:t>е</w:t>
      </w:r>
      <w:r w:rsidRPr="00F419B2">
        <w:rPr>
          <w:rFonts w:cs="Arial"/>
        </w:rPr>
        <w:t>ся</w:t>
      </w:r>
      <w:r w:rsidR="00544C43" w:rsidRPr="00F419B2">
        <w:rPr>
          <w:rFonts w:cs="Arial"/>
        </w:rPr>
        <w:t>,</w:t>
      </w:r>
      <w:r w:rsidRPr="00F419B2">
        <w:rPr>
          <w:rFonts w:cs="Arial"/>
        </w:rPr>
        <w:t xml:space="preserve"> и в отчете импорта </w:t>
      </w:r>
      <w:r w:rsidR="00CF08C1" w:rsidRPr="00F419B2">
        <w:rPr>
          <w:rFonts w:cs="Arial"/>
        </w:rPr>
        <w:t>выводится</w:t>
      </w:r>
      <w:r w:rsidRPr="00F419B2">
        <w:rPr>
          <w:rFonts w:cs="Arial"/>
        </w:rPr>
        <w:t xml:space="preserve"> сообщение</w:t>
      </w:r>
      <w:r w:rsidR="00CF08C1" w:rsidRPr="00F419B2">
        <w:rPr>
          <w:rFonts w:cs="Arial"/>
        </w:rPr>
        <w:t xml:space="preserve"> с текстом</w:t>
      </w:r>
      <w:r w:rsidRPr="00F419B2">
        <w:rPr>
          <w:rFonts w:cs="Arial"/>
        </w:rPr>
        <w:t xml:space="preserve">: </w:t>
      </w:r>
      <w:r w:rsidR="00DB1DFC" w:rsidRPr="00F419B2">
        <w:rPr>
          <w:rFonts w:cs="Arial"/>
        </w:rPr>
        <w:t>«</w:t>
      </w:r>
      <w:r w:rsidR="00CE685C" w:rsidRPr="00F419B2">
        <w:rPr>
          <w:rFonts w:cs="Arial"/>
        </w:rPr>
        <w:t xml:space="preserve">Указанная организация </w:t>
      </w:r>
      <w:r w:rsidR="00735537" w:rsidRPr="00F419B2">
        <w:rPr>
          <w:rFonts w:cs="Arial"/>
        </w:rPr>
        <w:t>&lt;Краткое наименование организации</w:t>
      </w:r>
      <w:r w:rsidRPr="00F419B2">
        <w:rPr>
          <w:rFonts w:cs="Arial"/>
        </w:rPr>
        <w:t xml:space="preserve">&gt;, ИНН: &lt;ИНН&gt;, КПП: &lt;КПП&gt; в </w:t>
      </w:r>
      <w:r w:rsidR="00CE0EE4" w:rsidRPr="00F419B2">
        <w:rPr>
          <w:rFonts w:cs="Arial"/>
        </w:rPr>
        <w:t>С</w:t>
      </w:r>
      <w:r w:rsidR="00CE685C" w:rsidRPr="00F419B2">
        <w:rPr>
          <w:rFonts w:cs="Arial"/>
        </w:rPr>
        <w:t>истеме является ликвидированной, закрытой</w:t>
      </w:r>
      <w:r w:rsidRPr="00F419B2">
        <w:rPr>
          <w:rFonts w:cs="Arial"/>
        </w:rPr>
        <w:t xml:space="preserve"> или объединен</w:t>
      </w:r>
      <w:r w:rsidR="00CE685C" w:rsidRPr="00F419B2">
        <w:rPr>
          <w:rFonts w:cs="Arial"/>
        </w:rPr>
        <w:t>ной с другой</w:t>
      </w:r>
      <w:r w:rsidR="00CE0EE4" w:rsidRPr="00F419B2">
        <w:rPr>
          <w:rFonts w:cs="Arial"/>
        </w:rPr>
        <w:t>. Импорт невозможен</w:t>
      </w:r>
      <w:r w:rsidR="00DB1DFC" w:rsidRPr="00F419B2">
        <w:rPr>
          <w:rFonts w:cs="Arial"/>
        </w:rPr>
        <w:t>»</w:t>
      </w:r>
      <w:r w:rsidR="00CE0EE4" w:rsidRPr="00F419B2">
        <w:rPr>
          <w:rFonts w:cs="Arial"/>
        </w:rPr>
        <w:t>.</w:t>
      </w:r>
      <w:r w:rsidR="00CF08C1" w:rsidRPr="00F419B2">
        <w:rPr>
          <w:rFonts w:cs="Arial"/>
        </w:rPr>
        <w:t xml:space="preserve"> </w:t>
      </w:r>
      <w:r w:rsidR="00CE685C" w:rsidRPr="00F419B2">
        <w:rPr>
          <w:rFonts w:cs="Arial"/>
        </w:rPr>
        <w:t>Если в файле импорта организаций указана</w:t>
      </w:r>
      <w:r w:rsidR="00735537" w:rsidRPr="00F419B2">
        <w:rPr>
          <w:rFonts w:cs="Arial"/>
        </w:rPr>
        <w:t xml:space="preserve"> ликвидированная</w:t>
      </w:r>
      <w:r w:rsidR="0094393F" w:rsidRPr="00F419B2">
        <w:rPr>
          <w:rFonts w:cs="Arial"/>
        </w:rPr>
        <w:t xml:space="preserve">/ </w:t>
      </w:r>
      <w:r w:rsidR="00735537" w:rsidRPr="00F419B2">
        <w:rPr>
          <w:rFonts w:cs="Arial"/>
        </w:rPr>
        <w:t>закрытая</w:t>
      </w:r>
      <w:r w:rsidR="0094393F" w:rsidRPr="00F419B2">
        <w:rPr>
          <w:rFonts w:cs="Arial"/>
        </w:rPr>
        <w:t xml:space="preserve">/ </w:t>
      </w:r>
      <w:r w:rsidR="00735537" w:rsidRPr="00F419B2">
        <w:rPr>
          <w:rFonts w:cs="Arial"/>
        </w:rPr>
        <w:t>объединенная организация как головная</w:t>
      </w:r>
      <w:r w:rsidRPr="00F419B2">
        <w:rPr>
          <w:rFonts w:cs="Arial"/>
        </w:rPr>
        <w:t xml:space="preserve">, </w:t>
      </w:r>
      <w:r w:rsidR="00CE0EE4" w:rsidRPr="00F419B2">
        <w:rPr>
          <w:rFonts w:cs="Arial"/>
        </w:rPr>
        <w:t>выводится</w:t>
      </w:r>
      <w:r w:rsidRPr="00F419B2">
        <w:rPr>
          <w:rFonts w:cs="Arial"/>
        </w:rPr>
        <w:t xml:space="preserve"> сообщение</w:t>
      </w:r>
      <w:r w:rsidR="00CF08C1" w:rsidRPr="00F419B2">
        <w:rPr>
          <w:rFonts w:cs="Arial"/>
        </w:rPr>
        <w:t xml:space="preserve"> с таким же текстом.</w:t>
      </w:r>
    </w:p>
    <w:p w14:paraId="44057A83" w14:textId="77777777" w:rsidR="00E72BAA" w:rsidRPr="00F419B2" w:rsidRDefault="00E72BAA" w:rsidP="00E72BAA">
      <w:pPr>
        <w:pStyle w:val="30"/>
        <w:rPr>
          <w:rFonts w:cs="Arial"/>
        </w:rPr>
      </w:pPr>
      <w:bookmarkStart w:id="1920" w:name="_Ref521586546"/>
      <w:bookmarkStart w:id="1921" w:name="_Toc46824855"/>
      <w:r w:rsidRPr="00F419B2">
        <w:rPr>
          <w:rFonts w:cs="Arial"/>
        </w:rPr>
        <w:t>Проверка шаблона</w:t>
      </w:r>
      <w:bookmarkEnd w:id="1920"/>
      <w:bookmarkEnd w:id="1921"/>
    </w:p>
    <w:p w14:paraId="2139CC75" w14:textId="46C5A2B3" w:rsidR="00E41241" w:rsidRPr="00F419B2" w:rsidRDefault="00E41241" w:rsidP="00B10C60">
      <w:pPr>
        <w:pStyle w:val="phnormal"/>
        <w:rPr>
          <w:rFonts w:cs="Arial"/>
        </w:rPr>
      </w:pPr>
      <w:r w:rsidRPr="00F419B2">
        <w:rPr>
          <w:rFonts w:cs="Arial"/>
        </w:rPr>
        <w:t xml:space="preserve">При нажатии </w:t>
      </w:r>
      <w:r w:rsidR="00E72BAA" w:rsidRPr="00F419B2">
        <w:rPr>
          <w:rFonts w:cs="Arial"/>
        </w:rPr>
        <w:t xml:space="preserve">на кнопку </w:t>
      </w:r>
      <w:r w:rsidR="00DB1DFC" w:rsidRPr="00F419B2">
        <w:rPr>
          <w:rFonts w:cs="Arial"/>
        </w:rPr>
        <w:t>«</w:t>
      </w:r>
      <w:r w:rsidR="00E72BAA" w:rsidRPr="00F419B2">
        <w:rPr>
          <w:rFonts w:cs="Arial"/>
        </w:rPr>
        <w:t>Загрузить</w:t>
      </w:r>
      <w:r w:rsidR="00DB1DFC" w:rsidRPr="00F419B2">
        <w:rPr>
          <w:rFonts w:cs="Arial"/>
        </w:rPr>
        <w:t>»</w:t>
      </w:r>
      <w:r w:rsidR="00E72BAA" w:rsidRPr="00F419B2">
        <w:rPr>
          <w:rFonts w:cs="Arial"/>
        </w:rPr>
        <w:t xml:space="preserve"> происходят все существующие проверки шаблона на правильность заполнения. Загрузка данных в Систему при этом </w:t>
      </w:r>
      <w:r w:rsidR="002A4CFB" w:rsidRPr="00F419B2">
        <w:rPr>
          <w:rFonts w:cs="Arial"/>
        </w:rPr>
        <w:t xml:space="preserve">не </w:t>
      </w:r>
      <w:r w:rsidR="00E72BAA" w:rsidRPr="00F419B2">
        <w:rPr>
          <w:rFonts w:cs="Arial"/>
        </w:rPr>
        <w:t>производится. При нахож</w:t>
      </w:r>
      <w:r w:rsidR="006F7AE9" w:rsidRPr="00F419B2">
        <w:rPr>
          <w:rFonts w:cs="Arial"/>
        </w:rPr>
        <w:t xml:space="preserve">дении ошибок в шаблоне импорта </w:t>
      </w:r>
      <w:r w:rsidR="00E72BAA" w:rsidRPr="00F419B2">
        <w:rPr>
          <w:rFonts w:cs="Arial"/>
        </w:rPr>
        <w:t xml:space="preserve">откроется окно </w:t>
      </w:r>
      <w:r w:rsidR="00DB1DFC" w:rsidRPr="00F419B2">
        <w:rPr>
          <w:rFonts w:cs="Arial"/>
        </w:rPr>
        <w:t>«</w:t>
      </w:r>
      <w:r w:rsidR="00E72BAA" w:rsidRPr="00F419B2">
        <w:rPr>
          <w:rFonts w:cs="Arial"/>
        </w:rPr>
        <w:t xml:space="preserve">Импорт </w:t>
      </w:r>
      <w:r w:rsidR="00E72BAA" w:rsidRPr="00F419B2">
        <w:rPr>
          <w:rFonts w:cs="Arial"/>
        </w:rPr>
        <w:lastRenderedPageBreak/>
        <w:t>&lt;объект импорта&gt;: проверка шаблона</w:t>
      </w:r>
      <w:r w:rsidR="00DB1DFC" w:rsidRPr="00F419B2">
        <w:rPr>
          <w:rFonts w:cs="Arial"/>
        </w:rPr>
        <w:t>»</w:t>
      </w:r>
      <w:r w:rsidR="00E72BAA" w:rsidRPr="00F419B2">
        <w:rPr>
          <w:rFonts w:cs="Arial"/>
        </w:rPr>
        <w:t xml:space="preserve"> (</w:t>
      </w:r>
      <w:r w:rsidR="00E72BAA" w:rsidRPr="00F419B2">
        <w:rPr>
          <w:rFonts w:cs="Arial"/>
        </w:rPr>
        <w:fldChar w:fldCharType="begin"/>
      </w:r>
      <w:r w:rsidR="00E72BAA" w:rsidRPr="00F419B2">
        <w:rPr>
          <w:rFonts w:cs="Arial"/>
        </w:rPr>
        <w:instrText xml:space="preserve"> REF _Ref463965769 \h </w:instrText>
      </w:r>
      <w:r w:rsidR="001C1245" w:rsidRPr="00F419B2">
        <w:rPr>
          <w:rFonts w:cs="Arial"/>
        </w:rPr>
        <w:instrText xml:space="preserve"> \* MERGEFORMAT </w:instrText>
      </w:r>
      <w:r w:rsidR="00E72BAA" w:rsidRPr="00F419B2">
        <w:rPr>
          <w:rFonts w:cs="Arial"/>
        </w:rPr>
      </w:r>
      <w:r w:rsidR="00E72BAA"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49</w:t>
      </w:r>
      <w:r w:rsidR="00E72BAA" w:rsidRPr="00F419B2">
        <w:rPr>
          <w:rFonts w:cs="Arial"/>
        </w:rPr>
        <w:fldChar w:fldCharType="end"/>
      </w:r>
      <w:r w:rsidR="00E72BAA" w:rsidRPr="00F419B2">
        <w:rPr>
          <w:rFonts w:cs="Arial"/>
        </w:rPr>
        <w:t xml:space="preserve">), в котором </w:t>
      </w:r>
      <w:r w:rsidR="006F7AE9" w:rsidRPr="00F419B2">
        <w:rPr>
          <w:rFonts w:cs="Arial"/>
        </w:rPr>
        <w:t>будут перечислены</w:t>
      </w:r>
      <w:r w:rsidR="00E72BAA" w:rsidRPr="00F419B2">
        <w:rPr>
          <w:rFonts w:cs="Arial"/>
        </w:rPr>
        <w:t xml:space="preserve"> все допущенные в шаблоне ошибки.</w:t>
      </w:r>
    </w:p>
    <w:p w14:paraId="41656850" w14:textId="77777777" w:rsidR="00E72BAA" w:rsidRPr="00F419B2" w:rsidRDefault="001534F3" w:rsidP="00E72BAA">
      <w:pPr>
        <w:pStyle w:val="phfigure"/>
        <w:rPr>
          <w:rFonts w:cs="Arial"/>
        </w:rPr>
      </w:pPr>
      <w:r w:rsidRPr="00F419B2">
        <w:rPr>
          <w:rFonts w:cs="Arial"/>
          <w:noProof/>
        </w:rPr>
        <w:drawing>
          <wp:inline distT="0" distB="0" distL="0" distR="0" wp14:anchorId="67C5D240" wp14:editId="2B1FBE76">
            <wp:extent cx="5543550" cy="4171950"/>
            <wp:effectExtent l="0" t="0" r="0" b="0"/>
            <wp:docPr id="84" name="Рисунок 84" descr="photo_2018-08-09_13-55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photo_2018-08-09_13-55-13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FADA9" w14:textId="326A5564" w:rsidR="00E72BAA" w:rsidRPr="00F419B2" w:rsidRDefault="00E72BAA" w:rsidP="00E72BAA">
      <w:pPr>
        <w:pStyle w:val="phfiguretitle"/>
      </w:pPr>
      <w:bookmarkStart w:id="1922" w:name="_Ref463965769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49</w:t>
        </w:r>
      </w:fldSimple>
      <w:bookmarkEnd w:id="1922"/>
      <w:r w:rsidRPr="00F419B2">
        <w:t xml:space="preserve"> – </w:t>
      </w:r>
      <w:r w:rsidR="00976F9E">
        <w:t>Окно «Импорт учащихся: отчет»</w:t>
      </w:r>
    </w:p>
    <w:p w14:paraId="73961C1C" w14:textId="77777777" w:rsidR="00E72BAA" w:rsidRPr="00F419B2" w:rsidRDefault="00E72BAA" w:rsidP="00B10C60">
      <w:pPr>
        <w:pStyle w:val="phnormal"/>
        <w:rPr>
          <w:rFonts w:cs="Arial"/>
        </w:rPr>
      </w:pPr>
      <w:r w:rsidRPr="00F419B2">
        <w:rPr>
          <w:rFonts w:cs="Arial"/>
        </w:rPr>
        <w:t xml:space="preserve">При нажатии на кнопку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Загрузить данные, в которых нет ошибок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в Систему </w:t>
      </w:r>
      <w:r w:rsidR="00D274FE" w:rsidRPr="00F419B2">
        <w:rPr>
          <w:rFonts w:cs="Arial"/>
        </w:rPr>
        <w:t xml:space="preserve">будут загружены </w:t>
      </w:r>
      <w:r w:rsidRPr="00F419B2">
        <w:rPr>
          <w:rFonts w:cs="Arial"/>
        </w:rPr>
        <w:t xml:space="preserve">поля из шаблона импорта, в которых при проверке шаблона не </w:t>
      </w:r>
      <w:r w:rsidR="00D274FE" w:rsidRPr="00F419B2">
        <w:rPr>
          <w:rFonts w:cs="Arial"/>
        </w:rPr>
        <w:t>было выявлено ошибок. После это</w:t>
      </w:r>
      <w:r w:rsidRPr="00F419B2">
        <w:rPr>
          <w:rFonts w:cs="Arial"/>
        </w:rPr>
        <w:t xml:space="preserve">го </w:t>
      </w:r>
      <w:r w:rsidR="008C3AAB" w:rsidRPr="00F419B2">
        <w:rPr>
          <w:rFonts w:cs="Arial"/>
        </w:rPr>
        <w:t>Система</w:t>
      </w:r>
      <w:r w:rsidRPr="00F419B2">
        <w:rPr>
          <w:rFonts w:cs="Arial"/>
        </w:rPr>
        <w:t xml:space="preserve"> вы</w:t>
      </w:r>
      <w:r w:rsidR="00506899" w:rsidRPr="00F419B2">
        <w:rPr>
          <w:rFonts w:cs="Arial"/>
        </w:rPr>
        <w:t>ведет</w:t>
      </w:r>
      <w:r w:rsidRPr="00F419B2">
        <w:rPr>
          <w:rFonts w:cs="Arial"/>
        </w:rPr>
        <w:t xml:space="preserve"> сообщение: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Данные из шаблона импорта, по которым не выявлено ошибок, успешно загружены в систему!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>.</w:t>
      </w:r>
    </w:p>
    <w:p w14:paraId="60C157B4" w14:textId="1828F32C" w:rsidR="00E72BAA" w:rsidRPr="00F419B2" w:rsidRDefault="00E72BAA" w:rsidP="00B10C60">
      <w:pPr>
        <w:pStyle w:val="phnormal"/>
        <w:rPr>
          <w:rFonts w:cs="Arial"/>
        </w:rPr>
      </w:pPr>
      <w:r w:rsidRPr="00F419B2">
        <w:rPr>
          <w:rFonts w:cs="Arial"/>
          <w:b/>
        </w:rPr>
        <w:t>Примечание</w:t>
      </w:r>
      <w:r w:rsidR="004C22C3" w:rsidRPr="00F419B2">
        <w:rPr>
          <w:rFonts w:cs="Arial"/>
        </w:rPr>
        <w:t xml:space="preserve"> – </w:t>
      </w:r>
      <w:r w:rsidRPr="00F419B2">
        <w:rPr>
          <w:rFonts w:cs="Arial"/>
        </w:rPr>
        <w:t>Если ошибки содержатся во всех записях файла</w:t>
      </w:r>
      <w:r w:rsidR="00D274FE" w:rsidRPr="00F419B2">
        <w:rPr>
          <w:rFonts w:cs="Arial"/>
        </w:rPr>
        <w:t xml:space="preserve">, </w:t>
      </w:r>
      <w:r w:rsidRPr="00F419B2">
        <w:rPr>
          <w:rFonts w:cs="Arial"/>
        </w:rPr>
        <w:t>в окне проверки шаблона (</w:t>
      </w:r>
      <w:r w:rsidR="00AC163D" w:rsidRPr="00F419B2">
        <w:rPr>
          <w:rFonts w:cs="Arial"/>
        </w:rPr>
        <w:t xml:space="preserve">см. </w:t>
      </w:r>
      <w:r w:rsidRPr="00F419B2">
        <w:rPr>
          <w:rFonts w:cs="Arial"/>
        </w:rPr>
        <w:fldChar w:fldCharType="begin"/>
      </w:r>
      <w:r w:rsidRPr="00F419B2">
        <w:rPr>
          <w:rFonts w:cs="Arial"/>
        </w:rPr>
        <w:instrText xml:space="preserve"> REF _Ref463965769 \h </w:instrText>
      </w:r>
      <w:r w:rsidR="001C1245" w:rsidRPr="00F419B2">
        <w:rPr>
          <w:rFonts w:cs="Arial"/>
        </w:rPr>
        <w:instrText xml:space="preserve"> \* MERGEFORMAT </w:instrText>
      </w:r>
      <w:r w:rsidRPr="00F419B2">
        <w:rPr>
          <w:rFonts w:cs="Arial"/>
        </w:rPr>
      </w:r>
      <w:r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49</w:t>
      </w:r>
      <w:r w:rsidRPr="00F419B2">
        <w:rPr>
          <w:rFonts w:cs="Arial"/>
        </w:rPr>
        <w:fldChar w:fldCharType="end"/>
      </w:r>
      <w:r w:rsidRPr="00F419B2">
        <w:rPr>
          <w:rFonts w:cs="Arial"/>
        </w:rPr>
        <w:t xml:space="preserve">) будет отображен следующий текст: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Все строки файла содержат ошибки, скорректируйте файл и повторите импорт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. Кнопка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Загрузить данные, в которых нет ошибок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будет скрыта.</w:t>
      </w:r>
    </w:p>
    <w:p w14:paraId="744E8634" w14:textId="306F95C5" w:rsidR="00E72BAA" w:rsidRPr="00F419B2" w:rsidRDefault="00E72BAA" w:rsidP="00B10C60">
      <w:pPr>
        <w:pStyle w:val="phnormal"/>
        <w:rPr>
          <w:rFonts w:cs="Arial"/>
        </w:rPr>
      </w:pPr>
      <w:r w:rsidRPr="00F419B2">
        <w:rPr>
          <w:rFonts w:cs="Arial"/>
        </w:rPr>
        <w:t xml:space="preserve">При нажатии на кнопку </w:t>
      </w:r>
      <w:r w:rsidR="00DB1DFC" w:rsidRPr="00F419B2">
        <w:rPr>
          <w:rFonts w:cs="Arial"/>
        </w:rPr>
        <w:t>«</w:t>
      </w:r>
      <w:r w:rsidR="00384F21" w:rsidRPr="00F419B2">
        <w:rPr>
          <w:rFonts w:cs="Arial"/>
        </w:rPr>
        <w:t>Закрыть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происходит закрытие окон проверки шаблона (</w:t>
      </w:r>
      <w:r w:rsidR="00AC163D" w:rsidRPr="00F419B2">
        <w:rPr>
          <w:rFonts w:cs="Arial"/>
        </w:rPr>
        <w:t xml:space="preserve">см. </w:t>
      </w:r>
      <w:r w:rsidRPr="00F419B2">
        <w:rPr>
          <w:rFonts w:cs="Arial"/>
        </w:rPr>
        <w:fldChar w:fldCharType="begin"/>
      </w:r>
      <w:r w:rsidRPr="00F419B2">
        <w:rPr>
          <w:rFonts w:cs="Arial"/>
        </w:rPr>
        <w:instrText xml:space="preserve"> REF _Ref463965769 \h </w:instrText>
      </w:r>
      <w:r w:rsidR="001C1245" w:rsidRPr="00F419B2">
        <w:rPr>
          <w:rFonts w:cs="Arial"/>
        </w:rPr>
        <w:instrText xml:space="preserve"> \* MERGEFORMAT </w:instrText>
      </w:r>
      <w:r w:rsidRPr="00F419B2">
        <w:rPr>
          <w:rFonts w:cs="Arial"/>
        </w:rPr>
      </w:r>
      <w:r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49</w:t>
      </w:r>
      <w:r w:rsidRPr="00F419B2">
        <w:rPr>
          <w:rFonts w:cs="Arial"/>
        </w:rPr>
        <w:fldChar w:fldCharType="end"/>
      </w:r>
      <w:r w:rsidRPr="00F419B2">
        <w:rPr>
          <w:rFonts w:cs="Arial"/>
        </w:rPr>
        <w:t>) и импорта данных в Систему (</w:t>
      </w:r>
      <w:r w:rsidRPr="00F419B2">
        <w:rPr>
          <w:rFonts w:cs="Arial"/>
        </w:rPr>
        <w:fldChar w:fldCharType="begin"/>
      </w:r>
      <w:r w:rsidRPr="00F419B2">
        <w:rPr>
          <w:rFonts w:cs="Arial"/>
        </w:rPr>
        <w:instrText xml:space="preserve"> REF _Ref448939652 \h </w:instrText>
      </w:r>
      <w:r w:rsidR="001C1245" w:rsidRPr="00F419B2">
        <w:rPr>
          <w:rFonts w:cs="Arial"/>
        </w:rPr>
        <w:instrText xml:space="preserve"> \* MERGEFORMAT </w:instrText>
      </w:r>
      <w:r w:rsidRPr="00F419B2">
        <w:rPr>
          <w:rFonts w:cs="Arial"/>
        </w:rPr>
      </w:r>
      <w:r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48</w:t>
      </w:r>
      <w:r w:rsidRPr="00F419B2">
        <w:rPr>
          <w:rFonts w:cs="Arial"/>
        </w:rPr>
        <w:fldChar w:fldCharType="end"/>
      </w:r>
      <w:r w:rsidRPr="00F419B2">
        <w:rPr>
          <w:rFonts w:cs="Arial"/>
        </w:rPr>
        <w:t>)</w:t>
      </w:r>
      <w:r w:rsidR="004C22C3" w:rsidRPr="00F419B2">
        <w:rPr>
          <w:rFonts w:cs="Arial"/>
        </w:rPr>
        <w:t xml:space="preserve"> – </w:t>
      </w:r>
      <w:r w:rsidRPr="00F419B2">
        <w:rPr>
          <w:rFonts w:cs="Arial"/>
        </w:rPr>
        <w:t>данные в Систему не загружаются.</w:t>
      </w:r>
    </w:p>
    <w:p w14:paraId="037F75BA" w14:textId="77777777" w:rsidR="00E72BAA" w:rsidRPr="00F419B2" w:rsidRDefault="00D274FE" w:rsidP="00B10C60">
      <w:pPr>
        <w:pStyle w:val="phnormal"/>
        <w:rPr>
          <w:rFonts w:cs="Arial"/>
        </w:rPr>
      </w:pPr>
      <w:r w:rsidRPr="00F419B2">
        <w:rPr>
          <w:rFonts w:cs="Arial"/>
        </w:rPr>
        <w:t>Е</w:t>
      </w:r>
      <w:r w:rsidR="00E72BAA" w:rsidRPr="00F419B2">
        <w:rPr>
          <w:rFonts w:cs="Arial"/>
        </w:rPr>
        <w:t xml:space="preserve">сли шаблон данных успешно прошел проверку, данные автоматически </w:t>
      </w:r>
      <w:r w:rsidRPr="00F419B2">
        <w:rPr>
          <w:rFonts w:cs="Arial"/>
        </w:rPr>
        <w:t>будут загружены</w:t>
      </w:r>
      <w:r w:rsidR="00E72BAA" w:rsidRPr="00F419B2">
        <w:rPr>
          <w:rFonts w:cs="Arial"/>
        </w:rPr>
        <w:t xml:space="preserve"> в Систему, после чего будет выдано сообщение: </w:t>
      </w:r>
      <w:r w:rsidR="00DB1DFC" w:rsidRPr="00F419B2">
        <w:rPr>
          <w:rFonts w:cs="Arial"/>
        </w:rPr>
        <w:t>«</w:t>
      </w:r>
      <w:r w:rsidR="00E72BAA" w:rsidRPr="00F419B2">
        <w:rPr>
          <w:rFonts w:cs="Arial"/>
        </w:rPr>
        <w:t>Проверка шаблона прошла успешно.</w:t>
      </w:r>
      <w:r w:rsidR="00156755" w:rsidRPr="00F419B2">
        <w:rPr>
          <w:rFonts w:cs="Arial"/>
        </w:rPr>
        <w:t xml:space="preserve"> </w:t>
      </w:r>
      <w:r w:rsidR="00E72BAA" w:rsidRPr="00F419B2">
        <w:rPr>
          <w:rFonts w:cs="Arial"/>
        </w:rPr>
        <w:t>Файл успешно загружен!</w:t>
      </w:r>
      <w:r w:rsidR="00DB1DFC" w:rsidRPr="00F419B2">
        <w:rPr>
          <w:rFonts w:cs="Arial"/>
        </w:rPr>
        <w:t>»</w:t>
      </w:r>
      <w:r w:rsidR="00E72BAA" w:rsidRPr="00F419B2">
        <w:rPr>
          <w:rFonts w:cs="Arial"/>
        </w:rPr>
        <w:t>.</w:t>
      </w:r>
    </w:p>
    <w:p w14:paraId="4BD4055C" w14:textId="53AB9052" w:rsidR="00E72BAA" w:rsidRPr="00F419B2" w:rsidRDefault="00E72BAA" w:rsidP="00B10C60">
      <w:pPr>
        <w:pStyle w:val="phnormal"/>
        <w:rPr>
          <w:rFonts w:cs="Arial"/>
        </w:rPr>
      </w:pPr>
      <w:r w:rsidRPr="00F419B2">
        <w:rPr>
          <w:rFonts w:cs="Arial"/>
        </w:rPr>
        <w:lastRenderedPageBreak/>
        <w:t>В ситуации, когда данные уже имеются в Системе</w:t>
      </w:r>
      <w:r w:rsidR="00D274FE" w:rsidRPr="00F419B2">
        <w:rPr>
          <w:rFonts w:cs="Arial"/>
        </w:rPr>
        <w:t>,</w:t>
      </w:r>
      <w:r w:rsidRPr="00F419B2">
        <w:rPr>
          <w:rFonts w:cs="Arial"/>
        </w:rPr>
        <w:t xml:space="preserve"> и при импорте они добавляются к существующему объекту импорта, в окне вывода сообщения об успешном импорт</w:t>
      </w:r>
      <w:r w:rsidR="00D274FE" w:rsidRPr="00F419B2">
        <w:rPr>
          <w:rFonts w:cs="Arial"/>
        </w:rPr>
        <w:t>е будут выданы предупреждения о</w:t>
      </w:r>
      <w:r w:rsidRPr="00F419B2">
        <w:rPr>
          <w:rFonts w:cs="Arial"/>
        </w:rPr>
        <w:t xml:space="preserve"> </w:t>
      </w:r>
      <w:r w:rsidR="00D274FE" w:rsidRPr="00F419B2">
        <w:rPr>
          <w:rFonts w:cs="Arial"/>
        </w:rPr>
        <w:t>подобных ситуациях (</w:t>
      </w:r>
      <w:r w:rsidRPr="00F419B2">
        <w:rPr>
          <w:rFonts w:cs="Arial"/>
        </w:rPr>
        <w:fldChar w:fldCharType="begin"/>
      </w:r>
      <w:r w:rsidRPr="00F419B2">
        <w:rPr>
          <w:rFonts w:cs="Arial"/>
        </w:rPr>
        <w:instrText xml:space="preserve"> REF _Ref463966123 \h </w:instrText>
      </w:r>
      <w:r w:rsidR="001C1245" w:rsidRPr="00F419B2">
        <w:rPr>
          <w:rFonts w:cs="Arial"/>
        </w:rPr>
        <w:instrText xml:space="preserve"> \* MERGEFORMAT </w:instrText>
      </w:r>
      <w:r w:rsidRPr="00F419B2">
        <w:rPr>
          <w:rFonts w:cs="Arial"/>
        </w:rPr>
      </w:r>
      <w:r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50</w:t>
      </w:r>
      <w:r w:rsidRPr="00F419B2">
        <w:rPr>
          <w:rFonts w:cs="Arial"/>
        </w:rPr>
        <w:fldChar w:fldCharType="end"/>
      </w:r>
      <w:r w:rsidRPr="00F419B2">
        <w:rPr>
          <w:rFonts w:cs="Arial"/>
        </w:rPr>
        <w:t>).</w:t>
      </w:r>
    </w:p>
    <w:p w14:paraId="1FDE7B62" w14:textId="42F2B338" w:rsidR="00E72BAA" w:rsidRPr="00F419B2" w:rsidRDefault="005C7A03" w:rsidP="00E72BAA">
      <w:pPr>
        <w:pStyle w:val="phfigure"/>
        <w:rPr>
          <w:rFonts w:cs="Arial"/>
        </w:rPr>
      </w:pPr>
      <w:r>
        <w:rPr>
          <w:noProof/>
        </w:rPr>
        <w:drawing>
          <wp:inline distT="0" distB="0" distL="0" distR="0" wp14:anchorId="3F94FF87" wp14:editId="521BB7F5">
            <wp:extent cx="5669771" cy="4679085"/>
            <wp:effectExtent l="0" t="0" r="7620" b="762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669771" cy="467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93750" w14:textId="791AFD8E" w:rsidR="00C6671C" w:rsidRDefault="00E72BAA" w:rsidP="00E72BAA">
      <w:pPr>
        <w:pStyle w:val="phfiguretitle"/>
      </w:pPr>
      <w:bookmarkStart w:id="1923" w:name="_Ref463966123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50</w:t>
        </w:r>
      </w:fldSimple>
      <w:bookmarkEnd w:id="1923"/>
      <w:r w:rsidRPr="00F419B2">
        <w:t xml:space="preserve"> – </w:t>
      </w:r>
      <w:r w:rsidR="00976F9E">
        <w:t>Окно «Импорт учащихся: отчет»</w:t>
      </w:r>
    </w:p>
    <w:p w14:paraId="10719818" w14:textId="0F520512" w:rsidR="00203DFE" w:rsidRPr="00F419B2" w:rsidRDefault="00203DFE" w:rsidP="00203DFE">
      <w:pPr>
        <w:pStyle w:val="30"/>
        <w:rPr>
          <w:rFonts w:cs="Arial"/>
        </w:rPr>
      </w:pPr>
      <w:bookmarkStart w:id="1924" w:name="_Ref463955196"/>
      <w:bookmarkStart w:id="1925" w:name="_Toc46824856"/>
      <w:r w:rsidRPr="00F419B2">
        <w:rPr>
          <w:rFonts w:cs="Arial"/>
        </w:rPr>
        <w:t xml:space="preserve">Массовый импорт </w:t>
      </w:r>
      <w:bookmarkEnd w:id="1924"/>
      <w:r w:rsidRPr="00F419B2">
        <w:rPr>
          <w:rFonts w:cs="Arial"/>
        </w:rPr>
        <w:t>шаблонов</w:t>
      </w:r>
      <w:bookmarkEnd w:id="1925"/>
    </w:p>
    <w:p w14:paraId="70E49C2B" w14:textId="77777777" w:rsidR="00203DFE" w:rsidRPr="00F419B2" w:rsidRDefault="00203DFE" w:rsidP="00B10C60">
      <w:pPr>
        <w:pStyle w:val="phnormal"/>
        <w:rPr>
          <w:rFonts w:cs="Arial"/>
        </w:rPr>
      </w:pPr>
      <w:r w:rsidRPr="00F419B2">
        <w:rPr>
          <w:rFonts w:cs="Arial"/>
        </w:rPr>
        <w:t>Реализован массовый импорт шаблонов. Данная функция доступна администратору Системы, а также у пользователя, которому было дан доступ к разделу.</w:t>
      </w:r>
    </w:p>
    <w:p w14:paraId="0D481A74" w14:textId="51119EED" w:rsidR="00203DFE" w:rsidRPr="00F419B2" w:rsidRDefault="00203DFE" w:rsidP="00B10C60">
      <w:pPr>
        <w:pStyle w:val="phnormal"/>
        <w:rPr>
          <w:rFonts w:cs="Arial"/>
        </w:rPr>
      </w:pPr>
      <w:r w:rsidRPr="00F419B2">
        <w:rPr>
          <w:rFonts w:cs="Arial"/>
        </w:rPr>
        <w:t xml:space="preserve">Перейдите в пункт меню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Пуск</w:t>
      </w:r>
      <w:r w:rsidR="00D7548F" w:rsidRPr="00F419B2">
        <w:rPr>
          <w:rFonts w:cs="Arial"/>
        </w:rPr>
        <w:t>/</w:t>
      </w:r>
      <w:r w:rsidRPr="00F419B2">
        <w:rPr>
          <w:rFonts w:cs="Arial"/>
        </w:rPr>
        <w:t>Администрирование</w:t>
      </w:r>
      <w:r w:rsidR="00D7548F" w:rsidRPr="00F419B2">
        <w:rPr>
          <w:rFonts w:cs="Arial"/>
        </w:rPr>
        <w:t>/</w:t>
      </w:r>
      <w:r w:rsidRPr="00F419B2">
        <w:rPr>
          <w:rFonts w:cs="Arial"/>
        </w:rPr>
        <w:t>Импорт</w:t>
      </w:r>
      <w:r w:rsidR="00D7548F" w:rsidRPr="00F419B2">
        <w:rPr>
          <w:rFonts w:cs="Arial"/>
        </w:rPr>
        <w:t>/</w:t>
      </w:r>
      <w:r w:rsidRPr="00F419B2">
        <w:rPr>
          <w:rFonts w:cs="Arial"/>
        </w:rPr>
        <w:t>Массовая загрузка шаблонов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, откроется окно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Массовый импорт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(</w:t>
      </w:r>
      <w:r w:rsidRPr="00F419B2">
        <w:rPr>
          <w:rFonts w:cs="Arial"/>
        </w:rPr>
        <w:fldChar w:fldCharType="begin"/>
      </w:r>
      <w:r w:rsidRPr="00F419B2">
        <w:rPr>
          <w:rFonts w:cs="Arial"/>
        </w:rPr>
        <w:instrText xml:space="preserve"> REF _Ref463942693 \h </w:instrText>
      </w:r>
      <w:r w:rsidR="001C1245" w:rsidRPr="00F419B2">
        <w:rPr>
          <w:rFonts w:cs="Arial"/>
        </w:rPr>
        <w:instrText xml:space="preserve"> \* MERGEFORMAT </w:instrText>
      </w:r>
      <w:r w:rsidRPr="00F419B2">
        <w:rPr>
          <w:rFonts w:cs="Arial"/>
        </w:rPr>
      </w:r>
      <w:r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51</w:t>
      </w:r>
      <w:r w:rsidRPr="00F419B2">
        <w:rPr>
          <w:rFonts w:cs="Arial"/>
        </w:rPr>
        <w:fldChar w:fldCharType="end"/>
      </w:r>
      <w:r w:rsidRPr="00F419B2">
        <w:rPr>
          <w:rFonts w:cs="Arial"/>
        </w:rPr>
        <w:t xml:space="preserve">). Файл для загрузки шаблонов должен иметь формат </w:t>
      </w:r>
      <w:r w:rsidR="00C61C35" w:rsidRPr="00F419B2">
        <w:rPr>
          <w:rFonts w:cs="Arial"/>
        </w:rPr>
        <w:t>.</w:t>
      </w:r>
      <w:r w:rsidRPr="00F419B2">
        <w:rPr>
          <w:rFonts w:cs="Arial"/>
          <w:lang w:val="en-US"/>
        </w:rPr>
        <w:t>zip</w:t>
      </w:r>
      <w:r w:rsidRPr="00F419B2">
        <w:rPr>
          <w:rFonts w:cs="Arial"/>
        </w:rPr>
        <w:t>.</w:t>
      </w:r>
    </w:p>
    <w:p w14:paraId="222B9F4C" w14:textId="77777777" w:rsidR="00203DFE" w:rsidRPr="00F419B2" w:rsidRDefault="001534F3" w:rsidP="00203DFE">
      <w:pPr>
        <w:pStyle w:val="phfigure"/>
        <w:rPr>
          <w:rFonts w:cs="Arial"/>
        </w:rPr>
      </w:pPr>
      <w:r w:rsidRPr="00F419B2">
        <w:rPr>
          <w:rFonts w:cs="Arial"/>
          <w:noProof/>
        </w:rPr>
        <w:lastRenderedPageBreak/>
        <w:drawing>
          <wp:inline distT="0" distB="0" distL="0" distR="0" wp14:anchorId="5454F453" wp14:editId="5A2DE8D2">
            <wp:extent cx="3857625" cy="1257300"/>
            <wp:effectExtent l="0" t="0" r="9525" b="0"/>
            <wp:docPr id="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AE133" w14:textId="33ACC421" w:rsidR="00203DFE" w:rsidRPr="00F419B2" w:rsidRDefault="00203DFE" w:rsidP="00203DFE">
      <w:pPr>
        <w:pStyle w:val="phfiguretitle"/>
      </w:pPr>
      <w:bookmarkStart w:id="1926" w:name="_Ref463942693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51</w:t>
        </w:r>
      </w:fldSimple>
      <w:bookmarkEnd w:id="1926"/>
      <w:r w:rsidRPr="00F419B2">
        <w:t xml:space="preserve"> – Окно </w:t>
      </w:r>
      <w:r w:rsidR="00DB1DFC" w:rsidRPr="00F419B2">
        <w:t>«</w:t>
      </w:r>
      <w:r w:rsidRPr="00F419B2">
        <w:t>Массовый импорт</w:t>
      </w:r>
      <w:r w:rsidR="00DB1DFC" w:rsidRPr="00F419B2">
        <w:t>»</w:t>
      </w:r>
    </w:p>
    <w:p w14:paraId="30EE6361" w14:textId="77777777" w:rsidR="00203DFE" w:rsidRPr="00F419B2" w:rsidRDefault="00203DFE" w:rsidP="009D5AFE">
      <w:pPr>
        <w:pStyle w:val="phnormal"/>
        <w:rPr>
          <w:rFonts w:cs="Arial"/>
        </w:rPr>
      </w:pPr>
      <w:r w:rsidRPr="00F419B2">
        <w:rPr>
          <w:rFonts w:cs="Arial"/>
        </w:rPr>
        <w:t>В файле с разрешением .zip может</w:t>
      </w:r>
      <w:r w:rsidR="00D274FE" w:rsidRPr="00F419B2">
        <w:rPr>
          <w:rFonts w:cs="Arial"/>
        </w:rPr>
        <w:t xml:space="preserve"> грузиться один шаблон и более: </w:t>
      </w:r>
      <w:r w:rsidRPr="00F419B2">
        <w:rPr>
          <w:rFonts w:cs="Arial"/>
        </w:rPr>
        <w:t>несколько шаблонов одного вида пользователей, несколько шаблонов загрузки</w:t>
      </w:r>
      <w:r w:rsidR="00735537" w:rsidRPr="00F419B2">
        <w:rPr>
          <w:rFonts w:cs="Arial"/>
        </w:rPr>
        <w:t xml:space="preserve"> организаций</w:t>
      </w:r>
      <w:r w:rsidRPr="00F419B2">
        <w:rPr>
          <w:rFonts w:cs="Arial"/>
        </w:rPr>
        <w:t xml:space="preserve">. Формат </w:t>
      </w:r>
      <w:r w:rsidR="00C61C35" w:rsidRPr="00F419B2">
        <w:rPr>
          <w:rFonts w:cs="Arial"/>
        </w:rPr>
        <w:t>шаблонов</w:t>
      </w:r>
      <w:r w:rsidR="004C22C3" w:rsidRPr="00F419B2">
        <w:rPr>
          <w:rFonts w:cs="Arial"/>
        </w:rPr>
        <w:t xml:space="preserve"> – </w:t>
      </w:r>
      <w:r w:rsidR="00C61C35" w:rsidRPr="00F419B2">
        <w:rPr>
          <w:rFonts w:cs="Arial"/>
        </w:rPr>
        <w:t>.</w:t>
      </w:r>
      <w:r w:rsidRPr="00F419B2">
        <w:rPr>
          <w:rFonts w:cs="Arial"/>
        </w:rPr>
        <w:t>xls.</w:t>
      </w:r>
    </w:p>
    <w:p w14:paraId="446751D6" w14:textId="77777777" w:rsidR="00203DFE" w:rsidRPr="00F419B2" w:rsidRDefault="00203DFE" w:rsidP="009D5AFE">
      <w:pPr>
        <w:pStyle w:val="phnormal"/>
        <w:rPr>
          <w:rFonts w:cs="Arial"/>
        </w:rPr>
      </w:pPr>
      <w:r w:rsidRPr="00F419B2">
        <w:rPr>
          <w:rFonts w:cs="Arial"/>
        </w:rPr>
        <w:t>При импорте необходимо соблюдать порядок загрузки шаблонов:</w:t>
      </w:r>
    </w:p>
    <w:p w14:paraId="4ABB512A" w14:textId="77777777" w:rsidR="00203DFE" w:rsidRPr="00F419B2" w:rsidRDefault="00DB1DFC" w:rsidP="00D46E39">
      <w:pPr>
        <w:pStyle w:val="phlistordereda"/>
        <w:numPr>
          <w:ilvl w:val="0"/>
          <w:numId w:val="13"/>
        </w:numPr>
        <w:rPr>
          <w:rFonts w:cs="Arial"/>
        </w:rPr>
      </w:pPr>
      <w:r w:rsidRPr="00F419B2">
        <w:rPr>
          <w:rFonts w:cs="Arial"/>
        </w:rPr>
        <w:t>«</w:t>
      </w:r>
      <w:r w:rsidR="00CE685C" w:rsidRPr="00F419B2">
        <w:rPr>
          <w:rFonts w:cs="Arial"/>
        </w:rPr>
        <w:t>Организации</w:t>
      </w:r>
      <w:r w:rsidRPr="00F419B2">
        <w:rPr>
          <w:rFonts w:cs="Arial"/>
        </w:rPr>
        <w:t>»</w:t>
      </w:r>
      <w:r w:rsidR="00203DFE" w:rsidRPr="00F419B2">
        <w:rPr>
          <w:rFonts w:cs="Arial"/>
        </w:rPr>
        <w:t>;</w:t>
      </w:r>
    </w:p>
    <w:p w14:paraId="0F258A9B" w14:textId="77777777" w:rsidR="00203DFE" w:rsidRPr="00F419B2" w:rsidRDefault="00DB1DFC" w:rsidP="0092206A">
      <w:pPr>
        <w:pStyle w:val="phlistordereda"/>
        <w:rPr>
          <w:rFonts w:cs="Arial"/>
        </w:rPr>
      </w:pPr>
      <w:r w:rsidRPr="00F419B2">
        <w:rPr>
          <w:rFonts w:cs="Arial"/>
        </w:rPr>
        <w:t>«</w:t>
      </w:r>
      <w:r w:rsidR="00203DFE" w:rsidRPr="00F419B2">
        <w:rPr>
          <w:rFonts w:cs="Arial"/>
        </w:rPr>
        <w:t>Сотрудники</w:t>
      </w:r>
      <w:r w:rsidRPr="00F419B2">
        <w:rPr>
          <w:rFonts w:cs="Arial"/>
        </w:rPr>
        <w:t>»</w:t>
      </w:r>
      <w:r w:rsidR="00203DFE" w:rsidRPr="00F419B2">
        <w:rPr>
          <w:rFonts w:cs="Arial"/>
        </w:rPr>
        <w:t>;</w:t>
      </w:r>
    </w:p>
    <w:p w14:paraId="2E4327B0" w14:textId="77777777" w:rsidR="00203DFE" w:rsidRPr="00F419B2" w:rsidRDefault="00DB1DFC" w:rsidP="0092206A">
      <w:pPr>
        <w:pStyle w:val="phlistordereda"/>
        <w:rPr>
          <w:rFonts w:cs="Arial"/>
        </w:rPr>
      </w:pPr>
      <w:r w:rsidRPr="00F419B2">
        <w:rPr>
          <w:rFonts w:cs="Arial"/>
        </w:rPr>
        <w:t>«</w:t>
      </w:r>
      <w:r w:rsidR="00203DFE" w:rsidRPr="00F419B2">
        <w:rPr>
          <w:rFonts w:cs="Arial"/>
        </w:rPr>
        <w:t>Группы</w:t>
      </w:r>
      <w:r w:rsidRPr="00F419B2">
        <w:rPr>
          <w:rFonts w:cs="Arial"/>
        </w:rPr>
        <w:t>»</w:t>
      </w:r>
      <w:r w:rsidR="00203DFE" w:rsidRPr="00F419B2">
        <w:rPr>
          <w:rFonts w:cs="Arial"/>
        </w:rPr>
        <w:t>;</w:t>
      </w:r>
    </w:p>
    <w:p w14:paraId="61565A6F" w14:textId="77777777" w:rsidR="00203DFE" w:rsidRPr="00F419B2" w:rsidRDefault="00DB1DFC" w:rsidP="0092206A">
      <w:pPr>
        <w:pStyle w:val="phlistordereda"/>
        <w:rPr>
          <w:rFonts w:cs="Arial"/>
        </w:rPr>
      </w:pPr>
      <w:r w:rsidRPr="00F419B2">
        <w:rPr>
          <w:rFonts w:cs="Arial"/>
        </w:rPr>
        <w:t>«</w:t>
      </w:r>
      <w:r w:rsidR="00203DFE" w:rsidRPr="00F419B2">
        <w:rPr>
          <w:rFonts w:cs="Arial"/>
        </w:rPr>
        <w:t>Учащиеся</w:t>
      </w:r>
      <w:r w:rsidRPr="00F419B2">
        <w:rPr>
          <w:rFonts w:cs="Arial"/>
        </w:rPr>
        <w:t>»</w:t>
      </w:r>
      <w:r w:rsidR="00203DFE" w:rsidRPr="00F419B2">
        <w:rPr>
          <w:rFonts w:cs="Arial"/>
        </w:rPr>
        <w:t>;</w:t>
      </w:r>
    </w:p>
    <w:p w14:paraId="48D849D0" w14:textId="77777777" w:rsidR="00203DFE" w:rsidRPr="00F419B2" w:rsidRDefault="00DB1DFC" w:rsidP="0092206A">
      <w:pPr>
        <w:pStyle w:val="phlistordereda"/>
        <w:rPr>
          <w:rFonts w:cs="Arial"/>
        </w:rPr>
      </w:pPr>
      <w:r w:rsidRPr="00F419B2">
        <w:rPr>
          <w:rFonts w:cs="Arial"/>
        </w:rPr>
        <w:t>«</w:t>
      </w:r>
      <w:r w:rsidR="00203DFE" w:rsidRPr="00F419B2">
        <w:rPr>
          <w:rFonts w:cs="Arial"/>
        </w:rPr>
        <w:t>Родители</w:t>
      </w:r>
      <w:r w:rsidRPr="00F419B2">
        <w:rPr>
          <w:rFonts w:cs="Arial"/>
        </w:rPr>
        <w:t>»</w:t>
      </w:r>
      <w:r w:rsidR="00203DFE" w:rsidRPr="00F419B2">
        <w:rPr>
          <w:rFonts w:cs="Arial"/>
        </w:rPr>
        <w:t>.</w:t>
      </w:r>
    </w:p>
    <w:p w14:paraId="2C948336" w14:textId="77777777" w:rsidR="00203DFE" w:rsidRPr="00F419B2" w:rsidRDefault="00203DFE" w:rsidP="00B10C60">
      <w:pPr>
        <w:pStyle w:val="phnormal"/>
        <w:rPr>
          <w:rFonts w:cs="Arial"/>
        </w:rPr>
      </w:pPr>
      <w:r w:rsidRPr="00F419B2">
        <w:rPr>
          <w:rFonts w:cs="Arial"/>
        </w:rPr>
        <w:t xml:space="preserve">Если нарушается порядок загрузки, то </w:t>
      </w:r>
      <w:r w:rsidR="008C3AAB" w:rsidRPr="00F419B2">
        <w:rPr>
          <w:rFonts w:cs="Arial"/>
        </w:rPr>
        <w:t>Система</w:t>
      </w:r>
      <w:r w:rsidRPr="00F419B2">
        <w:rPr>
          <w:rFonts w:cs="Arial"/>
        </w:rPr>
        <w:t xml:space="preserve"> выведет сообщение об ошибке не найденных данных в результате.</w:t>
      </w:r>
    </w:p>
    <w:p w14:paraId="587A6F81" w14:textId="77777777" w:rsidR="009A4CAA" w:rsidRPr="00F419B2" w:rsidRDefault="009A4CAA" w:rsidP="00B10C60">
      <w:pPr>
        <w:pStyle w:val="phnormal"/>
        <w:rPr>
          <w:rFonts w:cs="Arial"/>
        </w:rPr>
      </w:pPr>
      <w:r w:rsidRPr="00F419B2">
        <w:rPr>
          <w:rFonts w:cs="Arial"/>
        </w:rPr>
        <w:t xml:space="preserve">Массовый импорт шаблонов осуществляется в асинхронном режиме. После нажатия на кнопку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Загрузить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задача по массовому импорту шаблонов отображается в реестре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Асинхронные задачи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>.</w:t>
      </w:r>
    </w:p>
    <w:p w14:paraId="6C148D3D" w14:textId="77777777" w:rsidR="00DD2CF7" w:rsidRPr="00F419B2" w:rsidRDefault="00DD2CF7" w:rsidP="008658F9">
      <w:pPr>
        <w:pStyle w:val="30"/>
        <w:rPr>
          <w:rFonts w:cs="Arial"/>
        </w:rPr>
      </w:pPr>
      <w:bookmarkStart w:id="1927" w:name="_Toc404858882"/>
      <w:bookmarkStart w:id="1928" w:name="_Toc435801720"/>
      <w:bookmarkStart w:id="1929" w:name="_Toc46824857"/>
      <w:bookmarkStart w:id="1930" w:name="_Toc295203014"/>
      <w:bookmarkStart w:id="1931" w:name="_Toc338419526"/>
      <w:bookmarkStart w:id="1932" w:name="_Toc383012888"/>
      <w:bookmarkStart w:id="1933" w:name="_Toc409621473"/>
      <w:r w:rsidRPr="00F419B2">
        <w:rPr>
          <w:rFonts w:cs="Arial"/>
        </w:rPr>
        <w:t xml:space="preserve">Подготовка </w:t>
      </w:r>
      <w:r w:rsidRPr="00F419B2">
        <w:rPr>
          <w:rFonts w:cs="Arial"/>
          <w:lang w:val="en-US"/>
        </w:rPr>
        <w:t>Excel</w:t>
      </w:r>
      <w:r w:rsidRPr="00F419B2">
        <w:rPr>
          <w:rFonts w:cs="Arial"/>
        </w:rPr>
        <w:t xml:space="preserve">-файлов для импорта </w:t>
      </w:r>
      <w:bookmarkEnd w:id="1927"/>
      <w:r w:rsidRPr="00F419B2">
        <w:rPr>
          <w:rFonts w:cs="Arial"/>
        </w:rPr>
        <w:t>организаций</w:t>
      </w:r>
      <w:bookmarkEnd w:id="1928"/>
      <w:bookmarkEnd w:id="1929"/>
    </w:p>
    <w:p w14:paraId="6B7B5425" w14:textId="6D703898" w:rsidR="00BD52DF" w:rsidRPr="00F419B2" w:rsidRDefault="00BD52DF" w:rsidP="00B10C60">
      <w:pPr>
        <w:pStyle w:val="phnormal"/>
        <w:rPr>
          <w:rFonts w:cs="Arial"/>
        </w:rPr>
      </w:pPr>
      <w:bookmarkStart w:id="1934" w:name="_Ref318102400"/>
      <w:bookmarkStart w:id="1935" w:name="_Ref318102403"/>
      <w:bookmarkStart w:id="1936" w:name="_Toc338419497"/>
      <w:bookmarkStart w:id="1937" w:name="шаблондлязагрузкипользователей"/>
      <w:bookmarkStart w:id="1938" w:name="_Toc382991467"/>
      <w:bookmarkStart w:id="1939" w:name="_Toc404858883"/>
      <w:r w:rsidRPr="00F419B2">
        <w:rPr>
          <w:rFonts w:cs="Arial"/>
        </w:rPr>
        <w:t xml:space="preserve">Для успешного импорта </w:t>
      </w:r>
      <w:r w:rsidR="0029535E" w:rsidRPr="00F419B2">
        <w:rPr>
          <w:rFonts w:cs="Arial"/>
        </w:rPr>
        <w:t>используйте</w:t>
      </w:r>
      <w:r w:rsidRPr="00F419B2">
        <w:rPr>
          <w:rFonts w:cs="Arial"/>
        </w:rPr>
        <w:t xml:space="preserve"> шаблон, поставляемый с данным руководством</w:t>
      </w:r>
      <w:r w:rsidR="008212CA" w:rsidRPr="00F419B2">
        <w:rPr>
          <w:rFonts w:cs="Arial"/>
        </w:rPr>
        <w:t xml:space="preserve">, либо шаблон, который можно выгрузить из Системы, нажав на ссылку </w:t>
      </w:r>
      <w:r w:rsidR="00DB1DFC" w:rsidRPr="00F419B2">
        <w:rPr>
          <w:rFonts w:cs="Arial"/>
        </w:rPr>
        <w:t>«</w:t>
      </w:r>
      <w:r w:rsidR="00CE685C" w:rsidRPr="00F419B2">
        <w:rPr>
          <w:rFonts w:cs="Arial"/>
        </w:rPr>
        <w:t>Шаблон импорта организаций</w:t>
      </w:r>
      <w:r w:rsidR="00DB1DFC" w:rsidRPr="00F419B2">
        <w:rPr>
          <w:rFonts w:cs="Arial"/>
        </w:rPr>
        <w:t>»</w:t>
      </w:r>
      <w:r w:rsidR="00CE685C" w:rsidRPr="00F419B2">
        <w:rPr>
          <w:rFonts w:cs="Arial"/>
        </w:rPr>
        <w:t xml:space="preserve"> в окне </w:t>
      </w:r>
      <w:r w:rsidR="00DB1DFC" w:rsidRPr="00F419B2">
        <w:rPr>
          <w:rFonts w:cs="Arial"/>
        </w:rPr>
        <w:t>«</w:t>
      </w:r>
      <w:r w:rsidR="00CE685C" w:rsidRPr="00F419B2">
        <w:rPr>
          <w:rFonts w:cs="Arial"/>
        </w:rPr>
        <w:t>Импорт организаций</w:t>
      </w:r>
      <w:r w:rsidR="00DB1DFC" w:rsidRPr="00F419B2">
        <w:rPr>
          <w:rFonts w:cs="Arial"/>
        </w:rPr>
        <w:t>»</w:t>
      </w:r>
      <w:r w:rsidR="008212CA" w:rsidRPr="00F419B2">
        <w:rPr>
          <w:rFonts w:cs="Arial"/>
        </w:rPr>
        <w:t xml:space="preserve"> (</w:t>
      </w:r>
      <w:r w:rsidR="008212CA" w:rsidRPr="00F419B2">
        <w:rPr>
          <w:rFonts w:cs="Arial"/>
        </w:rPr>
        <w:fldChar w:fldCharType="begin"/>
      </w:r>
      <w:r w:rsidR="008212CA" w:rsidRPr="00F419B2">
        <w:rPr>
          <w:rFonts w:cs="Arial"/>
        </w:rPr>
        <w:instrText xml:space="preserve"> REF _Ref448939652 \h  \* MERGEFORMAT </w:instrText>
      </w:r>
      <w:r w:rsidR="008212CA" w:rsidRPr="00F419B2">
        <w:rPr>
          <w:rFonts w:cs="Arial"/>
        </w:rPr>
      </w:r>
      <w:r w:rsidR="008212CA"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48</w:t>
      </w:r>
      <w:r w:rsidR="008212CA" w:rsidRPr="00F419B2">
        <w:rPr>
          <w:rFonts w:cs="Arial"/>
        </w:rPr>
        <w:fldChar w:fldCharType="end"/>
      </w:r>
      <w:r w:rsidR="008212CA" w:rsidRPr="00F419B2">
        <w:rPr>
          <w:rFonts w:cs="Arial"/>
        </w:rPr>
        <w:t>)</w:t>
      </w:r>
      <w:r w:rsidRPr="00F419B2">
        <w:rPr>
          <w:rFonts w:cs="Arial"/>
        </w:rPr>
        <w:t>.</w:t>
      </w:r>
    </w:p>
    <w:p w14:paraId="7557FA5C" w14:textId="77777777" w:rsidR="00BD52DF" w:rsidRPr="00F419B2" w:rsidRDefault="00BD52DF" w:rsidP="00B10C60">
      <w:pPr>
        <w:pStyle w:val="phnormal"/>
        <w:rPr>
          <w:rFonts w:cs="Arial"/>
        </w:rPr>
      </w:pPr>
      <w:r w:rsidRPr="00F419B2">
        <w:rPr>
          <w:rFonts w:cs="Arial"/>
        </w:rPr>
        <w:t>Каждая организация расположена в отдельной строке, т.е. одна организация зани</w:t>
      </w:r>
      <w:r w:rsidR="00503A7D" w:rsidRPr="00F419B2">
        <w:rPr>
          <w:rFonts w:cs="Arial"/>
        </w:rPr>
        <w:t>мает одну строку в Excel-файле.</w:t>
      </w:r>
    </w:p>
    <w:p w14:paraId="4B2CA36B" w14:textId="5328FA47" w:rsidR="00BD52DF" w:rsidRPr="00F419B2" w:rsidRDefault="00BD52DF" w:rsidP="00B10C60">
      <w:pPr>
        <w:pStyle w:val="phnormal"/>
        <w:rPr>
          <w:rFonts w:cs="Arial"/>
        </w:rPr>
      </w:pPr>
      <w:r w:rsidRPr="00F419B2">
        <w:rPr>
          <w:rFonts w:cs="Arial"/>
        </w:rPr>
        <w:t>Заполнение начинается с ячейки А2</w:t>
      </w:r>
      <w:r w:rsidR="00503A7D" w:rsidRPr="00F419B2">
        <w:rPr>
          <w:rFonts w:cs="Arial"/>
        </w:rPr>
        <w:t xml:space="preserve"> (</w:t>
      </w:r>
      <w:r w:rsidR="00503A7D" w:rsidRPr="00F419B2">
        <w:rPr>
          <w:rFonts w:cs="Arial"/>
        </w:rPr>
        <w:fldChar w:fldCharType="begin"/>
      </w:r>
      <w:r w:rsidR="00503A7D" w:rsidRPr="00F419B2">
        <w:rPr>
          <w:rFonts w:cs="Arial"/>
        </w:rPr>
        <w:instrText xml:space="preserve"> REF _Ref449010717 \h </w:instrText>
      </w:r>
      <w:r w:rsidR="001C1245" w:rsidRPr="00F419B2">
        <w:rPr>
          <w:rFonts w:cs="Arial"/>
        </w:rPr>
        <w:instrText xml:space="preserve"> \* MERGEFORMAT </w:instrText>
      </w:r>
      <w:r w:rsidR="00503A7D" w:rsidRPr="00F419B2">
        <w:rPr>
          <w:rFonts w:cs="Arial"/>
        </w:rPr>
      </w:r>
      <w:r w:rsidR="00503A7D"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52</w:t>
      </w:r>
      <w:r w:rsidR="00503A7D" w:rsidRPr="00F419B2">
        <w:rPr>
          <w:rFonts w:cs="Arial"/>
        </w:rPr>
        <w:fldChar w:fldCharType="end"/>
      </w:r>
      <w:r w:rsidR="00503A7D" w:rsidRPr="00F419B2">
        <w:rPr>
          <w:rFonts w:cs="Arial"/>
        </w:rPr>
        <w:t>)</w:t>
      </w:r>
      <w:r w:rsidRPr="00F419B2">
        <w:rPr>
          <w:rFonts w:cs="Arial"/>
        </w:rPr>
        <w:t>. Заполняются следующие поля:</w:t>
      </w:r>
    </w:p>
    <w:p w14:paraId="0A860D6D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Подчинение Министерству</w:t>
      </w:r>
      <w:r w:rsidRPr="00F419B2">
        <w:t>»</w:t>
      </w:r>
      <w:r w:rsidR="004C22C3" w:rsidRPr="00F419B2">
        <w:t xml:space="preserve"> – </w:t>
      </w:r>
      <w:r w:rsidR="00BD52DF" w:rsidRPr="00F419B2">
        <w:t>необязательное по</w:t>
      </w:r>
      <w:r w:rsidR="00D274FE" w:rsidRPr="00F419B2">
        <w:t>ле. При заполнении данного поля</w:t>
      </w:r>
      <w:r w:rsidR="00BD52DF" w:rsidRPr="00F419B2">
        <w:t xml:space="preserve"> в иерархии </w:t>
      </w:r>
      <w:r w:rsidR="00735537" w:rsidRPr="00F419B2">
        <w:t>организаций импортируемая организация</w:t>
      </w:r>
      <w:r w:rsidR="00BD52DF" w:rsidRPr="00F419B2">
        <w:t xml:space="preserve"> устанавливается под указанным Министерством;</w:t>
      </w:r>
    </w:p>
    <w:p w14:paraId="53BDC1FF" w14:textId="77777777" w:rsidR="00BD52DF" w:rsidRPr="00F419B2" w:rsidRDefault="00DB1DFC" w:rsidP="00B10C60">
      <w:pPr>
        <w:pStyle w:val="phlistitemized1"/>
      </w:pPr>
      <w:r w:rsidRPr="00F419B2">
        <w:lastRenderedPageBreak/>
        <w:t>«</w:t>
      </w:r>
      <w:r w:rsidR="00BD52DF" w:rsidRPr="00F419B2">
        <w:t>Подчинение Управлению</w:t>
      </w:r>
      <w:r w:rsidRPr="00F419B2">
        <w:t>»</w:t>
      </w:r>
      <w:r w:rsidR="004C22C3" w:rsidRPr="00F419B2">
        <w:t xml:space="preserve"> – </w:t>
      </w:r>
      <w:r w:rsidR="00BD52DF" w:rsidRPr="00F419B2">
        <w:t>необязательное по</w:t>
      </w:r>
      <w:r w:rsidR="00D274FE" w:rsidRPr="00F419B2">
        <w:t>ле. При заполнении данного поля</w:t>
      </w:r>
      <w:r w:rsidR="00BD52DF" w:rsidRPr="00F419B2">
        <w:t xml:space="preserve"> в иерархии </w:t>
      </w:r>
      <w:r w:rsidR="00735537" w:rsidRPr="00F419B2">
        <w:t>организаций импортируемая организация</w:t>
      </w:r>
      <w:r w:rsidR="00BD52DF" w:rsidRPr="00F419B2">
        <w:t xml:space="preserve"> устанавливается под указанным Управлением;</w:t>
      </w:r>
    </w:p>
    <w:p w14:paraId="31C844B4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 xml:space="preserve">Полное наименование </w:t>
      </w:r>
      <w:r w:rsidR="00CE685C" w:rsidRPr="00F419B2">
        <w:t>организации</w:t>
      </w:r>
      <w:r w:rsidRPr="00F419B2">
        <w:t>»</w:t>
      </w:r>
      <w:r w:rsidR="004C22C3" w:rsidRPr="00F419B2">
        <w:t xml:space="preserve"> – </w:t>
      </w:r>
      <w:r w:rsidR="00BD52DF" w:rsidRPr="00F419B2">
        <w:t>обязательное поле;</w:t>
      </w:r>
    </w:p>
    <w:p w14:paraId="6B008AE6" w14:textId="77777777" w:rsidR="00BD52DF" w:rsidRPr="00F419B2" w:rsidRDefault="00DB1DFC" w:rsidP="00B10C60">
      <w:pPr>
        <w:pStyle w:val="phlistitemized1"/>
      </w:pPr>
      <w:r w:rsidRPr="00F419B2">
        <w:t>«</w:t>
      </w:r>
      <w:r w:rsidR="00CE685C" w:rsidRPr="00F419B2">
        <w:t>Краткое наименование организации</w:t>
      </w:r>
      <w:r w:rsidRPr="00F419B2">
        <w:t>»</w:t>
      </w:r>
      <w:r w:rsidR="004C22C3" w:rsidRPr="00F419B2">
        <w:t xml:space="preserve"> – </w:t>
      </w:r>
      <w:r w:rsidR="00BD52DF" w:rsidRPr="00F419B2">
        <w:t>обязательное поле;</w:t>
      </w:r>
    </w:p>
    <w:p w14:paraId="0EDD8DC6" w14:textId="77777777" w:rsidR="00BD52DF" w:rsidRPr="00F419B2" w:rsidRDefault="00DB1DFC" w:rsidP="00B10C60">
      <w:pPr>
        <w:pStyle w:val="phlistitemized1"/>
      </w:pPr>
      <w:r w:rsidRPr="00F419B2">
        <w:t>«</w:t>
      </w:r>
      <w:r w:rsidR="00CE685C" w:rsidRPr="00F419B2">
        <w:t>ИНН организации</w:t>
      </w:r>
      <w:r w:rsidRPr="00F419B2">
        <w:t>»</w:t>
      </w:r>
      <w:r w:rsidR="004C22C3" w:rsidRPr="00F419B2">
        <w:t xml:space="preserve"> – </w:t>
      </w:r>
      <w:r w:rsidR="00BD52DF" w:rsidRPr="00F419B2">
        <w:t>обязательное поле;</w:t>
      </w:r>
    </w:p>
    <w:p w14:paraId="64948DEA" w14:textId="77777777" w:rsidR="00BD52DF" w:rsidRPr="00F419B2" w:rsidRDefault="00DB1DFC" w:rsidP="00B10C60">
      <w:pPr>
        <w:pStyle w:val="phlistitemized1"/>
      </w:pPr>
      <w:r w:rsidRPr="00F419B2">
        <w:t>«</w:t>
      </w:r>
      <w:r w:rsidR="00CE685C" w:rsidRPr="00F419B2">
        <w:t>КПП организации</w:t>
      </w:r>
      <w:r w:rsidRPr="00F419B2">
        <w:t>»</w:t>
      </w:r>
      <w:r w:rsidR="004C22C3" w:rsidRPr="00F419B2">
        <w:t xml:space="preserve"> – </w:t>
      </w:r>
      <w:r w:rsidR="00BD52DF" w:rsidRPr="00F419B2">
        <w:t>обязательное поле;</w:t>
      </w:r>
    </w:p>
    <w:p w14:paraId="3215318F" w14:textId="77777777" w:rsidR="00BD52DF" w:rsidRPr="00F419B2" w:rsidRDefault="00DB1DFC" w:rsidP="00B10C60">
      <w:pPr>
        <w:pStyle w:val="phlistitemized1"/>
      </w:pPr>
      <w:r w:rsidRPr="00F419B2">
        <w:t>«</w:t>
      </w:r>
      <w:r w:rsidR="00CE685C" w:rsidRPr="00F419B2">
        <w:t>ОКОГУ организации</w:t>
      </w:r>
      <w:r w:rsidRPr="00F419B2">
        <w:t>»</w:t>
      </w:r>
      <w:r w:rsidR="004C22C3" w:rsidRPr="00F419B2">
        <w:t xml:space="preserve"> – </w:t>
      </w:r>
      <w:r w:rsidR="00BD52DF" w:rsidRPr="00F419B2">
        <w:t>обязательное поле;</w:t>
      </w:r>
    </w:p>
    <w:p w14:paraId="721B15D6" w14:textId="77777777" w:rsidR="00BD52DF" w:rsidRPr="00F419B2" w:rsidRDefault="00DB1DFC" w:rsidP="00B10C60">
      <w:pPr>
        <w:pStyle w:val="phlistitemized1"/>
      </w:pPr>
      <w:r w:rsidRPr="00F419B2">
        <w:t>«</w:t>
      </w:r>
      <w:r w:rsidR="00CE685C" w:rsidRPr="00F419B2">
        <w:t>Тип организации</w:t>
      </w:r>
      <w:r w:rsidRPr="00F419B2">
        <w:t>»</w:t>
      </w:r>
      <w:r w:rsidR="004C22C3" w:rsidRPr="00F419B2">
        <w:t xml:space="preserve"> – </w:t>
      </w:r>
      <w:r w:rsidR="00BD52DF" w:rsidRPr="00F419B2">
        <w:t>обязательное поле;</w:t>
      </w:r>
    </w:p>
    <w:p w14:paraId="1421993F" w14:textId="77777777" w:rsidR="00BD52DF" w:rsidRPr="00F419B2" w:rsidRDefault="00DB1DFC" w:rsidP="00B10C60">
      <w:pPr>
        <w:pStyle w:val="phlistitemized1"/>
      </w:pPr>
      <w:r w:rsidRPr="00F419B2">
        <w:t>«</w:t>
      </w:r>
      <w:r w:rsidR="00CE685C" w:rsidRPr="00F419B2">
        <w:t>Вид организации</w:t>
      </w:r>
      <w:r w:rsidRPr="00F419B2">
        <w:t>»</w:t>
      </w:r>
      <w:r w:rsidR="004C22C3" w:rsidRPr="00F419B2">
        <w:t xml:space="preserve"> – </w:t>
      </w:r>
      <w:r w:rsidR="00BD52DF" w:rsidRPr="00F419B2">
        <w:t xml:space="preserve">обязательно поле. Если в поле </w:t>
      </w:r>
      <w:r w:rsidRPr="00F419B2">
        <w:t>«</w:t>
      </w:r>
      <w:r w:rsidR="00BD52DF" w:rsidRPr="00F419B2">
        <w:t>Тип организации</w:t>
      </w:r>
      <w:r w:rsidRPr="00F419B2">
        <w:t>»</w:t>
      </w:r>
      <w:r w:rsidR="00503A7D" w:rsidRPr="00F419B2">
        <w:t xml:space="preserve"> введено</w:t>
      </w:r>
      <w:r w:rsidR="00BD52DF" w:rsidRPr="00F419B2">
        <w:t xml:space="preserve"> значение </w:t>
      </w:r>
      <w:r w:rsidRPr="00F419B2">
        <w:t>«</w:t>
      </w:r>
      <w:r w:rsidR="00BD52DF" w:rsidRPr="00F419B2">
        <w:t>Министерство</w:t>
      </w:r>
      <w:r w:rsidRPr="00F419B2">
        <w:t>»</w:t>
      </w:r>
      <w:r w:rsidR="00BD52DF" w:rsidRPr="00F419B2">
        <w:t xml:space="preserve"> или </w:t>
      </w:r>
      <w:r w:rsidRPr="00F419B2">
        <w:t>«</w:t>
      </w:r>
      <w:r w:rsidR="00BD52DF" w:rsidRPr="00F419B2">
        <w:t>Управление</w:t>
      </w:r>
      <w:r w:rsidRPr="00F419B2">
        <w:t>»</w:t>
      </w:r>
      <w:r w:rsidR="00BD52DF" w:rsidRPr="00F419B2">
        <w:t>, заполнени</w:t>
      </w:r>
      <w:r w:rsidR="0029535E" w:rsidRPr="00F419B2">
        <w:t>е</w:t>
      </w:r>
      <w:r w:rsidR="00BD52DF" w:rsidRPr="00F419B2">
        <w:t xml:space="preserve"> поля </w:t>
      </w:r>
      <w:r w:rsidRPr="00F419B2">
        <w:t>«</w:t>
      </w:r>
      <w:r w:rsidR="00BD52DF" w:rsidRPr="00F419B2">
        <w:t>Вид организации</w:t>
      </w:r>
      <w:r w:rsidRPr="00F419B2">
        <w:t>»</w:t>
      </w:r>
      <w:r w:rsidR="00BD52DF" w:rsidRPr="00F419B2">
        <w:t xml:space="preserve"> необязательно;</w:t>
      </w:r>
    </w:p>
    <w:p w14:paraId="6800CBF1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Основное направление деятельности</w:t>
      </w:r>
      <w:r w:rsidRPr="00F419B2">
        <w:t>»</w:t>
      </w:r>
      <w:r w:rsidR="004C22C3" w:rsidRPr="00F419B2">
        <w:t xml:space="preserve"> – </w:t>
      </w:r>
      <w:r w:rsidR="00BD52DF" w:rsidRPr="00F419B2">
        <w:t>необязательное поле;</w:t>
      </w:r>
    </w:p>
    <w:p w14:paraId="019CD663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Тип местности</w:t>
      </w:r>
      <w:r w:rsidRPr="00F419B2">
        <w:t>»</w:t>
      </w:r>
      <w:r w:rsidR="004C22C3" w:rsidRPr="00F419B2">
        <w:t xml:space="preserve"> – </w:t>
      </w:r>
      <w:r w:rsidR="00BD52DF" w:rsidRPr="00F419B2">
        <w:t>обязательное поле;</w:t>
      </w:r>
    </w:p>
    <w:p w14:paraId="78D954C6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Субъект РФ</w:t>
      </w:r>
      <w:r w:rsidR="0094393F" w:rsidRPr="00F419B2">
        <w:t xml:space="preserve">/ </w:t>
      </w:r>
      <w:r w:rsidR="00BD52DF" w:rsidRPr="00F419B2">
        <w:t>Фактический адрес</w:t>
      </w:r>
      <w:r w:rsidRPr="00F419B2">
        <w:t>»</w:t>
      </w:r>
      <w:r w:rsidR="004C22C3" w:rsidRPr="00F419B2">
        <w:t xml:space="preserve"> – </w:t>
      </w:r>
      <w:r w:rsidR="00BD52DF" w:rsidRPr="00F419B2">
        <w:t>необязательное поле;</w:t>
      </w:r>
    </w:p>
    <w:p w14:paraId="449634B4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Район</w:t>
      </w:r>
      <w:r w:rsidR="0094393F" w:rsidRPr="00F419B2">
        <w:t xml:space="preserve">/ </w:t>
      </w:r>
      <w:r w:rsidR="00BD52DF" w:rsidRPr="00F419B2">
        <w:t>Фактический адрес</w:t>
      </w:r>
      <w:r w:rsidRPr="00F419B2">
        <w:t>»</w:t>
      </w:r>
      <w:r w:rsidR="004C22C3" w:rsidRPr="00F419B2">
        <w:t xml:space="preserve"> – </w:t>
      </w:r>
      <w:r w:rsidR="00BD52DF" w:rsidRPr="00F419B2">
        <w:t>необязательное поле;</w:t>
      </w:r>
    </w:p>
    <w:p w14:paraId="5170BDAC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Населенный пункт</w:t>
      </w:r>
      <w:r w:rsidR="0094393F" w:rsidRPr="00F419B2">
        <w:t xml:space="preserve">/ </w:t>
      </w:r>
      <w:r w:rsidR="00BD52DF" w:rsidRPr="00F419B2">
        <w:t>Город</w:t>
      </w:r>
      <w:r w:rsidR="0094393F" w:rsidRPr="00F419B2">
        <w:t xml:space="preserve">/ </w:t>
      </w:r>
      <w:r w:rsidR="00BD52DF" w:rsidRPr="00F419B2">
        <w:t>Фактический адрес</w:t>
      </w:r>
      <w:r w:rsidRPr="00F419B2">
        <w:t>»</w:t>
      </w:r>
      <w:r w:rsidR="004C22C3" w:rsidRPr="00F419B2">
        <w:t xml:space="preserve"> – </w:t>
      </w:r>
      <w:r w:rsidR="00BD52DF" w:rsidRPr="00F419B2">
        <w:t>необязательное поле;</w:t>
      </w:r>
    </w:p>
    <w:p w14:paraId="6D2958FB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 xml:space="preserve">Улица </w:t>
      </w:r>
      <w:r w:rsidR="0094393F" w:rsidRPr="00F419B2">
        <w:t xml:space="preserve">/ </w:t>
      </w:r>
      <w:r w:rsidR="00BD52DF" w:rsidRPr="00F419B2">
        <w:t>Фактический адрес</w:t>
      </w:r>
      <w:r w:rsidRPr="00F419B2">
        <w:t>»</w:t>
      </w:r>
      <w:r w:rsidR="004C22C3" w:rsidRPr="00F419B2">
        <w:t xml:space="preserve"> – </w:t>
      </w:r>
      <w:r w:rsidR="00BD52DF" w:rsidRPr="00F419B2">
        <w:t>необязательное поле;</w:t>
      </w:r>
    </w:p>
    <w:p w14:paraId="66478BCB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Дом</w:t>
      </w:r>
      <w:r w:rsidR="0094393F" w:rsidRPr="00F419B2">
        <w:t xml:space="preserve">/ </w:t>
      </w:r>
      <w:r w:rsidR="00BD52DF" w:rsidRPr="00F419B2">
        <w:t>Фактический адрес</w:t>
      </w:r>
      <w:r w:rsidRPr="00F419B2">
        <w:t>»</w:t>
      </w:r>
      <w:r w:rsidR="004C22C3" w:rsidRPr="00F419B2">
        <w:t xml:space="preserve"> – </w:t>
      </w:r>
      <w:r w:rsidR="00BD52DF" w:rsidRPr="00F419B2">
        <w:t>необязательное поле;</w:t>
      </w:r>
    </w:p>
    <w:p w14:paraId="61CAD943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Корпус</w:t>
      </w:r>
      <w:r w:rsidR="0094393F" w:rsidRPr="00F419B2">
        <w:t xml:space="preserve">/ </w:t>
      </w:r>
      <w:r w:rsidR="00BD52DF" w:rsidRPr="00F419B2">
        <w:t>Фактический адрес</w:t>
      </w:r>
      <w:r w:rsidRPr="00F419B2">
        <w:t>»</w:t>
      </w:r>
      <w:r w:rsidR="004C22C3" w:rsidRPr="00F419B2">
        <w:t xml:space="preserve"> – </w:t>
      </w:r>
      <w:r w:rsidR="00BD52DF" w:rsidRPr="00F419B2">
        <w:t>необязательное поле;</w:t>
      </w:r>
    </w:p>
    <w:p w14:paraId="3DFDDC78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Строение</w:t>
      </w:r>
      <w:r w:rsidR="0094393F" w:rsidRPr="00F419B2">
        <w:t xml:space="preserve">/ </w:t>
      </w:r>
      <w:r w:rsidR="00BD52DF" w:rsidRPr="00F419B2">
        <w:t>Фактический адрес</w:t>
      </w:r>
      <w:r w:rsidRPr="00F419B2">
        <w:t>»</w:t>
      </w:r>
      <w:r w:rsidR="004C22C3" w:rsidRPr="00F419B2">
        <w:t xml:space="preserve"> – </w:t>
      </w:r>
      <w:r w:rsidR="00BD52DF" w:rsidRPr="00F419B2">
        <w:t>необязательное поле;</w:t>
      </w:r>
    </w:p>
    <w:p w14:paraId="4EFFCE78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Субъект РФ</w:t>
      </w:r>
      <w:r w:rsidR="0094393F" w:rsidRPr="00F419B2">
        <w:t xml:space="preserve">/ </w:t>
      </w:r>
      <w:r w:rsidR="00BD52DF" w:rsidRPr="00F419B2">
        <w:t>Юридический адрес</w:t>
      </w:r>
      <w:r w:rsidRPr="00F419B2">
        <w:t>»</w:t>
      </w:r>
      <w:r w:rsidR="004C22C3" w:rsidRPr="00F419B2">
        <w:t xml:space="preserve"> – </w:t>
      </w:r>
      <w:r w:rsidR="00BD52DF" w:rsidRPr="00F419B2">
        <w:t>необязательное поле;</w:t>
      </w:r>
    </w:p>
    <w:p w14:paraId="46A0BA7E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Район</w:t>
      </w:r>
      <w:r w:rsidR="0094393F" w:rsidRPr="00F419B2">
        <w:t xml:space="preserve">/ </w:t>
      </w:r>
      <w:r w:rsidR="00BD52DF" w:rsidRPr="00F419B2">
        <w:t>Юридический адрес</w:t>
      </w:r>
      <w:r w:rsidRPr="00F419B2">
        <w:t>»</w:t>
      </w:r>
      <w:r w:rsidR="004C22C3" w:rsidRPr="00F419B2">
        <w:t xml:space="preserve"> – </w:t>
      </w:r>
      <w:r w:rsidR="00BD52DF" w:rsidRPr="00F419B2">
        <w:t>необязательное поле;</w:t>
      </w:r>
    </w:p>
    <w:p w14:paraId="1F1F5901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Населенный пункт</w:t>
      </w:r>
      <w:r w:rsidR="0094393F" w:rsidRPr="00F419B2">
        <w:t xml:space="preserve">/ </w:t>
      </w:r>
      <w:r w:rsidR="00BD52DF" w:rsidRPr="00F419B2">
        <w:t>Город</w:t>
      </w:r>
      <w:r w:rsidR="0094393F" w:rsidRPr="00F419B2">
        <w:t xml:space="preserve">/ </w:t>
      </w:r>
      <w:r w:rsidR="00BD52DF" w:rsidRPr="00F419B2">
        <w:t>Юридический адрес</w:t>
      </w:r>
      <w:r w:rsidRPr="00F419B2">
        <w:t>»</w:t>
      </w:r>
      <w:r w:rsidR="004C22C3" w:rsidRPr="00F419B2">
        <w:t xml:space="preserve"> – </w:t>
      </w:r>
      <w:r w:rsidR="00BD52DF" w:rsidRPr="00F419B2">
        <w:t>необязательное поле</w:t>
      </w:r>
      <w:r w:rsidR="0079725E">
        <w:t>;</w:t>
      </w:r>
    </w:p>
    <w:p w14:paraId="10A63E0D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Улица</w:t>
      </w:r>
      <w:r w:rsidR="0094393F" w:rsidRPr="00F419B2">
        <w:t xml:space="preserve">/ </w:t>
      </w:r>
      <w:r w:rsidR="00BD52DF" w:rsidRPr="00F419B2">
        <w:t>Юридический адрес</w:t>
      </w:r>
      <w:r w:rsidRPr="00F419B2">
        <w:t>»</w:t>
      </w:r>
      <w:r w:rsidR="004C22C3" w:rsidRPr="00F419B2">
        <w:t xml:space="preserve"> – </w:t>
      </w:r>
      <w:r w:rsidR="00BD52DF" w:rsidRPr="00F419B2">
        <w:t>необязательное поле</w:t>
      </w:r>
      <w:r w:rsidR="0079725E">
        <w:t>;</w:t>
      </w:r>
    </w:p>
    <w:p w14:paraId="54A74586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Дом</w:t>
      </w:r>
      <w:r w:rsidR="0094393F" w:rsidRPr="00F419B2">
        <w:t xml:space="preserve">/ </w:t>
      </w:r>
      <w:r w:rsidR="00BD52DF" w:rsidRPr="00F419B2">
        <w:t>Юридический адрес</w:t>
      </w:r>
      <w:r w:rsidRPr="00F419B2">
        <w:t>»</w:t>
      </w:r>
      <w:r w:rsidR="004C22C3" w:rsidRPr="00F419B2">
        <w:t xml:space="preserve"> – </w:t>
      </w:r>
      <w:r w:rsidR="00BD52DF" w:rsidRPr="00F419B2">
        <w:t>необязательное поле</w:t>
      </w:r>
      <w:r w:rsidR="0079725E">
        <w:t>;</w:t>
      </w:r>
    </w:p>
    <w:p w14:paraId="3023067D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Корпус</w:t>
      </w:r>
      <w:r w:rsidR="0094393F" w:rsidRPr="00F419B2">
        <w:t xml:space="preserve">/ </w:t>
      </w:r>
      <w:r w:rsidR="00BD52DF" w:rsidRPr="00F419B2">
        <w:t>Юридический адрес</w:t>
      </w:r>
      <w:r w:rsidRPr="00F419B2">
        <w:t>»</w:t>
      </w:r>
      <w:r w:rsidR="004C22C3" w:rsidRPr="00F419B2">
        <w:t xml:space="preserve"> – </w:t>
      </w:r>
      <w:r w:rsidR="00BD52DF" w:rsidRPr="00F419B2">
        <w:t>необязательное поле;</w:t>
      </w:r>
    </w:p>
    <w:p w14:paraId="4ABCB6F6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Строение</w:t>
      </w:r>
      <w:r w:rsidR="0094393F" w:rsidRPr="00F419B2">
        <w:t xml:space="preserve">/ </w:t>
      </w:r>
      <w:r w:rsidR="00BD52DF" w:rsidRPr="00F419B2">
        <w:t>Юридический адрес</w:t>
      </w:r>
      <w:r w:rsidRPr="00F419B2">
        <w:t>»</w:t>
      </w:r>
      <w:r w:rsidR="004C22C3" w:rsidRPr="00F419B2">
        <w:t xml:space="preserve"> – </w:t>
      </w:r>
      <w:r w:rsidR="00BD52DF" w:rsidRPr="00F419B2">
        <w:t>необязательное поле;</w:t>
      </w:r>
    </w:p>
    <w:p w14:paraId="44C3D522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Факс</w:t>
      </w:r>
      <w:r w:rsidRPr="00F419B2">
        <w:t>»</w:t>
      </w:r>
      <w:r w:rsidR="004C22C3" w:rsidRPr="00F419B2">
        <w:t xml:space="preserve"> – </w:t>
      </w:r>
      <w:r w:rsidR="00BD52DF" w:rsidRPr="00F419B2">
        <w:t>необязательное поле;</w:t>
      </w:r>
    </w:p>
    <w:p w14:paraId="27D4440F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E-mail</w:t>
      </w:r>
      <w:r w:rsidRPr="00F419B2">
        <w:t>»</w:t>
      </w:r>
      <w:r w:rsidR="004C22C3" w:rsidRPr="00F419B2">
        <w:t xml:space="preserve"> – </w:t>
      </w:r>
      <w:r w:rsidR="00BD52DF" w:rsidRPr="00F419B2">
        <w:t>необязательное поле;</w:t>
      </w:r>
    </w:p>
    <w:p w14:paraId="1543AA99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Сайт</w:t>
      </w:r>
      <w:r w:rsidRPr="00F419B2">
        <w:t>»</w:t>
      </w:r>
      <w:r w:rsidR="004C22C3" w:rsidRPr="00F419B2">
        <w:t xml:space="preserve"> – </w:t>
      </w:r>
      <w:r w:rsidR="00BD52DF" w:rsidRPr="00F419B2">
        <w:t>необязательное поле;</w:t>
      </w:r>
    </w:p>
    <w:p w14:paraId="5FF47D6E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Телефон</w:t>
      </w:r>
      <w:r w:rsidRPr="00F419B2">
        <w:t>»</w:t>
      </w:r>
      <w:r w:rsidR="004C22C3" w:rsidRPr="00F419B2">
        <w:t xml:space="preserve"> – </w:t>
      </w:r>
      <w:r w:rsidR="00BD52DF" w:rsidRPr="00F419B2">
        <w:t>необязательное поле.</w:t>
      </w:r>
    </w:p>
    <w:p w14:paraId="417CDA99" w14:textId="77777777" w:rsidR="00BD52DF" w:rsidRPr="00F419B2" w:rsidRDefault="00503A7D" w:rsidP="00B10C60">
      <w:pPr>
        <w:pStyle w:val="phnormal"/>
        <w:rPr>
          <w:rFonts w:cs="Arial"/>
          <w:b/>
        </w:rPr>
      </w:pPr>
      <w:r w:rsidRPr="00F419B2">
        <w:rPr>
          <w:rFonts w:cs="Arial"/>
          <w:b/>
        </w:rPr>
        <w:t>Примечание</w:t>
      </w:r>
      <w:r w:rsidR="004C22C3" w:rsidRPr="00F419B2">
        <w:rPr>
          <w:rFonts w:cs="Arial"/>
        </w:rPr>
        <w:t xml:space="preserve"> – </w:t>
      </w:r>
      <w:r w:rsidR="00BD52DF" w:rsidRPr="00F419B2">
        <w:rPr>
          <w:rFonts w:cs="Arial"/>
        </w:rPr>
        <w:t xml:space="preserve">Если один из адресов групп </w:t>
      </w:r>
      <w:r w:rsidR="00DB1DFC" w:rsidRPr="00F419B2">
        <w:rPr>
          <w:rFonts w:cs="Arial"/>
        </w:rPr>
        <w:t>«</w:t>
      </w:r>
      <w:r w:rsidR="00BD52DF" w:rsidRPr="00F419B2">
        <w:rPr>
          <w:rFonts w:cs="Arial"/>
        </w:rPr>
        <w:t>Фактический адрес</w:t>
      </w:r>
      <w:r w:rsidR="00DB1DFC" w:rsidRPr="00F419B2">
        <w:rPr>
          <w:rFonts w:cs="Arial"/>
        </w:rPr>
        <w:t>»</w:t>
      </w:r>
      <w:r w:rsidR="00BD52DF" w:rsidRPr="00F419B2">
        <w:rPr>
          <w:rFonts w:cs="Arial"/>
        </w:rPr>
        <w:t xml:space="preserve"> или </w:t>
      </w:r>
      <w:r w:rsidR="00DB1DFC" w:rsidRPr="00F419B2">
        <w:rPr>
          <w:rFonts w:cs="Arial"/>
        </w:rPr>
        <w:t>«</w:t>
      </w:r>
      <w:r w:rsidR="00BD52DF" w:rsidRPr="00F419B2">
        <w:rPr>
          <w:rFonts w:cs="Arial"/>
        </w:rPr>
        <w:t>Юридический адрес</w:t>
      </w:r>
      <w:r w:rsidR="00DB1DFC" w:rsidRPr="00F419B2">
        <w:rPr>
          <w:rFonts w:cs="Arial"/>
        </w:rPr>
        <w:t>»</w:t>
      </w:r>
      <w:r w:rsidR="00BD52DF" w:rsidRPr="00F419B2">
        <w:rPr>
          <w:rFonts w:cs="Arial"/>
        </w:rPr>
        <w:t xml:space="preserve"> не найден в ФИАС, </w:t>
      </w:r>
      <w:r w:rsidR="008C3AAB" w:rsidRPr="00F419B2">
        <w:rPr>
          <w:rFonts w:cs="Arial"/>
        </w:rPr>
        <w:t>Система</w:t>
      </w:r>
      <w:r w:rsidR="00BD52DF" w:rsidRPr="00F419B2">
        <w:rPr>
          <w:rFonts w:cs="Arial"/>
        </w:rPr>
        <w:t xml:space="preserve"> вы</w:t>
      </w:r>
      <w:r w:rsidR="00D274FE" w:rsidRPr="00F419B2">
        <w:rPr>
          <w:rFonts w:cs="Arial"/>
        </w:rPr>
        <w:t>веде</w:t>
      </w:r>
      <w:r w:rsidR="00BD52DF" w:rsidRPr="00F419B2">
        <w:rPr>
          <w:rFonts w:cs="Arial"/>
        </w:rPr>
        <w:t xml:space="preserve">т следующее сообщение: </w:t>
      </w:r>
      <w:r w:rsidR="00DB1DFC" w:rsidRPr="00F419B2">
        <w:rPr>
          <w:rFonts w:cs="Arial"/>
        </w:rPr>
        <w:lastRenderedPageBreak/>
        <w:t>«</w:t>
      </w:r>
      <w:r w:rsidR="00BD52DF" w:rsidRPr="00F419B2">
        <w:rPr>
          <w:rFonts w:cs="Arial"/>
        </w:rPr>
        <w:t xml:space="preserve">Адрес группы &lt;название группы адреса&gt; не найден в ФИАС. </w:t>
      </w:r>
      <w:r w:rsidR="00CE685C" w:rsidRPr="00F419B2">
        <w:rPr>
          <w:rFonts w:cs="Arial"/>
        </w:rPr>
        <w:t>Организация создана</w:t>
      </w:r>
      <w:r w:rsidR="00BD52DF" w:rsidRPr="00F419B2">
        <w:rPr>
          <w:rFonts w:cs="Arial"/>
        </w:rPr>
        <w:t>, но этот адрес не внесен в его карточку</w:t>
      </w:r>
      <w:r w:rsidR="00DB1DFC" w:rsidRPr="00F419B2">
        <w:rPr>
          <w:rFonts w:cs="Arial"/>
        </w:rPr>
        <w:t>»</w:t>
      </w:r>
      <w:r w:rsidR="00BD52DF" w:rsidRPr="00F419B2">
        <w:rPr>
          <w:rFonts w:cs="Arial"/>
        </w:rPr>
        <w:t>.</w:t>
      </w:r>
    </w:p>
    <w:p w14:paraId="6DDB002A" w14:textId="77777777" w:rsidR="00503A7D" w:rsidRPr="00F419B2" w:rsidRDefault="001534F3" w:rsidP="00D7353D">
      <w:pPr>
        <w:pStyle w:val="phfigure"/>
        <w:rPr>
          <w:rFonts w:cs="Arial"/>
        </w:rPr>
      </w:pPr>
      <w:r w:rsidRPr="00F419B2">
        <w:rPr>
          <w:rFonts w:cs="Arial"/>
          <w:noProof/>
        </w:rPr>
        <w:drawing>
          <wp:inline distT="0" distB="0" distL="0" distR="0" wp14:anchorId="2E49A3DF" wp14:editId="5A2064D9">
            <wp:extent cx="6448425" cy="1104900"/>
            <wp:effectExtent l="0" t="0" r="9525" b="0"/>
            <wp:docPr id="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22A45" w14:textId="044405A3" w:rsidR="00BD52DF" w:rsidRPr="00F419B2" w:rsidRDefault="00503A7D" w:rsidP="00503A7D">
      <w:pPr>
        <w:pStyle w:val="phfiguretitle"/>
      </w:pPr>
      <w:bookmarkStart w:id="1940" w:name="_Ref449010717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52</w:t>
        </w:r>
      </w:fldSimple>
      <w:bookmarkEnd w:id="1940"/>
      <w:r w:rsidRPr="00F419B2">
        <w:t xml:space="preserve"> – Пример заполнения листа </w:t>
      </w:r>
      <w:r w:rsidRPr="00F419B2">
        <w:rPr>
          <w:lang w:val="en-US"/>
        </w:rPr>
        <w:t>Excel</w:t>
      </w:r>
      <w:r w:rsidR="00CE685C" w:rsidRPr="00F419B2">
        <w:t xml:space="preserve"> для шаблона </w:t>
      </w:r>
      <w:r w:rsidR="00DB1DFC" w:rsidRPr="00F419B2">
        <w:t>«</w:t>
      </w:r>
      <w:r w:rsidR="00CE685C" w:rsidRPr="00F419B2">
        <w:t>Организация</w:t>
      </w:r>
      <w:r w:rsidR="00DB1DFC" w:rsidRPr="00F419B2">
        <w:t>»</w:t>
      </w:r>
    </w:p>
    <w:p w14:paraId="393C58D5" w14:textId="77777777" w:rsidR="00BD52DF" w:rsidRPr="00F419B2" w:rsidRDefault="00BD52DF" w:rsidP="00B10C60">
      <w:pPr>
        <w:pStyle w:val="phnormal"/>
        <w:rPr>
          <w:rFonts w:cs="Arial"/>
        </w:rPr>
      </w:pPr>
      <w:r w:rsidRPr="00F419B2">
        <w:rPr>
          <w:rFonts w:cs="Arial"/>
        </w:rPr>
        <w:t xml:space="preserve">После успешной загрузки файлов, </w:t>
      </w:r>
      <w:r w:rsidR="008C3AAB" w:rsidRPr="00F419B2">
        <w:rPr>
          <w:rFonts w:cs="Arial"/>
        </w:rPr>
        <w:t>Система</w:t>
      </w:r>
      <w:r w:rsidRPr="00F419B2">
        <w:rPr>
          <w:rFonts w:cs="Arial"/>
        </w:rPr>
        <w:t xml:space="preserve"> вы</w:t>
      </w:r>
      <w:r w:rsidR="00D274FE" w:rsidRPr="00F419B2">
        <w:rPr>
          <w:rFonts w:cs="Arial"/>
        </w:rPr>
        <w:t xml:space="preserve">ведет </w:t>
      </w:r>
      <w:r w:rsidRPr="00F419B2">
        <w:rPr>
          <w:rFonts w:cs="Arial"/>
        </w:rPr>
        <w:t xml:space="preserve">окно отчета, содержащее следующее сообщение: </w:t>
      </w:r>
      <w:r w:rsidR="00DB1DFC" w:rsidRPr="00F419B2">
        <w:rPr>
          <w:rFonts w:cs="Arial"/>
        </w:rPr>
        <w:t>«</w:t>
      </w:r>
      <w:r w:rsidR="00CE685C" w:rsidRPr="00F419B2">
        <w:rPr>
          <w:rFonts w:cs="Arial"/>
        </w:rPr>
        <w:t>Организации</w:t>
      </w:r>
      <w:r w:rsidRPr="00F419B2">
        <w:rPr>
          <w:rFonts w:cs="Arial"/>
        </w:rPr>
        <w:t xml:space="preserve"> загружены успешно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>.</w:t>
      </w:r>
    </w:p>
    <w:p w14:paraId="5B28ACF5" w14:textId="77777777" w:rsidR="00A31513" w:rsidRPr="00F419B2" w:rsidRDefault="00A31513" w:rsidP="00503A7D">
      <w:pPr>
        <w:pStyle w:val="30"/>
        <w:rPr>
          <w:rFonts w:cs="Arial"/>
        </w:rPr>
      </w:pPr>
      <w:bookmarkStart w:id="1941" w:name="_Toc435801721"/>
      <w:bookmarkStart w:id="1942" w:name="_Ref17709351"/>
      <w:bookmarkStart w:id="1943" w:name="_Toc46824858"/>
      <w:r w:rsidRPr="00F419B2">
        <w:rPr>
          <w:rFonts w:cs="Arial"/>
        </w:rPr>
        <w:t xml:space="preserve">Подготовка Excel-файлов для загрузки </w:t>
      </w:r>
      <w:r w:rsidR="00EC4E79" w:rsidRPr="00F419B2">
        <w:rPr>
          <w:rFonts w:cs="Arial"/>
        </w:rPr>
        <w:t>сотрудников, учащихся, родителей</w:t>
      </w:r>
      <w:r w:rsidRPr="00F419B2">
        <w:rPr>
          <w:rFonts w:cs="Arial"/>
        </w:rPr>
        <w:t xml:space="preserve"> и </w:t>
      </w:r>
      <w:bookmarkEnd w:id="1934"/>
      <w:bookmarkEnd w:id="1935"/>
      <w:bookmarkEnd w:id="1936"/>
      <w:bookmarkEnd w:id="1937"/>
      <w:bookmarkEnd w:id="1938"/>
      <w:bookmarkEnd w:id="1939"/>
      <w:r w:rsidRPr="00F419B2">
        <w:rPr>
          <w:rFonts w:cs="Arial"/>
        </w:rPr>
        <w:t>групп</w:t>
      </w:r>
      <w:bookmarkEnd w:id="1941"/>
      <w:bookmarkEnd w:id="1942"/>
      <w:bookmarkEnd w:id="1943"/>
    </w:p>
    <w:p w14:paraId="42801B14" w14:textId="43B1252D" w:rsidR="00BD52DF" w:rsidRPr="00F419B2" w:rsidRDefault="00BD52DF" w:rsidP="00B10C60">
      <w:pPr>
        <w:pStyle w:val="phnormal"/>
        <w:rPr>
          <w:rFonts w:cs="Arial"/>
        </w:rPr>
      </w:pPr>
      <w:bookmarkStart w:id="1944" w:name="_Toc338419502"/>
      <w:bookmarkStart w:id="1945" w:name="_Toc382991472"/>
      <w:bookmarkStart w:id="1946" w:name="_Toc404858888"/>
      <w:r w:rsidRPr="00F419B2">
        <w:rPr>
          <w:rFonts w:cs="Arial"/>
        </w:rPr>
        <w:t xml:space="preserve">При заполнении </w:t>
      </w:r>
      <w:r w:rsidRPr="00F419B2">
        <w:rPr>
          <w:rFonts w:cs="Arial"/>
          <w:lang w:val="en-US"/>
        </w:rPr>
        <w:t>Excel</w:t>
      </w:r>
      <w:r w:rsidRPr="00F419B2">
        <w:rPr>
          <w:rFonts w:cs="Arial"/>
        </w:rPr>
        <w:t>-файлов для загрузки данных в реестр рекомендуется использовать шаблоны форм, поставляемых вместе с данным руководством</w:t>
      </w:r>
      <w:r w:rsidR="008212CA" w:rsidRPr="00F419B2">
        <w:rPr>
          <w:rFonts w:cs="Arial"/>
        </w:rPr>
        <w:t>, либо шаблон, котор</w:t>
      </w:r>
      <w:r w:rsidR="00506899" w:rsidRPr="00F419B2">
        <w:rPr>
          <w:rFonts w:cs="Arial"/>
        </w:rPr>
        <w:t>ый можно выгрузить из Системы при нажатии</w:t>
      </w:r>
      <w:r w:rsidR="008212CA" w:rsidRPr="00F419B2">
        <w:rPr>
          <w:rFonts w:cs="Arial"/>
        </w:rPr>
        <w:t xml:space="preserve"> на ссылку </w:t>
      </w:r>
      <w:r w:rsidR="00DB1DFC" w:rsidRPr="00F419B2">
        <w:rPr>
          <w:rFonts w:cs="Arial"/>
        </w:rPr>
        <w:t>«</w:t>
      </w:r>
      <w:r w:rsidR="008212CA" w:rsidRPr="00F419B2">
        <w:rPr>
          <w:rFonts w:cs="Arial"/>
        </w:rPr>
        <w:t>Шаблон импорта</w:t>
      </w:r>
      <w:r w:rsidR="005F38F0" w:rsidRPr="00F419B2">
        <w:rPr>
          <w:rFonts w:cs="Arial"/>
        </w:rPr>
        <w:t xml:space="preserve"> …</w:t>
      </w:r>
      <w:r w:rsidR="00DB1DFC" w:rsidRPr="00F419B2">
        <w:rPr>
          <w:rFonts w:cs="Arial"/>
        </w:rPr>
        <w:t>»</w:t>
      </w:r>
      <w:r w:rsidR="008212CA" w:rsidRPr="00F419B2">
        <w:rPr>
          <w:rFonts w:cs="Arial"/>
        </w:rPr>
        <w:t xml:space="preserve"> в окне </w:t>
      </w:r>
      <w:r w:rsidR="00DB1DFC" w:rsidRPr="00F419B2">
        <w:rPr>
          <w:rFonts w:cs="Arial"/>
        </w:rPr>
        <w:t>«</w:t>
      </w:r>
      <w:r w:rsidR="008212CA" w:rsidRPr="00F419B2">
        <w:rPr>
          <w:rFonts w:cs="Arial"/>
        </w:rPr>
        <w:t>Импорт</w:t>
      </w:r>
      <w:r w:rsidR="005F38F0" w:rsidRPr="00F419B2">
        <w:rPr>
          <w:rFonts w:cs="Arial"/>
        </w:rPr>
        <w:t xml:space="preserve"> …</w:t>
      </w:r>
      <w:r w:rsidR="00DB1DFC" w:rsidRPr="00F419B2">
        <w:rPr>
          <w:rFonts w:cs="Arial"/>
        </w:rPr>
        <w:t>»</w:t>
      </w:r>
      <w:r w:rsidR="008212CA" w:rsidRPr="00F419B2">
        <w:rPr>
          <w:rFonts w:cs="Arial"/>
        </w:rPr>
        <w:t xml:space="preserve"> (</w:t>
      </w:r>
      <w:r w:rsidR="008212CA" w:rsidRPr="00F419B2">
        <w:rPr>
          <w:rFonts w:cs="Arial"/>
        </w:rPr>
        <w:fldChar w:fldCharType="begin"/>
      </w:r>
      <w:r w:rsidR="008212CA" w:rsidRPr="00F419B2">
        <w:rPr>
          <w:rFonts w:cs="Arial"/>
        </w:rPr>
        <w:instrText xml:space="preserve"> REF _Ref448939652 \h  \* MERGEFORMAT </w:instrText>
      </w:r>
      <w:r w:rsidR="008212CA" w:rsidRPr="00F419B2">
        <w:rPr>
          <w:rFonts w:cs="Arial"/>
        </w:rPr>
      </w:r>
      <w:r w:rsidR="008212CA"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48</w:t>
      </w:r>
      <w:r w:rsidR="008212CA" w:rsidRPr="00F419B2">
        <w:rPr>
          <w:rFonts w:cs="Arial"/>
        </w:rPr>
        <w:fldChar w:fldCharType="end"/>
      </w:r>
      <w:r w:rsidR="008212CA" w:rsidRPr="00F419B2">
        <w:rPr>
          <w:rFonts w:cs="Arial"/>
        </w:rPr>
        <w:t>)</w:t>
      </w:r>
      <w:r w:rsidRPr="00F419B2">
        <w:rPr>
          <w:rFonts w:cs="Arial"/>
        </w:rPr>
        <w:t>.</w:t>
      </w:r>
    </w:p>
    <w:p w14:paraId="479BB392" w14:textId="77777777" w:rsidR="00BD52DF" w:rsidRPr="00F419B2" w:rsidRDefault="00BD52DF" w:rsidP="00973FBF">
      <w:pPr>
        <w:pStyle w:val="phlistitemizedtitle"/>
        <w:rPr>
          <w:rFonts w:cs="Arial"/>
        </w:rPr>
      </w:pPr>
      <w:r w:rsidRPr="00F419B2">
        <w:rPr>
          <w:rFonts w:cs="Arial"/>
        </w:rPr>
        <w:t xml:space="preserve">При заполнении </w:t>
      </w:r>
      <w:r w:rsidRPr="00F419B2">
        <w:rPr>
          <w:rFonts w:cs="Arial"/>
          <w:lang w:val="en-US"/>
        </w:rPr>
        <w:t>Excel</w:t>
      </w:r>
      <w:r w:rsidRPr="00F419B2">
        <w:rPr>
          <w:rFonts w:cs="Arial"/>
        </w:rPr>
        <w:t>-файлов для загрузки данных в Систему необходимо строго придерживаться и выполнять следующие требовани</w:t>
      </w:r>
      <w:r w:rsidR="008604C3" w:rsidRPr="00F419B2">
        <w:rPr>
          <w:rFonts w:cs="Arial"/>
        </w:rPr>
        <w:t>я:</w:t>
      </w:r>
    </w:p>
    <w:p w14:paraId="3B44B1B2" w14:textId="25CEF2E5" w:rsidR="00BD52DF" w:rsidRPr="00F419B2" w:rsidRDefault="008604C3" w:rsidP="00D46E39">
      <w:pPr>
        <w:pStyle w:val="phlistordereda"/>
        <w:numPr>
          <w:ilvl w:val="0"/>
          <w:numId w:val="14"/>
        </w:numPr>
        <w:rPr>
          <w:rFonts w:cs="Arial"/>
        </w:rPr>
      </w:pPr>
      <w:r w:rsidRPr="00F419B2">
        <w:rPr>
          <w:rFonts w:cs="Arial"/>
        </w:rPr>
        <w:t>л</w:t>
      </w:r>
      <w:r w:rsidR="00BD52DF" w:rsidRPr="00F419B2">
        <w:rPr>
          <w:rFonts w:cs="Arial"/>
        </w:rPr>
        <w:t>ист файла при загрузке пользователей должен иметь строго фиксированное название для каждого реестр</w:t>
      </w:r>
      <w:r w:rsidRPr="00F419B2">
        <w:rPr>
          <w:rFonts w:cs="Arial"/>
        </w:rPr>
        <w:t>а, в который загружаются данные</w:t>
      </w:r>
      <w:r w:rsidR="0000340D" w:rsidRPr="00F419B2">
        <w:rPr>
          <w:rFonts w:cs="Arial"/>
        </w:rPr>
        <w:t xml:space="preserve"> (</w:t>
      </w:r>
      <w:r w:rsidR="0000340D" w:rsidRPr="00F419B2">
        <w:rPr>
          <w:rFonts w:cs="Arial"/>
        </w:rPr>
        <w:fldChar w:fldCharType="begin"/>
      </w:r>
      <w:r w:rsidR="0000340D" w:rsidRPr="00F419B2">
        <w:rPr>
          <w:rFonts w:cs="Arial"/>
        </w:rPr>
        <w:instrText xml:space="preserve"> REF _Ref450657425 \h </w:instrText>
      </w:r>
      <w:r w:rsidR="001C1245" w:rsidRPr="00F419B2">
        <w:rPr>
          <w:rFonts w:cs="Arial"/>
        </w:rPr>
        <w:instrText xml:space="preserve"> \* MERGEFORMAT </w:instrText>
      </w:r>
      <w:r w:rsidR="0000340D" w:rsidRPr="00F419B2">
        <w:rPr>
          <w:rFonts w:cs="Arial"/>
        </w:rPr>
      </w:r>
      <w:r w:rsidR="0000340D" w:rsidRPr="00F419B2">
        <w:rPr>
          <w:rFonts w:cs="Arial"/>
        </w:rPr>
        <w:fldChar w:fldCharType="separate"/>
      </w:r>
      <w:r w:rsidR="00FD77B9" w:rsidRPr="00F419B2">
        <w:rPr>
          <w:rFonts w:cs="Arial"/>
        </w:rPr>
        <w:t>Т</w:t>
      </w:r>
      <w:r w:rsidR="00FD77B9">
        <w:rPr>
          <w:rFonts w:cs="Arial"/>
        </w:rPr>
        <w:t>аблица 4</w:t>
      </w:r>
      <w:r w:rsidR="0000340D" w:rsidRPr="00F419B2">
        <w:rPr>
          <w:rFonts w:cs="Arial"/>
        </w:rPr>
        <w:fldChar w:fldCharType="end"/>
      </w:r>
      <w:r w:rsidR="0000340D" w:rsidRPr="00F419B2">
        <w:rPr>
          <w:rFonts w:cs="Arial"/>
        </w:rPr>
        <w:t>)</w:t>
      </w:r>
      <w:r w:rsidRPr="00F419B2">
        <w:rPr>
          <w:rFonts w:cs="Arial"/>
        </w:rPr>
        <w:t>.</w:t>
      </w:r>
    </w:p>
    <w:p w14:paraId="5561C258" w14:textId="00A1D220" w:rsidR="008604C3" w:rsidRPr="00F419B2" w:rsidRDefault="008604C3" w:rsidP="00D7353D">
      <w:pPr>
        <w:pStyle w:val="phtabletitle"/>
        <w:rPr>
          <w:rFonts w:cs="Arial"/>
        </w:rPr>
      </w:pPr>
      <w:bookmarkStart w:id="1947" w:name="_Ref450657425"/>
      <w:r w:rsidRPr="00F419B2">
        <w:rPr>
          <w:rFonts w:cs="Arial"/>
        </w:rPr>
        <w:t>Т</w:t>
      </w:r>
      <w:r w:rsidR="00915B17">
        <w:rPr>
          <w:rFonts w:cs="Arial"/>
        </w:rPr>
        <w:t>аблица </w:t>
      </w:r>
      <w:r w:rsidR="00430100" w:rsidRPr="00F419B2">
        <w:rPr>
          <w:rFonts w:cs="Arial"/>
        </w:rPr>
        <w:fldChar w:fldCharType="begin"/>
      </w:r>
      <w:r w:rsidR="00430100" w:rsidRPr="00F419B2">
        <w:rPr>
          <w:rFonts w:cs="Arial"/>
        </w:rPr>
        <w:instrText xml:space="preserve"> SEQ Таблица \* ARABIC </w:instrText>
      </w:r>
      <w:r w:rsidR="00430100" w:rsidRPr="00F419B2">
        <w:rPr>
          <w:rFonts w:cs="Arial"/>
        </w:rPr>
        <w:fldChar w:fldCharType="separate"/>
      </w:r>
      <w:r w:rsidR="00FD77B9">
        <w:rPr>
          <w:rFonts w:cs="Arial"/>
          <w:noProof/>
        </w:rPr>
        <w:t>4</w:t>
      </w:r>
      <w:r w:rsidR="00430100" w:rsidRPr="00F419B2">
        <w:rPr>
          <w:rFonts w:cs="Arial"/>
        </w:rPr>
        <w:fldChar w:fldCharType="end"/>
      </w:r>
      <w:bookmarkEnd w:id="1947"/>
      <w:r w:rsidRPr="00F419B2">
        <w:rPr>
          <w:rFonts w:cs="Arial"/>
        </w:rPr>
        <w:t xml:space="preserve"> </w:t>
      </w:r>
      <w:r w:rsidR="004C22C3" w:rsidRPr="00F419B2">
        <w:rPr>
          <w:rFonts w:cs="Arial"/>
        </w:rPr>
        <w:t>–</w:t>
      </w:r>
      <w:r w:rsidRPr="00F419B2">
        <w:rPr>
          <w:rFonts w:cs="Arial"/>
        </w:rPr>
        <w:t xml:space="preserve"> Связь названия реестра и соответствующего ему листа Excel</w:t>
      </w:r>
      <w:r w:rsidR="00290FAB" w:rsidRPr="00F419B2">
        <w:rPr>
          <w:rFonts w:cs="Arial"/>
        </w:rPr>
        <w:t>-</w:t>
      </w:r>
      <w:r w:rsidRPr="00F419B2">
        <w:rPr>
          <w:rFonts w:cs="Arial"/>
        </w:rPr>
        <w:t>файла</w:t>
      </w:r>
    </w:p>
    <w:tbl>
      <w:tblPr>
        <w:tblW w:w="4979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68"/>
        <w:gridCol w:w="5326"/>
      </w:tblGrid>
      <w:tr w:rsidR="00BD52DF" w:rsidRPr="00F419B2" w14:paraId="5A6266AF" w14:textId="77777777" w:rsidTr="001C5A04">
        <w:trPr>
          <w:jc w:val="center"/>
        </w:trPr>
        <w:tc>
          <w:tcPr>
            <w:tcW w:w="2362" w:type="pct"/>
          </w:tcPr>
          <w:p w14:paraId="22698B27" w14:textId="77777777" w:rsidR="00BD52DF" w:rsidRPr="00F419B2" w:rsidRDefault="00BD52DF" w:rsidP="004C22C3">
            <w:pPr>
              <w:pStyle w:val="phtablecolcaption"/>
            </w:pPr>
            <w:r w:rsidRPr="00F419B2">
              <w:t>Название реестра</w:t>
            </w:r>
          </w:p>
        </w:tc>
        <w:tc>
          <w:tcPr>
            <w:tcW w:w="2638" w:type="pct"/>
          </w:tcPr>
          <w:p w14:paraId="460C2132" w14:textId="77777777" w:rsidR="00BD52DF" w:rsidRPr="00F419B2" w:rsidRDefault="00BD52DF" w:rsidP="004C22C3">
            <w:pPr>
              <w:pStyle w:val="phtablecolcaption"/>
            </w:pPr>
            <w:r w:rsidRPr="00F419B2">
              <w:t>Название листа в файле</w:t>
            </w:r>
          </w:p>
        </w:tc>
      </w:tr>
      <w:tr w:rsidR="00BD52DF" w:rsidRPr="00F419B2" w14:paraId="12AE9C7A" w14:textId="77777777" w:rsidTr="001C5A04">
        <w:trPr>
          <w:trHeight w:val="296"/>
          <w:jc w:val="center"/>
        </w:trPr>
        <w:tc>
          <w:tcPr>
            <w:tcW w:w="2362" w:type="pct"/>
          </w:tcPr>
          <w:p w14:paraId="0C0A3A85" w14:textId="77777777" w:rsidR="00BD52DF" w:rsidRPr="00F419B2" w:rsidRDefault="00BD52DF" w:rsidP="00666BC7">
            <w:pPr>
              <w:pStyle w:val="phtablecellleft"/>
            </w:pPr>
            <w:r w:rsidRPr="00F419B2">
              <w:t>Сотрудники</w:t>
            </w:r>
          </w:p>
        </w:tc>
        <w:tc>
          <w:tcPr>
            <w:tcW w:w="2638" w:type="pct"/>
          </w:tcPr>
          <w:p w14:paraId="7F73A5DA" w14:textId="77777777" w:rsidR="00BD52DF" w:rsidRPr="00F419B2" w:rsidRDefault="00BD52DF" w:rsidP="00666BC7">
            <w:pPr>
              <w:pStyle w:val="phtablecellleft"/>
            </w:pPr>
            <w:r w:rsidRPr="00F419B2">
              <w:t>Сотрудник</w:t>
            </w:r>
          </w:p>
        </w:tc>
      </w:tr>
      <w:tr w:rsidR="00BD52DF" w:rsidRPr="00F419B2" w14:paraId="512449CB" w14:textId="77777777" w:rsidTr="001C5A04">
        <w:trPr>
          <w:trHeight w:val="296"/>
          <w:jc w:val="center"/>
        </w:trPr>
        <w:tc>
          <w:tcPr>
            <w:tcW w:w="2362" w:type="pct"/>
          </w:tcPr>
          <w:p w14:paraId="4FB5A699" w14:textId="77777777" w:rsidR="00BD52DF" w:rsidRPr="00F419B2" w:rsidRDefault="00BD52DF" w:rsidP="00666BC7">
            <w:pPr>
              <w:pStyle w:val="phtablecellleft"/>
            </w:pPr>
            <w:r w:rsidRPr="00F419B2">
              <w:t>Учащиеся</w:t>
            </w:r>
          </w:p>
        </w:tc>
        <w:tc>
          <w:tcPr>
            <w:tcW w:w="2638" w:type="pct"/>
          </w:tcPr>
          <w:p w14:paraId="06C510DB" w14:textId="77777777" w:rsidR="00BD52DF" w:rsidRPr="00F419B2" w:rsidRDefault="00BD52DF" w:rsidP="00666BC7">
            <w:pPr>
              <w:pStyle w:val="phtablecellleft"/>
            </w:pPr>
            <w:r w:rsidRPr="00F419B2">
              <w:t>Учащиеся</w:t>
            </w:r>
          </w:p>
        </w:tc>
      </w:tr>
      <w:tr w:rsidR="00BD52DF" w:rsidRPr="00F419B2" w14:paraId="6205EE6F" w14:textId="77777777" w:rsidTr="001C5A04">
        <w:trPr>
          <w:trHeight w:val="296"/>
          <w:jc w:val="center"/>
        </w:trPr>
        <w:tc>
          <w:tcPr>
            <w:tcW w:w="2362" w:type="pct"/>
          </w:tcPr>
          <w:p w14:paraId="782FDF56" w14:textId="77777777" w:rsidR="00BD52DF" w:rsidRPr="00F419B2" w:rsidRDefault="00BD52DF" w:rsidP="00666BC7">
            <w:pPr>
              <w:pStyle w:val="phtablecellleft"/>
            </w:pPr>
            <w:r w:rsidRPr="00F419B2">
              <w:t>Родители</w:t>
            </w:r>
          </w:p>
        </w:tc>
        <w:tc>
          <w:tcPr>
            <w:tcW w:w="2638" w:type="pct"/>
          </w:tcPr>
          <w:p w14:paraId="5F97EA57" w14:textId="77777777" w:rsidR="00BD52DF" w:rsidRPr="00F419B2" w:rsidRDefault="00BD52DF" w:rsidP="00666BC7">
            <w:pPr>
              <w:pStyle w:val="phtablecellleft"/>
            </w:pPr>
            <w:r w:rsidRPr="00F419B2">
              <w:t>Родитель</w:t>
            </w:r>
          </w:p>
        </w:tc>
      </w:tr>
      <w:tr w:rsidR="00BD52DF" w:rsidRPr="00F419B2" w14:paraId="5C475F28" w14:textId="77777777" w:rsidTr="001C5A04">
        <w:trPr>
          <w:trHeight w:val="296"/>
          <w:jc w:val="center"/>
        </w:trPr>
        <w:tc>
          <w:tcPr>
            <w:tcW w:w="2362" w:type="pct"/>
          </w:tcPr>
          <w:p w14:paraId="18990892" w14:textId="77777777" w:rsidR="00BD52DF" w:rsidRPr="00F419B2" w:rsidRDefault="00BD52DF" w:rsidP="00666BC7">
            <w:pPr>
              <w:pStyle w:val="phtablecellleft"/>
            </w:pPr>
            <w:r w:rsidRPr="00F419B2">
              <w:t>Группы</w:t>
            </w:r>
          </w:p>
        </w:tc>
        <w:tc>
          <w:tcPr>
            <w:tcW w:w="2638" w:type="pct"/>
          </w:tcPr>
          <w:p w14:paraId="41EA8043" w14:textId="77777777" w:rsidR="00BD52DF" w:rsidRPr="00F419B2" w:rsidRDefault="00BD52DF" w:rsidP="00666BC7">
            <w:pPr>
              <w:pStyle w:val="phtablecellleft"/>
            </w:pPr>
            <w:r w:rsidRPr="00F419B2">
              <w:t>Группа</w:t>
            </w:r>
          </w:p>
        </w:tc>
      </w:tr>
    </w:tbl>
    <w:p w14:paraId="6854CCD1" w14:textId="77777777" w:rsidR="00336AA1" w:rsidRDefault="00336AA1" w:rsidP="000B2BB8">
      <w:pPr>
        <w:pStyle w:val="phnormal"/>
        <w:rPr>
          <w:rFonts w:cs="Arial"/>
        </w:rPr>
      </w:pPr>
    </w:p>
    <w:p w14:paraId="391A730C" w14:textId="77777777" w:rsidR="00BD52DF" w:rsidRPr="00F419B2" w:rsidRDefault="008604C3" w:rsidP="000B2BB8">
      <w:pPr>
        <w:pStyle w:val="phnormal"/>
        <w:rPr>
          <w:rFonts w:cs="Arial"/>
        </w:rPr>
      </w:pPr>
      <w:r w:rsidRPr="00F419B2">
        <w:rPr>
          <w:rFonts w:cs="Arial"/>
        </w:rPr>
        <w:t>Ч</w:t>
      </w:r>
      <w:r w:rsidR="00BD52DF" w:rsidRPr="00F419B2">
        <w:rPr>
          <w:rFonts w:cs="Arial"/>
        </w:rPr>
        <w:t xml:space="preserve">тобы изменить название листа, </w:t>
      </w:r>
      <w:r w:rsidRPr="00F419B2">
        <w:rPr>
          <w:rFonts w:cs="Arial"/>
        </w:rPr>
        <w:t>нажмите</w:t>
      </w:r>
      <w:r w:rsidR="00BD52DF" w:rsidRPr="00F419B2">
        <w:rPr>
          <w:rFonts w:cs="Arial"/>
        </w:rPr>
        <w:t xml:space="preserve"> на него правой кнопкой мыши, после чего откроется контекстное меню, в котором </w:t>
      </w:r>
      <w:r w:rsidRPr="00F419B2">
        <w:rPr>
          <w:rFonts w:cs="Arial"/>
        </w:rPr>
        <w:t>выберите</w:t>
      </w:r>
      <w:r w:rsidR="00BD52DF" w:rsidRPr="00F419B2">
        <w:rPr>
          <w:rFonts w:cs="Arial"/>
        </w:rPr>
        <w:t xml:space="preserve"> пункт </w:t>
      </w:r>
      <w:r w:rsidR="00DB1DFC" w:rsidRPr="00F419B2">
        <w:rPr>
          <w:rFonts w:cs="Arial"/>
        </w:rPr>
        <w:t>«</w:t>
      </w:r>
      <w:r w:rsidR="00BD52DF" w:rsidRPr="00F419B2">
        <w:rPr>
          <w:rFonts w:cs="Arial"/>
        </w:rPr>
        <w:t>Переименовать</w:t>
      </w:r>
      <w:r w:rsidR="00DB1DFC" w:rsidRPr="00F419B2">
        <w:rPr>
          <w:rFonts w:cs="Arial"/>
        </w:rPr>
        <w:t>»</w:t>
      </w:r>
      <w:r w:rsidR="00BD52DF" w:rsidRPr="00F419B2">
        <w:rPr>
          <w:rFonts w:cs="Arial"/>
        </w:rPr>
        <w:t>. При изменении названия листа можно воспользоваться данной таблицей, используя функции копирования</w:t>
      </w:r>
      <w:r w:rsidR="0094393F" w:rsidRPr="00F419B2">
        <w:rPr>
          <w:rFonts w:cs="Arial"/>
        </w:rPr>
        <w:t xml:space="preserve">/ </w:t>
      </w:r>
      <w:r w:rsidR="00BD52DF" w:rsidRPr="00F419B2">
        <w:rPr>
          <w:rFonts w:cs="Arial"/>
        </w:rPr>
        <w:t xml:space="preserve">вставки из столбца </w:t>
      </w:r>
      <w:r w:rsidR="00DB1DFC" w:rsidRPr="00F419B2">
        <w:rPr>
          <w:rFonts w:cs="Arial"/>
        </w:rPr>
        <w:t>«</w:t>
      </w:r>
      <w:r w:rsidR="00BD52DF" w:rsidRPr="00F419B2">
        <w:rPr>
          <w:rFonts w:cs="Arial"/>
        </w:rPr>
        <w:t>Название листа в файле</w:t>
      </w:r>
      <w:r w:rsidR="00DB1DFC" w:rsidRPr="00F419B2">
        <w:rPr>
          <w:rFonts w:cs="Arial"/>
        </w:rPr>
        <w:t>»</w:t>
      </w:r>
      <w:r w:rsidR="00BD52DF" w:rsidRPr="00F419B2">
        <w:rPr>
          <w:rFonts w:cs="Arial"/>
        </w:rPr>
        <w:t>.</w:t>
      </w:r>
      <w:r w:rsidR="00392CF4" w:rsidRPr="00F419B2">
        <w:rPr>
          <w:rFonts w:cs="Arial"/>
        </w:rPr>
        <w:t xml:space="preserve"> </w:t>
      </w:r>
      <w:r w:rsidR="00BD52DF" w:rsidRPr="00F419B2">
        <w:rPr>
          <w:rFonts w:cs="Arial"/>
        </w:rPr>
        <w:t xml:space="preserve">Дополнительно имеется лист </w:t>
      </w:r>
      <w:r w:rsidR="00DB1DFC" w:rsidRPr="00F419B2">
        <w:rPr>
          <w:rFonts w:cs="Arial"/>
        </w:rPr>
        <w:t>«</w:t>
      </w:r>
      <w:r w:rsidR="00BD52DF" w:rsidRPr="00F419B2">
        <w:rPr>
          <w:rFonts w:cs="Arial"/>
        </w:rPr>
        <w:t>Справочник</w:t>
      </w:r>
      <w:r w:rsidR="00DB1DFC" w:rsidRPr="00F419B2">
        <w:rPr>
          <w:rFonts w:cs="Arial"/>
        </w:rPr>
        <w:t>»</w:t>
      </w:r>
      <w:r w:rsidR="00BD52DF" w:rsidRPr="00F419B2">
        <w:rPr>
          <w:rFonts w:cs="Arial"/>
        </w:rPr>
        <w:t xml:space="preserve">, используемый для заполнения выпадающих списков на </w:t>
      </w:r>
      <w:r w:rsidR="00BD52DF" w:rsidRPr="00F419B2">
        <w:rPr>
          <w:rFonts w:cs="Arial"/>
        </w:rPr>
        <w:lastRenderedPageBreak/>
        <w:t>основном листе. Редактировать данный справочник не рекомендуется.</w:t>
      </w:r>
      <w:r w:rsidR="00392CF4" w:rsidRPr="00F419B2">
        <w:rPr>
          <w:rFonts w:cs="Arial"/>
        </w:rPr>
        <w:t xml:space="preserve"> </w:t>
      </w:r>
      <w:r w:rsidR="00BD52DF" w:rsidRPr="00F419B2">
        <w:rPr>
          <w:rFonts w:cs="Arial"/>
        </w:rPr>
        <w:t xml:space="preserve">Таким образом, в файле может быть </w:t>
      </w:r>
      <w:r w:rsidR="00F85AC0" w:rsidRPr="00F419B2">
        <w:rPr>
          <w:rFonts w:cs="Arial"/>
        </w:rPr>
        <w:t>два</w:t>
      </w:r>
      <w:r w:rsidR="00CA36DE" w:rsidRPr="00F419B2">
        <w:rPr>
          <w:rFonts w:cs="Arial"/>
        </w:rPr>
        <w:t xml:space="preserve"> листа, например, </w:t>
      </w:r>
      <w:r w:rsidR="00DB1DFC" w:rsidRPr="00F419B2">
        <w:rPr>
          <w:rFonts w:cs="Arial"/>
        </w:rPr>
        <w:t>«</w:t>
      </w:r>
      <w:r w:rsidR="00BD52DF" w:rsidRPr="00F419B2">
        <w:rPr>
          <w:rFonts w:cs="Arial"/>
        </w:rPr>
        <w:t>Сотрудник</w:t>
      </w:r>
      <w:r w:rsidR="00DB1DFC" w:rsidRPr="00F419B2">
        <w:rPr>
          <w:rFonts w:cs="Arial"/>
        </w:rPr>
        <w:t>»</w:t>
      </w:r>
      <w:r w:rsidR="00BD52DF" w:rsidRPr="00F419B2">
        <w:rPr>
          <w:rFonts w:cs="Arial"/>
        </w:rPr>
        <w:t xml:space="preserve"> и </w:t>
      </w:r>
      <w:r w:rsidR="00DB1DFC" w:rsidRPr="00F419B2">
        <w:rPr>
          <w:rFonts w:cs="Arial"/>
        </w:rPr>
        <w:t>«</w:t>
      </w:r>
      <w:r w:rsidR="00BD52DF" w:rsidRPr="00F419B2">
        <w:rPr>
          <w:rFonts w:cs="Arial"/>
        </w:rPr>
        <w:t>Справочник</w:t>
      </w:r>
      <w:r w:rsidR="00DB1DFC" w:rsidRPr="00F419B2">
        <w:rPr>
          <w:rFonts w:cs="Arial"/>
        </w:rPr>
        <w:t>»</w:t>
      </w:r>
      <w:r w:rsidR="00676BDA" w:rsidRPr="00F419B2">
        <w:rPr>
          <w:rFonts w:cs="Arial"/>
        </w:rPr>
        <w:t>. В</w:t>
      </w:r>
      <w:r w:rsidR="00BD52DF" w:rsidRPr="00F419B2">
        <w:rPr>
          <w:rFonts w:cs="Arial"/>
        </w:rPr>
        <w:t xml:space="preserve">се остальные листы </w:t>
      </w:r>
      <w:r w:rsidRPr="00F419B2">
        <w:rPr>
          <w:rFonts w:cs="Arial"/>
        </w:rPr>
        <w:t>удалите</w:t>
      </w:r>
      <w:r w:rsidR="00676BDA" w:rsidRPr="00F419B2">
        <w:rPr>
          <w:rFonts w:cs="Arial"/>
        </w:rPr>
        <w:t>. Д</w:t>
      </w:r>
      <w:r w:rsidR="00BD52DF" w:rsidRPr="00F419B2">
        <w:rPr>
          <w:rFonts w:cs="Arial"/>
        </w:rPr>
        <w:t xml:space="preserve">ля этого </w:t>
      </w:r>
      <w:r w:rsidRPr="00F419B2">
        <w:rPr>
          <w:rFonts w:cs="Arial"/>
        </w:rPr>
        <w:t>нажм</w:t>
      </w:r>
      <w:r w:rsidR="00BD52DF" w:rsidRPr="00F419B2">
        <w:rPr>
          <w:rFonts w:cs="Arial"/>
        </w:rPr>
        <w:t xml:space="preserve">ите на лист правой кнопкой мыши, после чего </w:t>
      </w:r>
      <w:r w:rsidRPr="00F419B2">
        <w:rPr>
          <w:rFonts w:cs="Arial"/>
        </w:rPr>
        <w:t>в открывшемся</w:t>
      </w:r>
      <w:r w:rsidR="00BD52DF" w:rsidRPr="00F419B2">
        <w:rPr>
          <w:rFonts w:cs="Arial"/>
        </w:rPr>
        <w:t xml:space="preserve"> контекстно</w:t>
      </w:r>
      <w:r w:rsidRPr="00F419B2">
        <w:rPr>
          <w:rFonts w:cs="Arial"/>
        </w:rPr>
        <w:t>м</w:t>
      </w:r>
      <w:r w:rsidR="00BD52DF" w:rsidRPr="00F419B2">
        <w:rPr>
          <w:rFonts w:cs="Arial"/>
        </w:rPr>
        <w:t xml:space="preserve"> меню </w:t>
      </w:r>
      <w:r w:rsidRPr="00F419B2">
        <w:rPr>
          <w:rFonts w:cs="Arial"/>
        </w:rPr>
        <w:t>выберите</w:t>
      </w:r>
      <w:r w:rsidR="00BD52DF" w:rsidRPr="00F419B2">
        <w:rPr>
          <w:rFonts w:cs="Arial"/>
        </w:rPr>
        <w:t xml:space="preserve"> пункт </w:t>
      </w:r>
      <w:r w:rsidR="00DB1DFC" w:rsidRPr="00F419B2">
        <w:rPr>
          <w:rFonts w:cs="Arial"/>
        </w:rPr>
        <w:t>«</w:t>
      </w:r>
      <w:r w:rsidR="00BD52DF" w:rsidRPr="00F419B2">
        <w:rPr>
          <w:rFonts w:cs="Arial"/>
        </w:rPr>
        <w:t>Удалить</w:t>
      </w:r>
      <w:r w:rsidR="00DB1DFC" w:rsidRPr="00F419B2">
        <w:rPr>
          <w:rFonts w:cs="Arial"/>
        </w:rPr>
        <w:t>»</w:t>
      </w:r>
      <w:r w:rsidR="00506899" w:rsidRPr="00F419B2">
        <w:rPr>
          <w:rFonts w:cs="Arial"/>
        </w:rPr>
        <w:t>;</w:t>
      </w:r>
    </w:p>
    <w:p w14:paraId="46BC7451" w14:textId="6B3DFA32" w:rsidR="00BD52DF" w:rsidRPr="00F419B2" w:rsidRDefault="008604C3" w:rsidP="00392CF4">
      <w:pPr>
        <w:pStyle w:val="phlistordereda"/>
        <w:rPr>
          <w:rFonts w:cs="Arial"/>
        </w:rPr>
      </w:pPr>
      <w:r w:rsidRPr="00F419B2">
        <w:rPr>
          <w:rFonts w:cs="Arial"/>
        </w:rPr>
        <w:t>в</w:t>
      </w:r>
      <w:r w:rsidR="00BD52DF" w:rsidRPr="00F419B2">
        <w:rPr>
          <w:rFonts w:cs="Arial"/>
        </w:rPr>
        <w:t xml:space="preserve"> файле обязательно должна быть заполнена </w:t>
      </w:r>
      <w:r w:rsidR="00DB1DFC" w:rsidRPr="00F419B2">
        <w:rPr>
          <w:rFonts w:cs="Arial"/>
        </w:rPr>
        <w:t>«</w:t>
      </w:r>
      <w:r w:rsidR="00BD52DF" w:rsidRPr="00F419B2">
        <w:rPr>
          <w:rFonts w:cs="Arial"/>
        </w:rPr>
        <w:t>шапка</w:t>
      </w:r>
      <w:r w:rsidR="00DB1DFC" w:rsidRPr="00F419B2">
        <w:rPr>
          <w:rFonts w:cs="Arial"/>
        </w:rPr>
        <w:t>»</w:t>
      </w:r>
      <w:r w:rsidR="00BD52DF" w:rsidRPr="00F419B2">
        <w:rPr>
          <w:rFonts w:cs="Arial"/>
        </w:rPr>
        <w:t xml:space="preserve"> таблицы по шаблону в строгом соответствии с названиями полей и их очередностью. Недопустимо редактировать названия поля, напр</w:t>
      </w:r>
      <w:r w:rsidRPr="00F419B2">
        <w:rPr>
          <w:rFonts w:cs="Arial"/>
        </w:rPr>
        <w:t>имер, заполнять таким образом:</w:t>
      </w:r>
      <w:r w:rsidR="00BD52DF" w:rsidRPr="00F419B2">
        <w:rPr>
          <w:rFonts w:cs="Arial"/>
        </w:rPr>
        <w:t xml:space="preserve"> </w:t>
      </w:r>
      <w:r w:rsidR="00DB1DFC" w:rsidRPr="00F419B2">
        <w:rPr>
          <w:rFonts w:cs="Arial"/>
        </w:rPr>
        <w:t>«</w:t>
      </w:r>
      <w:r w:rsidR="00134D88" w:rsidRPr="00F419B2">
        <w:rPr>
          <w:rFonts w:cs="Arial"/>
        </w:rPr>
        <w:t>Дата</w:t>
      </w:r>
      <w:r w:rsidR="00134D88">
        <w:rPr>
          <w:rFonts w:cs="Arial"/>
        </w:rPr>
        <w:t xml:space="preserve"> </w:t>
      </w:r>
      <w:r w:rsidR="00134D88" w:rsidRPr="00F419B2">
        <w:rPr>
          <w:rFonts w:cs="Arial"/>
        </w:rPr>
        <w:t>рождение</w:t>
      </w:r>
      <w:r w:rsidR="00DB1DFC" w:rsidRPr="00F419B2">
        <w:rPr>
          <w:rFonts w:cs="Arial"/>
        </w:rPr>
        <w:t>»</w:t>
      </w:r>
      <w:r w:rsidR="00BD52DF" w:rsidRPr="00F419B2">
        <w:rPr>
          <w:rFonts w:cs="Arial"/>
        </w:rPr>
        <w:t xml:space="preserve"> или писать н</w:t>
      </w:r>
      <w:r w:rsidRPr="00F419B2">
        <w:rPr>
          <w:rFonts w:cs="Arial"/>
        </w:rPr>
        <w:t>азвание поля с прописной буквы;</w:t>
      </w:r>
    </w:p>
    <w:p w14:paraId="46C722EA" w14:textId="77777777" w:rsidR="00BD52DF" w:rsidRPr="00F419B2" w:rsidRDefault="008604C3" w:rsidP="00392CF4">
      <w:pPr>
        <w:pStyle w:val="phlistordereda"/>
        <w:rPr>
          <w:rFonts w:cs="Arial"/>
        </w:rPr>
      </w:pPr>
      <w:r w:rsidRPr="00F419B2">
        <w:rPr>
          <w:rFonts w:cs="Arial"/>
        </w:rPr>
        <w:t>о</w:t>
      </w:r>
      <w:r w:rsidR="00BD52DF" w:rsidRPr="00F419B2">
        <w:rPr>
          <w:rFonts w:cs="Arial"/>
        </w:rPr>
        <w:t>дин пункт списка равен одному отдельному полю таблицы. Далее представлен список полей: обязательн</w:t>
      </w:r>
      <w:r w:rsidR="00F85AC0" w:rsidRPr="00F419B2">
        <w:rPr>
          <w:rFonts w:cs="Arial"/>
        </w:rPr>
        <w:t>ость</w:t>
      </w:r>
      <w:r w:rsidR="00BD52DF" w:rsidRPr="00F419B2">
        <w:rPr>
          <w:rFonts w:cs="Arial"/>
        </w:rPr>
        <w:t xml:space="preserve"> заполнения пол</w:t>
      </w:r>
      <w:r w:rsidR="00F85AC0" w:rsidRPr="00F419B2">
        <w:rPr>
          <w:rFonts w:cs="Arial"/>
        </w:rPr>
        <w:t xml:space="preserve">ей </w:t>
      </w:r>
      <w:r w:rsidR="005F38F0" w:rsidRPr="00F419B2">
        <w:rPr>
          <w:rFonts w:cs="Arial"/>
        </w:rPr>
        <w:t xml:space="preserve">прописана </w:t>
      </w:r>
      <w:r w:rsidR="00F85AC0" w:rsidRPr="00F419B2">
        <w:rPr>
          <w:rFonts w:cs="Arial"/>
        </w:rPr>
        <w:t>в скобках</w:t>
      </w:r>
      <w:r w:rsidR="00BD52DF" w:rsidRPr="00F419B2">
        <w:rPr>
          <w:rFonts w:cs="Arial"/>
        </w:rPr>
        <w:t>, в шаблонах обязательные для заполнения ячейки в столбцах выделены красным цветом, каждое поле имеет максимальное количество символов, не превышайте его при заполнении полей</w:t>
      </w:r>
      <w:r w:rsidR="00AA6D33" w:rsidRPr="00F419B2">
        <w:rPr>
          <w:rFonts w:cs="Arial"/>
        </w:rPr>
        <w:t>.</w:t>
      </w:r>
    </w:p>
    <w:p w14:paraId="60933C87" w14:textId="77777777" w:rsidR="00BD52DF" w:rsidRPr="00F419B2" w:rsidRDefault="008604C3" w:rsidP="00973FBF">
      <w:pPr>
        <w:pStyle w:val="phlistitemizedtitle"/>
        <w:rPr>
          <w:rFonts w:cs="Arial"/>
        </w:rPr>
      </w:pPr>
      <w:r w:rsidRPr="00F419B2">
        <w:rPr>
          <w:rFonts w:cs="Arial"/>
        </w:rPr>
        <w:t xml:space="preserve">Поля шаблона </w:t>
      </w:r>
      <w:r w:rsidR="00DB1DFC" w:rsidRPr="00F419B2">
        <w:rPr>
          <w:rFonts w:cs="Arial"/>
        </w:rPr>
        <w:t>«</w:t>
      </w:r>
      <w:r w:rsidR="00BD52DF" w:rsidRPr="00F419B2">
        <w:rPr>
          <w:rFonts w:cs="Arial"/>
        </w:rPr>
        <w:t>Учащийся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>:</w:t>
      </w:r>
    </w:p>
    <w:p w14:paraId="0B85F8DD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Фамилия</w:t>
      </w:r>
      <w:r w:rsidRPr="00F419B2">
        <w:t>»</w:t>
      </w:r>
      <w:r w:rsidR="00BD52DF" w:rsidRPr="00F419B2">
        <w:t xml:space="preserve"> (обязательное поле, максимальное количество знаков 50)</w:t>
      </w:r>
      <w:r w:rsidR="008604C3" w:rsidRPr="00F419B2">
        <w:t>;</w:t>
      </w:r>
    </w:p>
    <w:p w14:paraId="2DA8E664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Имя</w:t>
      </w:r>
      <w:r w:rsidRPr="00F419B2">
        <w:t>»</w:t>
      </w:r>
      <w:r w:rsidR="00BD52DF" w:rsidRPr="00F419B2">
        <w:t xml:space="preserve"> (обязательное поле, максимальное количество знаков 50)</w:t>
      </w:r>
      <w:r w:rsidR="008604C3" w:rsidRPr="00F419B2">
        <w:t>;</w:t>
      </w:r>
    </w:p>
    <w:p w14:paraId="439B5555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Отчество</w:t>
      </w:r>
      <w:r w:rsidRPr="00F419B2">
        <w:t>»</w:t>
      </w:r>
      <w:r w:rsidR="00BD52DF" w:rsidRPr="00F419B2">
        <w:t xml:space="preserve"> (необязательное поле, максимальное количество знаков 50)</w:t>
      </w:r>
      <w:r w:rsidR="008604C3" w:rsidRPr="00F419B2">
        <w:t>;</w:t>
      </w:r>
    </w:p>
    <w:p w14:paraId="392570E6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Дата рождения</w:t>
      </w:r>
      <w:r w:rsidRPr="00F419B2">
        <w:t>»</w:t>
      </w:r>
      <w:r w:rsidR="00BD52DF" w:rsidRPr="00F419B2">
        <w:t xml:space="preserve"> (обязательное поле, формат заполнения ДД.ММ.ГГГГ)</w:t>
      </w:r>
      <w:r w:rsidR="008604C3" w:rsidRPr="00F419B2">
        <w:t>;</w:t>
      </w:r>
    </w:p>
    <w:p w14:paraId="6C690B48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Логин</w:t>
      </w:r>
      <w:r w:rsidRPr="00F419B2">
        <w:t>»</w:t>
      </w:r>
      <w:r w:rsidR="00BD52DF" w:rsidRPr="00F419B2">
        <w:t xml:space="preserve"> (обязательное поле, </w:t>
      </w:r>
      <w:r w:rsidR="007932DB" w:rsidRPr="00F419B2">
        <w:t xml:space="preserve">максимальное количество символов пароля указывается в окне </w:t>
      </w:r>
      <w:r w:rsidRPr="00F419B2">
        <w:t>«</w:t>
      </w:r>
      <w:r w:rsidR="007932DB" w:rsidRPr="00F419B2">
        <w:t>Настройки приложения</w:t>
      </w:r>
      <w:r w:rsidRPr="00F419B2">
        <w:t>»</w:t>
      </w:r>
      <w:r w:rsidR="007932DB" w:rsidRPr="00F419B2">
        <w:t xml:space="preserve"> (</w:t>
      </w:r>
      <w:r w:rsidR="00FB58C6" w:rsidRPr="00F419B2">
        <w:t xml:space="preserve">п. </w:t>
      </w:r>
      <w:r w:rsidR="00FB58C6" w:rsidRPr="00F419B2">
        <w:fldChar w:fldCharType="begin"/>
      </w:r>
      <w:r w:rsidR="00FB58C6" w:rsidRPr="00F419B2">
        <w:instrText xml:space="preserve"> REF _Ref506377370 \r \h </w:instrText>
      </w:r>
      <w:r w:rsidR="00F419B2">
        <w:instrText xml:space="preserve"> \* MERGEFORMAT </w:instrText>
      </w:r>
      <w:r w:rsidR="00FB58C6" w:rsidRPr="00F419B2">
        <w:fldChar w:fldCharType="separate"/>
      </w:r>
      <w:r w:rsidR="00FD77B9">
        <w:t>7.14</w:t>
      </w:r>
      <w:r w:rsidR="00FB58C6" w:rsidRPr="00F419B2">
        <w:fldChar w:fldCharType="end"/>
      </w:r>
      <w:r w:rsidR="007932DB" w:rsidRPr="00F419B2">
        <w:t>)</w:t>
      </w:r>
      <w:r w:rsidR="00BD52DF" w:rsidRPr="00F419B2">
        <w:t>)</w:t>
      </w:r>
      <w:r w:rsidR="008604C3" w:rsidRPr="00F419B2">
        <w:t>;</w:t>
      </w:r>
    </w:p>
    <w:p w14:paraId="14E2C04C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Пароль</w:t>
      </w:r>
      <w:r w:rsidRPr="00F419B2">
        <w:t>»</w:t>
      </w:r>
      <w:r w:rsidR="00BD52DF" w:rsidRPr="00F419B2">
        <w:t xml:space="preserve"> (обязательное поле)</w:t>
      </w:r>
      <w:r w:rsidR="008604C3" w:rsidRPr="00F419B2">
        <w:t>;</w:t>
      </w:r>
    </w:p>
    <w:p w14:paraId="59F7CFE4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Пол</w:t>
      </w:r>
      <w:r w:rsidRPr="00F419B2">
        <w:t>»</w:t>
      </w:r>
      <w:r w:rsidR="00BD52DF" w:rsidRPr="00F419B2">
        <w:t xml:space="preserve"> (обязательное поле, максимальное количество знаков 50)</w:t>
      </w:r>
      <w:r w:rsidR="008604C3" w:rsidRPr="00F419B2">
        <w:t>;</w:t>
      </w:r>
    </w:p>
    <w:p w14:paraId="12EF4515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 xml:space="preserve">Краткое наименование </w:t>
      </w:r>
      <w:r w:rsidR="00CE685C" w:rsidRPr="00F419B2">
        <w:t>организации</w:t>
      </w:r>
      <w:r w:rsidRPr="00F419B2">
        <w:t>»</w:t>
      </w:r>
      <w:r w:rsidR="0000340D" w:rsidRPr="00F419B2">
        <w:t xml:space="preserve"> (</w:t>
      </w:r>
      <w:r w:rsidR="00BD52DF" w:rsidRPr="00F419B2">
        <w:t>обязательное поле, максимальное количество знаков 200)</w:t>
      </w:r>
      <w:r w:rsidR="008604C3" w:rsidRPr="00F419B2">
        <w:t>;</w:t>
      </w:r>
    </w:p>
    <w:p w14:paraId="0039F5A6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 xml:space="preserve">ИНН </w:t>
      </w:r>
      <w:r w:rsidR="00CE685C" w:rsidRPr="00F419B2">
        <w:t>организации</w:t>
      </w:r>
      <w:r w:rsidRPr="00F419B2">
        <w:t>»</w:t>
      </w:r>
      <w:r w:rsidR="00BD52DF" w:rsidRPr="00F419B2">
        <w:t xml:space="preserve"> (обязательное поле, максимальное количество знаков 10)</w:t>
      </w:r>
      <w:r w:rsidR="008604C3" w:rsidRPr="00F419B2">
        <w:t>;</w:t>
      </w:r>
    </w:p>
    <w:p w14:paraId="4A918B90" w14:textId="77777777" w:rsidR="00BD52DF" w:rsidRPr="00F419B2" w:rsidRDefault="00DB1DFC" w:rsidP="00B10C60">
      <w:pPr>
        <w:pStyle w:val="phlistitemized1"/>
      </w:pPr>
      <w:r w:rsidRPr="00F419B2">
        <w:t>«</w:t>
      </w:r>
      <w:r w:rsidR="00CE685C" w:rsidRPr="00F419B2">
        <w:t>КПП организации</w:t>
      </w:r>
      <w:r w:rsidRPr="00F419B2">
        <w:t>»</w:t>
      </w:r>
      <w:r w:rsidR="00BD52DF" w:rsidRPr="00F419B2">
        <w:t xml:space="preserve"> (обязательное поле, максимальное количество знаков 9)</w:t>
      </w:r>
      <w:r w:rsidR="008604C3" w:rsidRPr="00F419B2">
        <w:t>;</w:t>
      </w:r>
    </w:p>
    <w:p w14:paraId="4CA3FE3C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Наименование группы</w:t>
      </w:r>
      <w:r w:rsidRPr="00F419B2">
        <w:t>»</w:t>
      </w:r>
      <w:r w:rsidR="00BD52DF" w:rsidRPr="00F419B2">
        <w:t xml:space="preserve"> (обязательное поле)</w:t>
      </w:r>
      <w:r w:rsidR="008604C3" w:rsidRPr="00F419B2">
        <w:t>;</w:t>
      </w:r>
    </w:p>
    <w:p w14:paraId="4A5D33BD" w14:textId="51BCCB34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 xml:space="preserve">Дата </w:t>
      </w:r>
      <w:r w:rsidR="008947FE">
        <w:t>зачисления</w:t>
      </w:r>
      <w:r w:rsidRPr="00F419B2">
        <w:t>»</w:t>
      </w:r>
      <w:r w:rsidR="00BD52DF" w:rsidRPr="00F419B2">
        <w:t xml:space="preserve"> (обязательное поле, формат заполнения ДД.ММ.ГГГГ)</w:t>
      </w:r>
      <w:r w:rsidR="00E86C79" w:rsidRPr="00F419B2">
        <w:t>;</w:t>
      </w:r>
    </w:p>
    <w:p w14:paraId="7496C1BC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Тип документа</w:t>
      </w:r>
      <w:r w:rsidRPr="00F419B2">
        <w:t>»</w:t>
      </w:r>
      <w:r w:rsidR="004C22C3" w:rsidRPr="00F419B2">
        <w:t xml:space="preserve"> – </w:t>
      </w:r>
      <w:r w:rsidR="00BD52DF" w:rsidRPr="00F419B2">
        <w:t>списо</w:t>
      </w:r>
      <w:r w:rsidR="00E86C79" w:rsidRPr="00F419B2">
        <w:t xml:space="preserve">к для выбора одного из значений: </w:t>
      </w:r>
      <w:r w:rsidRPr="00F419B2">
        <w:t>«</w:t>
      </w:r>
      <w:r w:rsidR="00BD52DF" w:rsidRPr="00F419B2">
        <w:t>Свидетельство о рождении</w:t>
      </w:r>
      <w:r w:rsidRPr="00F419B2">
        <w:t>»</w:t>
      </w:r>
      <w:r w:rsidR="00BD52DF" w:rsidRPr="00F419B2">
        <w:t xml:space="preserve">, </w:t>
      </w:r>
      <w:r w:rsidRPr="00F419B2">
        <w:t>«</w:t>
      </w:r>
      <w:r w:rsidR="00BD52DF" w:rsidRPr="00F419B2">
        <w:t>Паспорт гражданина РФ</w:t>
      </w:r>
      <w:r w:rsidRPr="00F419B2">
        <w:t>»</w:t>
      </w:r>
      <w:r w:rsidR="00BD52DF" w:rsidRPr="00F419B2">
        <w:t xml:space="preserve">, </w:t>
      </w:r>
      <w:r w:rsidRPr="00F419B2">
        <w:t>«</w:t>
      </w:r>
      <w:r w:rsidR="00BD52DF" w:rsidRPr="00F419B2">
        <w:t>Свидетельство о рассмотрении ходатайства о признании лица беженцем на территории Российской Федерации по существу</w:t>
      </w:r>
      <w:r w:rsidRPr="00F419B2">
        <w:t>»</w:t>
      </w:r>
      <w:r w:rsidR="00BD52DF" w:rsidRPr="00F419B2">
        <w:t xml:space="preserve">, </w:t>
      </w:r>
      <w:r w:rsidRPr="00F419B2">
        <w:t>«</w:t>
      </w:r>
      <w:r w:rsidR="00BD52DF" w:rsidRPr="00F419B2">
        <w:t>Удостоверение личности военнослужащего</w:t>
      </w:r>
      <w:r w:rsidRPr="00F419B2">
        <w:t>»</w:t>
      </w:r>
      <w:r w:rsidR="00BD52DF" w:rsidRPr="00F419B2">
        <w:t xml:space="preserve">, </w:t>
      </w:r>
      <w:r w:rsidRPr="00F419B2">
        <w:t>«</w:t>
      </w:r>
      <w:r w:rsidR="00BD52DF" w:rsidRPr="00F419B2">
        <w:t>Военный билет</w:t>
      </w:r>
      <w:r w:rsidRPr="00F419B2">
        <w:t>»</w:t>
      </w:r>
      <w:r w:rsidR="00BD52DF" w:rsidRPr="00F419B2">
        <w:t xml:space="preserve">, </w:t>
      </w:r>
      <w:r w:rsidRPr="00F419B2">
        <w:t>«</w:t>
      </w:r>
      <w:r w:rsidR="00BD52DF" w:rsidRPr="00F419B2">
        <w:t xml:space="preserve">Временное удостоверение, выданное взамен военного </w:t>
      </w:r>
      <w:r w:rsidR="00BD52DF" w:rsidRPr="00F419B2">
        <w:lastRenderedPageBreak/>
        <w:t>билета</w:t>
      </w:r>
      <w:r w:rsidRPr="00F419B2">
        <w:t>»</w:t>
      </w:r>
      <w:r w:rsidR="00BD52DF" w:rsidRPr="00F419B2">
        <w:t xml:space="preserve">, </w:t>
      </w:r>
      <w:r w:rsidRPr="00F419B2">
        <w:t>«</w:t>
      </w:r>
      <w:r w:rsidR="00BD52DF" w:rsidRPr="00F419B2">
        <w:t>Временное удостоверение личности гражданина РФ</w:t>
      </w:r>
      <w:r w:rsidRPr="00F419B2">
        <w:t>»</w:t>
      </w:r>
      <w:r w:rsidR="00BD52DF" w:rsidRPr="00F419B2">
        <w:t xml:space="preserve">, </w:t>
      </w:r>
      <w:r w:rsidRPr="00F419B2">
        <w:t>«</w:t>
      </w:r>
      <w:r w:rsidR="00BD52DF" w:rsidRPr="00F419B2">
        <w:t>Паспорт иностранного гражданина</w:t>
      </w:r>
      <w:r w:rsidRPr="00F419B2">
        <w:t>»</w:t>
      </w:r>
      <w:r w:rsidR="00BD52DF" w:rsidRPr="00F419B2">
        <w:t xml:space="preserve">, </w:t>
      </w:r>
      <w:r w:rsidRPr="00F419B2">
        <w:t>«</w:t>
      </w:r>
      <w:r w:rsidR="00BD52DF" w:rsidRPr="00F419B2">
        <w:t>Удостоверение личности лица без гражданства в РФ</w:t>
      </w:r>
      <w:r w:rsidRPr="00F419B2">
        <w:t>»</w:t>
      </w:r>
      <w:r w:rsidR="00BD52DF" w:rsidRPr="00F419B2">
        <w:t xml:space="preserve">, </w:t>
      </w:r>
      <w:r w:rsidRPr="00F419B2">
        <w:t>«</w:t>
      </w:r>
      <w:r w:rsidR="00BD52DF" w:rsidRPr="00F419B2">
        <w:t>Удостоверение личности отдельных категорий лиц, находящихся на территории РФ, подавших заявление о признании гражданами РФ или о приеме в гражданство РФ</w:t>
      </w:r>
      <w:r w:rsidRPr="00F419B2">
        <w:t>»</w:t>
      </w:r>
      <w:r w:rsidR="00BD52DF" w:rsidRPr="00F419B2">
        <w:t xml:space="preserve">, </w:t>
      </w:r>
      <w:r w:rsidRPr="00F419B2">
        <w:t>«</w:t>
      </w:r>
      <w:r w:rsidR="00BD52DF" w:rsidRPr="00F419B2">
        <w:t>Удостоверение личности лица, признанного беженцем</w:t>
      </w:r>
      <w:r w:rsidRPr="00F419B2">
        <w:t>»</w:t>
      </w:r>
      <w:r w:rsidR="00BD52DF" w:rsidRPr="00F419B2">
        <w:t xml:space="preserve">, </w:t>
      </w:r>
      <w:r w:rsidRPr="00F419B2">
        <w:t>«</w:t>
      </w:r>
      <w:r w:rsidR="00BD52DF" w:rsidRPr="00F419B2">
        <w:t>Удостоверение личности лица, ходатайствующего о признании беженцем на территории РФ</w:t>
      </w:r>
      <w:r w:rsidRPr="00F419B2">
        <w:t>»</w:t>
      </w:r>
      <w:r w:rsidR="00BD52DF" w:rsidRPr="00F419B2">
        <w:t xml:space="preserve">, </w:t>
      </w:r>
      <w:r w:rsidRPr="00F419B2">
        <w:t>«</w:t>
      </w:r>
      <w:r w:rsidR="00BD52DF" w:rsidRPr="00F419B2">
        <w:t>Удостоверение личности лица, получившего временное убежище на территории РФ</w:t>
      </w:r>
      <w:r w:rsidRPr="00F419B2">
        <w:t>»</w:t>
      </w:r>
      <w:r w:rsidR="00BD52DF" w:rsidRPr="00F419B2">
        <w:t xml:space="preserve">, </w:t>
      </w:r>
      <w:r w:rsidRPr="00F419B2">
        <w:t>«</w:t>
      </w:r>
      <w:r w:rsidR="00BD52DF" w:rsidRPr="00F419B2">
        <w:t>Вид на жительство в РФ</w:t>
      </w:r>
      <w:r w:rsidRPr="00F419B2">
        <w:t>»</w:t>
      </w:r>
      <w:r w:rsidR="00BD52DF" w:rsidRPr="00F419B2">
        <w:t xml:space="preserve">, </w:t>
      </w:r>
      <w:r w:rsidRPr="00F419B2">
        <w:t>«</w:t>
      </w:r>
      <w:r w:rsidR="00BD52DF" w:rsidRPr="00F419B2">
        <w:t>Универсальная электронная карта</w:t>
      </w:r>
      <w:r w:rsidRPr="00F419B2">
        <w:t>»</w:t>
      </w:r>
      <w:r w:rsidR="00BD52DF" w:rsidRPr="00F419B2">
        <w:t xml:space="preserve">, </w:t>
      </w:r>
      <w:r w:rsidRPr="00F419B2">
        <w:t>«</w:t>
      </w:r>
      <w:r w:rsidR="00BD52DF" w:rsidRPr="00F419B2">
        <w:t>Разрешение на временное проживание в РФ</w:t>
      </w:r>
      <w:r w:rsidRPr="00F419B2">
        <w:t>»</w:t>
      </w:r>
      <w:r w:rsidR="00BD52DF" w:rsidRPr="00F419B2">
        <w:t xml:space="preserve">, </w:t>
      </w:r>
      <w:r w:rsidRPr="00F419B2">
        <w:t>«</w:t>
      </w:r>
      <w:r w:rsidR="00BD52DF" w:rsidRPr="00F419B2">
        <w:t>Свидетельство о предоставлении временного убежища на территории РФ</w:t>
      </w:r>
      <w:r w:rsidRPr="00F419B2">
        <w:t>»</w:t>
      </w:r>
      <w:r w:rsidR="00BD52DF" w:rsidRPr="00F419B2">
        <w:t xml:space="preserve">, </w:t>
      </w:r>
      <w:r w:rsidRPr="00F419B2">
        <w:t>«</w:t>
      </w:r>
      <w:r w:rsidR="00BD52DF" w:rsidRPr="00F419B2">
        <w:t>Свидетельство о рождении, выданное уполномоченным органом иностранного государства</w:t>
      </w:r>
      <w:r w:rsidRPr="00F419B2">
        <w:t>»</w:t>
      </w:r>
      <w:r w:rsidR="00BD52DF" w:rsidRPr="00F419B2">
        <w:t xml:space="preserve">, </w:t>
      </w:r>
      <w:r w:rsidRPr="00F419B2">
        <w:t>«</w:t>
      </w:r>
      <w:r w:rsidR="00BD52DF" w:rsidRPr="00F419B2">
        <w:t>Другой док</w:t>
      </w:r>
      <w:r w:rsidR="00E86C79" w:rsidRPr="00F419B2">
        <w:t>умент, удостоверяющий личность</w:t>
      </w:r>
      <w:r w:rsidRPr="00F419B2">
        <w:t>»</w:t>
      </w:r>
      <w:r w:rsidR="00E86C79" w:rsidRPr="00F419B2">
        <w:t>;</w:t>
      </w:r>
    </w:p>
    <w:p w14:paraId="56932E99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Серия документа</w:t>
      </w:r>
      <w:r w:rsidRPr="00F419B2">
        <w:t>»</w:t>
      </w:r>
      <w:r w:rsidR="00BD52DF" w:rsidRPr="00F419B2">
        <w:t xml:space="preserve"> (необязательное поле)</w:t>
      </w:r>
      <w:r w:rsidR="00E86C79" w:rsidRPr="00F419B2">
        <w:t>;</w:t>
      </w:r>
    </w:p>
    <w:p w14:paraId="676F9399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Номер документа</w:t>
      </w:r>
      <w:r w:rsidRPr="00F419B2">
        <w:t>»</w:t>
      </w:r>
      <w:r w:rsidR="00BD52DF" w:rsidRPr="00F419B2">
        <w:t xml:space="preserve"> (необязательное поле)</w:t>
      </w:r>
      <w:r w:rsidR="00E86C79" w:rsidRPr="00F419B2">
        <w:t>;</w:t>
      </w:r>
    </w:p>
    <w:p w14:paraId="3E7E43A0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Дата выдачи документа</w:t>
      </w:r>
      <w:r w:rsidRPr="00F419B2">
        <w:t>»</w:t>
      </w:r>
      <w:r w:rsidR="00BD52DF" w:rsidRPr="00F419B2">
        <w:t xml:space="preserve"> (необязательное поле, формат заполнения ДД.ММ.ГГГГ)</w:t>
      </w:r>
      <w:r w:rsidR="00E86C79" w:rsidRPr="00F419B2">
        <w:t>;</w:t>
      </w:r>
    </w:p>
    <w:p w14:paraId="0CF5324F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Кем выдан документ</w:t>
      </w:r>
      <w:r w:rsidRPr="00F419B2">
        <w:t>»</w:t>
      </w:r>
      <w:r w:rsidR="00BD52DF" w:rsidRPr="00F419B2">
        <w:t xml:space="preserve"> (необязательное поле, максимальное количество знаков 200)</w:t>
      </w:r>
      <w:r w:rsidR="00E86C79" w:rsidRPr="00F419B2">
        <w:t>;</w:t>
      </w:r>
    </w:p>
    <w:p w14:paraId="3597CABB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Место рождения</w:t>
      </w:r>
      <w:r w:rsidRPr="00F419B2">
        <w:t>»</w:t>
      </w:r>
      <w:r w:rsidR="00BD52DF" w:rsidRPr="00F419B2">
        <w:t xml:space="preserve"> (необязательное поле, максимальное количество знаков 300)</w:t>
      </w:r>
      <w:r w:rsidR="00E86C79" w:rsidRPr="00F419B2">
        <w:t>;</w:t>
      </w:r>
    </w:p>
    <w:p w14:paraId="1B492D18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Номер актовой записи о рождении</w:t>
      </w:r>
      <w:r w:rsidRPr="00F419B2">
        <w:t>»</w:t>
      </w:r>
      <w:r w:rsidR="00BD52DF" w:rsidRPr="00F419B2">
        <w:t xml:space="preserve"> (необязательное поле)</w:t>
      </w:r>
      <w:r w:rsidR="00E86C79" w:rsidRPr="00F419B2">
        <w:t>;</w:t>
      </w:r>
    </w:p>
    <w:p w14:paraId="6153BE4B" w14:textId="77777777" w:rsidR="00716FC5" w:rsidRPr="00F419B2" w:rsidRDefault="00DB1DFC" w:rsidP="00B10C60">
      <w:pPr>
        <w:pStyle w:val="phlistitemized1"/>
      </w:pPr>
      <w:r w:rsidRPr="00F419B2">
        <w:t>«</w:t>
      </w:r>
      <w:r w:rsidR="00BD52DF" w:rsidRPr="00F419B2">
        <w:t>Дата актовой записи о рождении</w:t>
      </w:r>
      <w:r w:rsidRPr="00F419B2">
        <w:t>»</w:t>
      </w:r>
      <w:r w:rsidR="00BD52DF" w:rsidRPr="00F419B2">
        <w:t xml:space="preserve"> (необязательное поле</w:t>
      </w:r>
      <w:r w:rsidR="00716FC5" w:rsidRPr="00F419B2">
        <w:t>);</w:t>
      </w:r>
    </w:p>
    <w:p w14:paraId="64B83583" w14:textId="77777777" w:rsidR="00BD52DF" w:rsidRPr="00F419B2" w:rsidRDefault="00B95C20" w:rsidP="00B10C60">
      <w:pPr>
        <w:pStyle w:val="phlistitemized1"/>
      </w:pPr>
      <w:r w:rsidRPr="00F419B2">
        <w:t xml:space="preserve"> </w:t>
      </w:r>
      <w:r w:rsidR="00DB1DFC" w:rsidRPr="00F419B2">
        <w:t>«</w:t>
      </w:r>
      <w:r w:rsidR="00BD52DF" w:rsidRPr="00F419B2">
        <w:t>Кем внесена актовая запись о рождении</w:t>
      </w:r>
      <w:r w:rsidR="00DB1DFC" w:rsidRPr="00F419B2">
        <w:t>»</w:t>
      </w:r>
      <w:r w:rsidR="00BD52DF" w:rsidRPr="00F419B2">
        <w:t xml:space="preserve"> (необязательное поле)</w:t>
      </w:r>
      <w:r w:rsidR="00E86C79" w:rsidRPr="00F419B2">
        <w:t>;</w:t>
      </w:r>
    </w:p>
    <w:p w14:paraId="09E9BC82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Телефон (необязательное поле, максимальное количество знаков 50)</w:t>
      </w:r>
      <w:r w:rsidR="00E86C79" w:rsidRPr="00F419B2">
        <w:t>;</w:t>
      </w:r>
    </w:p>
    <w:p w14:paraId="66F17980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rPr>
          <w:lang w:val="en-US"/>
        </w:rPr>
        <w:t>E</w:t>
      </w:r>
      <w:r w:rsidR="00BD52DF" w:rsidRPr="00F419B2">
        <w:t>-</w:t>
      </w:r>
      <w:r w:rsidR="00BD52DF" w:rsidRPr="00F419B2">
        <w:rPr>
          <w:lang w:val="en-US"/>
        </w:rPr>
        <w:t>mail</w:t>
      </w:r>
      <w:r w:rsidRPr="00F419B2">
        <w:t>»</w:t>
      </w:r>
      <w:r w:rsidR="00BD52DF" w:rsidRPr="00F419B2">
        <w:t xml:space="preserve"> (необязательное поле, заполняется в формате *@*.*)</w:t>
      </w:r>
      <w:r w:rsidR="00E86C79" w:rsidRPr="00F419B2">
        <w:t>;</w:t>
      </w:r>
    </w:p>
    <w:p w14:paraId="58CF1F21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СНИЛС</w:t>
      </w:r>
      <w:r w:rsidRPr="00F419B2">
        <w:t>»</w:t>
      </w:r>
      <w:r w:rsidR="00BD52DF" w:rsidRPr="00F419B2">
        <w:t xml:space="preserve"> (необязательное поле, максимальное количество знаков 11)</w:t>
      </w:r>
      <w:r w:rsidR="00E86C79" w:rsidRPr="00F419B2">
        <w:t>;</w:t>
      </w:r>
    </w:p>
    <w:p w14:paraId="1CEA29F4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Субъект РФ</w:t>
      </w:r>
      <w:r w:rsidR="0094393F" w:rsidRPr="00F419B2">
        <w:t xml:space="preserve">/ </w:t>
      </w:r>
      <w:r w:rsidR="00BD52DF" w:rsidRPr="00F419B2">
        <w:t>Фактический адрес</w:t>
      </w:r>
      <w:r w:rsidRPr="00F419B2">
        <w:t>»</w:t>
      </w:r>
      <w:r w:rsidR="00BD52DF" w:rsidRPr="00F419B2">
        <w:t xml:space="preserve"> (необязательное поле, максимальное количество знаков 50)</w:t>
      </w:r>
      <w:r w:rsidR="00E86C79" w:rsidRPr="00F419B2">
        <w:t>;</w:t>
      </w:r>
    </w:p>
    <w:p w14:paraId="5E583DDF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Район</w:t>
      </w:r>
      <w:r w:rsidR="0094393F" w:rsidRPr="00F419B2">
        <w:t xml:space="preserve">/ </w:t>
      </w:r>
      <w:r w:rsidR="00BD52DF" w:rsidRPr="00F419B2">
        <w:t>Фактический адрес</w:t>
      </w:r>
      <w:r w:rsidRPr="00F419B2">
        <w:t>»</w:t>
      </w:r>
      <w:r w:rsidR="00BD52DF" w:rsidRPr="00F419B2">
        <w:t xml:space="preserve"> (необязательное поле)</w:t>
      </w:r>
      <w:r w:rsidR="00E86C79" w:rsidRPr="00F419B2">
        <w:t>;</w:t>
      </w:r>
    </w:p>
    <w:p w14:paraId="7A4A71BE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Населенный пункт</w:t>
      </w:r>
      <w:r w:rsidR="0094393F" w:rsidRPr="00F419B2">
        <w:t xml:space="preserve">/ </w:t>
      </w:r>
      <w:r w:rsidR="00BD52DF" w:rsidRPr="00F419B2">
        <w:t>Город</w:t>
      </w:r>
      <w:r w:rsidR="0094393F" w:rsidRPr="00F419B2">
        <w:t xml:space="preserve">/ </w:t>
      </w:r>
      <w:r w:rsidR="00BD52DF" w:rsidRPr="00F419B2">
        <w:t>Фактический адрес</w:t>
      </w:r>
      <w:r w:rsidRPr="00F419B2">
        <w:t>»</w:t>
      </w:r>
      <w:r w:rsidR="00BD52DF" w:rsidRPr="00F419B2">
        <w:t xml:space="preserve"> (необязательное поле)</w:t>
      </w:r>
      <w:r w:rsidR="00E86C79" w:rsidRPr="00F419B2">
        <w:t>;</w:t>
      </w:r>
    </w:p>
    <w:p w14:paraId="14FA8F25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Улица</w:t>
      </w:r>
      <w:r w:rsidR="0094393F" w:rsidRPr="00F419B2">
        <w:t xml:space="preserve">/ </w:t>
      </w:r>
      <w:r w:rsidR="00BD52DF" w:rsidRPr="00F419B2">
        <w:t>Фактический адрес</w:t>
      </w:r>
      <w:r w:rsidRPr="00F419B2">
        <w:t>»</w:t>
      </w:r>
      <w:r w:rsidR="00BD52DF" w:rsidRPr="00F419B2">
        <w:t xml:space="preserve"> (необязательное поле)</w:t>
      </w:r>
      <w:r w:rsidR="00E86C79" w:rsidRPr="00F419B2">
        <w:t>;</w:t>
      </w:r>
    </w:p>
    <w:p w14:paraId="6B524180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Дом</w:t>
      </w:r>
      <w:r w:rsidR="0094393F" w:rsidRPr="00F419B2">
        <w:t xml:space="preserve">/ </w:t>
      </w:r>
      <w:r w:rsidR="00BD52DF" w:rsidRPr="00F419B2">
        <w:t>Фактический адрес</w:t>
      </w:r>
      <w:r w:rsidRPr="00F419B2">
        <w:t>»</w:t>
      </w:r>
      <w:r w:rsidR="00BD52DF" w:rsidRPr="00F419B2">
        <w:t xml:space="preserve"> (необязательное поле)</w:t>
      </w:r>
      <w:r w:rsidR="00E86C79" w:rsidRPr="00F419B2">
        <w:t>;</w:t>
      </w:r>
    </w:p>
    <w:p w14:paraId="4DA7BB25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Корпус</w:t>
      </w:r>
      <w:r w:rsidR="0094393F" w:rsidRPr="00F419B2">
        <w:t xml:space="preserve">/ </w:t>
      </w:r>
      <w:r w:rsidR="00BD52DF" w:rsidRPr="00F419B2">
        <w:t>Фактический адрес</w:t>
      </w:r>
      <w:r w:rsidRPr="00F419B2">
        <w:t>»</w:t>
      </w:r>
      <w:r w:rsidR="00BD52DF" w:rsidRPr="00F419B2">
        <w:t xml:space="preserve"> (необязательное поле)</w:t>
      </w:r>
      <w:r w:rsidR="00E86C79" w:rsidRPr="00F419B2">
        <w:t>;</w:t>
      </w:r>
    </w:p>
    <w:p w14:paraId="36C346CB" w14:textId="77777777" w:rsidR="00BD52DF" w:rsidRPr="00F419B2" w:rsidRDefault="00DB1DFC" w:rsidP="00B10C60">
      <w:pPr>
        <w:pStyle w:val="phlistitemized1"/>
      </w:pPr>
      <w:r w:rsidRPr="00F419B2">
        <w:lastRenderedPageBreak/>
        <w:t>«</w:t>
      </w:r>
      <w:r w:rsidR="00BD52DF" w:rsidRPr="00F419B2">
        <w:t>Строение</w:t>
      </w:r>
      <w:r w:rsidR="0094393F" w:rsidRPr="00F419B2">
        <w:t xml:space="preserve">/ </w:t>
      </w:r>
      <w:r w:rsidR="00BD52DF" w:rsidRPr="00F419B2">
        <w:t>Фактический адрес</w:t>
      </w:r>
      <w:r w:rsidRPr="00F419B2">
        <w:t>»</w:t>
      </w:r>
      <w:r w:rsidR="00BD52DF" w:rsidRPr="00F419B2">
        <w:t xml:space="preserve"> (необязательное поле)</w:t>
      </w:r>
      <w:r w:rsidR="00E86C79" w:rsidRPr="00F419B2">
        <w:t>;</w:t>
      </w:r>
    </w:p>
    <w:p w14:paraId="7C7FB71A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Квартира</w:t>
      </w:r>
      <w:r w:rsidR="0094393F" w:rsidRPr="00F419B2">
        <w:t xml:space="preserve">/ </w:t>
      </w:r>
      <w:r w:rsidR="00BD52DF" w:rsidRPr="00F419B2">
        <w:t>Фактический адрес</w:t>
      </w:r>
      <w:r w:rsidRPr="00F419B2">
        <w:t>»</w:t>
      </w:r>
      <w:r w:rsidR="00BD52DF" w:rsidRPr="00F419B2">
        <w:t xml:space="preserve"> (необязательное поле)</w:t>
      </w:r>
      <w:r w:rsidR="00E86C79" w:rsidRPr="00F419B2">
        <w:t>;</w:t>
      </w:r>
    </w:p>
    <w:p w14:paraId="4AA06D16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Субъект РФ</w:t>
      </w:r>
      <w:r w:rsidR="0094393F" w:rsidRPr="00F419B2">
        <w:t xml:space="preserve">/ </w:t>
      </w:r>
      <w:r w:rsidR="00BD52DF" w:rsidRPr="00F419B2">
        <w:t>Адрес регистрации по месту жительства</w:t>
      </w:r>
      <w:r w:rsidRPr="00F419B2">
        <w:t>»</w:t>
      </w:r>
      <w:r w:rsidR="00BD52DF" w:rsidRPr="00F419B2">
        <w:t xml:space="preserve"> (необязательное поле)</w:t>
      </w:r>
      <w:r w:rsidR="00E86C79" w:rsidRPr="00F419B2">
        <w:t>;</w:t>
      </w:r>
    </w:p>
    <w:p w14:paraId="0785BC96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Район</w:t>
      </w:r>
      <w:r w:rsidR="0094393F" w:rsidRPr="00F419B2">
        <w:t xml:space="preserve">/ </w:t>
      </w:r>
      <w:r w:rsidR="00BD52DF" w:rsidRPr="00F419B2">
        <w:t>Адрес регистрации по месту жительства</w:t>
      </w:r>
      <w:r w:rsidRPr="00F419B2">
        <w:t>»</w:t>
      </w:r>
      <w:r w:rsidR="00BD52DF" w:rsidRPr="00F419B2">
        <w:t xml:space="preserve"> (необязательное поле)</w:t>
      </w:r>
      <w:r w:rsidR="00E86C79" w:rsidRPr="00F419B2">
        <w:t>;</w:t>
      </w:r>
    </w:p>
    <w:p w14:paraId="30A086EF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Населенный пункт</w:t>
      </w:r>
      <w:r w:rsidR="0094393F" w:rsidRPr="00F419B2">
        <w:t xml:space="preserve">/ </w:t>
      </w:r>
      <w:r w:rsidR="00BD52DF" w:rsidRPr="00F419B2">
        <w:t>Город</w:t>
      </w:r>
      <w:r w:rsidR="0094393F" w:rsidRPr="00F419B2">
        <w:t xml:space="preserve">/ </w:t>
      </w:r>
      <w:r w:rsidR="00BD52DF" w:rsidRPr="00F419B2">
        <w:t>Адрес регистрации по месту жительства</w:t>
      </w:r>
      <w:r w:rsidRPr="00F419B2">
        <w:t>»</w:t>
      </w:r>
      <w:r w:rsidR="00BD52DF" w:rsidRPr="00F419B2">
        <w:t xml:space="preserve"> (необязательное поле)</w:t>
      </w:r>
      <w:r w:rsidR="00E86C79" w:rsidRPr="00F419B2">
        <w:t>;</w:t>
      </w:r>
    </w:p>
    <w:p w14:paraId="19653A65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Улица</w:t>
      </w:r>
      <w:r w:rsidR="0094393F" w:rsidRPr="00F419B2">
        <w:t xml:space="preserve">/ </w:t>
      </w:r>
      <w:r w:rsidR="00BD52DF" w:rsidRPr="00F419B2">
        <w:t>Адрес регистрации по месту жительства</w:t>
      </w:r>
      <w:r w:rsidRPr="00F419B2">
        <w:t>»</w:t>
      </w:r>
      <w:r w:rsidR="00BD52DF" w:rsidRPr="00F419B2">
        <w:t xml:space="preserve"> (необязательное поле)</w:t>
      </w:r>
      <w:r w:rsidR="00E86C79" w:rsidRPr="00F419B2">
        <w:t>;</w:t>
      </w:r>
    </w:p>
    <w:p w14:paraId="5B7DF7AD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Дом</w:t>
      </w:r>
      <w:r w:rsidR="0094393F" w:rsidRPr="00F419B2">
        <w:t xml:space="preserve">/ </w:t>
      </w:r>
      <w:r w:rsidR="00BD52DF" w:rsidRPr="00F419B2">
        <w:t>Адрес регистрации по месту жительства</w:t>
      </w:r>
      <w:r w:rsidRPr="00F419B2">
        <w:t>»</w:t>
      </w:r>
      <w:r w:rsidR="00BD52DF" w:rsidRPr="00F419B2">
        <w:t xml:space="preserve"> (необязательное поле)</w:t>
      </w:r>
      <w:r w:rsidR="00E86C79" w:rsidRPr="00F419B2">
        <w:t>;</w:t>
      </w:r>
    </w:p>
    <w:p w14:paraId="0A939087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Корпус</w:t>
      </w:r>
      <w:r w:rsidR="0094393F" w:rsidRPr="00F419B2">
        <w:t xml:space="preserve">/ </w:t>
      </w:r>
      <w:r w:rsidR="00BD52DF" w:rsidRPr="00F419B2">
        <w:t>Адрес регистрации по месту жительства</w:t>
      </w:r>
      <w:r w:rsidRPr="00F419B2">
        <w:t>»</w:t>
      </w:r>
      <w:r w:rsidR="00BD52DF" w:rsidRPr="00F419B2">
        <w:t xml:space="preserve"> (необязательное поле)</w:t>
      </w:r>
      <w:r w:rsidR="00E86C79" w:rsidRPr="00F419B2">
        <w:t>;</w:t>
      </w:r>
    </w:p>
    <w:p w14:paraId="5A1C3500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Строение</w:t>
      </w:r>
      <w:r w:rsidR="0094393F" w:rsidRPr="00F419B2">
        <w:t xml:space="preserve">/ </w:t>
      </w:r>
      <w:r w:rsidR="00BD52DF" w:rsidRPr="00F419B2">
        <w:t>Адрес регистрации по месту жительства</w:t>
      </w:r>
      <w:r w:rsidRPr="00F419B2">
        <w:t>»</w:t>
      </w:r>
      <w:r w:rsidR="00BD52DF" w:rsidRPr="00F419B2">
        <w:t xml:space="preserve"> (необязательное поле)</w:t>
      </w:r>
      <w:r w:rsidR="00E86C79" w:rsidRPr="00F419B2">
        <w:t>;</w:t>
      </w:r>
    </w:p>
    <w:p w14:paraId="072A366B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Квартира</w:t>
      </w:r>
      <w:r w:rsidR="0094393F" w:rsidRPr="00F419B2">
        <w:t xml:space="preserve">/ </w:t>
      </w:r>
      <w:r w:rsidR="00BD52DF" w:rsidRPr="00F419B2">
        <w:t>Адрес регистрации по месту жительства</w:t>
      </w:r>
      <w:r w:rsidRPr="00F419B2">
        <w:t>»</w:t>
      </w:r>
      <w:r w:rsidR="00BD52DF" w:rsidRPr="00F419B2">
        <w:t xml:space="preserve"> (необязательное поле)</w:t>
      </w:r>
      <w:r w:rsidR="00E86C79" w:rsidRPr="00F419B2">
        <w:t>;</w:t>
      </w:r>
    </w:p>
    <w:p w14:paraId="79764C2F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Субъект РФ</w:t>
      </w:r>
      <w:r w:rsidR="0094393F" w:rsidRPr="00F419B2">
        <w:t xml:space="preserve">/ </w:t>
      </w:r>
      <w:r w:rsidR="00BD52DF" w:rsidRPr="00F419B2">
        <w:t>Адрес регистрации по месту пребывания</w:t>
      </w:r>
      <w:r w:rsidRPr="00F419B2">
        <w:t>»</w:t>
      </w:r>
      <w:r w:rsidR="00BD52DF" w:rsidRPr="00F419B2">
        <w:t xml:space="preserve"> (необязательное поле)</w:t>
      </w:r>
      <w:r w:rsidR="00E86C79" w:rsidRPr="00F419B2">
        <w:t>;</w:t>
      </w:r>
    </w:p>
    <w:p w14:paraId="4A559272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Район</w:t>
      </w:r>
      <w:r w:rsidR="0094393F" w:rsidRPr="00F419B2">
        <w:t xml:space="preserve">/ </w:t>
      </w:r>
      <w:r w:rsidR="00BD52DF" w:rsidRPr="00F419B2">
        <w:t>Адрес регистрации по месту пребывания</w:t>
      </w:r>
      <w:r w:rsidRPr="00F419B2">
        <w:t>»</w:t>
      </w:r>
      <w:r w:rsidR="00BD52DF" w:rsidRPr="00F419B2">
        <w:t xml:space="preserve"> (необязательное поле)</w:t>
      </w:r>
      <w:r w:rsidR="00E86C79" w:rsidRPr="00F419B2">
        <w:t>;</w:t>
      </w:r>
    </w:p>
    <w:p w14:paraId="4FE0047E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Населенный пункт</w:t>
      </w:r>
      <w:r w:rsidR="0094393F" w:rsidRPr="00F419B2">
        <w:t xml:space="preserve">/ </w:t>
      </w:r>
      <w:r w:rsidR="00BD52DF" w:rsidRPr="00F419B2">
        <w:t>Город</w:t>
      </w:r>
      <w:r w:rsidR="0094393F" w:rsidRPr="00F419B2">
        <w:t xml:space="preserve">/ </w:t>
      </w:r>
      <w:r w:rsidR="00BD52DF" w:rsidRPr="00F419B2">
        <w:t>Адрес регистрации по месту пребывания</w:t>
      </w:r>
      <w:r w:rsidRPr="00F419B2">
        <w:t>»</w:t>
      </w:r>
      <w:r w:rsidR="00BD52DF" w:rsidRPr="00F419B2">
        <w:t xml:space="preserve"> (необязательное поле)</w:t>
      </w:r>
      <w:r w:rsidR="00E86C79" w:rsidRPr="00F419B2">
        <w:t>;</w:t>
      </w:r>
    </w:p>
    <w:p w14:paraId="601930E2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Улица</w:t>
      </w:r>
      <w:r w:rsidR="0094393F" w:rsidRPr="00F419B2">
        <w:t xml:space="preserve">/ </w:t>
      </w:r>
      <w:r w:rsidR="00BD52DF" w:rsidRPr="00F419B2">
        <w:t>Адрес регистрации по месту пребывания</w:t>
      </w:r>
      <w:r w:rsidRPr="00F419B2">
        <w:t>»</w:t>
      </w:r>
      <w:r w:rsidR="00BD52DF" w:rsidRPr="00F419B2">
        <w:t xml:space="preserve"> (необязательное поле)</w:t>
      </w:r>
      <w:r w:rsidR="00E86C79" w:rsidRPr="00F419B2">
        <w:t>;</w:t>
      </w:r>
    </w:p>
    <w:p w14:paraId="41754982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Дом</w:t>
      </w:r>
      <w:r w:rsidR="0094393F" w:rsidRPr="00F419B2">
        <w:t xml:space="preserve">/ </w:t>
      </w:r>
      <w:r w:rsidR="00BD52DF" w:rsidRPr="00F419B2">
        <w:t>Адрес регистрации по месту пребывания</w:t>
      </w:r>
      <w:r w:rsidRPr="00F419B2">
        <w:t>»</w:t>
      </w:r>
      <w:r w:rsidR="00BD52DF" w:rsidRPr="00F419B2">
        <w:t xml:space="preserve"> (необязательное поле)</w:t>
      </w:r>
      <w:r w:rsidR="00E86C79" w:rsidRPr="00F419B2">
        <w:t>;</w:t>
      </w:r>
    </w:p>
    <w:p w14:paraId="4B91E049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Корпус</w:t>
      </w:r>
      <w:r w:rsidR="0094393F" w:rsidRPr="00F419B2">
        <w:t xml:space="preserve">/ </w:t>
      </w:r>
      <w:r w:rsidR="00BD52DF" w:rsidRPr="00F419B2">
        <w:t>Адрес регистрации по месту пребывания</w:t>
      </w:r>
      <w:r w:rsidRPr="00F419B2">
        <w:t>»</w:t>
      </w:r>
      <w:r w:rsidR="00BD52DF" w:rsidRPr="00F419B2">
        <w:t xml:space="preserve"> (необязательное поле)</w:t>
      </w:r>
      <w:r w:rsidR="00E86C79" w:rsidRPr="00F419B2">
        <w:t>;</w:t>
      </w:r>
    </w:p>
    <w:p w14:paraId="3656251D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Строение</w:t>
      </w:r>
      <w:r w:rsidR="0094393F" w:rsidRPr="00F419B2">
        <w:t xml:space="preserve">/ </w:t>
      </w:r>
      <w:r w:rsidR="00BD52DF" w:rsidRPr="00F419B2">
        <w:t>Адрес регистрации по месту пребывания</w:t>
      </w:r>
      <w:r w:rsidRPr="00F419B2">
        <w:t>»</w:t>
      </w:r>
      <w:r w:rsidR="00BD52DF" w:rsidRPr="00F419B2">
        <w:t xml:space="preserve"> (необязательное поле)</w:t>
      </w:r>
      <w:r w:rsidR="00E86C79" w:rsidRPr="00F419B2">
        <w:t>;</w:t>
      </w:r>
    </w:p>
    <w:p w14:paraId="21DAA626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Квартира</w:t>
      </w:r>
      <w:r w:rsidR="0094393F" w:rsidRPr="00F419B2">
        <w:t xml:space="preserve">/ </w:t>
      </w:r>
      <w:r w:rsidR="00BD52DF" w:rsidRPr="00F419B2">
        <w:t>Адрес регистрации по месту пребывания</w:t>
      </w:r>
      <w:r w:rsidRPr="00F419B2">
        <w:t>»</w:t>
      </w:r>
      <w:r w:rsidR="00BD52DF" w:rsidRPr="00F419B2">
        <w:t xml:space="preserve"> (необязательное поле)</w:t>
      </w:r>
      <w:r w:rsidR="00E86C79" w:rsidRPr="00F419B2">
        <w:t>.</w:t>
      </w:r>
    </w:p>
    <w:p w14:paraId="5C24C6C3" w14:textId="77777777" w:rsidR="00E86C79" w:rsidRPr="00F419B2" w:rsidRDefault="00E86C79" w:rsidP="00973FBF">
      <w:pPr>
        <w:pStyle w:val="phlistitemizedtitle"/>
        <w:rPr>
          <w:rFonts w:cs="Arial"/>
        </w:rPr>
      </w:pPr>
      <w:r w:rsidRPr="00F419B2">
        <w:rPr>
          <w:rFonts w:cs="Arial"/>
        </w:rPr>
        <w:t xml:space="preserve">Поля шаблона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Сотрудник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>:</w:t>
      </w:r>
    </w:p>
    <w:p w14:paraId="09EA0135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Фамилия</w:t>
      </w:r>
      <w:r w:rsidRPr="00F419B2">
        <w:t>»</w:t>
      </w:r>
      <w:r w:rsidR="00BD52DF" w:rsidRPr="00F419B2">
        <w:t xml:space="preserve"> (обязательное поле, максимальное количество знаков 50)</w:t>
      </w:r>
      <w:r w:rsidR="00E86C79" w:rsidRPr="00F419B2">
        <w:t>;</w:t>
      </w:r>
    </w:p>
    <w:p w14:paraId="713D03FA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Имя</w:t>
      </w:r>
      <w:r w:rsidRPr="00F419B2">
        <w:t>»</w:t>
      </w:r>
      <w:r w:rsidR="00BD52DF" w:rsidRPr="00F419B2">
        <w:t xml:space="preserve"> (обязательное поле, максимальное количество знаков 50)</w:t>
      </w:r>
      <w:r w:rsidR="00E86C79" w:rsidRPr="00F419B2">
        <w:t>;</w:t>
      </w:r>
    </w:p>
    <w:p w14:paraId="4CCE70BA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Отчество</w:t>
      </w:r>
      <w:r w:rsidRPr="00F419B2">
        <w:t>»</w:t>
      </w:r>
      <w:r w:rsidR="00BD52DF" w:rsidRPr="00F419B2">
        <w:t xml:space="preserve"> (обязательное поле, максимальное количество знаков 50)</w:t>
      </w:r>
      <w:r w:rsidR="00E86C79" w:rsidRPr="00F419B2">
        <w:t>;</w:t>
      </w:r>
    </w:p>
    <w:p w14:paraId="26C7606B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Дата рождения</w:t>
      </w:r>
      <w:r w:rsidRPr="00F419B2">
        <w:t>»</w:t>
      </w:r>
      <w:r w:rsidR="00BD52DF" w:rsidRPr="00F419B2">
        <w:t xml:space="preserve"> (обязательное поле, формат заполнения ДД.ММ.ГГГГ)</w:t>
      </w:r>
      <w:r w:rsidR="00E86C79" w:rsidRPr="00F419B2">
        <w:t>;</w:t>
      </w:r>
    </w:p>
    <w:p w14:paraId="49CAC256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Логин</w:t>
      </w:r>
      <w:r w:rsidRPr="00F419B2">
        <w:t>»</w:t>
      </w:r>
      <w:r w:rsidR="00FB58C6" w:rsidRPr="00F419B2">
        <w:t xml:space="preserve"> (обязательное поле, максимальное количество символов пароля указывается в окне </w:t>
      </w:r>
      <w:r w:rsidRPr="00F419B2">
        <w:t>«</w:t>
      </w:r>
      <w:r w:rsidR="00FB58C6" w:rsidRPr="00F419B2">
        <w:t>Настройки приложения</w:t>
      </w:r>
      <w:r w:rsidRPr="00F419B2">
        <w:t>»</w:t>
      </w:r>
      <w:r w:rsidR="00FB58C6" w:rsidRPr="00F419B2">
        <w:t xml:space="preserve"> (п. </w:t>
      </w:r>
      <w:r w:rsidR="00FB58C6" w:rsidRPr="00F419B2">
        <w:fldChar w:fldCharType="begin"/>
      </w:r>
      <w:r w:rsidR="00FB58C6" w:rsidRPr="00F419B2">
        <w:instrText xml:space="preserve"> REF _Ref506377370 \r \h </w:instrText>
      </w:r>
      <w:r w:rsidR="00F419B2">
        <w:instrText xml:space="preserve"> \* MERGEFORMAT </w:instrText>
      </w:r>
      <w:r w:rsidR="00FB58C6" w:rsidRPr="00F419B2">
        <w:fldChar w:fldCharType="separate"/>
      </w:r>
      <w:r w:rsidR="00FD77B9">
        <w:t>7.14</w:t>
      </w:r>
      <w:r w:rsidR="00FB58C6" w:rsidRPr="00F419B2">
        <w:fldChar w:fldCharType="end"/>
      </w:r>
      <w:r w:rsidR="00FB58C6" w:rsidRPr="00F419B2">
        <w:t>));</w:t>
      </w:r>
    </w:p>
    <w:p w14:paraId="028E3271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Пароль</w:t>
      </w:r>
      <w:r w:rsidRPr="00F419B2">
        <w:t>»</w:t>
      </w:r>
      <w:r w:rsidR="00BD52DF" w:rsidRPr="00F419B2">
        <w:t xml:space="preserve"> (обязательное поле)</w:t>
      </w:r>
      <w:r w:rsidR="00E86C79" w:rsidRPr="00F419B2">
        <w:t>;</w:t>
      </w:r>
    </w:p>
    <w:p w14:paraId="2431BA52" w14:textId="77777777" w:rsidR="00BD52DF" w:rsidRPr="00F419B2" w:rsidRDefault="00DB1DFC" w:rsidP="00B10C60">
      <w:pPr>
        <w:pStyle w:val="phlistitemized1"/>
      </w:pPr>
      <w:r w:rsidRPr="00F419B2">
        <w:lastRenderedPageBreak/>
        <w:t>«</w:t>
      </w:r>
      <w:r w:rsidR="00BD52DF" w:rsidRPr="00F419B2">
        <w:t xml:space="preserve">Краткое наименование </w:t>
      </w:r>
      <w:r w:rsidR="008370EC" w:rsidRPr="00F419B2">
        <w:t>организации</w:t>
      </w:r>
      <w:r w:rsidRPr="00F419B2">
        <w:t>»</w:t>
      </w:r>
      <w:r w:rsidR="00BD52DF" w:rsidRPr="00F419B2">
        <w:t xml:space="preserve"> (обязательное поле, максимальное количество знаков 200)</w:t>
      </w:r>
      <w:r w:rsidR="00E86C79" w:rsidRPr="00F419B2">
        <w:t>;</w:t>
      </w:r>
    </w:p>
    <w:p w14:paraId="22C5A825" w14:textId="77777777" w:rsidR="00BD52DF" w:rsidRPr="00F419B2" w:rsidRDefault="00DB1DFC" w:rsidP="00B10C60">
      <w:pPr>
        <w:pStyle w:val="phlistitemized1"/>
      </w:pPr>
      <w:r w:rsidRPr="00F419B2">
        <w:t>«</w:t>
      </w:r>
      <w:r w:rsidR="008370EC" w:rsidRPr="00F419B2">
        <w:t>ИНН организации</w:t>
      </w:r>
      <w:r w:rsidRPr="00F419B2">
        <w:t>»</w:t>
      </w:r>
      <w:r w:rsidR="00BD52DF" w:rsidRPr="00F419B2">
        <w:t xml:space="preserve"> (обязательное поле, максимальное количество знаков 10)</w:t>
      </w:r>
      <w:r w:rsidR="00E86C79" w:rsidRPr="00F419B2">
        <w:t>;</w:t>
      </w:r>
    </w:p>
    <w:p w14:paraId="13D06172" w14:textId="77777777" w:rsidR="00BD52DF" w:rsidRPr="00F419B2" w:rsidRDefault="00DB1DFC" w:rsidP="00B10C60">
      <w:pPr>
        <w:pStyle w:val="phlistitemized1"/>
      </w:pPr>
      <w:r w:rsidRPr="00F419B2">
        <w:t>«</w:t>
      </w:r>
      <w:r w:rsidR="008370EC" w:rsidRPr="00F419B2">
        <w:t>КПП организации</w:t>
      </w:r>
      <w:r w:rsidRPr="00F419B2">
        <w:t>»</w:t>
      </w:r>
      <w:r w:rsidR="00BD52DF" w:rsidRPr="00F419B2">
        <w:t xml:space="preserve"> (обязательное поле, максимальное количество знаков 9)</w:t>
      </w:r>
      <w:r w:rsidR="00E86C79" w:rsidRPr="00F419B2">
        <w:t>;</w:t>
      </w:r>
    </w:p>
    <w:p w14:paraId="3C370943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Дата приема на работу</w:t>
      </w:r>
      <w:r w:rsidRPr="00F419B2">
        <w:t>»</w:t>
      </w:r>
      <w:r w:rsidR="00BD52DF" w:rsidRPr="00F419B2">
        <w:t xml:space="preserve"> (обязательное поле, формат заполнения ДД.ММ.ГГГГ)</w:t>
      </w:r>
      <w:r w:rsidR="00E86C79" w:rsidRPr="00F419B2">
        <w:t>;</w:t>
      </w:r>
    </w:p>
    <w:p w14:paraId="266B27AF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Должность</w:t>
      </w:r>
      <w:r w:rsidRPr="00F419B2">
        <w:t>»</w:t>
      </w:r>
      <w:r w:rsidR="00BD52DF" w:rsidRPr="00F419B2">
        <w:t xml:space="preserve"> (обязательное поле, выбор одного из значений из справочника </w:t>
      </w:r>
      <w:r w:rsidRPr="00F419B2">
        <w:t>«</w:t>
      </w:r>
      <w:r w:rsidR="00BD52DF" w:rsidRPr="00F419B2">
        <w:t>Должности</w:t>
      </w:r>
      <w:r w:rsidRPr="00F419B2">
        <w:t>»</w:t>
      </w:r>
      <w:r w:rsidR="00BD52DF" w:rsidRPr="00F419B2">
        <w:t>)</w:t>
      </w:r>
      <w:r w:rsidR="00F85AC0" w:rsidRPr="00F419B2">
        <w:t>;</w:t>
      </w:r>
    </w:p>
    <w:p w14:paraId="77DE1DF7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Пол</w:t>
      </w:r>
      <w:r w:rsidRPr="00F419B2">
        <w:t>»</w:t>
      </w:r>
      <w:r w:rsidR="004C22C3" w:rsidRPr="00F419B2">
        <w:t xml:space="preserve"> – </w:t>
      </w:r>
      <w:r w:rsidR="00BD52DF" w:rsidRPr="00F419B2">
        <w:t xml:space="preserve">список для выбора одного из значений: </w:t>
      </w:r>
      <w:r w:rsidRPr="00F419B2">
        <w:t>«</w:t>
      </w:r>
      <w:r w:rsidR="00BD52DF" w:rsidRPr="00F419B2">
        <w:t>Мужской</w:t>
      </w:r>
      <w:r w:rsidRPr="00F419B2">
        <w:t>»</w:t>
      </w:r>
      <w:r w:rsidR="00BD52DF" w:rsidRPr="00F419B2">
        <w:t xml:space="preserve"> либо </w:t>
      </w:r>
      <w:r w:rsidRPr="00F419B2">
        <w:t>«</w:t>
      </w:r>
      <w:r w:rsidR="00BD52DF" w:rsidRPr="00F419B2">
        <w:t>Женский</w:t>
      </w:r>
      <w:r w:rsidRPr="00F419B2">
        <w:t>»</w:t>
      </w:r>
      <w:r w:rsidR="00BD52DF" w:rsidRPr="00F419B2">
        <w:t xml:space="preserve"> (без кавычек) (обязательное поле, максимальное количество знаков 50)</w:t>
      </w:r>
      <w:r w:rsidR="00F85AC0" w:rsidRPr="00F419B2">
        <w:t>;</w:t>
      </w:r>
    </w:p>
    <w:p w14:paraId="1F30922E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Тип документа</w:t>
      </w:r>
      <w:r w:rsidRPr="00F419B2">
        <w:t>»</w:t>
      </w:r>
      <w:r w:rsidR="004C22C3" w:rsidRPr="00F419B2">
        <w:t xml:space="preserve"> – </w:t>
      </w:r>
      <w:r w:rsidR="00BD52DF" w:rsidRPr="00F419B2">
        <w:t xml:space="preserve">список для выбора одного из значений: </w:t>
      </w:r>
      <w:r w:rsidRPr="00F419B2">
        <w:t>«</w:t>
      </w:r>
      <w:r w:rsidR="00BD52DF" w:rsidRPr="00F419B2">
        <w:t>Свидетельство о рождении</w:t>
      </w:r>
      <w:r w:rsidRPr="00F419B2">
        <w:t>»</w:t>
      </w:r>
      <w:r w:rsidR="00BD52DF" w:rsidRPr="00F419B2">
        <w:t xml:space="preserve">, </w:t>
      </w:r>
      <w:r w:rsidRPr="00F419B2">
        <w:t>«</w:t>
      </w:r>
      <w:r w:rsidR="00BD52DF" w:rsidRPr="00F419B2">
        <w:t>Паспорт гражданина РФ</w:t>
      </w:r>
      <w:r w:rsidRPr="00F419B2">
        <w:t>»</w:t>
      </w:r>
      <w:r w:rsidR="00BD52DF" w:rsidRPr="00F419B2">
        <w:t xml:space="preserve">, </w:t>
      </w:r>
      <w:r w:rsidRPr="00F419B2">
        <w:t>«</w:t>
      </w:r>
      <w:r w:rsidR="00BD52DF" w:rsidRPr="00F419B2">
        <w:t>Свидетельство о рассмотрении ходатайства о признании лица беженцем на территории Российской Федерации по существу</w:t>
      </w:r>
      <w:r w:rsidRPr="00F419B2">
        <w:t>»</w:t>
      </w:r>
      <w:r w:rsidR="00BD52DF" w:rsidRPr="00F419B2">
        <w:t xml:space="preserve">, </w:t>
      </w:r>
      <w:r w:rsidRPr="00F419B2">
        <w:t>«</w:t>
      </w:r>
      <w:r w:rsidR="00BD52DF" w:rsidRPr="00F419B2">
        <w:t>Удостоверение личности военнослужащего</w:t>
      </w:r>
      <w:r w:rsidRPr="00F419B2">
        <w:t>»</w:t>
      </w:r>
      <w:r w:rsidR="00BD52DF" w:rsidRPr="00F419B2">
        <w:t xml:space="preserve">, </w:t>
      </w:r>
      <w:r w:rsidRPr="00F419B2">
        <w:t>«</w:t>
      </w:r>
      <w:r w:rsidR="00BD52DF" w:rsidRPr="00F419B2">
        <w:t>Военный билет</w:t>
      </w:r>
      <w:r w:rsidRPr="00F419B2">
        <w:t>»</w:t>
      </w:r>
      <w:r w:rsidR="00BD52DF" w:rsidRPr="00F419B2">
        <w:t xml:space="preserve">, </w:t>
      </w:r>
      <w:r w:rsidRPr="00F419B2">
        <w:t>«</w:t>
      </w:r>
      <w:r w:rsidR="00BD52DF" w:rsidRPr="00F419B2">
        <w:t>Временное удостоверение, выданное взамен военного билета</w:t>
      </w:r>
      <w:r w:rsidRPr="00F419B2">
        <w:t>»</w:t>
      </w:r>
      <w:r w:rsidR="00BD52DF" w:rsidRPr="00F419B2">
        <w:t xml:space="preserve">, </w:t>
      </w:r>
      <w:r w:rsidRPr="00F419B2">
        <w:t>«</w:t>
      </w:r>
      <w:r w:rsidR="00BD52DF" w:rsidRPr="00F419B2">
        <w:t>Временное удостоверение личности гражданина РФ</w:t>
      </w:r>
      <w:r w:rsidRPr="00F419B2">
        <w:t>»</w:t>
      </w:r>
      <w:r w:rsidR="00BD52DF" w:rsidRPr="00F419B2">
        <w:t xml:space="preserve">, </w:t>
      </w:r>
      <w:r w:rsidRPr="00F419B2">
        <w:t>«</w:t>
      </w:r>
      <w:r w:rsidR="00BD52DF" w:rsidRPr="00F419B2">
        <w:t>Паспорт иностранного гражданина</w:t>
      </w:r>
      <w:r w:rsidRPr="00F419B2">
        <w:t>»</w:t>
      </w:r>
      <w:r w:rsidR="00BD52DF" w:rsidRPr="00F419B2">
        <w:t xml:space="preserve">, </w:t>
      </w:r>
      <w:r w:rsidRPr="00F419B2">
        <w:t>«</w:t>
      </w:r>
      <w:r w:rsidR="00BD52DF" w:rsidRPr="00F419B2">
        <w:t>Удостоверение личности лица без гражданства в РФ</w:t>
      </w:r>
      <w:r w:rsidRPr="00F419B2">
        <w:t>»</w:t>
      </w:r>
      <w:r w:rsidR="00BD52DF" w:rsidRPr="00F419B2">
        <w:t xml:space="preserve">, </w:t>
      </w:r>
      <w:r w:rsidRPr="00F419B2">
        <w:t>«</w:t>
      </w:r>
      <w:r w:rsidR="00BD52DF" w:rsidRPr="00F419B2">
        <w:t>Удостоверение личности отдельных категорий лиц, находящихся на территории РФ, подавших заявление о признании гражданами РФ или о приеме в гражданство РФ</w:t>
      </w:r>
      <w:r w:rsidRPr="00F419B2">
        <w:t>»</w:t>
      </w:r>
      <w:r w:rsidR="00BD52DF" w:rsidRPr="00F419B2">
        <w:t xml:space="preserve">, </w:t>
      </w:r>
      <w:r w:rsidRPr="00F419B2">
        <w:t>«</w:t>
      </w:r>
      <w:r w:rsidR="00BD52DF" w:rsidRPr="00F419B2">
        <w:t>Удостоверение личности лица, признанного беженцем</w:t>
      </w:r>
      <w:r w:rsidRPr="00F419B2">
        <w:t>»</w:t>
      </w:r>
      <w:r w:rsidR="00BD52DF" w:rsidRPr="00F419B2">
        <w:t xml:space="preserve">, </w:t>
      </w:r>
      <w:r w:rsidRPr="00F419B2">
        <w:t>«</w:t>
      </w:r>
      <w:r w:rsidR="00BD52DF" w:rsidRPr="00F419B2">
        <w:t>Удостоверение личности лица, ходатайствующего о признании беженцем на территории РФ</w:t>
      </w:r>
      <w:r w:rsidRPr="00F419B2">
        <w:t>»</w:t>
      </w:r>
      <w:r w:rsidR="00BD52DF" w:rsidRPr="00F419B2">
        <w:t xml:space="preserve">, </w:t>
      </w:r>
      <w:r w:rsidRPr="00F419B2">
        <w:t>«</w:t>
      </w:r>
      <w:r w:rsidR="00BD52DF" w:rsidRPr="00F419B2">
        <w:t>Удостоверение личности лица, получившего временное убежище на территории РФ</w:t>
      </w:r>
      <w:r w:rsidRPr="00F419B2">
        <w:t>»</w:t>
      </w:r>
      <w:r w:rsidR="00BD52DF" w:rsidRPr="00F419B2">
        <w:t xml:space="preserve">, </w:t>
      </w:r>
      <w:r w:rsidRPr="00F419B2">
        <w:t>«</w:t>
      </w:r>
      <w:r w:rsidR="00BD52DF" w:rsidRPr="00F419B2">
        <w:t>Вид на жительство в РФ</w:t>
      </w:r>
      <w:r w:rsidRPr="00F419B2">
        <w:t>»</w:t>
      </w:r>
      <w:r w:rsidR="00BD52DF" w:rsidRPr="00F419B2">
        <w:t xml:space="preserve">, </w:t>
      </w:r>
      <w:r w:rsidRPr="00F419B2">
        <w:t>«</w:t>
      </w:r>
      <w:r w:rsidR="00BD52DF" w:rsidRPr="00F419B2">
        <w:t>Универсальная электронная карта</w:t>
      </w:r>
      <w:r w:rsidRPr="00F419B2">
        <w:t>»</w:t>
      </w:r>
      <w:r w:rsidR="00BD52DF" w:rsidRPr="00F419B2">
        <w:t xml:space="preserve">, </w:t>
      </w:r>
      <w:r w:rsidRPr="00F419B2">
        <w:t>«</w:t>
      </w:r>
      <w:r w:rsidR="00BD52DF" w:rsidRPr="00F419B2">
        <w:t>Разрешение на временное проживание в РФ</w:t>
      </w:r>
      <w:r w:rsidRPr="00F419B2">
        <w:t>»</w:t>
      </w:r>
      <w:r w:rsidR="00BD52DF" w:rsidRPr="00F419B2">
        <w:t xml:space="preserve">, </w:t>
      </w:r>
      <w:r w:rsidRPr="00F419B2">
        <w:t>«</w:t>
      </w:r>
      <w:r w:rsidR="00BD52DF" w:rsidRPr="00F419B2">
        <w:t>Свидетельство о предоставлении временного убежища на территории РФ</w:t>
      </w:r>
      <w:r w:rsidRPr="00F419B2">
        <w:t>»</w:t>
      </w:r>
      <w:r w:rsidR="00BD52DF" w:rsidRPr="00F419B2">
        <w:t xml:space="preserve">, </w:t>
      </w:r>
      <w:r w:rsidRPr="00F419B2">
        <w:t>«</w:t>
      </w:r>
      <w:r w:rsidR="00BD52DF" w:rsidRPr="00F419B2">
        <w:t>Свидетельство о рождении, выданное уполномоченным органом иностранного государства</w:t>
      </w:r>
      <w:r w:rsidRPr="00F419B2">
        <w:t>»</w:t>
      </w:r>
      <w:r w:rsidR="00BD52DF" w:rsidRPr="00F419B2">
        <w:t xml:space="preserve">, </w:t>
      </w:r>
      <w:r w:rsidRPr="00F419B2">
        <w:t>«</w:t>
      </w:r>
      <w:r w:rsidR="00BD52DF" w:rsidRPr="00F419B2">
        <w:t>Другой доку</w:t>
      </w:r>
      <w:r w:rsidR="00F85AC0" w:rsidRPr="00F419B2">
        <w:t>мент, удостоверяющий личность</w:t>
      </w:r>
      <w:r w:rsidRPr="00F419B2">
        <w:t>»</w:t>
      </w:r>
      <w:r w:rsidR="00F85AC0" w:rsidRPr="00F419B2">
        <w:t>;</w:t>
      </w:r>
    </w:p>
    <w:p w14:paraId="2564B585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Серия</w:t>
      </w:r>
      <w:r w:rsidRPr="00F419B2">
        <w:t>»</w:t>
      </w:r>
      <w:r w:rsidR="00BD52DF" w:rsidRPr="00F419B2">
        <w:t xml:space="preserve"> (необязательное поле, максимальное количество знаков 50)</w:t>
      </w:r>
      <w:r w:rsidR="00F85AC0" w:rsidRPr="00F419B2">
        <w:t>;</w:t>
      </w:r>
    </w:p>
    <w:p w14:paraId="23947BBF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Номер</w:t>
      </w:r>
      <w:r w:rsidRPr="00F419B2">
        <w:t>»</w:t>
      </w:r>
      <w:r w:rsidR="00BD52DF" w:rsidRPr="00F419B2">
        <w:t xml:space="preserve"> (необязательное поле, максимальное количество знаков 50)</w:t>
      </w:r>
      <w:r w:rsidR="00F85AC0" w:rsidRPr="00F419B2">
        <w:t>;</w:t>
      </w:r>
    </w:p>
    <w:p w14:paraId="125C0C5B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Дата выдачи</w:t>
      </w:r>
      <w:r w:rsidRPr="00F419B2">
        <w:t>»</w:t>
      </w:r>
      <w:r w:rsidR="00BD52DF" w:rsidRPr="00F419B2">
        <w:t xml:space="preserve"> (необязательное поле, формат заполнения ДД.ММ.ГГГГ)</w:t>
      </w:r>
      <w:r w:rsidR="00F85AC0" w:rsidRPr="00F419B2">
        <w:t>;</w:t>
      </w:r>
    </w:p>
    <w:p w14:paraId="7052BAD9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Кем выдан</w:t>
      </w:r>
      <w:r w:rsidRPr="00F419B2">
        <w:t>»</w:t>
      </w:r>
      <w:r w:rsidR="00BD52DF" w:rsidRPr="00F419B2">
        <w:t xml:space="preserve"> (необязательное поле, максимальное количество знаков 200)</w:t>
      </w:r>
      <w:r w:rsidR="00F85AC0" w:rsidRPr="00F419B2">
        <w:t>;</w:t>
      </w:r>
    </w:p>
    <w:p w14:paraId="30D71516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Телефон</w:t>
      </w:r>
      <w:r w:rsidRPr="00F419B2">
        <w:t>»</w:t>
      </w:r>
      <w:r w:rsidR="00BD52DF" w:rsidRPr="00F419B2">
        <w:t xml:space="preserve"> (необязательное поле, максимальное количество знаков 50)</w:t>
      </w:r>
      <w:r w:rsidR="00F85AC0" w:rsidRPr="00F419B2">
        <w:t>;</w:t>
      </w:r>
    </w:p>
    <w:p w14:paraId="4650C961" w14:textId="77777777" w:rsidR="00BD52DF" w:rsidRPr="00F419B2" w:rsidRDefault="00DB1DFC" w:rsidP="00B10C60">
      <w:pPr>
        <w:pStyle w:val="phlistitemized1"/>
      </w:pPr>
      <w:r w:rsidRPr="00F419B2">
        <w:lastRenderedPageBreak/>
        <w:t>«</w:t>
      </w:r>
      <w:r w:rsidR="00BD52DF" w:rsidRPr="00F419B2">
        <w:rPr>
          <w:lang w:val="en-US"/>
        </w:rPr>
        <w:t>E</w:t>
      </w:r>
      <w:r w:rsidR="00BD52DF" w:rsidRPr="00F419B2">
        <w:t>-</w:t>
      </w:r>
      <w:r w:rsidR="00BD52DF" w:rsidRPr="00F419B2">
        <w:rPr>
          <w:lang w:val="en-US"/>
        </w:rPr>
        <w:t>mail</w:t>
      </w:r>
      <w:r w:rsidRPr="00F419B2">
        <w:t>»</w:t>
      </w:r>
      <w:r w:rsidR="00BD52DF" w:rsidRPr="00F419B2">
        <w:t xml:space="preserve"> (необязательное поле, максимальное количество знаков 20, заполняется в формате *@*.*)</w:t>
      </w:r>
      <w:r w:rsidR="00F85AC0" w:rsidRPr="00F419B2">
        <w:t>;</w:t>
      </w:r>
    </w:p>
    <w:p w14:paraId="244A66A8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СНИЛС</w:t>
      </w:r>
      <w:r w:rsidRPr="00F419B2">
        <w:t>»</w:t>
      </w:r>
      <w:r w:rsidR="00BD52DF" w:rsidRPr="00F419B2">
        <w:t xml:space="preserve"> (необязательное поле, максимальное количество знаков 11)</w:t>
      </w:r>
      <w:r w:rsidR="00F85AC0" w:rsidRPr="00F419B2">
        <w:t>;</w:t>
      </w:r>
    </w:p>
    <w:p w14:paraId="5550FB65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Субъект РФ</w:t>
      </w:r>
      <w:r w:rsidR="0094393F" w:rsidRPr="00F419B2">
        <w:t xml:space="preserve">/ </w:t>
      </w:r>
      <w:r w:rsidR="00BD52DF" w:rsidRPr="00F419B2">
        <w:t>Фактический адрес</w:t>
      </w:r>
      <w:r w:rsidRPr="00F419B2">
        <w:t>»</w:t>
      </w:r>
      <w:r w:rsidR="00BD52DF" w:rsidRPr="00F419B2">
        <w:t xml:space="preserve"> (необязательное поле)</w:t>
      </w:r>
      <w:r w:rsidR="00F85AC0" w:rsidRPr="00F419B2">
        <w:t>;</w:t>
      </w:r>
    </w:p>
    <w:p w14:paraId="1EC92CA8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Район</w:t>
      </w:r>
      <w:r w:rsidR="0094393F" w:rsidRPr="00F419B2">
        <w:t xml:space="preserve">/ </w:t>
      </w:r>
      <w:r w:rsidR="00BD52DF" w:rsidRPr="00F419B2">
        <w:t>Фактический адрес</w:t>
      </w:r>
      <w:r w:rsidRPr="00F419B2">
        <w:t>»</w:t>
      </w:r>
      <w:r w:rsidR="00BD52DF" w:rsidRPr="00F419B2">
        <w:t xml:space="preserve"> (необязательное поле)</w:t>
      </w:r>
      <w:r w:rsidR="00F85AC0" w:rsidRPr="00F419B2">
        <w:t>;</w:t>
      </w:r>
    </w:p>
    <w:p w14:paraId="26C2F024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Населенный пункт</w:t>
      </w:r>
      <w:r w:rsidR="0094393F" w:rsidRPr="00F419B2">
        <w:t xml:space="preserve">/ </w:t>
      </w:r>
      <w:r w:rsidR="00BD52DF" w:rsidRPr="00F419B2">
        <w:t>Город</w:t>
      </w:r>
      <w:r w:rsidR="0094393F" w:rsidRPr="00F419B2">
        <w:t xml:space="preserve">/ </w:t>
      </w:r>
      <w:r w:rsidR="00BD52DF" w:rsidRPr="00F419B2">
        <w:t>Фактический адрес</w:t>
      </w:r>
      <w:r w:rsidRPr="00F419B2">
        <w:t>»</w:t>
      </w:r>
      <w:r w:rsidR="00BD52DF" w:rsidRPr="00F419B2">
        <w:t xml:space="preserve"> (необязательное поле)</w:t>
      </w:r>
      <w:r w:rsidR="00F85AC0" w:rsidRPr="00F419B2">
        <w:t>;</w:t>
      </w:r>
    </w:p>
    <w:p w14:paraId="1F835704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Улица</w:t>
      </w:r>
      <w:r w:rsidR="0094393F" w:rsidRPr="00F419B2">
        <w:t xml:space="preserve">/ </w:t>
      </w:r>
      <w:r w:rsidR="00BD52DF" w:rsidRPr="00F419B2">
        <w:t>Фактический адрес</w:t>
      </w:r>
      <w:r w:rsidRPr="00F419B2">
        <w:t>»</w:t>
      </w:r>
      <w:r w:rsidR="00BD52DF" w:rsidRPr="00F419B2">
        <w:t xml:space="preserve"> (необязательное поле)</w:t>
      </w:r>
      <w:r w:rsidR="00F85AC0" w:rsidRPr="00F419B2">
        <w:t>;</w:t>
      </w:r>
    </w:p>
    <w:p w14:paraId="0CAE084D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Дом</w:t>
      </w:r>
      <w:r w:rsidR="0094393F" w:rsidRPr="00F419B2">
        <w:t xml:space="preserve">/ </w:t>
      </w:r>
      <w:r w:rsidR="00BD52DF" w:rsidRPr="00F419B2">
        <w:t>Фактический адрес</w:t>
      </w:r>
      <w:r w:rsidRPr="00F419B2">
        <w:t>»</w:t>
      </w:r>
      <w:r w:rsidR="00BD52DF" w:rsidRPr="00F419B2">
        <w:t xml:space="preserve"> (необязательное поле)</w:t>
      </w:r>
      <w:r w:rsidR="00F85AC0" w:rsidRPr="00F419B2">
        <w:t>;</w:t>
      </w:r>
    </w:p>
    <w:p w14:paraId="0B812F44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Корпус</w:t>
      </w:r>
      <w:r w:rsidR="0094393F" w:rsidRPr="00F419B2">
        <w:t xml:space="preserve">/ </w:t>
      </w:r>
      <w:r w:rsidR="00BD52DF" w:rsidRPr="00F419B2">
        <w:t>Фактический адрес</w:t>
      </w:r>
      <w:r w:rsidRPr="00F419B2">
        <w:t>»</w:t>
      </w:r>
      <w:r w:rsidR="00BD52DF" w:rsidRPr="00F419B2">
        <w:t xml:space="preserve"> (необязательное поле)</w:t>
      </w:r>
      <w:r w:rsidR="00F85AC0" w:rsidRPr="00F419B2">
        <w:t>;</w:t>
      </w:r>
    </w:p>
    <w:p w14:paraId="75FF0D81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Строение</w:t>
      </w:r>
      <w:r w:rsidR="0094393F" w:rsidRPr="00F419B2">
        <w:t xml:space="preserve">/ </w:t>
      </w:r>
      <w:r w:rsidR="00BD52DF" w:rsidRPr="00F419B2">
        <w:t>Фактический адрес</w:t>
      </w:r>
      <w:r w:rsidRPr="00F419B2">
        <w:t>»</w:t>
      </w:r>
      <w:r w:rsidR="00BD52DF" w:rsidRPr="00F419B2">
        <w:t xml:space="preserve"> (необязательное поле)</w:t>
      </w:r>
      <w:r w:rsidR="00F85AC0" w:rsidRPr="00F419B2">
        <w:t>;</w:t>
      </w:r>
    </w:p>
    <w:p w14:paraId="54B60AD8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Квартира</w:t>
      </w:r>
      <w:r w:rsidR="0094393F" w:rsidRPr="00F419B2">
        <w:t xml:space="preserve">/ </w:t>
      </w:r>
      <w:r w:rsidR="00BD52DF" w:rsidRPr="00F419B2">
        <w:t>Фактический адрес</w:t>
      </w:r>
      <w:r w:rsidRPr="00F419B2">
        <w:t>»</w:t>
      </w:r>
      <w:r w:rsidR="00BD52DF" w:rsidRPr="00F419B2">
        <w:t xml:space="preserve"> (необязательное поле)</w:t>
      </w:r>
      <w:r w:rsidR="00F85AC0" w:rsidRPr="00F419B2">
        <w:t>;</w:t>
      </w:r>
    </w:p>
    <w:p w14:paraId="66CAD968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Субъект РФ</w:t>
      </w:r>
      <w:r w:rsidR="0094393F" w:rsidRPr="00F419B2">
        <w:t xml:space="preserve">/ </w:t>
      </w:r>
      <w:r w:rsidR="00BD52DF" w:rsidRPr="00F419B2">
        <w:t>Адрес регистрации</w:t>
      </w:r>
      <w:r w:rsidRPr="00F419B2">
        <w:t>»</w:t>
      </w:r>
      <w:r w:rsidR="00BD52DF" w:rsidRPr="00F419B2">
        <w:t xml:space="preserve"> (необязательное поле)</w:t>
      </w:r>
      <w:r w:rsidR="00F85AC0" w:rsidRPr="00F419B2">
        <w:t>;</w:t>
      </w:r>
    </w:p>
    <w:p w14:paraId="0F035BED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Район</w:t>
      </w:r>
      <w:r w:rsidR="0094393F" w:rsidRPr="00F419B2">
        <w:t xml:space="preserve">/ </w:t>
      </w:r>
      <w:r w:rsidR="00BD52DF" w:rsidRPr="00F419B2">
        <w:t>Адрес регистрации</w:t>
      </w:r>
      <w:r w:rsidRPr="00F419B2">
        <w:t>»</w:t>
      </w:r>
      <w:r w:rsidR="00BD52DF" w:rsidRPr="00F419B2">
        <w:t xml:space="preserve"> (необязательное поле)</w:t>
      </w:r>
      <w:r w:rsidR="00F85AC0" w:rsidRPr="00F419B2">
        <w:t>;</w:t>
      </w:r>
    </w:p>
    <w:p w14:paraId="0EEA5137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Населенный пункт</w:t>
      </w:r>
      <w:r w:rsidR="0094393F" w:rsidRPr="00F419B2">
        <w:t xml:space="preserve">/ </w:t>
      </w:r>
      <w:r w:rsidR="00BD52DF" w:rsidRPr="00F419B2">
        <w:t>Город</w:t>
      </w:r>
      <w:r w:rsidR="0094393F" w:rsidRPr="00F419B2">
        <w:t xml:space="preserve">/ </w:t>
      </w:r>
      <w:r w:rsidR="00BD52DF" w:rsidRPr="00F419B2">
        <w:t>Адрес регистрации</w:t>
      </w:r>
      <w:r w:rsidRPr="00F419B2">
        <w:t>»</w:t>
      </w:r>
      <w:r w:rsidR="00BD52DF" w:rsidRPr="00F419B2">
        <w:t xml:space="preserve"> (необязательное поле)</w:t>
      </w:r>
      <w:r w:rsidR="00F85AC0" w:rsidRPr="00F419B2">
        <w:t>;</w:t>
      </w:r>
    </w:p>
    <w:p w14:paraId="4E3A74B6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Улица</w:t>
      </w:r>
      <w:r w:rsidR="0094393F" w:rsidRPr="00F419B2">
        <w:t xml:space="preserve">/ </w:t>
      </w:r>
      <w:r w:rsidR="00BD52DF" w:rsidRPr="00F419B2">
        <w:t>Адрес регистрации</w:t>
      </w:r>
      <w:r w:rsidRPr="00F419B2">
        <w:t>»</w:t>
      </w:r>
      <w:r w:rsidR="00BD52DF" w:rsidRPr="00F419B2">
        <w:t xml:space="preserve"> (необязательное поле)</w:t>
      </w:r>
      <w:r w:rsidR="00F85AC0" w:rsidRPr="00F419B2">
        <w:t>;</w:t>
      </w:r>
    </w:p>
    <w:p w14:paraId="339C39C4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Дом</w:t>
      </w:r>
      <w:r w:rsidR="0094393F" w:rsidRPr="00F419B2">
        <w:t xml:space="preserve">/ </w:t>
      </w:r>
      <w:r w:rsidR="00BD52DF" w:rsidRPr="00F419B2">
        <w:t>Адрес регистрации</w:t>
      </w:r>
      <w:r w:rsidRPr="00F419B2">
        <w:t>»</w:t>
      </w:r>
      <w:r w:rsidR="00BD52DF" w:rsidRPr="00F419B2">
        <w:t xml:space="preserve"> (необязательное поле)</w:t>
      </w:r>
      <w:r w:rsidR="001E7E70" w:rsidRPr="00F419B2">
        <w:t>;</w:t>
      </w:r>
    </w:p>
    <w:p w14:paraId="0B60F145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Корпус</w:t>
      </w:r>
      <w:r w:rsidR="0094393F" w:rsidRPr="00F419B2">
        <w:t xml:space="preserve">/ </w:t>
      </w:r>
      <w:r w:rsidR="00BD52DF" w:rsidRPr="00F419B2">
        <w:t>Адрес регистрации</w:t>
      </w:r>
      <w:r w:rsidRPr="00F419B2">
        <w:t>»</w:t>
      </w:r>
      <w:r w:rsidR="00BD52DF" w:rsidRPr="00F419B2">
        <w:t xml:space="preserve"> (необязательное поле)</w:t>
      </w:r>
      <w:r w:rsidR="001E7E70" w:rsidRPr="00F419B2">
        <w:t>;</w:t>
      </w:r>
    </w:p>
    <w:p w14:paraId="2114881C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Строение</w:t>
      </w:r>
      <w:r w:rsidR="0094393F" w:rsidRPr="00F419B2">
        <w:t xml:space="preserve">/ </w:t>
      </w:r>
      <w:r w:rsidR="00BD52DF" w:rsidRPr="00F419B2">
        <w:t>Адрес регистрации</w:t>
      </w:r>
      <w:r w:rsidRPr="00F419B2">
        <w:t>»</w:t>
      </w:r>
      <w:r w:rsidR="00BD52DF" w:rsidRPr="00F419B2">
        <w:t xml:space="preserve"> (необязательное поле)</w:t>
      </w:r>
      <w:r w:rsidR="001E7E70" w:rsidRPr="00F419B2">
        <w:t>;</w:t>
      </w:r>
    </w:p>
    <w:p w14:paraId="2BB65BD0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Квартира</w:t>
      </w:r>
      <w:r w:rsidR="0094393F" w:rsidRPr="00F419B2">
        <w:t xml:space="preserve">/ </w:t>
      </w:r>
      <w:r w:rsidR="00BD52DF" w:rsidRPr="00F419B2">
        <w:t>Адрес регистрации</w:t>
      </w:r>
      <w:r w:rsidRPr="00F419B2">
        <w:t>»</w:t>
      </w:r>
      <w:r w:rsidR="00BD52DF" w:rsidRPr="00F419B2">
        <w:t xml:space="preserve"> (необязательное поле)</w:t>
      </w:r>
      <w:r w:rsidR="001E7E70" w:rsidRPr="00F419B2">
        <w:t>;</w:t>
      </w:r>
    </w:p>
    <w:p w14:paraId="0DECF28A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Образование</w:t>
      </w:r>
      <w:r w:rsidRPr="00F419B2">
        <w:t>»</w:t>
      </w:r>
      <w:r w:rsidR="00BD52DF" w:rsidRPr="00F419B2">
        <w:t xml:space="preserve"> (необязательное поле, список для выбора одного из значений: </w:t>
      </w:r>
      <w:r w:rsidRPr="00F419B2">
        <w:t>«</w:t>
      </w:r>
      <w:r w:rsidR="001823A4" w:rsidRPr="00F419B2">
        <w:t>Нет</w:t>
      </w:r>
      <w:r w:rsidRPr="00F419B2">
        <w:t>»</w:t>
      </w:r>
      <w:r w:rsidR="001823A4" w:rsidRPr="00F419B2">
        <w:t xml:space="preserve">, </w:t>
      </w:r>
      <w:r w:rsidRPr="00F419B2">
        <w:t>«</w:t>
      </w:r>
      <w:r w:rsidR="00BD52DF" w:rsidRPr="00F419B2">
        <w:t>Среднее</w:t>
      </w:r>
      <w:r w:rsidR="001823A4" w:rsidRPr="00F419B2">
        <w:t xml:space="preserve"> общее</w:t>
      </w:r>
      <w:r w:rsidRPr="00F419B2">
        <w:t>»</w:t>
      </w:r>
      <w:r w:rsidR="00BD52DF" w:rsidRPr="00F419B2">
        <w:t xml:space="preserve">, </w:t>
      </w:r>
      <w:r w:rsidRPr="00F419B2">
        <w:t>«</w:t>
      </w:r>
      <w:r w:rsidR="00BD52DF" w:rsidRPr="00F419B2">
        <w:t xml:space="preserve">Среднее </w:t>
      </w:r>
      <w:r w:rsidR="001823A4" w:rsidRPr="00F419B2">
        <w:t>профессиональное</w:t>
      </w:r>
      <w:r w:rsidRPr="00F419B2">
        <w:t>»</w:t>
      </w:r>
      <w:r w:rsidR="00424962" w:rsidRPr="00F419B2">
        <w:t xml:space="preserve">, </w:t>
      </w:r>
      <w:r w:rsidRPr="00F419B2">
        <w:t>«</w:t>
      </w:r>
      <w:r w:rsidR="00BD52DF" w:rsidRPr="00F419B2">
        <w:t>Неполное высшее</w:t>
      </w:r>
      <w:r w:rsidRPr="00F419B2">
        <w:t>»</w:t>
      </w:r>
      <w:r w:rsidR="00BD52DF" w:rsidRPr="00F419B2">
        <w:t xml:space="preserve">, </w:t>
      </w:r>
      <w:r w:rsidRPr="00F419B2">
        <w:t>«</w:t>
      </w:r>
      <w:r w:rsidR="00BD52DF" w:rsidRPr="00F419B2">
        <w:t>Высшее</w:t>
      </w:r>
      <w:r w:rsidR="001823A4" w:rsidRPr="00F419B2">
        <w:t xml:space="preserve"> образование – специалитет, магистратура</w:t>
      </w:r>
      <w:r w:rsidRPr="00F419B2">
        <w:t>»</w:t>
      </w:r>
      <w:r w:rsidR="001823A4" w:rsidRPr="00F419B2">
        <w:t xml:space="preserve">, </w:t>
      </w:r>
      <w:r w:rsidRPr="00F419B2">
        <w:t>«</w:t>
      </w:r>
      <w:r w:rsidR="001823A4" w:rsidRPr="00F419B2">
        <w:t>Высшее образование – подготовка кадров высшей квалификации</w:t>
      </w:r>
      <w:r w:rsidRPr="00F419B2">
        <w:t>»</w:t>
      </w:r>
      <w:r w:rsidR="00BD52DF" w:rsidRPr="00F419B2">
        <w:t xml:space="preserve"> (без кавычек))</w:t>
      </w:r>
      <w:r w:rsidR="001E7E70" w:rsidRPr="00F419B2">
        <w:t>;</w:t>
      </w:r>
    </w:p>
    <w:p w14:paraId="56213F8B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Научная степень</w:t>
      </w:r>
      <w:r w:rsidRPr="00F419B2">
        <w:t>»</w:t>
      </w:r>
      <w:r w:rsidR="00BD52DF" w:rsidRPr="00F419B2">
        <w:t xml:space="preserve"> (необязательное поле, список для выбора одного из значений:</w:t>
      </w:r>
      <w:r w:rsidR="00424962" w:rsidRPr="00F419B2">
        <w:t xml:space="preserve"> </w:t>
      </w:r>
      <w:r w:rsidRPr="00F419B2">
        <w:t>«</w:t>
      </w:r>
      <w:r w:rsidR="001823A4" w:rsidRPr="00F419B2">
        <w:t>Нет</w:t>
      </w:r>
      <w:r w:rsidRPr="00F419B2">
        <w:t>»</w:t>
      </w:r>
      <w:r w:rsidR="00BD52DF" w:rsidRPr="00F419B2">
        <w:t xml:space="preserve">, </w:t>
      </w:r>
      <w:r w:rsidRPr="00F419B2">
        <w:t>«</w:t>
      </w:r>
      <w:r w:rsidR="00BD52DF" w:rsidRPr="00F419B2">
        <w:t>Кандидат</w:t>
      </w:r>
      <w:r w:rsidRPr="00F419B2">
        <w:t>»</w:t>
      </w:r>
      <w:r w:rsidR="00BD52DF" w:rsidRPr="00F419B2">
        <w:t xml:space="preserve">, </w:t>
      </w:r>
      <w:r w:rsidRPr="00F419B2">
        <w:t>«</w:t>
      </w:r>
      <w:r w:rsidR="00BD52DF" w:rsidRPr="00F419B2">
        <w:t>Доктор</w:t>
      </w:r>
      <w:r w:rsidRPr="00F419B2">
        <w:t>»</w:t>
      </w:r>
      <w:r w:rsidR="00BD52DF" w:rsidRPr="00F419B2">
        <w:t xml:space="preserve"> (без кавычек))</w:t>
      </w:r>
      <w:r w:rsidR="001E7E70" w:rsidRPr="00F419B2">
        <w:t>;</w:t>
      </w:r>
    </w:p>
    <w:p w14:paraId="548FA62A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Совместительство</w:t>
      </w:r>
      <w:r w:rsidRPr="00F419B2">
        <w:t>»</w:t>
      </w:r>
      <w:r w:rsidR="00BD52DF" w:rsidRPr="00F419B2">
        <w:t xml:space="preserve"> (необязательное поле, список для выбора одного из значений: </w:t>
      </w:r>
      <w:r w:rsidRPr="00F419B2">
        <w:t>«</w:t>
      </w:r>
      <w:r w:rsidR="00BD52DF" w:rsidRPr="00F419B2">
        <w:t>Нет</w:t>
      </w:r>
      <w:r w:rsidRPr="00F419B2">
        <w:t>»</w:t>
      </w:r>
      <w:r w:rsidR="001823A4" w:rsidRPr="00F419B2">
        <w:t xml:space="preserve">, </w:t>
      </w:r>
      <w:r w:rsidRPr="00F419B2">
        <w:t>«</w:t>
      </w:r>
      <w:r w:rsidR="001823A4" w:rsidRPr="00F419B2">
        <w:t>Внутреннее</w:t>
      </w:r>
      <w:r w:rsidRPr="00F419B2">
        <w:t>»</w:t>
      </w:r>
      <w:r w:rsidR="001823A4" w:rsidRPr="00F419B2">
        <w:t xml:space="preserve">, </w:t>
      </w:r>
      <w:r w:rsidRPr="00F419B2">
        <w:t>«</w:t>
      </w:r>
      <w:r w:rsidR="001823A4" w:rsidRPr="00F419B2">
        <w:t>Внешнее</w:t>
      </w:r>
      <w:r w:rsidRPr="00F419B2">
        <w:t>»</w:t>
      </w:r>
      <w:r w:rsidR="001823A4" w:rsidRPr="00F419B2">
        <w:t xml:space="preserve">, </w:t>
      </w:r>
      <w:r w:rsidRPr="00F419B2">
        <w:t>«</w:t>
      </w:r>
      <w:r w:rsidR="001823A4" w:rsidRPr="00F419B2">
        <w:t>Внутреннее и внешнее</w:t>
      </w:r>
      <w:r w:rsidRPr="00F419B2">
        <w:t>»</w:t>
      </w:r>
      <w:r w:rsidR="00BD52DF" w:rsidRPr="00F419B2">
        <w:t xml:space="preserve"> (без кавычек))</w:t>
      </w:r>
      <w:r w:rsidR="001E7E70" w:rsidRPr="00F419B2">
        <w:t>;</w:t>
      </w:r>
    </w:p>
    <w:p w14:paraId="25E67DF7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Занятость</w:t>
      </w:r>
      <w:r w:rsidRPr="00F419B2">
        <w:t>»</w:t>
      </w:r>
      <w:r w:rsidR="00BD52DF" w:rsidRPr="00F419B2">
        <w:t xml:space="preserve"> – (необязательное поле, список для выбора одного из значений: </w:t>
      </w:r>
      <w:r w:rsidRPr="00F419B2">
        <w:t>«</w:t>
      </w:r>
      <w:r w:rsidR="00BD52DF" w:rsidRPr="00F419B2">
        <w:t>Полная</w:t>
      </w:r>
      <w:r w:rsidRPr="00F419B2">
        <w:t>»</w:t>
      </w:r>
      <w:r w:rsidR="00BD52DF" w:rsidRPr="00F419B2">
        <w:t xml:space="preserve">, </w:t>
      </w:r>
      <w:r w:rsidRPr="00F419B2">
        <w:t>«</w:t>
      </w:r>
      <w:r w:rsidR="00BD52DF" w:rsidRPr="00F419B2">
        <w:t>Неполная</w:t>
      </w:r>
      <w:r w:rsidRPr="00F419B2">
        <w:t>»</w:t>
      </w:r>
      <w:r w:rsidR="001E7E70" w:rsidRPr="00F419B2">
        <w:t xml:space="preserve"> (без кавычек)</w:t>
      </w:r>
      <w:r w:rsidR="00BD52DF" w:rsidRPr="00F419B2">
        <w:t>)</w:t>
      </w:r>
      <w:r w:rsidR="001E7E70" w:rsidRPr="00F419B2">
        <w:t>.</w:t>
      </w:r>
    </w:p>
    <w:p w14:paraId="167B2501" w14:textId="77777777" w:rsidR="00BD52DF" w:rsidRPr="00F419B2" w:rsidRDefault="001E7E70" w:rsidP="00973FBF">
      <w:pPr>
        <w:pStyle w:val="phlistitemizedtitle"/>
        <w:rPr>
          <w:rFonts w:cs="Arial"/>
        </w:rPr>
      </w:pPr>
      <w:r w:rsidRPr="00F419B2">
        <w:rPr>
          <w:rFonts w:cs="Arial"/>
        </w:rPr>
        <w:t xml:space="preserve">Для шаблона </w:t>
      </w:r>
      <w:r w:rsidR="00DB1DFC" w:rsidRPr="00F419B2">
        <w:rPr>
          <w:rFonts w:cs="Arial"/>
        </w:rPr>
        <w:t>«</w:t>
      </w:r>
      <w:r w:rsidR="00BD52DF" w:rsidRPr="00F419B2">
        <w:rPr>
          <w:rFonts w:cs="Arial"/>
        </w:rPr>
        <w:t>Родитель</w:t>
      </w:r>
      <w:r w:rsidR="00DB1DFC" w:rsidRPr="00F419B2">
        <w:rPr>
          <w:rFonts w:cs="Arial"/>
        </w:rPr>
        <w:t>»</w:t>
      </w:r>
      <w:r w:rsidR="00BD52DF" w:rsidRPr="00F419B2">
        <w:rPr>
          <w:rFonts w:cs="Arial"/>
        </w:rPr>
        <w:t>:</w:t>
      </w:r>
    </w:p>
    <w:p w14:paraId="0D475AA7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Фамилия</w:t>
      </w:r>
      <w:r w:rsidRPr="00F419B2">
        <w:t>»</w:t>
      </w:r>
      <w:r w:rsidR="00BD52DF" w:rsidRPr="00F419B2">
        <w:t xml:space="preserve"> (обязательное поле, максимальное количество знаков 50)</w:t>
      </w:r>
      <w:r w:rsidR="001E7E70" w:rsidRPr="00F419B2">
        <w:t>;</w:t>
      </w:r>
    </w:p>
    <w:p w14:paraId="056D707E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Имя</w:t>
      </w:r>
      <w:r w:rsidRPr="00F419B2">
        <w:t>»</w:t>
      </w:r>
      <w:r w:rsidR="00BD52DF" w:rsidRPr="00F419B2">
        <w:t xml:space="preserve"> (обязательное поле, максимальное количество знаков 50)</w:t>
      </w:r>
      <w:r w:rsidR="001E7E70" w:rsidRPr="00F419B2">
        <w:t>;</w:t>
      </w:r>
    </w:p>
    <w:p w14:paraId="5281519D" w14:textId="77777777" w:rsidR="00BD52DF" w:rsidRPr="00F419B2" w:rsidRDefault="00DB1DFC" w:rsidP="00B10C60">
      <w:pPr>
        <w:pStyle w:val="phlistitemized1"/>
      </w:pPr>
      <w:r w:rsidRPr="00F419B2">
        <w:lastRenderedPageBreak/>
        <w:t>«</w:t>
      </w:r>
      <w:r w:rsidR="00BD52DF" w:rsidRPr="00F419B2">
        <w:t>Отчество</w:t>
      </w:r>
      <w:r w:rsidRPr="00F419B2">
        <w:t>»</w:t>
      </w:r>
      <w:r w:rsidR="00BD52DF" w:rsidRPr="00F419B2">
        <w:t xml:space="preserve"> (необязательное поле, максимальное количество знаков 50)</w:t>
      </w:r>
      <w:r w:rsidR="001E7E70" w:rsidRPr="00F419B2">
        <w:t>;</w:t>
      </w:r>
    </w:p>
    <w:p w14:paraId="4624C495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Дата рождения</w:t>
      </w:r>
      <w:r w:rsidRPr="00F419B2">
        <w:t>»</w:t>
      </w:r>
      <w:r w:rsidR="00BD52DF" w:rsidRPr="00F419B2">
        <w:t xml:space="preserve"> (обязательное поле, формат заполнения ДД.ММ.ГГГГ)</w:t>
      </w:r>
      <w:r w:rsidR="001E7E70" w:rsidRPr="00F419B2">
        <w:t>;</w:t>
      </w:r>
    </w:p>
    <w:p w14:paraId="0B966C16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СНИЛС</w:t>
      </w:r>
      <w:r w:rsidRPr="00F419B2">
        <w:t>»</w:t>
      </w:r>
      <w:r w:rsidR="00BD52DF" w:rsidRPr="00F419B2">
        <w:t xml:space="preserve"> (необязательное поле)</w:t>
      </w:r>
      <w:r w:rsidR="001E7E70" w:rsidRPr="00F419B2">
        <w:t>;</w:t>
      </w:r>
    </w:p>
    <w:p w14:paraId="24BD474F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Логин</w:t>
      </w:r>
      <w:r w:rsidRPr="00F419B2">
        <w:t>»</w:t>
      </w:r>
      <w:r w:rsidR="00BD52DF" w:rsidRPr="00F419B2">
        <w:t xml:space="preserve"> </w:t>
      </w:r>
      <w:r w:rsidR="00FB58C6" w:rsidRPr="00F419B2">
        <w:t xml:space="preserve">(обязательное поле, максимальное количество символов пароля указывается в окне </w:t>
      </w:r>
      <w:r w:rsidRPr="00F419B2">
        <w:t>«</w:t>
      </w:r>
      <w:r w:rsidR="00FB58C6" w:rsidRPr="00F419B2">
        <w:t>Настройки приложения</w:t>
      </w:r>
      <w:r w:rsidRPr="00F419B2">
        <w:t>»</w:t>
      </w:r>
      <w:r w:rsidR="00FB58C6" w:rsidRPr="00F419B2">
        <w:t xml:space="preserve"> (п. </w:t>
      </w:r>
      <w:r w:rsidR="00FB58C6" w:rsidRPr="00F419B2">
        <w:fldChar w:fldCharType="begin"/>
      </w:r>
      <w:r w:rsidR="00FB58C6" w:rsidRPr="00F419B2">
        <w:instrText xml:space="preserve"> REF _Ref506377370 \r \h </w:instrText>
      </w:r>
      <w:r w:rsidR="00F419B2">
        <w:instrText xml:space="preserve"> \* MERGEFORMAT </w:instrText>
      </w:r>
      <w:r w:rsidR="00FB58C6" w:rsidRPr="00F419B2">
        <w:fldChar w:fldCharType="separate"/>
      </w:r>
      <w:r w:rsidR="00FD77B9">
        <w:t>7.14</w:t>
      </w:r>
      <w:r w:rsidR="00FB58C6" w:rsidRPr="00F419B2">
        <w:fldChar w:fldCharType="end"/>
      </w:r>
      <w:r w:rsidR="00FB58C6" w:rsidRPr="00F419B2">
        <w:t>));</w:t>
      </w:r>
    </w:p>
    <w:p w14:paraId="0C6567D6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Пароль</w:t>
      </w:r>
      <w:r w:rsidRPr="00F419B2">
        <w:t>»</w:t>
      </w:r>
      <w:r w:rsidR="00BD52DF" w:rsidRPr="00F419B2">
        <w:t xml:space="preserve"> (обязательное поле)</w:t>
      </w:r>
      <w:r w:rsidR="001E7E70" w:rsidRPr="00F419B2">
        <w:t>;</w:t>
      </w:r>
    </w:p>
    <w:p w14:paraId="294D30D2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Тип законного представителя</w:t>
      </w:r>
      <w:r w:rsidRPr="00F419B2">
        <w:t>»</w:t>
      </w:r>
      <w:r w:rsidR="00BD52DF" w:rsidRPr="00F419B2">
        <w:t xml:space="preserve"> (обязательное поле, список для выбора одного из значений: </w:t>
      </w:r>
      <w:r w:rsidRPr="00F419B2">
        <w:t>«</w:t>
      </w:r>
      <w:r w:rsidR="00BD52DF" w:rsidRPr="00F419B2">
        <w:t xml:space="preserve">родитель, </w:t>
      </w:r>
      <w:r w:rsidRPr="00F419B2">
        <w:t>«</w:t>
      </w:r>
      <w:r w:rsidR="00BD52DF" w:rsidRPr="00F419B2">
        <w:t>опекун</w:t>
      </w:r>
      <w:r w:rsidRPr="00F419B2">
        <w:t>»</w:t>
      </w:r>
      <w:r w:rsidR="00BD52DF" w:rsidRPr="00F419B2">
        <w:t xml:space="preserve">, </w:t>
      </w:r>
      <w:r w:rsidRPr="00F419B2">
        <w:t>«</w:t>
      </w:r>
      <w:r w:rsidR="00BD52DF" w:rsidRPr="00F419B2">
        <w:t>попечитель</w:t>
      </w:r>
      <w:r w:rsidRPr="00F419B2">
        <w:t>»</w:t>
      </w:r>
      <w:r w:rsidR="00BD52DF" w:rsidRPr="00F419B2">
        <w:t xml:space="preserve">, </w:t>
      </w:r>
      <w:r w:rsidRPr="00F419B2">
        <w:t>«</w:t>
      </w:r>
      <w:r w:rsidR="00BD52DF" w:rsidRPr="00F419B2">
        <w:t>орган опеки и попечительства</w:t>
      </w:r>
      <w:r w:rsidRPr="00F419B2">
        <w:t>»</w:t>
      </w:r>
      <w:r w:rsidR="00BD52DF" w:rsidRPr="00F419B2">
        <w:t xml:space="preserve">, </w:t>
      </w:r>
      <w:r w:rsidRPr="00F419B2">
        <w:t>«</w:t>
      </w:r>
      <w:r w:rsidR="00BD52DF" w:rsidRPr="00F419B2">
        <w:t>приемный родитель</w:t>
      </w:r>
      <w:r w:rsidRPr="00F419B2">
        <w:t>»</w:t>
      </w:r>
      <w:r w:rsidR="00BD52DF" w:rsidRPr="00F419B2">
        <w:t xml:space="preserve">, </w:t>
      </w:r>
      <w:r w:rsidRPr="00F419B2">
        <w:t>«</w:t>
      </w:r>
      <w:r w:rsidR="00BD52DF" w:rsidRPr="00F419B2">
        <w:t>руковод</w:t>
      </w:r>
      <w:r w:rsidR="00D95E5E" w:rsidRPr="00F419B2">
        <w:t>итель воспитательной, лечебной и иной организации, в которой</w:t>
      </w:r>
      <w:r w:rsidR="00BD52DF" w:rsidRPr="00F419B2">
        <w:t xml:space="preserve"> ребенок находится на полном государственном обеспечении</w:t>
      </w:r>
      <w:r w:rsidRPr="00F419B2">
        <w:t>»</w:t>
      </w:r>
      <w:r w:rsidR="00BD52DF" w:rsidRPr="00F419B2">
        <w:t xml:space="preserve"> (без кавычек))</w:t>
      </w:r>
      <w:r w:rsidR="001E7E70" w:rsidRPr="00F419B2">
        <w:t>;</w:t>
      </w:r>
    </w:p>
    <w:p w14:paraId="1156A4FC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Тип родства</w:t>
      </w:r>
      <w:r w:rsidRPr="00F419B2">
        <w:t>»</w:t>
      </w:r>
      <w:r w:rsidR="00BD52DF" w:rsidRPr="00F419B2">
        <w:t xml:space="preserve"> (обязательное поле, список для выбора одного из значений: </w:t>
      </w:r>
      <w:r w:rsidRPr="00F419B2">
        <w:t>«</w:t>
      </w:r>
      <w:r w:rsidR="00BD52DF" w:rsidRPr="00F419B2">
        <w:t>мать</w:t>
      </w:r>
      <w:r w:rsidRPr="00F419B2">
        <w:t>»</w:t>
      </w:r>
      <w:r w:rsidR="00BD52DF" w:rsidRPr="00F419B2">
        <w:t xml:space="preserve">, </w:t>
      </w:r>
      <w:r w:rsidRPr="00F419B2">
        <w:t>«</w:t>
      </w:r>
      <w:r w:rsidR="00BD52DF" w:rsidRPr="00F419B2">
        <w:t>отец</w:t>
      </w:r>
      <w:r w:rsidRPr="00F419B2">
        <w:t>»</w:t>
      </w:r>
      <w:r w:rsidR="00BD52DF" w:rsidRPr="00F419B2">
        <w:t xml:space="preserve">, </w:t>
      </w:r>
      <w:r w:rsidRPr="00F419B2">
        <w:t>«</w:t>
      </w:r>
      <w:r w:rsidR="00BD52DF" w:rsidRPr="00F419B2">
        <w:t>отчим</w:t>
      </w:r>
      <w:r w:rsidRPr="00F419B2">
        <w:t>»</w:t>
      </w:r>
      <w:r w:rsidR="00BD52DF" w:rsidRPr="00F419B2">
        <w:t xml:space="preserve">, </w:t>
      </w:r>
      <w:r w:rsidRPr="00F419B2">
        <w:t>«</w:t>
      </w:r>
      <w:r w:rsidR="00BD52DF" w:rsidRPr="00F419B2">
        <w:t>мачеха</w:t>
      </w:r>
      <w:r w:rsidRPr="00F419B2">
        <w:t>»</w:t>
      </w:r>
      <w:r w:rsidR="00BD52DF" w:rsidRPr="00F419B2">
        <w:t xml:space="preserve">, </w:t>
      </w:r>
      <w:r w:rsidRPr="00F419B2">
        <w:t>«</w:t>
      </w:r>
      <w:r w:rsidR="00BD52DF" w:rsidRPr="00F419B2">
        <w:t>муж</w:t>
      </w:r>
      <w:r w:rsidRPr="00F419B2">
        <w:t>»</w:t>
      </w:r>
      <w:r w:rsidR="00BD52DF" w:rsidRPr="00F419B2">
        <w:t xml:space="preserve">, </w:t>
      </w:r>
      <w:r w:rsidRPr="00F419B2">
        <w:t>«</w:t>
      </w:r>
      <w:r w:rsidR="00BD52DF" w:rsidRPr="00F419B2">
        <w:t>жена</w:t>
      </w:r>
      <w:r w:rsidRPr="00F419B2">
        <w:t>»</w:t>
      </w:r>
      <w:r w:rsidR="00BD52DF" w:rsidRPr="00F419B2">
        <w:t xml:space="preserve">, </w:t>
      </w:r>
      <w:r w:rsidRPr="00F419B2">
        <w:t>«</w:t>
      </w:r>
      <w:r w:rsidR="00BD52DF" w:rsidRPr="00F419B2">
        <w:t>сын</w:t>
      </w:r>
      <w:r w:rsidRPr="00F419B2">
        <w:t>»</w:t>
      </w:r>
      <w:r w:rsidR="00BD52DF" w:rsidRPr="00F419B2">
        <w:t xml:space="preserve">, </w:t>
      </w:r>
      <w:r w:rsidRPr="00F419B2">
        <w:t>«</w:t>
      </w:r>
      <w:r w:rsidR="00BD52DF" w:rsidRPr="00F419B2">
        <w:t>дочь</w:t>
      </w:r>
      <w:r w:rsidRPr="00F419B2">
        <w:t>»</w:t>
      </w:r>
      <w:r w:rsidR="00BD52DF" w:rsidRPr="00F419B2">
        <w:t xml:space="preserve">, </w:t>
      </w:r>
      <w:r w:rsidRPr="00F419B2">
        <w:t>«</w:t>
      </w:r>
      <w:r w:rsidR="00BD52DF" w:rsidRPr="00F419B2">
        <w:t>дедушка</w:t>
      </w:r>
      <w:r w:rsidRPr="00F419B2">
        <w:t>»</w:t>
      </w:r>
      <w:r w:rsidR="00BD52DF" w:rsidRPr="00F419B2">
        <w:t xml:space="preserve">, </w:t>
      </w:r>
      <w:r w:rsidRPr="00F419B2">
        <w:t>«</w:t>
      </w:r>
      <w:r w:rsidR="00BD52DF" w:rsidRPr="00F419B2">
        <w:t>бабушка</w:t>
      </w:r>
      <w:r w:rsidRPr="00F419B2">
        <w:t>»</w:t>
      </w:r>
      <w:r w:rsidR="00BD52DF" w:rsidRPr="00F419B2">
        <w:t xml:space="preserve">, </w:t>
      </w:r>
      <w:r w:rsidRPr="00F419B2">
        <w:t>«</w:t>
      </w:r>
      <w:r w:rsidR="00BD52DF" w:rsidRPr="00F419B2">
        <w:t>внук</w:t>
      </w:r>
      <w:r w:rsidRPr="00F419B2">
        <w:t>»</w:t>
      </w:r>
      <w:r w:rsidR="00BD52DF" w:rsidRPr="00F419B2">
        <w:t xml:space="preserve">, </w:t>
      </w:r>
      <w:r w:rsidRPr="00F419B2">
        <w:t>«</w:t>
      </w:r>
      <w:r w:rsidR="00BD52DF" w:rsidRPr="00F419B2">
        <w:t>внучка</w:t>
      </w:r>
      <w:r w:rsidRPr="00F419B2">
        <w:t>»</w:t>
      </w:r>
      <w:r w:rsidR="00BD52DF" w:rsidRPr="00F419B2">
        <w:t xml:space="preserve">, </w:t>
      </w:r>
      <w:r w:rsidRPr="00F419B2">
        <w:t>«</w:t>
      </w:r>
      <w:r w:rsidR="00BD52DF" w:rsidRPr="00F419B2">
        <w:t>брат</w:t>
      </w:r>
      <w:r w:rsidRPr="00F419B2">
        <w:t>»</w:t>
      </w:r>
      <w:r w:rsidR="00BD52DF" w:rsidRPr="00F419B2">
        <w:t xml:space="preserve">, </w:t>
      </w:r>
      <w:r w:rsidRPr="00F419B2">
        <w:t>«</w:t>
      </w:r>
      <w:r w:rsidR="00BD52DF" w:rsidRPr="00F419B2">
        <w:t>сестра</w:t>
      </w:r>
      <w:r w:rsidRPr="00F419B2">
        <w:t>»</w:t>
      </w:r>
      <w:r w:rsidR="00BD52DF" w:rsidRPr="00F419B2">
        <w:t xml:space="preserve">, </w:t>
      </w:r>
      <w:r w:rsidRPr="00F419B2">
        <w:t>«</w:t>
      </w:r>
      <w:r w:rsidR="00BD52DF" w:rsidRPr="00F419B2">
        <w:t>пасынок</w:t>
      </w:r>
      <w:r w:rsidRPr="00F419B2">
        <w:t>»</w:t>
      </w:r>
      <w:r w:rsidR="00BD52DF" w:rsidRPr="00F419B2">
        <w:t xml:space="preserve">, </w:t>
      </w:r>
      <w:r w:rsidRPr="00F419B2">
        <w:t>«</w:t>
      </w:r>
      <w:r w:rsidR="00BD52DF" w:rsidRPr="00F419B2">
        <w:t>падчерица</w:t>
      </w:r>
      <w:r w:rsidRPr="00F419B2">
        <w:t>»</w:t>
      </w:r>
      <w:r w:rsidR="00BD52DF" w:rsidRPr="00F419B2">
        <w:t xml:space="preserve">, </w:t>
      </w:r>
      <w:r w:rsidRPr="00F419B2">
        <w:t>«</w:t>
      </w:r>
      <w:r w:rsidR="00BD52DF" w:rsidRPr="00F419B2">
        <w:t>тесть</w:t>
      </w:r>
      <w:r w:rsidRPr="00F419B2">
        <w:t>»</w:t>
      </w:r>
      <w:r w:rsidR="00BD52DF" w:rsidRPr="00F419B2">
        <w:t xml:space="preserve">, </w:t>
      </w:r>
      <w:r w:rsidRPr="00F419B2">
        <w:t>«</w:t>
      </w:r>
      <w:r w:rsidR="00BD52DF" w:rsidRPr="00F419B2">
        <w:t>теща</w:t>
      </w:r>
      <w:r w:rsidRPr="00F419B2">
        <w:t>»</w:t>
      </w:r>
      <w:r w:rsidR="00BD52DF" w:rsidRPr="00F419B2">
        <w:t xml:space="preserve">, </w:t>
      </w:r>
      <w:r w:rsidRPr="00F419B2">
        <w:t>«</w:t>
      </w:r>
      <w:r w:rsidR="00BD52DF" w:rsidRPr="00F419B2">
        <w:t>свекр</w:t>
      </w:r>
      <w:r w:rsidRPr="00F419B2">
        <w:t>»</w:t>
      </w:r>
      <w:r w:rsidR="00BD52DF" w:rsidRPr="00F419B2">
        <w:t xml:space="preserve">, </w:t>
      </w:r>
      <w:r w:rsidRPr="00F419B2">
        <w:t>«</w:t>
      </w:r>
      <w:r w:rsidR="00BD52DF" w:rsidRPr="00F419B2">
        <w:t>свекровь</w:t>
      </w:r>
      <w:r w:rsidRPr="00F419B2">
        <w:t>»</w:t>
      </w:r>
      <w:r w:rsidR="00BD52DF" w:rsidRPr="00F419B2">
        <w:t xml:space="preserve">, </w:t>
      </w:r>
      <w:r w:rsidRPr="00F419B2">
        <w:t>«</w:t>
      </w:r>
      <w:r w:rsidR="00BD52DF" w:rsidRPr="00F419B2">
        <w:t>зять</w:t>
      </w:r>
      <w:r w:rsidRPr="00F419B2">
        <w:t>»</w:t>
      </w:r>
      <w:r w:rsidR="00BD52DF" w:rsidRPr="00F419B2">
        <w:t xml:space="preserve">, </w:t>
      </w:r>
      <w:r w:rsidRPr="00F419B2">
        <w:t>«</w:t>
      </w:r>
      <w:r w:rsidR="00BD52DF" w:rsidRPr="00F419B2">
        <w:t>невестка (сноха)</w:t>
      </w:r>
      <w:r w:rsidRPr="00F419B2">
        <w:t>»</w:t>
      </w:r>
      <w:r w:rsidR="00BD52DF" w:rsidRPr="00F419B2">
        <w:t xml:space="preserve">, </w:t>
      </w:r>
      <w:r w:rsidRPr="00F419B2">
        <w:t>«</w:t>
      </w:r>
      <w:r w:rsidR="00BD52DF" w:rsidRPr="00F419B2">
        <w:t>другая степень родства, свойства</w:t>
      </w:r>
      <w:r w:rsidRPr="00F419B2">
        <w:t>»</w:t>
      </w:r>
      <w:r w:rsidR="001E7E70" w:rsidRPr="00F419B2">
        <w:t xml:space="preserve"> (без кавычек)</w:t>
      </w:r>
      <w:r w:rsidR="00BD52DF" w:rsidRPr="00F419B2">
        <w:t>)</w:t>
      </w:r>
      <w:r w:rsidR="001E7E70" w:rsidRPr="00F419B2">
        <w:t>;</w:t>
      </w:r>
    </w:p>
    <w:p w14:paraId="44040FF8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Фамилия ребенка</w:t>
      </w:r>
      <w:r w:rsidRPr="00F419B2">
        <w:t>»</w:t>
      </w:r>
      <w:r w:rsidR="00BD52DF" w:rsidRPr="00F419B2">
        <w:t xml:space="preserve"> (обязательное поле, максимальное количество знаков 50)</w:t>
      </w:r>
      <w:r w:rsidR="001E7E70" w:rsidRPr="00F419B2">
        <w:t>;</w:t>
      </w:r>
    </w:p>
    <w:p w14:paraId="6AE56E50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Имя ребенка</w:t>
      </w:r>
      <w:r w:rsidRPr="00F419B2">
        <w:t>»</w:t>
      </w:r>
      <w:r w:rsidR="00BD52DF" w:rsidRPr="00F419B2">
        <w:t xml:space="preserve"> (обязательное поле, максимальное количество знаков 50)</w:t>
      </w:r>
      <w:r w:rsidR="001E7E70" w:rsidRPr="00F419B2">
        <w:t>;</w:t>
      </w:r>
    </w:p>
    <w:p w14:paraId="7EC5EF5D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Отчество ребенка</w:t>
      </w:r>
      <w:r w:rsidRPr="00F419B2">
        <w:t>»</w:t>
      </w:r>
      <w:r w:rsidR="00BD52DF" w:rsidRPr="00F419B2">
        <w:t xml:space="preserve"> (необязательное поле, максимальное количество знаков 50)</w:t>
      </w:r>
      <w:r w:rsidR="001E7E70" w:rsidRPr="00F419B2">
        <w:t>;</w:t>
      </w:r>
    </w:p>
    <w:p w14:paraId="0A7CD02E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Дата рождения ребенка</w:t>
      </w:r>
      <w:r w:rsidRPr="00F419B2">
        <w:t>»</w:t>
      </w:r>
      <w:r w:rsidR="00BD52DF" w:rsidRPr="00F419B2">
        <w:t xml:space="preserve"> (обязательное поле, формат заполнения ДД.ММ.ГГГГ)</w:t>
      </w:r>
      <w:r w:rsidR="001E7E70" w:rsidRPr="00F419B2">
        <w:t>;</w:t>
      </w:r>
    </w:p>
    <w:p w14:paraId="714B1EE5" w14:textId="38DD1FE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Логин ребенка</w:t>
      </w:r>
      <w:r w:rsidRPr="00F419B2">
        <w:t>»</w:t>
      </w:r>
      <w:r w:rsidR="00BD52DF" w:rsidRPr="00F419B2">
        <w:t xml:space="preserve"> (обязательное поле, максимальное</w:t>
      </w:r>
      <w:r w:rsidR="00F82856">
        <w:t xml:space="preserve"> количество знаков по умолчанию </w:t>
      </w:r>
      <w:r w:rsidR="00BD52DF" w:rsidRPr="00F419B2">
        <w:t xml:space="preserve">19. Возможна смена максимального количества знаков </w:t>
      </w:r>
      <w:r w:rsidR="001E7E70" w:rsidRPr="00F419B2">
        <w:t>а</w:t>
      </w:r>
      <w:r w:rsidR="00BD52DF" w:rsidRPr="00F419B2">
        <w:t>дминистратором Системы)</w:t>
      </w:r>
      <w:r w:rsidR="001E7E70" w:rsidRPr="00F419B2">
        <w:t>;</w:t>
      </w:r>
    </w:p>
    <w:p w14:paraId="69ED1B25" w14:textId="77777777" w:rsidR="00BD52DF" w:rsidRPr="00F419B2" w:rsidRDefault="00DB1DFC" w:rsidP="00B10C60">
      <w:pPr>
        <w:pStyle w:val="phlistitemized1"/>
      </w:pPr>
      <w:r w:rsidRPr="00480533">
        <w:rPr>
          <w:rStyle w:val="kbtitlemain"/>
        </w:rPr>
        <w:t>«</w:t>
      </w:r>
      <w:r w:rsidR="00BD52DF" w:rsidRPr="00480533">
        <w:rPr>
          <w:rStyle w:val="kbtitlemain"/>
        </w:rPr>
        <w:t>E-mail</w:t>
      </w:r>
      <w:r w:rsidRPr="00480533">
        <w:rPr>
          <w:rStyle w:val="kbtitlemain"/>
        </w:rPr>
        <w:t>»</w:t>
      </w:r>
      <w:r w:rsidR="00BD52DF" w:rsidRPr="00480533">
        <w:rPr>
          <w:rStyle w:val="kbtitlemain"/>
        </w:rPr>
        <w:t xml:space="preserve"> (необязательное поле, максимальное количество знаков, заполняется</w:t>
      </w:r>
      <w:r w:rsidR="00BD52DF" w:rsidRPr="00F419B2">
        <w:t xml:space="preserve"> в формате *@*.*)</w:t>
      </w:r>
      <w:r w:rsidR="001E7E70" w:rsidRPr="00F419B2">
        <w:t>;</w:t>
      </w:r>
    </w:p>
    <w:p w14:paraId="48374045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Телефон</w:t>
      </w:r>
      <w:r w:rsidRPr="00F419B2">
        <w:t>»</w:t>
      </w:r>
      <w:r w:rsidR="00BD52DF" w:rsidRPr="00F419B2">
        <w:t xml:space="preserve"> (необязательное поле, максимальное количество знаков 50)</w:t>
      </w:r>
      <w:r w:rsidR="001E7E70" w:rsidRPr="00F419B2">
        <w:t>;</w:t>
      </w:r>
    </w:p>
    <w:p w14:paraId="0AA96B24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Место работы</w:t>
      </w:r>
      <w:r w:rsidRPr="00F419B2">
        <w:t>»</w:t>
      </w:r>
      <w:r w:rsidR="00BD52DF" w:rsidRPr="00F419B2">
        <w:t xml:space="preserve"> (необязательное поле, максимальное количество знаков 200)</w:t>
      </w:r>
      <w:r w:rsidR="001E7E70" w:rsidRPr="00F419B2">
        <w:t>;</w:t>
      </w:r>
    </w:p>
    <w:p w14:paraId="207FEFEA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Статус</w:t>
      </w:r>
      <w:r w:rsidRPr="00F419B2">
        <w:t>»</w:t>
      </w:r>
      <w:r w:rsidR="001E7E70" w:rsidRPr="00F419B2">
        <w:t xml:space="preserve"> (необязательное поле, список</w:t>
      </w:r>
      <w:r w:rsidR="00BD52DF" w:rsidRPr="00F419B2">
        <w:t xml:space="preserve"> для выбора одного из значений: </w:t>
      </w:r>
      <w:r w:rsidRPr="00F419B2">
        <w:t>«</w:t>
      </w:r>
      <w:r w:rsidR="00BD52DF" w:rsidRPr="00F419B2">
        <w:t>рабочий</w:t>
      </w:r>
      <w:r w:rsidRPr="00F419B2">
        <w:t>»</w:t>
      </w:r>
      <w:r w:rsidR="00BD52DF" w:rsidRPr="00F419B2">
        <w:t xml:space="preserve">, </w:t>
      </w:r>
      <w:r w:rsidRPr="00F419B2">
        <w:t>«</w:t>
      </w:r>
      <w:r w:rsidR="00BD52DF" w:rsidRPr="00F419B2">
        <w:t>служащий</w:t>
      </w:r>
      <w:r w:rsidRPr="00F419B2">
        <w:t>»</w:t>
      </w:r>
      <w:r w:rsidR="00BD52DF" w:rsidRPr="00F419B2">
        <w:t xml:space="preserve">, </w:t>
      </w:r>
      <w:r w:rsidRPr="00F419B2">
        <w:t>«</w:t>
      </w:r>
      <w:r w:rsidR="00BD52DF" w:rsidRPr="00F419B2">
        <w:t>домохозяйка</w:t>
      </w:r>
      <w:r w:rsidRPr="00F419B2">
        <w:t>»</w:t>
      </w:r>
      <w:r w:rsidR="00BD52DF" w:rsidRPr="00F419B2">
        <w:t xml:space="preserve">, </w:t>
      </w:r>
      <w:r w:rsidRPr="00F419B2">
        <w:t>«</w:t>
      </w:r>
      <w:r w:rsidR="00BD52DF" w:rsidRPr="00F419B2">
        <w:t>безработный</w:t>
      </w:r>
      <w:r w:rsidRPr="00F419B2">
        <w:t>»</w:t>
      </w:r>
      <w:r w:rsidR="00BD52DF" w:rsidRPr="00F419B2">
        <w:t xml:space="preserve">, </w:t>
      </w:r>
      <w:r w:rsidRPr="00F419B2">
        <w:t>«</w:t>
      </w:r>
      <w:r w:rsidR="00BD52DF" w:rsidRPr="00F419B2">
        <w:t>умер</w:t>
      </w:r>
      <w:r w:rsidRPr="00F419B2">
        <w:t>»</w:t>
      </w:r>
      <w:r w:rsidR="00BD52DF" w:rsidRPr="00F419B2">
        <w:t xml:space="preserve">, </w:t>
      </w:r>
      <w:r w:rsidRPr="00F419B2">
        <w:t>«</w:t>
      </w:r>
      <w:r w:rsidR="00BD52DF" w:rsidRPr="00F419B2">
        <w:t>пенсионер</w:t>
      </w:r>
      <w:r w:rsidRPr="00F419B2">
        <w:t>»</w:t>
      </w:r>
      <w:r w:rsidR="00BD52DF" w:rsidRPr="00F419B2">
        <w:t xml:space="preserve">, </w:t>
      </w:r>
      <w:r w:rsidRPr="00F419B2">
        <w:t>«</w:t>
      </w:r>
      <w:r w:rsidR="00BD52DF" w:rsidRPr="00F419B2">
        <w:t>ограничен в родительских правах</w:t>
      </w:r>
      <w:r w:rsidRPr="00F419B2">
        <w:t>»</w:t>
      </w:r>
      <w:r w:rsidR="00BD52DF" w:rsidRPr="00F419B2">
        <w:t xml:space="preserve">, </w:t>
      </w:r>
      <w:r w:rsidRPr="00F419B2">
        <w:t>«</w:t>
      </w:r>
      <w:r w:rsidR="00BD52DF" w:rsidRPr="00F419B2">
        <w:t xml:space="preserve">признан безвестно </w:t>
      </w:r>
      <w:r w:rsidR="00BD52DF" w:rsidRPr="00F419B2">
        <w:lastRenderedPageBreak/>
        <w:t>отсутствующим</w:t>
      </w:r>
      <w:r w:rsidRPr="00F419B2">
        <w:t>»</w:t>
      </w:r>
      <w:r w:rsidR="00BD52DF" w:rsidRPr="00F419B2">
        <w:t xml:space="preserve">, </w:t>
      </w:r>
      <w:r w:rsidRPr="00F419B2">
        <w:t>«</w:t>
      </w:r>
      <w:r w:rsidR="00BD52DF" w:rsidRPr="00F419B2">
        <w:t>находится в розыске</w:t>
      </w:r>
      <w:r w:rsidRPr="00F419B2">
        <w:t>»</w:t>
      </w:r>
      <w:r w:rsidR="00BD52DF" w:rsidRPr="00F419B2">
        <w:t xml:space="preserve">, </w:t>
      </w:r>
      <w:r w:rsidRPr="00F419B2">
        <w:t>«</w:t>
      </w:r>
      <w:r w:rsidR="00BD52DF" w:rsidRPr="00F419B2">
        <w:t>находится в местах лишения свободы</w:t>
      </w:r>
      <w:r w:rsidRPr="00F419B2">
        <w:t>»</w:t>
      </w:r>
      <w:r w:rsidR="00BD52DF" w:rsidRPr="00F419B2">
        <w:t xml:space="preserve">, </w:t>
      </w:r>
      <w:r w:rsidRPr="00F419B2">
        <w:t>«</w:t>
      </w:r>
      <w:r w:rsidR="00BD52DF" w:rsidRPr="00F419B2">
        <w:t>лишен родительских прав</w:t>
      </w:r>
      <w:r w:rsidRPr="00F419B2">
        <w:t>»</w:t>
      </w:r>
      <w:r w:rsidR="00BD52DF" w:rsidRPr="00F419B2">
        <w:t xml:space="preserve"> (без кавычек))</w:t>
      </w:r>
      <w:r w:rsidR="001E7E70" w:rsidRPr="00F419B2">
        <w:t>.</w:t>
      </w:r>
    </w:p>
    <w:p w14:paraId="6723A172" w14:textId="77777777" w:rsidR="00BD52DF" w:rsidRPr="00F419B2" w:rsidRDefault="001E7E70" w:rsidP="00480533">
      <w:pPr>
        <w:pStyle w:val="phlistitemizedtitle"/>
      </w:pPr>
      <w:r w:rsidRPr="00F419B2">
        <w:t xml:space="preserve">Поля шаблона </w:t>
      </w:r>
      <w:r w:rsidR="00DB1DFC" w:rsidRPr="00F419B2">
        <w:t>«</w:t>
      </w:r>
      <w:r w:rsidR="00BD52DF" w:rsidRPr="00F419B2">
        <w:t>Группы</w:t>
      </w:r>
      <w:r w:rsidR="00DB1DFC" w:rsidRPr="00F419B2">
        <w:t>»</w:t>
      </w:r>
      <w:r w:rsidR="00BD52DF" w:rsidRPr="00F419B2">
        <w:t>:</w:t>
      </w:r>
    </w:p>
    <w:p w14:paraId="5CF59084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 xml:space="preserve">Краткое наименование </w:t>
      </w:r>
      <w:r w:rsidR="008370EC" w:rsidRPr="00F419B2">
        <w:t>организации (согласно заполненной</w:t>
      </w:r>
      <w:r w:rsidR="00BD52DF" w:rsidRPr="00F419B2">
        <w:t xml:space="preserve"> в </w:t>
      </w:r>
      <w:r w:rsidR="00622CF9" w:rsidRPr="00F419B2">
        <w:t>Систем</w:t>
      </w:r>
      <w:r w:rsidR="00BD52DF" w:rsidRPr="00F419B2">
        <w:t>е</w:t>
      </w:r>
      <w:r w:rsidR="002C704F" w:rsidRPr="00F419B2">
        <w:t>)</w:t>
      </w:r>
      <w:r w:rsidRPr="00F419B2">
        <w:t>»</w:t>
      </w:r>
      <w:r w:rsidR="002C704F" w:rsidRPr="00F419B2">
        <w:t xml:space="preserve"> (</w:t>
      </w:r>
      <w:r w:rsidR="00BD52DF" w:rsidRPr="00F419B2">
        <w:t>обязательное поле, максимальное количество знаков 200)</w:t>
      </w:r>
      <w:r w:rsidR="001E7E70" w:rsidRPr="00F419B2">
        <w:t>;</w:t>
      </w:r>
    </w:p>
    <w:p w14:paraId="53B60CB1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ИНН</w:t>
      </w:r>
      <w:r w:rsidRPr="00F419B2">
        <w:t>»</w:t>
      </w:r>
      <w:r w:rsidR="00BD52DF" w:rsidRPr="00F419B2">
        <w:t xml:space="preserve"> (обязательное поле, максимальное количество знаков 10)</w:t>
      </w:r>
      <w:r w:rsidR="001E7E70" w:rsidRPr="00F419B2">
        <w:t>;</w:t>
      </w:r>
    </w:p>
    <w:p w14:paraId="0A11BBFE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КПП</w:t>
      </w:r>
      <w:r w:rsidRPr="00F419B2">
        <w:t>»</w:t>
      </w:r>
      <w:r w:rsidR="00BD52DF" w:rsidRPr="00F419B2">
        <w:t xml:space="preserve"> (обязательное поле, максимальное количество знаков 9)</w:t>
      </w:r>
      <w:r w:rsidR="001E7E70" w:rsidRPr="00F419B2">
        <w:t>;</w:t>
      </w:r>
    </w:p>
    <w:p w14:paraId="6565C302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Название группы</w:t>
      </w:r>
      <w:r w:rsidRPr="00F419B2">
        <w:t>»</w:t>
      </w:r>
      <w:r w:rsidR="00BD52DF" w:rsidRPr="00F419B2">
        <w:t xml:space="preserve"> (обязательно поле, максимальное количество знаков 200)</w:t>
      </w:r>
      <w:r w:rsidR="001E7E70" w:rsidRPr="00F419B2">
        <w:t>;</w:t>
      </w:r>
    </w:p>
    <w:p w14:paraId="0BF7055D" w14:textId="39083E7B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Период обучения</w:t>
      </w:r>
      <w:r w:rsidRPr="00F419B2">
        <w:t>»</w:t>
      </w:r>
      <w:r w:rsidR="00BD52DF" w:rsidRPr="00F419B2">
        <w:t xml:space="preserve"> </w:t>
      </w:r>
      <w:r w:rsidR="00480533">
        <w:t xml:space="preserve">– укажите код периода обучения </w:t>
      </w:r>
      <w:r w:rsidR="00BD52DF" w:rsidRPr="00F419B2">
        <w:t>(обязательно поле, максимальное количество знаков 200)</w:t>
      </w:r>
      <w:r w:rsidR="001E7E70" w:rsidRPr="00F419B2">
        <w:t>;</w:t>
      </w:r>
    </w:p>
    <w:p w14:paraId="1E9567E6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Тип подпериода</w:t>
      </w:r>
      <w:r w:rsidRPr="00F419B2">
        <w:t>»</w:t>
      </w:r>
      <w:r w:rsidR="00BD52DF" w:rsidRPr="00F419B2">
        <w:t xml:space="preserve"> (обязательное поле)</w:t>
      </w:r>
      <w:r w:rsidR="001E7E70" w:rsidRPr="00F419B2">
        <w:t>;</w:t>
      </w:r>
    </w:p>
    <w:p w14:paraId="64BFB559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Фамилия руководителя</w:t>
      </w:r>
      <w:r w:rsidRPr="00F419B2">
        <w:t>»</w:t>
      </w:r>
      <w:r w:rsidR="00BD52DF" w:rsidRPr="00F419B2">
        <w:t xml:space="preserve"> (необязательное поле, максимальное количество знаков 50)</w:t>
      </w:r>
      <w:r w:rsidR="001E7E70" w:rsidRPr="00F419B2">
        <w:t>;</w:t>
      </w:r>
    </w:p>
    <w:p w14:paraId="299D0C86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Имя руководителя</w:t>
      </w:r>
      <w:r w:rsidRPr="00F419B2">
        <w:t>»</w:t>
      </w:r>
      <w:r w:rsidR="00BD52DF" w:rsidRPr="00F419B2">
        <w:t xml:space="preserve"> (необязательное поле, максимальное количество знаков 50)</w:t>
      </w:r>
      <w:r w:rsidR="001E7E70" w:rsidRPr="00F419B2">
        <w:t>;</w:t>
      </w:r>
    </w:p>
    <w:p w14:paraId="08F62775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Отчество руководителя</w:t>
      </w:r>
      <w:r w:rsidRPr="00F419B2">
        <w:t>»</w:t>
      </w:r>
      <w:r w:rsidR="00BD52DF" w:rsidRPr="00F419B2">
        <w:t xml:space="preserve"> (необязательное поле, максимальное количество знаков 50)</w:t>
      </w:r>
      <w:r w:rsidR="001E7E70" w:rsidRPr="00F419B2">
        <w:t>;</w:t>
      </w:r>
    </w:p>
    <w:p w14:paraId="66545E83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Дата рождения руководителя</w:t>
      </w:r>
      <w:r w:rsidRPr="00F419B2">
        <w:t>»</w:t>
      </w:r>
      <w:r w:rsidR="00BD52DF" w:rsidRPr="00F419B2">
        <w:t xml:space="preserve"> (необязательное поле, формат заполнения ДД.ММ.ГГГГ)</w:t>
      </w:r>
      <w:r w:rsidR="00290FAB" w:rsidRPr="00F419B2">
        <w:t>;</w:t>
      </w:r>
    </w:p>
    <w:p w14:paraId="4DBAAB78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Должность руководителя</w:t>
      </w:r>
      <w:r w:rsidRPr="00F419B2">
        <w:t>»</w:t>
      </w:r>
      <w:r w:rsidR="00BD52DF" w:rsidRPr="00F419B2">
        <w:t xml:space="preserve"> (необязательное поле)</w:t>
      </w:r>
      <w:r w:rsidR="001E7E70" w:rsidRPr="00F419B2">
        <w:t>;</w:t>
      </w:r>
    </w:p>
    <w:p w14:paraId="0D50F94E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Направление</w:t>
      </w:r>
      <w:r w:rsidRPr="00F419B2">
        <w:t>»</w:t>
      </w:r>
      <w:r w:rsidR="00BD52DF" w:rsidRPr="00F419B2">
        <w:t xml:space="preserve"> (обязательное поле, максимальное количество знаков 200)</w:t>
      </w:r>
      <w:r w:rsidR="001E7E70" w:rsidRPr="00F419B2">
        <w:t>;</w:t>
      </w:r>
    </w:p>
    <w:p w14:paraId="7678EF96" w14:textId="77777777" w:rsidR="00BD52DF" w:rsidRPr="00F419B2" w:rsidRDefault="00DB1DFC" w:rsidP="00B10C60">
      <w:pPr>
        <w:pStyle w:val="phlistitemized1"/>
      </w:pPr>
      <w:r w:rsidRPr="00F419B2">
        <w:t>«</w:t>
      </w:r>
      <w:r w:rsidR="00BD52DF" w:rsidRPr="00F419B2">
        <w:t>Отделение</w:t>
      </w:r>
      <w:r w:rsidRPr="00F419B2">
        <w:t>»</w:t>
      </w:r>
      <w:r w:rsidR="00BD52DF" w:rsidRPr="00F419B2">
        <w:t xml:space="preserve"> (обязательное поле)</w:t>
      </w:r>
      <w:r w:rsidR="001E7E70" w:rsidRPr="00F419B2">
        <w:t>;</w:t>
      </w:r>
    </w:p>
    <w:p w14:paraId="188C4DEC" w14:textId="77777777" w:rsidR="0065054B" w:rsidRPr="00F419B2" w:rsidRDefault="00DB1DFC" w:rsidP="000B2BB8">
      <w:pPr>
        <w:pStyle w:val="phlistitemized1"/>
      </w:pPr>
      <w:r w:rsidRPr="00F419B2">
        <w:t>«</w:t>
      </w:r>
      <w:r w:rsidR="00BD52DF" w:rsidRPr="00F419B2">
        <w:t>Предельная наполняемость</w:t>
      </w:r>
      <w:r w:rsidRPr="00F419B2">
        <w:t>»</w:t>
      </w:r>
      <w:r w:rsidR="00BD52DF" w:rsidRPr="00F419B2">
        <w:t xml:space="preserve"> (необязательное поле, максимальное количество знаков 3)</w:t>
      </w:r>
      <w:r w:rsidR="00F307B6" w:rsidRPr="00F419B2">
        <w:t>.</w:t>
      </w:r>
    </w:p>
    <w:p w14:paraId="59961719" w14:textId="77777777" w:rsidR="00BD52DF" w:rsidRPr="00F419B2" w:rsidRDefault="006F5607" w:rsidP="000B2BB8">
      <w:pPr>
        <w:pStyle w:val="phlistordereda"/>
        <w:rPr>
          <w:rFonts w:cs="Arial"/>
        </w:rPr>
      </w:pPr>
      <w:r w:rsidRPr="00F419B2">
        <w:rPr>
          <w:rFonts w:cs="Arial"/>
        </w:rPr>
        <w:t>п</w:t>
      </w:r>
      <w:r w:rsidR="00BD52DF" w:rsidRPr="00F419B2">
        <w:rPr>
          <w:rFonts w:cs="Arial"/>
        </w:rPr>
        <w:t xml:space="preserve">ри заполнении поля </w:t>
      </w:r>
      <w:r w:rsidR="00DB1DFC" w:rsidRPr="00F419B2">
        <w:rPr>
          <w:rFonts w:cs="Arial"/>
        </w:rPr>
        <w:t>«</w:t>
      </w:r>
      <w:r w:rsidR="00BD52DF" w:rsidRPr="00F419B2">
        <w:rPr>
          <w:rFonts w:cs="Arial"/>
        </w:rPr>
        <w:t>Логин</w:t>
      </w:r>
      <w:r w:rsidR="00DB1DFC" w:rsidRPr="00F419B2">
        <w:rPr>
          <w:rFonts w:cs="Arial"/>
        </w:rPr>
        <w:t>»</w:t>
      </w:r>
      <w:r w:rsidR="00BD52DF" w:rsidRPr="00F419B2">
        <w:rPr>
          <w:rFonts w:cs="Arial"/>
        </w:rPr>
        <w:t xml:space="preserve"> во всех файлах рекомендуется добавлять префикс. Префикс организации формируется администратором </w:t>
      </w:r>
      <w:r w:rsidR="009F63E2" w:rsidRPr="00F419B2">
        <w:rPr>
          <w:rFonts w:cs="Arial"/>
        </w:rPr>
        <w:t xml:space="preserve">Системы </w:t>
      </w:r>
      <w:r w:rsidR="00BD52DF" w:rsidRPr="00F419B2">
        <w:rPr>
          <w:rFonts w:cs="Arial"/>
        </w:rPr>
        <w:t>и отличает пользователей разных организаций друг от друга. Примеры префикса: 3, ДМШ3, Д</w:t>
      </w:r>
      <w:r w:rsidR="00622CF9" w:rsidRPr="00F419B2">
        <w:rPr>
          <w:rFonts w:cs="Arial"/>
        </w:rPr>
        <w:t>Ю</w:t>
      </w:r>
      <w:r w:rsidR="00BD52DF" w:rsidRPr="00F419B2">
        <w:rPr>
          <w:rFonts w:cs="Arial"/>
        </w:rPr>
        <w:t>СШ3</w:t>
      </w:r>
      <w:r w:rsidRPr="00F419B2">
        <w:rPr>
          <w:rFonts w:cs="Arial"/>
        </w:rPr>
        <w:t>;</w:t>
      </w:r>
    </w:p>
    <w:p w14:paraId="6E00F50B" w14:textId="61A53991" w:rsidR="001E7E70" w:rsidRPr="00F419B2" w:rsidRDefault="006F5607" w:rsidP="00A12F5A">
      <w:pPr>
        <w:pStyle w:val="phlistordereda"/>
        <w:rPr>
          <w:rFonts w:cs="Arial"/>
        </w:rPr>
      </w:pPr>
      <w:r w:rsidRPr="00F419B2">
        <w:rPr>
          <w:rFonts w:cs="Arial"/>
        </w:rPr>
        <w:t>о</w:t>
      </w:r>
      <w:r w:rsidR="00BD52DF" w:rsidRPr="00F419B2">
        <w:rPr>
          <w:rFonts w:cs="Arial"/>
        </w:rPr>
        <w:t xml:space="preserve">дному полю соответствует одна ячейка. Например, нельзя заполнять поля </w:t>
      </w:r>
      <w:r w:rsidR="00DB1DFC" w:rsidRPr="00F419B2">
        <w:rPr>
          <w:rFonts w:cs="Arial"/>
        </w:rPr>
        <w:t>«</w:t>
      </w:r>
      <w:r w:rsidR="00BD52DF" w:rsidRPr="00F419B2">
        <w:rPr>
          <w:rFonts w:cs="Arial"/>
        </w:rPr>
        <w:t>Фамилия</w:t>
      </w:r>
      <w:r w:rsidR="00DB1DFC" w:rsidRPr="00F419B2">
        <w:rPr>
          <w:rFonts w:cs="Arial"/>
        </w:rPr>
        <w:t>»</w:t>
      </w:r>
      <w:r w:rsidR="00BD52DF" w:rsidRPr="00F419B2">
        <w:rPr>
          <w:rFonts w:cs="Arial"/>
        </w:rPr>
        <w:t xml:space="preserve">, </w:t>
      </w:r>
      <w:r w:rsidR="00DB1DFC" w:rsidRPr="00F419B2">
        <w:rPr>
          <w:rFonts w:cs="Arial"/>
        </w:rPr>
        <w:t>«</w:t>
      </w:r>
      <w:r w:rsidR="00BD52DF" w:rsidRPr="00F419B2">
        <w:rPr>
          <w:rFonts w:cs="Arial"/>
        </w:rPr>
        <w:t>Имя</w:t>
      </w:r>
      <w:r w:rsidR="00DB1DFC" w:rsidRPr="00F419B2">
        <w:rPr>
          <w:rFonts w:cs="Arial"/>
        </w:rPr>
        <w:t>»</w:t>
      </w:r>
      <w:r w:rsidR="00BD52DF" w:rsidRPr="00F419B2">
        <w:rPr>
          <w:rFonts w:cs="Arial"/>
        </w:rPr>
        <w:t xml:space="preserve">, </w:t>
      </w:r>
      <w:r w:rsidR="00DB1DFC" w:rsidRPr="00F419B2">
        <w:rPr>
          <w:rFonts w:cs="Arial"/>
        </w:rPr>
        <w:t>«</w:t>
      </w:r>
      <w:r w:rsidR="00BD52DF" w:rsidRPr="00F419B2">
        <w:rPr>
          <w:rFonts w:cs="Arial"/>
        </w:rPr>
        <w:t>Отчество</w:t>
      </w:r>
      <w:r w:rsidR="00DB1DFC" w:rsidRPr="00F419B2">
        <w:rPr>
          <w:rFonts w:cs="Arial"/>
        </w:rPr>
        <w:t>»</w:t>
      </w:r>
      <w:r w:rsidR="00BD52DF" w:rsidRPr="00F419B2">
        <w:rPr>
          <w:rFonts w:cs="Arial"/>
        </w:rPr>
        <w:t xml:space="preserve"> или поля </w:t>
      </w:r>
      <w:r w:rsidR="00DB1DFC" w:rsidRPr="00F419B2">
        <w:rPr>
          <w:rFonts w:cs="Arial"/>
        </w:rPr>
        <w:t>«</w:t>
      </w:r>
      <w:r w:rsidR="00BD52DF" w:rsidRPr="00F419B2">
        <w:rPr>
          <w:rFonts w:cs="Arial"/>
        </w:rPr>
        <w:t>Серия</w:t>
      </w:r>
      <w:r w:rsidR="00DB1DFC" w:rsidRPr="00F419B2">
        <w:rPr>
          <w:rFonts w:cs="Arial"/>
        </w:rPr>
        <w:t>»</w:t>
      </w:r>
      <w:r w:rsidR="00BD52DF" w:rsidRPr="00F419B2">
        <w:rPr>
          <w:rFonts w:cs="Arial"/>
        </w:rPr>
        <w:t xml:space="preserve"> и </w:t>
      </w:r>
      <w:r w:rsidR="00DB1DFC" w:rsidRPr="00F419B2">
        <w:rPr>
          <w:rFonts w:cs="Arial"/>
        </w:rPr>
        <w:t>«</w:t>
      </w:r>
      <w:r w:rsidR="00BD52DF" w:rsidRPr="00F419B2">
        <w:rPr>
          <w:rFonts w:cs="Arial"/>
        </w:rPr>
        <w:t>Номер</w:t>
      </w:r>
      <w:r w:rsidR="00DB1DFC" w:rsidRPr="00F419B2">
        <w:rPr>
          <w:rFonts w:cs="Arial"/>
        </w:rPr>
        <w:t>»</w:t>
      </w:r>
      <w:r w:rsidR="00896060" w:rsidRPr="00F419B2">
        <w:rPr>
          <w:rFonts w:cs="Arial"/>
        </w:rPr>
        <w:t>,</w:t>
      </w:r>
      <w:r w:rsidR="00BD52DF" w:rsidRPr="00F419B2">
        <w:rPr>
          <w:rFonts w:cs="Arial"/>
        </w:rPr>
        <w:t xml:space="preserve"> используя одну ячейку, оставляя при этом пустые ячейки</w:t>
      </w:r>
      <w:r w:rsidR="001E7E70" w:rsidRPr="00F419B2">
        <w:rPr>
          <w:rFonts w:cs="Arial"/>
        </w:rPr>
        <w:t xml:space="preserve"> (</w:t>
      </w:r>
      <w:r w:rsidR="001E7E70" w:rsidRPr="00F419B2">
        <w:rPr>
          <w:rFonts w:cs="Arial"/>
        </w:rPr>
        <w:fldChar w:fldCharType="begin"/>
      </w:r>
      <w:r w:rsidR="001E7E70" w:rsidRPr="00F419B2">
        <w:rPr>
          <w:rFonts w:cs="Arial"/>
        </w:rPr>
        <w:instrText xml:space="preserve"> REF _Ref448232636 \h </w:instrText>
      </w:r>
      <w:r w:rsidR="001C1245" w:rsidRPr="00F419B2">
        <w:rPr>
          <w:rFonts w:cs="Arial"/>
        </w:rPr>
        <w:instrText xml:space="preserve"> \* MERGEFORMAT </w:instrText>
      </w:r>
      <w:r w:rsidR="001E7E70" w:rsidRPr="00F419B2">
        <w:rPr>
          <w:rFonts w:cs="Arial"/>
        </w:rPr>
      </w:r>
      <w:r w:rsidR="001E7E70"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53</w:t>
      </w:r>
      <w:r w:rsidR="001E7E70" w:rsidRPr="00F419B2">
        <w:rPr>
          <w:rFonts w:cs="Arial"/>
        </w:rPr>
        <w:fldChar w:fldCharType="end"/>
      </w:r>
      <w:r w:rsidRPr="00F419B2">
        <w:rPr>
          <w:rFonts w:cs="Arial"/>
        </w:rPr>
        <w:t>);</w:t>
      </w:r>
    </w:p>
    <w:p w14:paraId="35C59478" w14:textId="13887BD2" w:rsidR="001E7E70" w:rsidRPr="00F419B2" w:rsidRDefault="005C7A03" w:rsidP="001E7E70">
      <w:pPr>
        <w:pStyle w:val="phfigure"/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0BCCBCA7" wp14:editId="610FCA9A">
            <wp:extent cx="5851358" cy="734364"/>
            <wp:effectExtent l="0" t="0" r="0" b="8890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851707" cy="734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D819A" w14:textId="484B7E09" w:rsidR="001E7E70" w:rsidRPr="00F419B2" w:rsidRDefault="001E7E70" w:rsidP="001E7E70">
      <w:pPr>
        <w:pStyle w:val="phfiguretitle"/>
      </w:pPr>
      <w:bookmarkStart w:id="1948" w:name="_Ref448232636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53</w:t>
        </w:r>
      </w:fldSimple>
      <w:bookmarkEnd w:id="1948"/>
      <w:r w:rsidRPr="00F419B2">
        <w:t xml:space="preserve"> – Неправильное заполнение ячейки</w:t>
      </w:r>
    </w:p>
    <w:p w14:paraId="07C1F220" w14:textId="77777777" w:rsidR="00BD52DF" w:rsidRPr="00F419B2" w:rsidRDefault="006F5607" w:rsidP="00A12F5A">
      <w:pPr>
        <w:pStyle w:val="phlistordereda"/>
        <w:rPr>
          <w:rFonts w:cs="Arial"/>
        </w:rPr>
      </w:pPr>
      <w:r w:rsidRPr="00F419B2">
        <w:rPr>
          <w:rFonts w:cs="Arial"/>
        </w:rPr>
        <w:t>ч</w:t>
      </w:r>
      <w:r w:rsidR="00BD52DF" w:rsidRPr="00F419B2">
        <w:rPr>
          <w:rFonts w:cs="Arial"/>
        </w:rPr>
        <w:t>тобы выровнять текст в ячейках</w:t>
      </w:r>
      <w:r w:rsidR="001E7E70" w:rsidRPr="00F419B2">
        <w:rPr>
          <w:rFonts w:cs="Arial"/>
        </w:rPr>
        <w:t>,</w:t>
      </w:r>
      <w:r w:rsidR="00BD52DF" w:rsidRPr="00F419B2">
        <w:rPr>
          <w:rFonts w:cs="Arial"/>
        </w:rPr>
        <w:t xml:space="preserve"> рекомендуется использовать главное меню форматирования текста программы </w:t>
      </w:r>
      <w:r w:rsidR="00BD52DF" w:rsidRPr="00F419B2">
        <w:rPr>
          <w:rFonts w:cs="Arial"/>
          <w:lang w:val="en-US"/>
        </w:rPr>
        <w:t>M</w:t>
      </w:r>
      <w:r w:rsidR="00506899" w:rsidRPr="00F419B2">
        <w:rPr>
          <w:rFonts w:cs="Arial"/>
          <w:lang w:val="en-US"/>
        </w:rPr>
        <w:t>S</w:t>
      </w:r>
      <w:r w:rsidR="00BD52DF" w:rsidRPr="00F419B2">
        <w:rPr>
          <w:rFonts w:cs="Arial"/>
        </w:rPr>
        <w:t xml:space="preserve"> </w:t>
      </w:r>
      <w:r w:rsidR="00BD52DF" w:rsidRPr="00F419B2">
        <w:rPr>
          <w:rFonts w:cs="Arial"/>
          <w:lang w:val="en-US"/>
        </w:rPr>
        <w:t>Excel</w:t>
      </w:r>
      <w:r w:rsidR="00BD52DF" w:rsidRPr="00F419B2">
        <w:rPr>
          <w:rFonts w:cs="Arial"/>
        </w:rPr>
        <w:t>, а не использовать для э</w:t>
      </w:r>
      <w:r w:rsidRPr="00F419B2">
        <w:rPr>
          <w:rFonts w:cs="Arial"/>
        </w:rPr>
        <w:t xml:space="preserve">того </w:t>
      </w:r>
      <w:r w:rsidR="00506899" w:rsidRPr="00F419B2">
        <w:rPr>
          <w:rFonts w:cs="Arial"/>
        </w:rPr>
        <w:t>клавишу</w:t>
      </w:r>
      <w:r w:rsidRPr="00F419B2">
        <w:rPr>
          <w:rFonts w:cs="Arial"/>
        </w:rPr>
        <w:t xml:space="preserve">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Пробел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>;</w:t>
      </w:r>
    </w:p>
    <w:p w14:paraId="36726ECC" w14:textId="0B9EBE47" w:rsidR="001E7E70" w:rsidRPr="00F419B2" w:rsidRDefault="006F5607" w:rsidP="00A12F5A">
      <w:pPr>
        <w:pStyle w:val="phlistordereda"/>
        <w:rPr>
          <w:rFonts w:cs="Arial"/>
        </w:rPr>
      </w:pPr>
      <w:r w:rsidRPr="00F419B2">
        <w:rPr>
          <w:rFonts w:cs="Arial"/>
        </w:rPr>
        <w:t>в</w:t>
      </w:r>
      <w:r w:rsidR="00BD52DF" w:rsidRPr="00F419B2">
        <w:rPr>
          <w:rFonts w:cs="Arial"/>
        </w:rPr>
        <w:t xml:space="preserve"> файлах </w:t>
      </w:r>
      <w:r w:rsidR="00DB1DFC" w:rsidRPr="00F419B2">
        <w:rPr>
          <w:rFonts w:cs="Arial"/>
        </w:rPr>
        <w:t>«</w:t>
      </w:r>
      <w:r w:rsidR="00BD52DF" w:rsidRPr="00F419B2">
        <w:rPr>
          <w:rFonts w:cs="Arial"/>
        </w:rPr>
        <w:t>Учащиеся</w:t>
      </w:r>
      <w:r w:rsidR="00DB1DFC" w:rsidRPr="00F419B2">
        <w:rPr>
          <w:rFonts w:cs="Arial"/>
        </w:rPr>
        <w:t>»</w:t>
      </w:r>
      <w:r w:rsidR="00BD52DF" w:rsidRPr="00F419B2">
        <w:rPr>
          <w:rFonts w:cs="Arial"/>
        </w:rPr>
        <w:t xml:space="preserve">, </w:t>
      </w:r>
      <w:r w:rsidR="00DB1DFC" w:rsidRPr="00F419B2">
        <w:rPr>
          <w:rFonts w:cs="Arial"/>
        </w:rPr>
        <w:t>«</w:t>
      </w:r>
      <w:r w:rsidR="00BD52DF" w:rsidRPr="00F419B2">
        <w:rPr>
          <w:rFonts w:cs="Arial"/>
        </w:rPr>
        <w:t>Сотрудники</w:t>
      </w:r>
      <w:r w:rsidR="00DB1DFC" w:rsidRPr="00F419B2">
        <w:rPr>
          <w:rFonts w:cs="Arial"/>
        </w:rPr>
        <w:t>»</w:t>
      </w:r>
      <w:r w:rsidR="00BD52DF" w:rsidRPr="00F419B2">
        <w:rPr>
          <w:rFonts w:cs="Arial"/>
        </w:rPr>
        <w:t xml:space="preserve"> и </w:t>
      </w:r>
      <w:r w:rsidR="00DB1DFC" w:rsidRPr="00F419B2">
        <w:rPr>
          <w:rFonts w:cs="Arial"/>
        </w:rPr>
        <w:t>«</w:t>
      </w:r>
      <w:r w:rsidR="00BD52DF" w:rsidRPr="00F419B2">
        <w:rPr>
          <w:rFonts w:cs="Arial"/>
        </w:rPr>
        <w:t>Группы</w:t>
      </w:r>
      <w:r w:rsidR="00DB1DFC" w:rsidRPr="00F419B2">
        <w:rPr>
          <w:rFonts w:cs="Arial"/>
        </w:rPr>
        <w:t>»</w:t>
      </w:r>
      <w:r w:rsidR="00BD52DF" w:rsidRPr="00F419B2">
        <w:rPr>
          <w:rFonts w:cs="Arial"/>
        </w:rPr>
        <w:t xml:space="preserve"> поле </w:t>
      </w:r>
      <w:r w:rsidR="00DB1DFC" w:rsidRPr="00F419B2">
        <w:rPr>
          <w:rFonts w:cs="Arial"/>
        </w:rPr>
        <w:t>«</w:t>
      </w:r>
      <w:r w:rsidR="00BD52DF" w:rsidRPr="00F419B2">
        <w:rPr>
          <w:rFonts w:cs="Arial"/>
        </w:rPr>
        <w:t xml:space="preserve">Краткое наименование </w:t>
      </w:r>
      <w:r w:rsidR="008370EC" w:rsidRPr="00F419B2">
        <w:rPr>
          <w:rFonts w:cs="Arial"/>
        </w:rPr>
        <w:t>организации</w:t>
      </w:r>
      <w:r w:rsidR="00DB1DFC" w:rsidRPr="00F419B2">
        <w:rPr>
          <w:rFonts w:cs="Arial"/>
        </w:rPr>
        <w:t>»</w:t>
      </w:r>
      <w:r w:rsidR="00BD52DF" w:rsidRPr="00F419B2">
        <w:rPr>
          <w:rFonts w:cs="Arial"/>
        </w:rPr>
        <w:t xml:space="preserve"> должно быть заполнено согласно полю </w:t>
      </w:r>
      <w:r w:rsidR="00DB1DFC" w:rsidRPr="00F419B2">
        <w:rPr>
          <w:rFonts w:cs="Arial"/>
        </w:rPr>
        <w:t>«</w:t>
      </w:r>
      <w:r w:rsidR="00BD52DF" w:rsidRPr="00F419B2">
        <w:rPr>
          <w:rFonts w:cs="Arial"/>
        </w:rPr>
        <w:t>Краткое наименование</w:t>
      </w:r>
      <w:r w:rsidR="00DB1DFC" w:rsidRPr="00F419B2">
        <w:rPr>
          <w:rFonts w:cs="Arial"/>
        </w:rPr>
        <w:t>»</w:t>
      </w:r>
      <w:r w:rsidR="00BD52DF" w:rsidRPr="00F419B2">
        <w:rPr>
          <w:rFonts w:cs="Arial"/>
        </w:rPr>
        <w:t xml:space="preserve"> в реестре </w:t>
      </w:r>
      <w:r w:rsidR="00DB1DFC" w:rsidRPr="00F419B2">
        <w:rPr>
          <w:rFonts w:cs="Arial"/>
        </w:rPr>
        <w:t>«</w:t>
      </w:r>
      <w:r w:rsidR="008370EC" w:rsidRPr="00F419B2">
        <w:rPr>
          <w:rFonts w:cs="Arial"/>
        </w:rPr>
        <w:t>Организации</w:t>
      </w:r>
      <w:r w:rsidR="00DB1DFC" w:rsidRPr="00F419B2">
        <w:rPr>
          <w:rFonts w:cs="Arial"/>
        </w:rPr>
        <w:t>»</w:t>
      </w:r>
      <w:r w:rsidR="00BD52DF" w:rsidRPr="00F419B2">
        <w:rPr>
          <w:rFonts w:cs="Arial"/>
        </w:rPr>
        <w:t xml:space="preserve"> (не путать с полем </w:t>
      </w:r>
      <w:r w:rsidR="00DB1DFC" w:rsidRPr="00F419B2">
        <w:rPr>
          <w:rFonts w:cs="Arial"/>
        </w:rPr>
        <w:t>«</w:t>
      </w:r>
      <w:r w:rsidR="00BD52DF" w:rsidRPr="00F419B2">
        <w:rPr>
          <w:rFonts w:cs="Arial"/>
        </w:rPr>
        <w:t>Наименование</w:t>
      </w:r>
      <w:r w:rsidR="00DB1DFC" w:rsidRPr="00F419B2">
        <w:rPr>
          <w:rFonts w:cs="Arial"/>
        </w:rPr>
        <w:t>»</w:t>
      </w:r>
      <w:r w:rsidR="00BD52DF" w:rsidRPr="00F419B2">
        <w:rPr>
          <w:rFonts w:cs="Arial"/>
        </w:rPr>
        <w:t xml:space="preserve">, которое подразумевает полное наименование </w:t>
      </w:r>
      <w:r w:rsidR="00747824" w:rsidRPr="00F419B2">
        <w:rPr>
          <w:rFonts w:cs="Arial"/>
        </w:rPr>
        <w:t>организации</w:t>
      </w:r>
      <w:r w:rsidR="00BD52DF" w:rsidRPr="00F419B2">
        <w:rPr>
          <w:rFonts w:cs="Arial"/>
        </w:rPr>
        <w:t>)</w:t>
      </w:r>
      <w:r w:rsidR="001E7E70" w:rsidRPr="00F419B2">
        <w:rPr>
          <w:rFonts w:cs="Arial"/>
        </w:rPr>
        <w:t xml:space="preserve"> (</w:t>
      </w:r>
      <w:r w:rsidR="001E7E70" w:rsidRPr="00F419B2">
        <w:rPr>
          <w:rFonts w:cs="Arial"/>
        </w:rPr>
        <w:fldChar w:fldCharType="begin"/>
      </w:r>
      <w:r w:rsidR="001E7E70" w:rsidRPr="00F419B2">
        <w:rPr>
          <w:rFonts w:cs="Arial"/>
        </w:rPr>
        <w:instrText xml:space="preserve"> REF _Ref448233208 \h </w:instrText>
      </w:r>
      <w:r w:rsidR="001C1245" w:rsidRPr="00F419B2">
        <w:rPr>
          <w:rFonts w:cs="Arial"/>
        </w:rPr>
        <w:instrText xml:space="preserve"> \* MERGEFORMAT </w:instrText>
      </w:r>
      <w:r w:rsidR="001E7E70" w:rsidRPr="00F419B2">
        <w:rPr>
          <w:rFonts w:cs="Arial"/>
        </w:rPr>
      </w:r>
      <w:r w:rsidR="001E7E70"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54</w:t>
      </w:r>
      <w:r w:rsidR="001E7E70" w:rsidRPr="00F419B2">
        <w:rPr>
          <w:rFonts w:cs="Arial"/>
        </w:rPr>
        <w:fldChar w:fldCharType="end"/>
      </w:r>
      <w:r w:rsidRPr="00F419B2">
        <w:rPr>
          <w:rFonts w:cs="Arial"/>
        </w:rPr>
        <w:t>);</w:t>
      </w:r>
    </w:p>
    <w:p w14:paraId="5F115249" w14:textId="77777777" w:rsidR="001E7E70" w:rsidRPr="00F419B2" w:rsidRDefault="001534F3" w:rsidP="001E7E70">
      <w:pPr>
        <w:pStyle w:val="phfigure"/>
        <w:rPr>
          <w:rFonts w:cs="Arial"/>
        </w:rPr>
      </w:pPr>
      <w:r w:rsidRPr="00F419B2">
        <w:rPr>
          <w:rFonts w:cs="Arial"/>
          <w:noProof/>
        </w:rPr>
        <w:drawing>
          <wp:inline distT="0" distB="0" distL="0" distR="0" wp14:anchorId="51BBC89C" wp14:editId="2C0BDB78">
            <wp:extent cx="6153150" cy="866775"/>
            <wp:effectExtent l="0" t="0" r="0" b="9525"/>
            <wp:docPr id="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EB3FB" w14:textId="0044D0A3" w:rsidR="001E7E70" w:rsidRPr="00F419B2" w:rsidRDefault="001E7E70" w:rsidP="001E7E70">
      <w:pPr>
        <w:pStyle w:val="phfiguretitle"/>
      </w:pPr>
      <w:bookmarkStart w:id="1949" w:name="_Ref448233208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54</w:t>
        </w:r>
      </w:fldSimple>
      <w:bookmarkEnd w:id="1949"/>
      <w:r w:rsidRPr="00F419B2">
        <w:t xml:space="preserve"> – Краткое и полное наименование </w:t>
      </w:r>
      <w:r w:rsidR="00747824" w:rsidRPr="00F419B2">
        <w:t>организации</w:t>
      </w:r>
    </w:p>
    <w:p w14:paraId="1B9B6885" w14:textId="77777777" w:rsidR="006F5607" w:rsidRPr="00F419B2" w:rsidRDefault="006F5607" w:rsidP="00A12F5A">
      <w:pPr>
        <w:pStyle w:val="phlistordereda"/>
        <w:rPr>
          <w:rFonts w:cs="Arial"/>
        </w:rPr>
      </w:pPr>
      <w:r w:rsidRPr="00F419B2">
        <w:rPr>
          <w:rFonts w:cs="Arial"/>
        </w:rPr>
        <w:t>м</w:t>
      </w:r>
      <w:r w:rsidR="00BD52DF" w:rsidRPr="00F419B2">
        <w:rPr>
          <w:rFonts w:cs="Arial"/>
        </w:rPr>
        <w:t xml:space="preserve">ногие поля </w:t>
      </w:r>
      <w:r w:rsidRPr="00F419B2">
        <w:rPr>
          <w:rFonts w:cs="Arial"/>
        </w:rPr>
        <w:t>(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Тип законного представителя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,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Тип родства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,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Статус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,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Должность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,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Образование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,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Научная степень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,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Совмес</w:t>
      </w:r>
      <w:r w:rsidR="008370EC" w:rsidRPr="00F419B2">
        <w:rPr>
          <w:rFonts w:cs="Arial"/>
        </w:rPr>
        <w:t>тительство</w:t>
      </w:r>
      <w:r w:rsidR="00DB1DFC" w:rsidRPr="00F419B2">
        <w:rPr>
          <w:rFonts w:cs="Arial"/>
        </w:rPr>
        <w:t>»</w:t>
      </w:r>
      <w:r w:rsidR="008370EC" w:rsidRPr="00F419B2">
        <w:rPr>
          <w:rFonts w:cs="Arial"/>
        </w:rPr>
        <w:t xml:space="preserve">, </w:t>
      </w:r>
      <w:r w:rsidR="00DB1DFC" w:rsidRPr="00F419B2">
        <w:rPr>
          <w:rFonts w:cs="Arial"/>
        </w:rPr>
        <w:t>«</w:t>
      </w:r>
      <w:r w:rsidR="008370EC" w:rsidRPr="00F419B2">
        <w:rPr>
          <w:rFonts w:cs="Arial"/>
        </w:rPr>
        <w:t>Занятость</w:t>
      </w:r>
      <w:r w:rsidR="00DB1DFC" w:rsidRPr="00F419B2">
        <w:rPr>
          <w:rFonts w:cs="Arial"/>
        </w:rPr>
        <w:t>»</w:t>
      </w:r>
      <w:r w:rsidR="008370EC" w:rsidRPr="00F419B2">
        <w:rPr>
          <w:rFonts w:cs="Arial"/>
        </w:rPr>
        <w:t xml:space="preserve">, </w:t>
      </w:r>
      <w:r w:rsidR="00DB1DFC" w:rsidRPr="00F419B2">
        <w:rPr>
          <w:rFonts w:cs="Arial"/>
        </w:rPr>
        <w:t>«</w:t>
      </w:r>
      <w:r w:rsidR="008370EC" w:rsidRPr="00F419B2">
        <w:rPr>
          <w:rFonts w:cs="Arial"/>
        </w:rPr>
        <w:t>Тип организации</w:t>
      </w:r>
      <w:r w:rsidR="00DB1DFC" w:rsidRPr="00F419B2">
        <w:rPr>
          <w:rFonts w:cs="Arial"/>
        </w:rPr>
        <w:t>»</w:t>
      </w:r>
      <w:r w:rsidR="008370EC" w:rsidRPr="00F419B2">
        <w:rPr>
          <w:rFonts w:cs="Arial"/>
        </w:rPr>
        <w:t xml:space="preserve">, </w:t>
      </w:r>
      <w:r w:rsidR="00DB1DFC" w:rsidRPr="00F419B2">
        <w:rPr>
          <w:rFonts w:cs="Arial"/>
        </w:rPr>
        <w:t>«</w:t>
      </w:r>
      <w:r w:rsidR="008370EC" w:rsidRPr="00F419B2">
        <w:rPr>
          <w:rFonts w:cs="Arial"/>
        </w:rPr>
        <w:t>Вид организации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,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Основное направление деятельности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,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Тип местности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,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Субъект РФ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,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Пол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,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Тип документа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) </w:t>
      </w:r>
      <w:r w:rsidR="00BD52DF" w:rsidRPr="00F419B2">
        <w:rPr>
          <w:rFonts w:cs="Arial"/>
        </w:rPr>
        <w:t xml:space="preserve">можно </w:t>
      </w:r>
      <w:r w:rsidR="00EE44FE" w:rsidRPr="00F419B2">
        <w:rPr>
          <w:rFonts w:cs="Arial"/>
        </w:rPr>
        <w:t>заполнить выбором</w:t>
      </w:r>
      <w:r w:rsidR="00896060" w:rsidRPr="00F419B2">
        <w:rPr>
          <w:rFonts w:cs="Arial"/>
        </w:rPr>
        <w:t xml:space="preserve"> значения из </w:t>
      </w:r>
      <w:r w:rsidR="00BD52DF" w:rsidRPr="00F419B2">
        <w:rPr>
          <w:rFonts w:cs="Arial"/>
        </w:rPr>
        <w:t xml:space="preserve">выпадающего списка, для этого </w:t>
      </w:r>
      <w:r w:rsidR="00676BDA" w:rsidRPr="00F419B2">
        <w:rPr>
          <w:rFonts w:cs="Arial"/>
        </w:rPr>
        <w:t>нажмите</w:t>
      </w:r>
      <w:r w:rsidR="00BD52DF" w:rsidRPr="00F419B2">
        <w:rPr>
          <w:rFonts w:cs="Arial"/>
        </w:rPr>
        <w:t xml:space="preserve"> на кнопку </w:t>
      </w:r>
      <w:r w:rsidR="001534F3" w:rsidRPr="00F419B2">
        <w:rPr>
          <w:rFonts w:cs="Arial"/>
          <w:noProof/>
        </w:rPr>
        <w:drawing>
          <wp:inline distT="0" distB="0" distL="0" distR="0" wp14:anchorId="5DEF596B" wp14:editId="42463B02">
            <wp:extent cx="209550" cy="209550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2DF" w:rsidRPr="00F419B2">
        <w:rPr>
          <w:rFonts w:cs="Arial"/>
        </w:rPr>
        <w:t xml:space="preserve"> рядом с ячейкой</w:t>
      </w:r>
      <w:r w:rsidR="00AA6D33" w:rsidRPr="00F419B2">
        <w:rPr>
          <w:rFonts w:cs="Arial"/>
        </w:rPr>
        <w:t>;</w:t>
      </w:r>
    </w:p>
    <w:p w14:paraId="340582F8" w14:textId="70C9438F" w:rsidR="00BD52DF" w:rsidRPr="00F419B2" w:rsidRDefault="006F5607" w:rsidP="00A12F5A">
      <w:pPr>
        <w:pStyle w:val="phlistordereda"/>
        <w:rPr>
          <w:rFonts w:cs="Arial"/>
        </w:rPr>
      </w:pPr>
      <w:r w:rsidRPr="00F419B2">
        <w:rPr>
          <w:rFonts w:cs="Arial"/>
        </w:rPr>
        <w:t>дублирующиеся</w:t>
      </w:r>
      <w:r w:rsidR="00BD52DF" w:rsidRPr="00F419B2">
        <w:rPr>
          <w:rFonts w:cs="Arial"/>
        </w:rPr>
        <w:t xml:space="preserve"> поля в разных файлах, должны быть заполнены аналогично:</w:t>
      </w:r>
    </w:p>
    <w:p w14:paraId="527E36F7" w14:textId="77777777" w:rsidR="00BD52DF" w:rsidRPr="00F419B2" w:rsidRDefault="006F5607" w:rsidP="00B10C60">
      <w:pPr>
        <w:pStyle w:val="phlistitemized1"/>
      </w:pPr>
      <w:r w:rsidRPr="00F419B2">
        <w:t>в</w:t>
      </w:r>
      <w:r w:rsidR="00BD52DF" w:rsidRPr="00F419B2">
        <w:t xml:space="preserve"> файле </w:t>
      </w:r>
      <w:r w:rsidR="00DB1DFC" w:rsidRPr="00F419B2">
        <w:t>«</w:t>
      </w:r>
      <w:r w:rsidR="00BD52DF" w:rsidRPr="00F419B2">
        <w:t>Родители</w:t>
      </w:r>
      <w:r w:rsidR="00DB1DFC" w:rsidRPr="00F419B2">
        <w:t>»</w:t>
      </w:r>
      <w:r w:rsidR="00BD52DF" w:rsidRPr="00F419B2">
        <w:t xml:space="preserve"> необходимо, чтобы поля </w:t>
      </w:r>
      <w:r w:rsidR="00DB1DFC" w:rsidRPr="00F419B2">
        <w:t>«</w:t>
      </w:r>
      <w:r w:rsidR="00BD52DF" w:rsidRPr="00F419B2">
        <w:t>Фамилия ребенка</w:t>
      </w:r>
      <w:r w:rsidR="00DB1DFC" w:rsidRPr="00F419B2">
        <w:t>»</w:t>
      </w:r>
      <w:r w:rsidR="00BD52DF" w:rsidRPr="00F419B2">
        <w:t xml:space="preserve">, </w:t>
      </w:r>
      <w:r w:rsidR="00DB1DFC" w:rsidRPr="00F419B2">
        <w:t>«</w:t>
      </w:r>
      <w:r w:rsidR="00BD52DF" w:rsidRPr="00F419B2">
        <w:t>Имя ребенка</w:t>
      </w:r>
      <w:r w:rsidR="00DB1DFC" w:rsidRPr="00F419B2">
        <w:t>»</w:t>
      </w:r>
      <w:r w:rsidR="00BD52DF" w:rsidRPr="00F419B2">
        <w:t xml:space="preserve">, </w:t>
      </w:r>
      <w:r w:rsidR="00DB1DFC" w:rsidRPr="00F419B2">
        <w:t>«</w:t>
      </w:r>
      <w:r w:rsidR="00BD52DF" w:rsidRPr="00F419B2">
        <w:t>Отчество ребенка</w:t>
      </w:r>
      <w:r w:rsidR="00DB1DFC" w:rsidRPr="00F419B2">
        <w:t>»</w:t>
      </w:r>
      <w:r w:rsidR="001823A4" w:rsidRPr="00F419B2">
        <w:t>,</w:t>
      </w:r>
      <w:r w:rsidR="00BD52DF" w:rsidRPr="00F419B2">
        <w:t xml:space="preserve"> </w:t>
      </w:r>
      <w:r w:rsidR="00DB1DFC" w:rsidRPr="00F419B2">
        <w:t>«</w:t>
      </w:r>
      <w:r w:rsidR="00BD52DF" w:rsidRPr="00F419B2">
        <w:t>Дата рождения ребенка</w:t>
      </w:r>
      <w:r w:rsidR="00DB1DFC" w:rsidRPr="00F419B2">
        <w:t>»</w:t>
      </w:r>
      <w:r w:rsidR="001823A4" w:rsidRPr="00F419B2">
        <w:t xml:space="preserve"> и </w:t>
      </w:r>
      <w:r w:rsidR="00DB1DFC" w:rsidRPr="00F419B2">
        <w:t>«</w:t>
      </w:r>
      <w:r w:rsidR="001823A4" w:rsidRPr="00F419B2">
        <w:t>Логин ребенка</w:t>
      </w:r>
      <w:r w:rsidR="00DB1DFC" w:rsidRPr="00F419B2">
        <w:t>»</w:t>
      </w:r>
      <w:r w:rsidR="00BD52DF" w:rsidRPr="00F419B2">
        <w:t xml:space="preserve"> полностью совпадали с загруженными в Сис</w:t>
      </w:r>
      <w:r w:rsidRPr="00F419B2">
        <w:t>тему данными одного из учащихся;</w:t>
      </w:r>
    </w:p>
    <w:p w14:paraId="4F0F7786" w14:textId="77777777" w:rsidR="00BD52DF" w:rsidRPr="00F419B2" w:rsidRDefault="006F5607" w:rsidP="00B10C60">
      <w:pPr>
        <w:pStyle w:val="phlistitemized1"/>
      </w:pPr>
      <w:r w:rsidRPr="00F419B2">
        <w:t>в</w:t>
      </w:r>
      <w:r w:rsidR="00BD52DF" w:rsidRPr="00F419B2">
        <w:t xml:space="preserve"> файле </w:t>
      </w:r>
      <w:r w:rsidR="00DB1DFC" w:rsidRPr="00F419B2">
        <w:t>«</w:t>
      </w:r>
      <w:r w:rsidR="00BD52DF" w:rsidRPr="00F419B2">
        <w:t>Группы</w:t>
      </w:r>
      <w:r w:rsidR="00DB1DFC" w:rsidRPr="00F419B2">
        <w:t>»</w:t>
      </w:r>
      <w:r w:rsidR="00BD52DF" w:rsidRPr="00F419B2">
        <w:t xml:space="preserve"> необходимо, чтобы поля </w:t>
      </w:r>
      <w:r w:rsidR="00DB1DFC" w:rsidRPr="00F419B2">
        <w:t>«</w:t>
      </w:r>
      <w:r w:rsidR="00BD52DF" w:rsidRPr="00F419B2">
        <w:t>Фамилия руководителя</w:t>
      </w:r>
      <w:r w:rsidR="00DB1DFC" w:rsidRPr="00F419B2">
        <w:t>»</w:t>
      </w:r>
      <w:r w:rsidR="00BD52DF" w:rsidRPr="00F419B2">
        <w:t xml:space="preserve">, </w:t>
      </w:r>
      <w:r w:rsidR="00DB1DFC" w:rsidRPr="00F419B2">
        <w:t>«</w:t>
      </w:r>
      <w:r w:rsidR="00BD52DF" w:rsidRPr="00F419B2">
        <w:t>Имя Руководителя</w:t>
      </w:r>
      <w:r w:rsidR="00DB1DFC" w:rsidRPr="00F419B2">
        <w:t>»</w:t>
      </w:r>
      <w:r w:rsidR="00BD52DF" w:rsidRPr="00F419B2">
        <w:t xml:space="preserve">, </w:t>
      </w:r>
      <w:r w:rsidR="00DB1DFC" w:rsidRPr="00F419B2">
        <w:t>«</w:t>
      </w:r>
      <w:r w:rsidR="00BD52DF" w:rsidRPr="00F419B2">
        <w:t>Отчество руководителя</w:t>
      </w:r>
      <w:r w:rsidR="00DB1DFC" w:rsidRPr="00F419B2">
        <w:t>»</w:t>
      </w:r>
      <w:r w:rsidR="001823A4" w:rsidRPr="00F419B2">
        <w:t>,</w:t>
      </w:r>
      <w:r w:rsidR="00BD52DF" w:rsidRPr="00F419B2">
        <w:t xml:space="preserve"> </w:t>
      </w:r>
      <w:r w:rsidR="00DB1DFC" w:rsidRPr="00F419B2">
        <w:t>«</w:t>
      </w:r>
      <w:r w:rsidR="00BD52DF" w:rsidRPr="00F419B2">
        <w:t>Дата рождения руководителя</w:t>
      </w:r>
      <w:r w:rsidR="00DB1DFC" w:rsidRPr="00F419B2">
        <w:t>»</w:t>
      </w:r>
      <w:r w:rsidR="001823A4" w:rsidRPr="00F419B2">
        <w:t xml:space="preserve"> и </w:t>
      </w:r>
      <w:r w:rsidR="00DB1DFC" w:rsidRPr="00F419B2">
        <w:t>«</w:t>
      </w:r>
      <w:r w:rsidR="001823A4" w:rsidRPr="00F419B2">
        <w:t>Должность руководителя</w:t>
      </w:r>
      <w:r w:rsidR="00DB1DFC" w:rsidRPr="00F419B2">
        <w:t>»</w:t>
      </w:r>
      <w:r w:rsidR="00BD52DF" w:rsidRPr="00F419B2">
        <w:t xml:space="preserve"> полностью совпадали с загруженными в Систему данными одного из сотрудников.</w:t>
      </w:r>
    </w:p>
    <w:p w14:paraId="1F6928B2" w14:textId="12688ABA" w:rsidR="00BD52DF" w:rsidRPr="00F419B2" w:rsidRDefault="006F5607" w:rsidP="00A12F5A">
      <w:pPr>
        <w:pStyle w:val="phlistordereda"/>
        <w:rPr>
          <w:rFonts w:cs="Arial"/>
        </w:rPr>
      </w:pPr>
      <w:r w:rsidRPr="00F419B2">
        <w:rPr>
          <w:rFonts w:cs="Arial"/>
        </w:rPr>
        <w:lastRenderedPageBreak/>
        <w:t>п</w:t>
      </w:r>
      <w:r w:rsidR="00BD52DF" w:rsidRPr="00F419B2">
        <w:rPr>
          <w:rFonts w:cs="Arial"/>
        </w:rPr>
        <w:t>оля даты (</w:t>
      </w:r>
      <w:r w:rsidR="00DB1DFC" w:rsidRPr="00F419B2">
        <w:rPr>
          <w:rFonts w:cs="Arial"/>
        </w:rPr>
        <w:t>«</w:t>
      </w:r>
      <w:r w:rsidR="00BD52DF" w:rsidRPr="00F419B2">
        <w:rPr>
          <w:rFonts w:cs="Arial"/>
        </w:rPr>
        <w:t>Дата рождения</w:t>
      </w:r>
      <w:r w:rsidR="00DB1DFC" w:rsidRPr="00F419B2">
        <w:rPr>
          <w:rFonts w:cs="Arial"/>
        </w:rPr>
        <w:t>»</w:t>
      </w:r>
      <w:r w:rsidR="00BD52DF" w:rsidRPr="00F419B2">
        <w:rPr>
          <w:rFonts w:cs="Arial"/>
        </w:rPr>
        <w:t xml:space="preserve">, </w:t>
      </w:r>
      <w:r w:rsidR="00DB1DFC" w:rsidRPr="00F419B2">
        <w:rPr>
          <w:rFonts w:cs="Arial"/>
        </w:rPr>
        <w:t>«</w:t>
      </w:r>
      <w:r w:rsidR="00BD52DF" w:rsidRPr="00F419B2">
        <w:rPr>
          <w:rFonts w:cs="Arial"/>
        </w:rPr>
        <w:t>Дата</w:t>
      </w:r>
      <w:r w:rsidR="008947FE">
        <w:rPr>
          <w:rFonts w:cs="Arial"/>
        </w:rPr>
        <w:t xml:space="preserve"> зачисления</w:t>
      </w:r>
      <w:r w:rsidR="00DB1DFC" w:rsidRPr="00F419B2">
        <w:rPr>
          <w:rFonts w:cs="Arial"/>
        </w:rPr>
        <w:t>»</w:t>
      </w:r>
      <w:r w:rsidR="00BD52DF" w:rsidRPr="00F419B2">
        <w:rPr>
          <w:rFonts w:cs="Arial"/>
        </w:rPr>
        <w:t xml:space="preserve">, </w:t>
      </w:r>
      <w:r w:rsidR="00DB1DFC" w:rsidRPr="00F419B2">
        <w:rPr>
          <w:rFonts w:cs="Arial"/>
        </w:rPr>
        <w:t>«</w:t>
      </w:r>
      <w:r w:rsidR="00BD52DF" w:rsidRPr="00F419B2">
        <w:rPr>
          <w:rFonts w:cs="Arial"/>
        </w:rPr>
        <w:t>Дата выдачи документа</w:t>
      </w:r>
      <w:r w:rsidR="00DB1DFC" w:rsidRPr="00F419B2">
        <w:rPr>
          <w:rFonts w:cs="Arial"/>
        </w:rPr>
        <w:t>»</w:t>
      </w:r>
      <w:r w:rsidR="00BD52DF" w:rsidRPr="00F419B2">
        <w:rPr>
          <w:rFonts w:cs="Arial"/>
        </w:rPr>
        <w:t xml:space="preserve">, </w:t>
      </w:r>
      <w:r w:rsidR="00DB1DFC" w:rsidRPr="00F419B2">
        <w:rPr>
          <w:rFonts w:cs="Arial"/>
        </w:rPr>
        <w:t>«</w:t>
      </w:r>
      <w:r w:rsidR="00BD52DF" w:rsidRPr="00F419B2">
        <w:rPr>
          <w:rFonts w:cs="Arial"/>
        </w:rPr>
        <w:t>Дата рождения ребенка</w:t>
      </w:r>
      <w:r w:rsidR="00DB1DFC" w:rsidRPr="00F419B2">
        <w:rPr>
          <w:rFonts w:cs="Arial"/>
        </w:rPr>
        <w:t>»</w:t>
      </w:r>
      <w:r w:rsidR="00BD52DF" w:rsidRPr="00F419B2">
        <w:rPr>
          <w:rFonts w:cs="Arial"/>
        </w:rPr>
        <w:t xml:space="preserve">, </w:t>
      </w:r>
      <w:r w:rsidR="00DB1DFC" w:rsidRPr="00F419B2">
        <w:rPr>
          <w:rFonts w:cs="Arial"/>
        </w:rPr>
        <w:t>«</w:t>
      </w:r>
      <w:r w:rsidR="00BD52DF" w:rsidRPr="00F419B2">
        <w:rPr>
          <w:rFonts w:cs="Arial"/>
        </w:rPr>
        <w:t>Дата рождения руководителя</w:t>
      </w:r>
      <w:r w:rsidR="00DB1DFC" w:rsidRPr="00F419B2">
        <w:rPr>
          <w:rFonts w:cs="Arial"/>
        </w:rPr>
        <w:t>»</w:t>
      </w:r>
      <w:r w:rsidR="00BD52DF" w:rsidRPr="00F419B2">
        <w:rPr>
          <w:rFonts w:cs="Arial"/>
        </w:rPr>
        <w:t xml:space="preserve">) должны иметь формат </w:t>
      </w:r>
      <w:r w:rsidR="00DB1DFC" w:rsidRPr="00F419B2">
        <w:rPr>
          <w:rFonts w:cs="Arial"/>
        </w:rPr>
        <w:t>«</w:t>
      </w:r>
      <w:r w:rsidR="00BD52DF" w:rsidRPr="00F419B2">
        <w:rPr>
          <w:rFonts w:cs="Arial"/>
        </w:rPr>
        <w:t>Дата</w:t>
      </w:r>
      <w:r w:rsidR="00DB1DFC" w:rsidRPr="00F419B2">
        <w:rPr>
          <w:rFonts w:cs="Arial"/>
        </w:rPr>
        <w:t>»</w:t>
      </w:r>
      <w:r w:rsidR="00BD52DF" w:rsidRPr="00F419B2">
        <w:rPr>
          <w:rFonts w:cs="Arial"/>
        </w:rPr>
        <w:t xml:space="preserve"> и быть заполнены в соответствии со следующим форматом (без кавычек): </w:t>
      </w:r>
      <w:r w:rsidR="00DB1DFC" w:rsidRPr="00F419B2">
        <w:rPr>
          <w:rFonts w:cs="Arial"/>
        </w:rPr>
        <w:t>«</w:t>
      </w:r>
      <w:r w:rsidR="00BD52DF" w:rsidRPr="00F419B2">
        <w:rPr>
          <w:rFonts w:cs="Arial"/>
        </w:rPr>
        <w:t>ДД.ММ.ГГГГ</w:t>
      </w:r>
      <w:r w:rsidR="00DB1DFC" w:rsidRPr="00F419B2">
        <w:rPr>
          <w:rFonts w:cs="Arial"/>
        </w:rPr>
        <w:t>»</w:t>
      </w:r>
      <w:r w:rsidR="00BD52DF" w:rsidRPr="00F419B2">
        <w:rPr>
          <w:rFonts w:cs="Arial"/>
        </w:rPr>
        <w:t>, где ДД – день (две цифры, например, 08), ММ – месяц (две цифры, например, 03), ГГГГ – год (четыре цифры, например</w:t>
      </w:r>
      <w:r w:rsidR="00262337" w:rsidRPr="00F419B2">
        <w:rPr>
          <w:rFonts w:cs="Arial"/>
        </w:rPr>
        <w:t>,</w:t>
      </w:r>
      <w:r w:rsidR="00BD52DF" w:rsidRPr="00F419B2">
        <w:rPr>
          <w:rFonts w:cs="Arial"/>
        </w:rPr>
        <w:t xml:space="preserve"> 2015). Слово год или его сокращение не дописывается в конце даты. Цифра </w:t>
      </w:r>
      <w:r w:rsidR="00DB1DFC" w:rsidRPr="00F419B2">
        <w:rPr>
          <w:rFonts w:cs="Arial"/>
        </w:rPr>
        <w:t>«</w:t>
      </w:r>
      <w:r w:rsidR="00BD52DF" w:rsidRPr="00F419B2">
        <w:rPr>
          <w:rFonts w:cs="Arial"/>
        </w:rPr>
        <w:t>0</w:t>
      </w:r>
      <w:r w:rsidR="00DB1DFC" w:rsidRPr="00F419B2">
        <w:rPr>
          <w:rFonts w:cs="Arial"/>
        </w:rPr>
        <w:t>»</w:t>
      </w:r>
      <w:r w:rsidR="00BD52DF" w:rsidRPr="00F419B2">
        <w:rPr>
          <w:rFonts w:cs="Arial"/>
        </w:rPr>
        <w:t xml:space="preserve"> не</w:t>
      </w:r>
      <w:r w:rsidRPr="00F419B2">
        <w:rPr>
          <w:rFonts w:cs="Arial"/>
        </w:rPr>
        <w:t xml:space="preserve"> может быть заменена буквой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о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>;</w:t>
      </w:r>
    </w:p>
    <w:p w14:paraId="204B066A" w14:textId="77777777" w:rsidR="00BD52DF" w:rsidRPr="00F419B2" w:rsidRDefault="00AA6D33" w:rsidP="00A12F5A">
      <w:pPr>
        <w:pStyle w:val="phlistordereda"/>
        <w:rPr>
          <w:rFonts w:cs="Arial"/>
        </w:rPr>
      </w:pPr>
      <w:r w:rsidRPr="00F419B2">
        <w:rPr>
          <w:rFonts w:cs="Arial"/>
        </w:rPr>
        <w:t>в</w:t>
      </w:r>
      <w:r w:rsidR="00BD52DF" w:rsidRPr="00F419B2">
        <w:rPr>
          <w:rFonts w:cs="Arial"/>
        </w:rPr>
        <w:t xml:space="preserve"> файле </w:t>
      </w:r>
      <w:r w:rsidR="00DB1DFC" w:rsidRPr="00F419B2">
        <w:rPr>
          <w:rFonts w:cs="Arial"/>
        </w:rPr>
        <w:t>«</w:t>
      </w:r>
      <w:r w:rsidR="00BD52DF" w:rsidRPr="00F419B2">
        <w:rPr>
          <w:rFonts w:cs="Arial"/>
        </w:rPr>
        <w:t>Сотрудники</w:t>
      </w:r>
      <w:r w:rsidR="00DB1DFC" w:rsidRPr="00F419B2">
        <w:rPr>
          <w:rFonts w:cs="Arial"/>
        </w:rPr>
        <w:t>»</w:t>
      </w:r>
      <w:r w:rsidR="00BD52DF" w:rsidRPr="00F419B2">
        <w:rPr>
          <w:rFonts w:cs="Arial"/>
        </w:rPr>
        <w:t xml:space="preserve"> поле </w:t>
      </w:r>
      <w:r w:rsidR="00DB1DFC" w:rsidRPr="00F419B2">
        <w:rPr>
          <w:rFonts w:cs="Arial"/>
        </w:rPr>
        <w:t>«</w:t>
      </w:r>
      <w:r w:rsidR="00BD52DF" w:rsidRPr="00F419B2">
        <w:rPr>
          <w:rFonts w:cs="Arial"/>
        </w:rPr>
        <w:t>Должность</w:t>
      </w:r>
      <w:r w:rsidR="00DB1DFC" w:rsidRPr="00F419B2">
        <w:rPr>
          <w:rFonts w:cs="Arial"/>
        </w:rPr>
        <w:t>»</w:t>
      </w:r>
      <w:r w:rsidR="00BD52DF" w:rsidRPr="00F419B2">
        <w:rPr>
          <w:rFonts w:cs="Arial"/>
        </w:rPr>
        <w:t xml:space="preserve"> заполняется строго в соответствии со справочником </w:t>
      </w:r>
      <w:r w:rsidR="00DB1DFC" w:rsidRPr="00F419B2">
        <w:rPr>
          <w:rFonts w:cs="Arial"/>
        </w:rPr>
        <w:t>«</w:t>
      </w:r>
      <w:r w:rsidR="00BD52DF" w:rsidRPr="00F419B2">
        <w:rPr>
          <w:rFonts w:cs="Arial"/>
        </w:rPr>
        <w:t>Должности</w:t>
      </w:r>
      <w:r w:rsidR="00DB1DFC" w:rsidRPr="00F419B2">
        <w:rPr>
          <w:rFonts w:cs="Arial"/>
        </w:rPr>
        <w:t>»</w:t>
      </w:r>
      <w:r w:rsidR="00BD52DF" w:rsidRPr="00F419B2">
        <w:rPr>
          <w:rFonts w:cs="Arial"/>
        </w:rPr>
        <w:t xml:space="preserve">. Если нужной должности нет в справочнике, необходимо ее добавить. Для этого </w:t>
      </w:r>
      <w:r w:rsidRPr="00F419B2">
        <w:rPr>
          <w:rFonts w:cs="Arial"/>
        </w:rPr>
        <w:t>перейдите</w:t>
      </w:r>
      <w:r w:rsidR="00BD52DF" w:rsidRPr="00F419B2">
        <w:rPr>
          <w:rFonts w:cs="Arial"/>
        </w:rPr>
        <w:t xml:space="preserve"> на вкладку </w:t>
      </w:r>
      <w:r w:rsidR="00DB1DFC" w:rsidRPr="00F419B2">
        <w:rPr>
          <w:rFonts w:cs="Arial"/>
        </w:rPr>
        <w:t>«</w:t>
      </w:r>
      <w:r w:rsidR="00BD52DF" w:rsidRPr="00F419B2">
        <w:rPr>
          <w:rFonts w:cs="Arial"/>
        </w:rPr>
        <w:t>Справочники</w:t>
      </w:r>
      <w:r w:rsidR="00DB1DFC" w:rsidRPr="00F419B2">
        <w:rPr>
          <w:rFonts w:cs="Arial"/>
        </w:rPr>
        <w:t>»</w:t>
      </w:r>
      <w:r w:rsidR="00BD52DF" w:rsidRPr="00F419B2">
        <w:rPr>
          <w:rFonts w:cs="Arial"/>
        </w:rPr>
        <w:t xml:space="preserve"> вашего фай</w:t>
      </w:r>
      <w:r w:rsidRPr="00F419B2">
        <w:rPr>
          <w:rFonts w:cs="Arial"/>
        </w:rPr>
        <w:t>ла, в столбец с должностями впишите</w:t>
      </w:r>
      <w:r w:rsidR="00BD52DF" w:rsidRPr="00F419B2">
        <w:rPr>
          <w:rFonts w:cs="Arial"/>
        </w:rPr>
        <w:t xml:space="preserve"> требуемую должность, выделив ее при этом с помощью инструментов форматирования текста программы </w:t>
      </w:r>
      <w:r w:rsidR="00506899" w:rsidRPr="00F419B2">
        <w:rPr>
          <w:rFonts w:cs="Arial"/>
          <w:lang w:val="en-US"/>
        </w:rPr>
        <w:t>MS</w:t>
      </w:r>
      <w:r w:rsidR="00BD52DF" w:rsidRPr="00F419B2">
        <w:rPr>
          <w:rFonts w:cs="Arial"/>
        </w:rPr>
        <w:t xml:space="preserve"> </w:t>
      </w:r>
      <w:r w:rsidR="00BD52DF" w:rsidRPr="00F419B2">
        <w:rPr>
          <w:rFonts w:cs="Arial"/>
          <w:lang w:val="en-US"/>
        </w:rPr>
        <w:t>Excel</w:t>
      </w:r>
      <w:r w:rsidR="00BD52DF" w:rsidRPr="00F419B2">
        <w:rPr>
          <w:rFonts w:cs="Arial"/>
        </w:rPr>
        <w:t xml:space="preserve">, чтобы администратор </w:t>
      </w:r>
      <w:r w:rsidR="00622CF9" w:rsidRPr="00F419B2">
        <w:rPr>
          <w:rFonts w:cs="Arial"/>
        </w:rPr>
        <w:t>Систем</w:t>
      </w:r>
      <w:r w:rsidR="00BD52DF" w:rsidRPr="00F419B2">
        <w:rPr>
          <w:rFonts w:cs="Arial"/>
        </w:rPr>
        <w:t>ы при загрузке данных мог д</w:t>
      </w:r>
      <w:r w:rsidRPr="00F419B2">
        <w:rPr>
          <w:rFonts w:cs="Arial"/>
        </w:rPr>
        <w:t xml:space="preserve">обавить эти должности в </w:t>
      </w:r>
      <w:r w:rsidR="00622CF9" w:rsidRPr="00F419B2">
        <w:rPr>
          <w:rFonts w:cs="Arial"/>
        </w:rPr>
        <w:t>Систем</w:t>
      </w:r>
      <w:r w:rsidRPr="00F419B2">
        <w:rPr>
          <w:rFonts w:cs="Arial"/>
        </w:rPr>
        <w:t>у;</w:t>
      </w:r>
    </w:p>
    <w:p w14:paraId="7941CA80" w14:textId="77777777" w:rsidR="00AA6D33" w:rsidRPr="00F419B2" w:rsidRDefault="00AA6D33" w:rsidP="00A12F5A">
      <w:pPr>
        <w:pStyle w:val="phlistordereda"/>
        <w:rPr>
          <w:rFonts w:cs="Arial"/>
        </w:rPr>
      </w:pPr>
      <w:r w:rsidRPr="00F419B2">
        <w:rPr>
          <w:rFonts w:cs="Arial"/>
        </w:rPr>
        <w:t>в</w:t>
      </w:r>
      <w:r w:rsidR="00BD52DF" w:rsidRPr="00F419B2">
        <w:rPr>
          <w:rFonts w:cs="Arial"/>
        </w:rPr>
        <w:t xml:space="preserve"> случае если сотрудник занимает </w:t>
      </w:r>
      <w:r w:rsidRPr="00F419B2">
        <w:rPr>
          <w:rFonts w:cs="Arial"/>
        </w:rPr>
        <w:t>две</w:t>
      </w:r>
      <w:r w:rsidR="00BD52DF" w:rsidRPr="00F419B2">
        <w:rPr>
          <w:rFonts w:cs="Arial"/>
        </w:rPr>
        <w:t xml:space="preserve"> и более должност</w:t>
      </w:r>
      <w:r w:rsidRPr="00F419B2">
        <w:rPr>
          <w:rFonts w:cs="Arial"/>
        </w:rPr>
        <w:t>и,</w:t>
      </w:r>
      <w:r w:rsidR="00BD52DF" w:rsidRPr="00F419B2">
        <w:rPr>
          <w:rFonts w:cs="Arial"/>
        </w:rPr>
        <w:t xml:space="preserve"> </w:t>
      </w:r>
      <w:r w:rsidRPr="00F419B2">
        <w:rPr>
          <w:rFonts w:cs="Arial"/>
        </w:rPr>
        <w:t>добавьте</w:t>
      </w:r>
      <w:r w:rsidR="00BD52DF" w:rsidRPr="00F419B2">
        <w:rPr>
          <w:rFonts w:cs="Arial"/>
        </w:rPr>
        <w:t xml:space="preserve"> столько строк с данным сотрудником, </w:t>
      </w:r>
      <w:r w:rsidRPr="00F419B2">
        <w:rPr>
          <w:rFonts w:cs="Arial"/>
        </w:rPr>
        <w:t>сколько должностей он занимает;</w:t>
      </w:r>
    </w:p>
    <w:p w14:paraId="6C0280F7" w14:textId="77777777" w:rsidR="00BD52DF" w:rsidRPr="00F419B2" w:rsidRDefault="00AA6D33" w:rsidP="00B10C60">
      <w:pPr>
        <w:pStyle w:val="phnormal"/>
        <w:rPr>
          <w:rFonts w:cs="Arial"/>
        </w:rPr>
      </w:pPr>
      <w:r w:rsidRPr="00F419B2">
        <w:rPr>
          <w:rFonts w:cs="Arial"/>
          <w:b/>
        </w:rPr>
        <w:t>Примечание</w:t>
      </w:r>
      <w:r w:rsidR="004C22C3" w:rsidRPr="00F419B2">
        <w:rPr>
          <w:rFonts w:cs="Arial"/>
        </w:rPr>
        <w:t xml:space="preserve"> – </w:t>
      </w:r>
      <w:r w:rsidR="00BD52DF" w:rsidRPr="00F419B2">
        <w:rPr>
          <w:rFonts w:cs="Arial"/>
        </w:rPr>
        <w:t>У сотрудника может быть только одна д</w:t>
      </w:r>
      <w:r w:rsidR="00EA77E1">
        <w:rPr>
          <w:rFonts w:cs="Arial"/>
        </w:rPr>
        <w:t>олжность не по совместительству.</w:t>
      </w:r>
      <w:r w:rsidR="00A12F5A" w:rsidRPr="00F419B2">
        <w:rPr>
          <w:rFonts w:cs="Arial"/>
        </w:rPr>
        <w:t xml:space="preserve"> </w:t>
      </w:r>
      <w:r w:rsidR="00BD52DF" w:rsidRPr="00F419B2">
        <w:rPr>
          <w:rFonts w:cs="Arial"/>
        </w:rPr>
        <w:t xml:space="preserve">В этом случае строки будут различаться только полями </w:t>
      </w:r>
      <w:r w:rsidR="00DB1DFC" w:rsidRPr="00F419B2">
        <w:rPr>
          <w:rFonts w:cs="Arial"/>
        </w:rPr>
        <w:t>«</w:t>
      </w:r>
      <w:r w:rsidR="00BD52DF" w:rsidRPr="00F419B2">
        <w:rPr>
          <w:rFonts w:cs="Arial"/>
        </w:rPr>
        <w:t>Должность</w:t>
      </w:r>
      <w:r w:rsidR="00DB1DFC" w:rsidRPr="00F419B2">
        <w:rPr>
          <w:rFonts w:cs="Arial"/>
        </w:rPr>
        <w:t>»</w:t>
      </w:r>
      <w:r w:rsidR="00BD52DF" w:rsidRPr="00F419B2">
        <w:rPr>
          <w:rFonts w:cs="Arial"/>
        </w:rPr>
        <w:t xml:space="preserve"> и </w:t>
      </w:r>
      <w:r w:rsidR="00DB1DFC" w:rsidRPr="00F419B2">
        <w:rPr>
          <w:rFonts w:cs="Arial"/>
        </w:rPr>
        <w:t>«</w:t>
      </w:r>
      <w:r w:rsidR="00BD52DF" w:rsidRPr="00F419B2">
        <w:rPr>
          <w:rFonts w:cs="Arial"/>
        </w:rPr>
        <w:t>Совместительство</w:t>
      </w:r>
      <w:r w:rsidR="00DB1DFC" w:rsidRPr="00F419B2">
        <w:rPr>
          <w:rFonts w:cs="Arial"/>
        </w:rPr>
        <w:t>»</w:t>
      </w:r>
      <w:r w:rsidR="00BD52DF" w:rsidRPr="00F419B2">
        <w:rPr>
          <w:rFonts w:cs="Arial"/>
        </w:rPr>
        <w:t xml:space="preserve">. В поле </w:t>
      </w:r>
      <w:r w:rsidR="00DB1DFC" w:rsidRPr="00F419B2">
        <w:rPr>
          <w:rFonts w:cs="Arial"/>
        </w:rPr>
        <w:t>«</w:t>
      </w:r>
      <w:r w:rsidR="00BD52DF" w:rsidRPr="00F419B2">
        <w:rPr>
          <w:rFonts w:cs="Arial"/>
        </w:rPr>
        <w:t>Совместительство</w:t>
      </w:r>
      <w:r w:rsidR="00DB1DFC" w:rsidRPr="00F419B2">
        <w:rPr>
          <w:rFonts w:cs="Arial"/>
        </w:rPr>
        <w:t>»</w:t>
      </w:r>
      <w:r w:rsidR="00BD52DF" w:rsidRPr="00F419B2">
        <w:rPr>
          <w:rFonts w:cs="Arial"/>
        </w:rPr>
        <w:t xml:space="preserve"> </w:t>
      </w:r>
      <w:r w:rsidRPr="00F419B2">
        <w:rPr>
          <w:rFonts w:cs="Arial"/>
        </w:rPr>
        <w:t>проставьте</w:t>
      </w:r>
      <w:r w:rsidR="00BD52DF" w:rsidRPr="00F419B2">
        <w:rPr>
          <w:rFonts w:cs="Arial"/>
        </w:rPr>
        <w:t xml:space="preserve"> значение </w:t>
      </w:r>
      <w:r w:rsidR="00DB1DFC" w:rsidRPr="00F419B2">
        <w:rPr>
          <w:rFonts w:cs="Arial"/>
        </w:rPr>
        <w:t>«</w:t>
      </w:r>
      <w:r w:rsidR="001823A4" w:rsidRPr="00F419B2">
        <w:rPr>
          <w:rFonts w:cs="Arial"/>
        </w:rPr>
        <w:t>Внутреннее</w:t>
      </w:r>
      <w:r w:rsidR="00DB1DFC" w:rsidRPr="00F419B2">
        <w:rPr>
          <w:rFonts w:cs="Arial"/>
        </w:rPr>
        <w:t>»</w:t>
      </w:r>
      <w:r w:rsidR="00EA77E1">
        <w:rPr>
          <w:rFonts w:cs="Arial"/>
        </w:rPr>
        <w:t xml:space="preserve"> (без кавычек), при добавлении</w:t>
      </w:r>
      <w:r w:rsidR="00BD52DF" w:rsidRPr="00F419B2">
        <w:rPr>
          <w:rFonts w:cs="Arial"/>
        </w:rPr>
        <w:t xml:space="preserve"> втор</w:t>
      </w:r>
      <w:r w:rsidR="00EA77E1">
        <w:rPr>
          <w:rFonts w:cs="Arial"/>
        </w:rPr>
        <w:t>ой</w:t>
      </w:r>
      <w:r w:rsidR="00BD52DF" w:rsidRPr="00F419B2">
        <w:rPr>
          <w:rFonts w:cs="Arial"/>
        </w:rPr>
        <w:t xml:space="preserve"> и более должност</w:t>
      </w:r>
      <w:r w:rsidR="00EA77E1">
        <w:rPr>
          <w:rFonts w:cs="Arial"/>
        </w:rPr>
        <w:t>и</w:t>
      </w:r>
      <w:r w:rsidR="00BD52DF" w:rsidRPr="00F419B2">
        <w:rPr>
          <w:rFonts w:cs="Arial"/>
        </w:rPr>
        <w:t xml:space="preserve"> одному сотруднику.</w:t>
      </w:r>
    </w:p>
    <w:p w14:paraId="371A764C" w14:textId="77777777" w:rsidR="00BD52DF" w:rsidRPr="00F419B2" w:rsidRDefault="00AA6D33" w:rsidP="00A12F5A">
      <w:pPr>
        <w:pStyle w:val="phlistordereda"/>
        <w:rPr>
          <w:rFonts w:cs="Arial"/>
        </w:rPr>
      </w:pPr>
      <w:r w:rsidRPr="00F419B2">
        <w:rPr>
          <w:rFonts w:cs="Arial"/>
        </w:rPr>
        <w:t>е</w:t>
      </w:r>
      <w:r w:rsidR="00BD52DF" w:rsidRPr="00F419B2">
        <w:rPr>
          <w:rFonts w:cs="Arial"/>
        </w:rPr>
        <w:t xml:space="preserve">сли поля </w:t>
      </w:r>
      <w:r w:rsidR="00DB1DFC" w:rsidRPr="00F419B2">
        <w:rPr>
          <w:rFonts w:cs="Arial"/>
        </w:rPr>
        <w:t>«</w:t>
      </w:r>
      <w:r w:rsidR="00BD52DF" w:rsidRPr="00F419B2">
        <w:rPr>
          <w:rFonts w:cs="Arial"/>
        </w:rPr>
        <w:t>Фамилия</w:t>
      </w:r>
      <w:r w:rsidR="00DB1DFC" w:rsidRPr="00F419B2">
        <w:rPr>
          <w:rFonts w:cs="Arial"/>
        </w:rPr>
        <w:t>»</w:t>
      </w:r>
      <w:r w:rsidR="00BD52DF" w:rsidRPr="00F419B2">
        <w:rPr>
          <w:rFonts w:cs="Arial"/>
        </w:rPr>
        <w:t xml:space="preserve">, </w:t>
      </w:r>
      <w:r w:rsidR="00DB1DFC" w:rsidRPr="00F419B2">
        <w:rPr>
          <w:rFonts w:cs="Arial"/>
        </w:rPr>
        <w:t>«</w:t>
      </w:r>
      <w:r w:rsidR="00BD52DF" w:rsidRPr="00F419B2">
        <w:rPr>
          <w:rFonts w:cs="Arial"/>
        </w:rPr>
        <w:t>Имя</w:t>
      </w:r>
      <w:r w:rsidR="00DB1DFC" w:rsidRPr="00F419B2">
        <w:rPr>
          <w:rFonts w:cs="Arial"/>
        </w:rPr>
        <w:t>»</w:t>
      </w:r>
      <w:r w:rsidR="00BD52DF" w:rsidRPr="00F419B2">
        <w:rPr>
          <w:rFonts w:cs="Arial"/>
        </w:rPr>
        <w:t xml:space="preserve">, </w:t>
      </w:r>
      <w:r w:rsidR="00DB1DFC" w:rsidRPr="00F419B2">
        <w:rPr>
          <w:rFonts w:cs="Arial"/>
        </w:rPr>
        <w:t>«</w:t>
      </w:r>
      <w:r w:rsidR="00BD52DF" w:rsidRPr="00F419B2">
        <w:rPr>
          <w:rFonts w:cs="Arial"/>
        </w:rPr>
        <w:t>Отчество</w:t>
      </w:r>
      <w:r w:rsidR="00DB1DFC" w:rsidRPr="00F419B2">
        <w:rPr>
          <w:rFonts w:cs="Arial"/>
        </w:rPr>
        <w:t>»</w:t>
      </w:r>
      <w:r w:rsidR="00BD52DF" w:rsidRPr="00F419B2">
        <w:rPr>
          <w:rFonts w:cs="Arial"/>
        </w:rPr>
        <w:t xml:space="preserve">, </w:t>
      </w:r>
      <w:r w:rsidR="00DB1DFC" w:rsidRPr="00F419B2">
        <w:rPr>
          <w:rFonts w:cs="Arial"/>
        </w:rPr>
        <w:t>«</w:t>
      </w:r>
      <w:r w:rsidR="00BD52DF" w:rsidRPr="00F419B2">
        <w:rPr>
          <w:rFonts w:cs="Arial"/>
        </w:rPr>
        <w:t>Дата рождения</w:t>
      </w:r>
      <w:r w:rsidR="00DB1DFC" w:rsidRPr="00F419B2">
        <w:rPr>
          <w:rFonts w:cs="Arial"/>
        </w:rPr>
        <w:t>»</w:t>
      </w:r>
      <w:r w:rsidR="00BD52DF" w:rsidRPr="00F419B2">
        <w:rPr>
          <w:rFonts w:cs="Arial"/>
        </w:rPr>
        <w:t xml:space="preserve">, </w:t>
      </w:r>
      <w:r w:rsidR="00DB1DFC" w:rsidRPr="00F419B2">
        <w:rPr>
          <w:rFonts w:cs="Arial"/>
        </w:rPr>
        <w:t>«</w:t>
      </w:r>
      <w:r w:rsidR="00BD52DF" w:rsidRPr="00F419B2">
        <w:rPr>
          <w:rFonts w:cs="Arial"/>
        </w:rPr>
        <w:t>Логин</w:t>
      </w:r>
      <w:r w:rsidR="00DB1DFC" w:rsidRPr="00F419B2">
        <w:rPr>
          <w:rFonts w:cs="Arial"/>
        </w:rPr>
        <w:t>»</w:t>
      </w:r>
      <w:r w:rsidR="00BD52DF" w:rsidRPr="00F419B2">
        <w:rPr>
          <w:rFonts w:cs="Arial"/>
        </w:rPr>
        <w:t xml:space="preserve"> и </w:t>
      </w:r>
      <w:r w:rsidR="00DB1DFC" w:rsidRPr="00F419B2">
        <w:rPr>
          <w:rFonts w:cs="Arial"/>
        </w:rPr>
        <w:t>«</w:t>
      </w:r>
      <w:r w:rsidR="00BD52DF" w:rsidRPr="00F419B2">
        <w:rPr>
          <w:rFonts w:cs="Arial"/>
        </w:rPr>
        <w:t>Пароль</w:t>
      </w:r>
      <w:r w:rsidR="00DB1DFC" w:rsidRPr="00F419B2">
        <w:rPr>
          <w:rFonts w:cs="Arial"/>
        </w:rPr>
        <w:t>»</w:t>
      </w:r>
      <w:r w:rsidR="00BD52DF" w:rsidRPr="00F419B2">
        <w:rPr>
          <w:rFonts w:cs="Arial"/>
        </w:rPr>
        <w:t xml:space="preserve"> в загружаемом шаблоне </w:t>
      </w:r>
      <w:r w:rsidR="00DB1DFC" w:rsidRPr="00F419B2">
        <w:rPr>
          <w:rFonts w:cs="Arial"/>
        </w:rPr>
        <w:t>«</w:t>
      </w:r>
      <w:r w:rsidR="00BD52DF" w:rsidRPr="00F419B2">
        <w:rPr>
          <w:rFonts w:cs="Arial"/>
        </w:rPr>
        <w:t>Родители</w:t>
      </w:r>
      <w:r w:rsidR="00DB1DFC" w:rsidRPr="00F419B2">
        <w:rPr>
          <w:rFonts w:cs="Arial"/>
        </w:rPr>
        <w:t>»</w:t>
      </w:r>
      <w:r w:rsidR="00BD52DF" w:rsidRPr="00F419B2">
        <w:rPr>
          <w:rFonts w:cs="Arial"/>
        </w:rPr>
        <w:t xml:space="preserve"> совпадают с уже имеющимися данными в Системе, то повторные карточки </w:t>
      </w:r>
      <w:r w:rsidRPr="00F419B2">
        <w:rPr>
          <w:rFonts w:cs="Arial"/>
        </w:rPr>
        <w:t>р</w:t>
      </w:r>
      <w:r w:rsidR="00BD52DF" w:rsidRPr="00F419B2">
        <w:rPr>
          <w:rFonts w:cs="Arial"/>
        </w:rPr>
        <w:t xml:space="preserve">одителей не создаются, а </w:t>
      </w:r>
      <w:r w:rsidR="001823A4" w:rsidRPr="00F419B2">
        <w:rPr>
          <w:rFonts w:cs="Arial"/>
        </w:rPr>
        <w:t xml:space="preserve">учащиеся, указанные в файле импорта </w:t>
      </w:r>
      <w:r w:rsidR="00DB1DFC" w:rsidRPr="00F419B2">
        <w:rPr>
          <w:rFonts w:cs="Arial"/>
        </w:rPr>
        <w:t>«</w:t>
      </w:r>
      <w:r w:rsidR="001823A4" w:rsidRPr="00F419B2">
        <w:rPr>
          <w:rFonts w:cs="Arial"/>
        </w:rPr>
        <w:t>Родители</w:t>
      </w:r>
      <w:r w:rsidR="00DB1DFC" w:rsidRPr="00F419B2">
        <w:rPr>
          <w:rFonts w:cs="Arial"/>
        </w:rPr>
        <w:t>»</w:t>
      </w:r>
      <w:r w:rsidR="001823A4" w:rsidRPr="00F419B2">
        <w:rPr>
          <w:rFonts w:cs="Arial"/>
        </w:rPr>
        <w:t xml:space="preserve"> привязываются к уже существующим в Системе родителям</w:t>
      </w:r>
      <w:r w:rsidRPr="00F419B2">
        <w:rPr>
          <w:rFonts w:cs="Arial"/>
        </w:rPr>
        <w:t>;</w:t>
      </w:r>
    </w:p>
    <w:p w14:paraId="0D39111D" w14:textId="4C706149" w:rsidR="00BD52DF" w:rsidRPr="00F419B2" w:rsidRDefault="00AA6D33" w:rsidP="00A12F5A">
      <w:pPr>
        <w:pStyle w:val="phlistordereda"/>
        <w:rPr>
          <w:rFonts w:cs="Arial"/>
        </w:rPr>
      </w:pPr>
      <w:r w:rsidRPr="00F419B2">
        <w:rPr>
          <w:rFonts w:cs="Arial"/>
        </w:rPr>
        <w:t>в</w:t>
      </w:r>
      <w:r w:rsidR="00BD52DF" w:rsidRPr="00F419B2">
        <w:rPr>
          <w:rFonts w:cs="Arial"/>
        </w:rPr>
        <w:t xml:space="preserve"> файле </w:t>
      </w:r>
      <w:r w:rsidR="00DB1DFC" w:rsidRPr="00F419B2">
        <w:rPr>
          <w:rFonts w:cs="Arial"/>
        </w:rPr>
        <w:t>«</w:t>
      </w:r>
      <w:r w:rsidR="00BD52DF" w:rsidRPr="00F419B2">
        <w:rPr>
          <w:rFonts w:cs="Arial"/>
        </w:rPr>
        <w:t>Учащиеся</w:t>
      </w:r>
      <w:r w:rsidR="00DB1DFC" w:rsidRPr="00F419B2">
        <w:rPr>
          <w:rFonts w:cs="Arial"/>
        </w:rPr>
        <w:t>»</w:t>
      </w:r>
      <w:r w:rsidR="00BD52DF" w:rsidRPr="00F419B2">
        <w:rPr>
          <w:rFonts w:cs="Arial"/>
        </w:rPr>
        <w:t xml:space="preserve"> в поле </w:t>
      </w:r>
      <w:r w:rsidR="00DB1DFC" w:rsidRPr="00F419B2">
        <w:rPr>
          <w:rFonts w:cs="Arial"/>
        </w:rPr>
        <w:t>«</w:t>
      </w:r>
      <w:r w:rsidR="008947FE">
        <w:rPr>
          <w:rFonts w:cs="Arial"/>
        </w:rPr>
        <w:t>Дата зачисления»</w:t>
      </w:r>
      <w:r w:rsidR="00BD52DF" w:rsidRPr="00F419B2">
        <w:rPr>
          <w:rFonts w:cs="Arial"/>
        </w:rPr>
        <w:t xml:space="preserve"> дата должна попадать в период учебного года, </w:t>
      </w:r>
      <w:r w:rsidR="00347137" w:rsidRPr="00F419B2">
        <w:rPr>
          <w:rFonts w:cs="Arial"/>
        </w:rPr>
        <w:t xml:space="preserve">указанный в поле </w:t>
      </w:r>
      <w:r w:rsidR="00DB1DFC" w:rsidRPr="00F419B2">
        <w:rPr>
          <w:rFonts w:cs="Arial"/>
        </w:rPr>
        <w:t>«</w:t>
      </w:r>
      <w:r w:rsidR="00347137" w:rsidRPr="00F419B2">
        <w:rPr>
          <w:rFonts w:cs="Arial"/>
        </w:rPr>
        <w:t>Период</w:t>
      </w:r>
      <w:r w:rsidR="00DB1DFC" w:rsidRPr="00F419B2">
        <w:rPr>
          <w:rFonts w:cs="Arial"/>
        </w:rPr>
        <w:t>»</w:t>
      </w:r>
      <w:r w:rsidR="00347137" w:rsidRPr="00F419B2">
        <w:rPr>
          <w:rFonts w:cs="Arial"/>
        </w:rPr>
        <w:t xml:space="preserve"> для</w:t>
      </w:r>
      <w:r w:rsidR="00BD52DF" w:rsidRPr="00F419B2">
        <w:rPr>
          <w:rFonts w:cs="Arial"/>
        </w:rPr>
        <w:t xml:space="preserve"> групп</w:t>
      </w:r>
      <w:r w:rsidR="00347137" w:rsidRPr="00F419B2">
        <w:rPr>
          <w:rFonts w:cs="Arial"/>
        </w:rPr>
        <w:t xml:space="preserve">ы, в которую будут добавлены </w:t>
      </w:r>
      <w:r w:rsidR="001823A4" w:rsidRPr="00F419B2">
        <w:rPr>
          <w:rFonts w:cs="Arial"/>
        </w:rPr>
        <w:t>учащиеся</w:t>
      </w:r>
      <w:r w:rsidR="00BD52DF" w:rsidRPr="00F419B2">
        <w:rPr>
          <w:rFonts w:cs="Arial"/>
        </w:rPr>
        <w:t>. Указываемая дата должна попадать в учебный период (по умолчан</w:t>
      </w:r>
      <w:r w:rsidRPr="00F419B2">
        <w:rPr>
          <w:rFonts w:cs="Arial"/>
        </w:rPr>
        <w:t>ию это период с 01.09 по 31.08);</w:t>
      </w:r>
    </w:p>
    <w:p w14:paraId="61522E4B" w14:textId="77777777" w:rsidR="00BD52DF" w:rsidRPr="00F419B2" w:rsidRDefault="00AA6D33" w:rsidP="00A12F5A">
      <w:pPr>
        <w:pStyle w:val="phlistordereda"/>
        <w:rPr>
          <w:rFonts w:cs="Arial"/>
        </w:rPr>
      </w:pPr>
      <w:r w:rsidRPr="00F419B2">
        <w:rPr>
          <w:rFonts w:cs="Arial"/>
        </w:rPr>
        <w:t>п</w:t>
      </w:r>
      <w:r w:rsidR="00BD52DF" w:rsidRPr="00F419B2">
        <w:rPr>
          <w:rFonts w:cs="Arial"/>
        </w:rPr>
        <w:t xml:space="preserve">еред загрузкой данных </w:t>
      </w:r>
      <w:r w:rsidR="00DB1DFC" w:rsidRPr="00F419B2">
        <w:rPr>
          <w:rFonts w:cs="Arial"/>
        </w:rPr>
        <w:t>«</w:t>
      </w:r>
      <w:r w:rsidR="00BD52DF" w:rsidRPr="00F419B2">
        <w:rPr>
          <w:rFonts w:cs="Arial"/>
        </w:rPr>
        <w:t>Учащиеся</w:t>
      </w:r>
      <w:r w:rsidR="00DB1DFC" w:rsidRPr="00F419B2">
        <w:rPr>
          <w:rFonts w:cs="Arial"/>
        </w:rPr>
        <w:t>»</w:t>
      </w:r>
      <w:r w:rsidR="00BD52DF" w:rsidRPr="00F419B2">
        <w:rPr>
          <w:rFonts w:cs="Arial"/>
        </w:rPr>
        <w:t xml:space="preserve"> необходимо создать группы в реестре групп (либо загрузить их с помощью функций импорта групп в Системе), причем в данном реестре должны содержаться все группы, которые указаны в файле </w:t>
      </w:r>
      <w:r w:rsidR="00DB1DFC" w:rsidRPr="00F419B2">
        <w:rPr>
          <w:rFonts w:cs="Arial"/>
        </w:rPr>
        <w:t>«</w:t>
      </w:r>
      <w:r w:rsidR="00BD52DF" w:rsidRPr="00F419B2">
        <w:rPr>
          <w:rFonts w:cs="Arial"/>
        </w:rPr>
        <w:t>Учащиеся</w:t>
      </w:r>
      <w:r w:rsidR="00DB1DFC" w:rsidRPr="00F419B2">
        <w:rPr>
          <w:rFonts w:cs="Arial"/>
        </w:rPr>
        <w:t>»</w:t>
      </w:r>
      <w:r w:rsidR="00BD52DF" w:rsidRPr="00F419B2">
        <w:rPr>
          <w:rFonts w:cs="Arial"/>
        </w:rPr>
        <w:t xml:space="preserve"> в столбце </w:t>
      </w:r>
      <w:r w:rsidR="00DB1DFC" w:rsidRPr="00F419B2">
        <w:rPr>
          <w:rFonts w:cs="Arial"/>
        </w:rPr>
        <w:t>«</w:t>
      </w:r>
      <w:r w:rsidR="00BD52DF" w:rsidRPr="00F419B2">
        <w:rPr>
          <w:rFonts w:cs="Arial"/>
        </w:rPr>
        <w:t>Наименование группы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>;</w:t>
      </w:r>
    </w:p>
    <w:p w14:paraId="28C6EC42" w14:textId="77777777" w:rsidR="00BD52DF" w:rsidRPr="00F419B2" w:rsidRDefault="00AA6D33" w:rsidP="00A12F5A">
      <w:pPr>
        <w:pStyle w:val="phlistordereda"/>
        <w:rPr>
          <w:rFonts w:cs="Arial"/>
        </w:rPr>
      </w:pPr>
      <w:r w:rsidRPr="00F419B2">
        <w:rPr>
          <w:rFonts w:cs="Arial"/>
        </w:rPr>
        <w:lastRenderedPageBreak/>
        <w:t>в</w:t>
      </w:r>
      <w:r w:rsidR="00BD52DF" w:rsidRPr="00F419B2">
        <w:rPr>
          <w:rFonts w:cs="Arial"/>
        </w:rPr>
        <w:t xml:space="preserve"> шаблоне </w:t>
      </w:r>
      <w:r w:rsidR="00DB1DFC" w:rsidRPr="00F419B2">
        <w:rPr>
          <w:rFonts w:cs="Arial"/>
        </w:rPr>
        <w:t>«</w:t>
      </w:r>
      <w:r w:rsidR="00BD52DF" w:rsidRPr="00F419B2">
        <w:rPr>
          <w:rFonts w:cs="Arial"/>
        </w:rPr>
        <w:t>Группы</w:t>
      </w:r>
      <w:r w:rsidR="00DB1DFC" w:rsidRPr="00F419B2">
        <w:rPr>
          <w:rFonts w:cs="Arial"/>
        </w:rPr>
        <w:t>»</w:t>
      </w:r>
      <w:r w:rsidR="00BD52DF" w:rsidRPr="00F419B2">
        <w:rPr>
          <w:rFonts w:cs="Arial"/>
        </w:rPr>
        <w:t xml:space="preserve"> значение, введенное в поле </w:t>
      </w:r>
      <w:r w:rsidR="00DB1DFC" w:rsidRPr="00F419B2">
        <w:rPr>
          <w:rFonts w:cs="Arial"/>
        </w:rPr>
        <w:t>«</w:t>
      </w:r>
      <w:r w:rsidR="00BD52DF" w:rsidRPr="00F419B2">
        <w:rPr>
          <w:rFonts w:cs="Arial"/>
        </w:rPr>
        <w:t>Смена</w:t>
      </w:r>
      <w:r w:rsidR="00DB1DFC" w:rsidRPr="00F419B2">
        <w:rPr>
          <w:rFonts w:cs="Arial"/>
        </w:rPr>
        <w:t>»</w:t>
      </w:r>
      <w:r w:rsidR="00BD52DF" w:rsidRPr="00F419B2">
        <w:rPr>
          <w:rFonts w:cs="Arial"/>
        </w:rPr>
        <w:t xml:space="preserve"> должно соответствовать одному из значений, указанных в справочнике </w:t>
      </w:r>
      <w:r w:rsidR="00DB1DFC" w:rsidRPr="00F419B2">
        <w:rPr>
          <w:rFonts w:cs="Arial"/>
        </w:rPr>
        <w:t>«</w:t>
      </w:r>
      <w:r w:rsidR="00BD52DF" w:rsidRPr="00F419B2">
        <w:rPr>
          <w:rFonts w:cs="Arial"/>
        </w:rPr>
        <w:t>Смены</w:t>
      </w:r>
      <w:r w:rsidR="00DB1DFC" w:rsidRPr="00F419B2">
        <w:rPr>
          <w:rFonts w:cs="Arial"/>
        </w:rPr>
        <w:t>»</w:t>
      </w:r>
      <w:r w:rsidR="00BD52DF" w:rsidRPr="00F419B2">
        <w:rPr>
          <w:rFonts w:cs="Arial"/>
        </w:rPr>
        <w:t xml:space="preserve"> данной организации в Системе</w:t>
      </w:r>
      <w:r w:rsidRPr="00F419B2">
        <w:rPr>
          <w:rFonts w:cs="Arial"/>
        </w:rPr>
        <w:t>;</w:t>
      </w:r>
    </w:p>
    <w:p w14:paraId="726260DD" w14:textId="77777777" w:rsidR="00BD52DF" w:rsidRPr="00F419B2" w:rsidRDefault="00BD52DF" w:rsidP="00A12F5A">
      <w:pPr>
        <w:pStyle w:val="phlistordereda"/>
        <w:rPr>
          <w:rFonts w:cs="Arial"/>
        </w:rPr>
      </w:pPr>
      <w:r w:rsidRPr="00F419B2">
        <w:rPr>
          <w:rFonts w:cs="Arial"/>
        </w:rPr>
        <w:t xml:space="preserve">если у родителя имеется </w:t>
      </w:r>
      <w:r w:rsidR="00AA6D33" w:rsidRPr="00F419B2">
        <w:rPr>
          <w:rFonts w:cs="Arial"/>
        </w:rPr>
        <w:t>двое</w:t>
      </w:r>
      <w:r w:rsidRPr="00F419B2">
        <w:rPr>
          <w:rFonts w:cs="Arial"/>
        </w:rPr>
        <w:t xml:space="preserve"> и более детей в данной организации необходимо добавить </w:t>
      </w:r>
      <w:r w:rsidR="008E3BC4">
        <w:rPr>
          <w:rFonts w:cs="Arial"/>
        </w:rPr>
        <w:t xml:space="preserve">такое количество строк с данным родителем, которое соответствует количеству </w:t>
      </w:r>
      <w:r w:rsidRPr="00F419B2">
        <w:rPr>
          <w:rFonts w:cs="Arial"/>
        </w:rPr>
        <w:t>детей</w:t>
      </w:r>
      <w:r w:rsidR="008E3BC4">
        <w:rPr>
          <w:rFonts w:cs="Arial"/>
        </w:rPr>
        <w:t>,</w:t>
      </w:r>
      <w:r w:rsidRPr="00F419B2">
        <w:rPr>
          <w:rFonts w:cs="Arial"/>
        </w:rPr>
        <w:t xml:space="preserve"> обуча</w:t>
      </w:r>
      <w:r w:rsidR="008E3BC4">
        <w:rPr>
          <w:rFonts w:cs="Arial"/>
        </w:rPr>
        <w:t>ющихся</w:t>
      </w:r>
      <w:r w:rsidRPr="00F419B2">
        <w:rPr>
          <w:rFonts w:cs="Arial"/>
        </w:rPr>
        <w:t xml:space="preserve"> в данной организации. В этом случае строки будут различаться только полями, связанными с данными детей: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Фамилия ребенка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,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Имя ребенка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,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Отчество ребенка</w:t>
      </w:r>
      <w:r w:rsidR="00DB1DFC" w:rsidRPr="00F419B2">
        <w:rPr>
          <w:rFonts w:cs="Arial"/>
        </w:rPr>
        <w:t>»</w:t>
      </w:r>
      <w:r w:rsidR="00612895" w:rsidRPr="00F419B2">
        <w:rPr>
          <w:rFonts w:cs="Arial"/>
        </w:rPr>
        <w:t>,</w:t>
      </w:r>
      <w:r w:rsidRPr="00F419B2">
        <w:rPr>
          <w:rFonts w:cs="Arial"/>
        </w:rPr>
        <w:t xml:space="preserve">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Дата рождения ребенка</w:t>
      </w:r>
      <w:r w:rsidR="00DB1DFC" w:rsidRPr="00F419B2">
        <w:rPr>
          <w:rFonts w:cs="Arial"/>
        </w:rPr>
        <w:t>»</w:t>
      </w:r>
      <w:r w:rsidR="00612895" w:rsidRPr="00F419B2">
        <w:rPr>
          <w:rFonts w:cs="Arial"/>
        </w:rPr>
        <w:t xml:space="preserve"> и </w:t>
      </w:r>
      <w:r w:rsidR="00DB1DFC" w:rsidRPr="00F419B2">
        <w:rPr>
          <w:rFonts w:cs="Arial"/>
        </w:rPr>
        <w:t>«</w:t>
      </w:r>
      <w:r w:rsidR="00612895" w:rsidRPr="00F419B2">
        <w:rPr>
          <w:rFonts w:cs="Arial"/>
        </w:rPr>
        <w:t>Логин ребенка</w:t>
      </w:r>
      <w:r w:rsidR="00DB1DFC" w:rsidRPr="00F419B2">
        <w:rPr>
          <w:rFonts w:cs="Arial"/>
        </w:rPr>
        <w:t>»</w:t>
      </w:r>
      <w:r w:rsidR="00AA6D33" w:rsidRPr="00F419B2">
        <w:rPr>
          <w:rFonts w:cs="Arial"/>
        </w:rPr>
        <w:t>;</w:t>
      </w:r>
    </w:p>
    <w:p w14:paraId="432AE3AA" w14:textId="77777777" w:rsidR="00BD52DF" w:rsidRPr="00F419B2" w:rsidRDefault="00AA6D33" w:rsidP="00A12F5A">
      <w:pPr>
        <w:pStyle w:val="phlistordereda"/>
        <w:rPr>
          <w:rFonts w:cs="Arial"/>
        </w:rPr>
      </w:pPr>
      <w:r w:rsidRPr="00F419B2">
        <w:rPr>
          <w:rFonts w:cs="Arial"/>
        </w:rPr>
        <w:t>н</w:t>
      </w:r>
      <w:r w:rsidR="00BD52DF" w:rsidRPr="00F419B2">
        <w:rPr>
          <w:rFonts w:cs="Arial"/>
        </w:rPr>
        <w:t xml:space="preserve">едопустимо разделять учащихся по группам на разные листы файла </w:t>
      </w:r>
      <w:r w:rsidR="00DB1DFC" w:rsidRPr="00F419B2">
        <w:rPr>
          <w:rFonts w:cs="Arial"/>
        </w:rPr>
        <w:t>«</w:t>
      </w:r>
      <w:r w:rsidR="00BD52DF" w:rsidRPr="00F419B2">
        <w:rPr>
          <w:rFonts w:cs="Arial"/>
        </w:rPr>
        <w:t>Учащиеся</w:t>
      </w:r>
      <w:r w:rsidR="00DB1DFC" w:rsidRPr="00F419B2">
        <w:rPr>
          <w:rFonts w:cs="Arial"/>
        </w:rPr>
        <w:t>»</w:t>
      </w:r>
      <w:r w:rsidR="00BD52DF" w:rsidRPr="00F419B2">
        <w:rPr>
          <w:rFonts w:cs="Arial"/>
        </w:rPr>
        <w:t xml:space="preserve"> либо в отдельные файлы. Все учащиеся должны располагаться на одном листе с названием </w:t>
      </w:r>
      <w:r w:rsidR="00DB1DFC" w:rsidRPr="00F419B2">
        <w:rPr>
          <w:rFonts w:cs="Arial"/>
        </w:rPr>
        <w:t>«</w:t>
      </w:r>
      <w:r w:rsidR="00BD52DF" w:rsidRPr="00F419B2">
        <w:rPr>
          <w:rFonts w:cs="Arial"/>
        </w:rPr>
        <w:t>Учащийся</w:t>
      </w:r>
      <w:r w:rsidR="00DB1DFC" w:rsidRPr="00F419B2">
        <w:rPr>
          <w:rFonts w:cs="Arial"/>
        </w:rPr>
        <w:t>»</w:t>
      </w:r>
      <w:r w:rsidR="00BD52DF" w:rsidRPr="00F419B2">
        <w:rPr>
          <w:rFonts w:cs="Arial"/>
        </w:rPr>
        <w:t xml:space="preserve"> в одном файле </w:t>
      </w:r>
      <w:r w:rsidR="00DB1DFC" w:rsidRPr="00F419B2">
        <w:rPr>
          <w:rFonts w:cs="Arial"/>
        </w:rPr>
        <w:t>«</w:t>
      </w:r>
      <w:r w:rsidR="00BD52DF" w:rsidRPr="00F419B2">
        <w:rPr>
          <w:rFonts w:cs="Arial"/>
        </w:rPr>
        <w:t>Учащиеся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>;</w:t>
      </w:r>
    </w:p>
    <w:p w14:paraId="5F6CC174" w14:textId="77777777" w:rsidR="00BD52DF" w:rsidRPr="00F419B2" w:rsidRDefault="00AA6D33" w:rsidP="00A12F5A">
      <w:pPr>
        <w:pStyle w:val="phlistordereda"/>
        <w:rPr>
          <w:rFonts w:cs="Arial"/>
        </w:rPr>
      </w:pPr>
      <w:r w:rsidRPr="00F419B2">
        <w:rPr>
          <w:rFonts w:cs="Arial"/>
        </w:rPr>
        <w:t>н</w:t>
      </w:r>
      <w:r w:rsidR="00BD52DF" w:rsidRPr="00F419B2">
        <w:rPr>
          <w:rFonts w:cs="Arial"/>
        </w:rPr>
        <w:t>е оставля</w:t>
      </w:r>
      <w:r w:rsidRPr="00F419B2">
        <w:rPr>
          <w:rFonts w:cs="Arial"/>
        </w:rPr>
        <w:t>йте</w:t>
      </w:r>
      <w:r w:rsidR="00BD52DF" w:rsidRPr="00F419B2">
        <w:rPr>
          <w:rFonts w:cs="Arial"/>
        </w:rPr>
        <w:t xml:space="preserve"> пустых строк</w:t>
      </w:r>
      <w:r w:rsidR="00612895" w:rsidRPr="00F419B2">
        <w:rPr>
          <w:rFonts w:cs="Arial"/>
        </w:rPr>
        <w:t xml:space="preserve"> либо строк, содержащих только неосновные данные</w:t>
      </w:r>
      <w:r w:rsidR="00424962" w:rsidRPr="00F419B2">
        <w:rPr>
          <w:rFonts w:cs="Arial"/>
        </w:rPr>
        <w:t>.</w:t>
      </w:r>
    </w:p>
    <w:p w14:paraId="6A467108" w14:textId="77777777" w:rsidR="00A46406" w:rsidRPr="00F419B2" w:rsidRDefault="00AA6D33" w:rsidP="00A13429">
      <w:pPr>
        <w:pStyle w:val="phnormal"/>
        <w:keepNext/>
        <w:rPr>
          <w:rFonts w:cs="Arial"/>
        </w:rPr>
      </w:pPr>
      <w:bookmarkStart w:id="1950" w:name="_Toc344386000"/>
      <w:r w:rsidRPr="00F419B2">
        <w:rPr>
          <w:rFonts w:cs="Arial"/>
          <w:b/>
        </w:rPr>
        <w:t>П</w:t>
      </w:r>
      <w:r w:rsidR="00A46406" w:rsidRPr="00F419B2">
        <w:rPr>
          <w:rFonts w:cs="Arial"/>
          <w:b/>
        </w:rPr>
        <w:t>римечания</w:t>
      </w:r>
    </w:p>
    <w:p w14:paraId="2B6B1D58" w14:textId="77777777" w:rsidR="00BD52DF" w:rsidRPr="00F419B2" w:rsidRDefault="00A46406" w:rsidP="00B10C60">
      <w:pPr>
        <w:pStyle w:val="phnormal"/>
        <w:rPr>
          <w:rFonts w:cs="Arial"/>
        </w:rPr>
      </w:pPr>
      <w:r w:rsidRPr="00F419B2">
        <w:rPr>
          <w:rFonts w:cs="Arial"/>
        </w:rPr>
        <w:t xml:space="preserve">1 </w:t>
      </w:r>
      <w:r w:rsidR="00BD52DF" w:rsidRPr="00F419B2">
        <w:rPr>
          <w:rFonts w:cs="Arial"/>
        </w:rPr>
        <w:t>Файлы, заполненные некорректно (не соответствуют указанным выше требованиям)</w:t>
      </w:r>
      <w:r w:rsidR="00347137" w:rsidRPr="00F419B2">
        <w:rPr>
          <w:rFonts w:cs="Arial"/>
        </w:rPr>
        <w:t>,</w:t>
      </w:r>
      <w:r w:rsidR="00BD52DF" w:rsidRPr="00F419B2">
        <w:rPr>
          <w:rFonts w:cs="Arial"/>
        </w:rPr>
        <w:t xml:space="preserve"> в </w:t>
      </w:r>
      <w:r w:rsidR="00AA6D33" w:rsidRPr="00F419B2">
        <w:rPr>
          <w:rFonts w:cs="Arial"/>
        </w:rPr>
        <w:t>С</w:t>
      </w:r>
      <w:r w:rsidR="00BD52DF" w:rsidRPr="00F419B2">
        <w:rPr>
          <w:rFonts w:cs="Arial"/>
        </w:rPr>
        <w:t>истему загружаться не будут</w:t>
      </w:r>
      <w:bookmarkEnd w:id="1950"/>
      <w:r w:rsidR="008E3BC4">
        <w:rPr>
          <w:rFonts w:cs="Arial"/>
        </w:rPr>
        <w:t>.</w:t>
      </w:r>
    </w:p>
    <w:p w14:paraId="47517FDA" w14:textId="77777777" w:rsidR="008226B8" w:rsidRPr="00F419B2" w:rsidRDefault="00A46406" w:rsidP="008226B8">
      <w:pPr>
        <w:pStyle w:val="phnormal"/>
        <w:rPr>
          <w:rFonts w:cs="Arial"/>
        </w:rPr>
      </w:pPr>
      <w:r w:rsidRPr="00F419B2">
        <w:rPr>
          <w:rFonts w:cs="Arial"/>
        </w:rPr>
        <w:t xml:space="preserve">2 </w:t>
      </w:r>
      <w:r w:rsidR="00BD52DF" w:rsidRPr="00F419B2">
        <w:rPr>
          <w:rFonts w:cs="Arial"/>
        </w:rPr>
        <w:t xml:space="preserve">После успешной загрузки файлов </w:t>
      </w:r>
      <w:r w:rsidR="008C3AAB" w:rsidRPr="00F419B2">
        <w:rPr>
          <w:rFonts w:cs="Arial"/>
        </w:rPr>
        <w:t>Система</w:t>
      </w:r>
      <w:r w:rsidR="00BD52DF" w:rsidRPr="00F419B2">
        <w:rPr>
          <w:rFonts w:cs="Arial"/>
        </w:rPr>
        <w:t xml:space="preserve"> вы</w:t>
      </w:r>
      <w:r w:rsidR="00D274FE" w:rsidRPr="00F419B2">
        <w:rPr>
          <w:rFonts w:cs="Arial"/>
        </w:rPr>
        <w:t>ведет</w:t>
      </w:r>
      <w:r w:rsidR="00BD52DF" w:rsidRPr="00F419B2">
        <w:rPr>
          <w:rFonts w:cs="Arial"/>
        </w:rPr>
        <w:t xml:space="preserve"> окно отчета, содержащее следующее сообщение: </w:t>
      </w:r>
      <w:r w:rsidR="00DB1DFC" w:rsidRPr="00F419B2">
        <w:rPr>
          <w:rFonts w:cs="Arial"/>
        </w:rPr>
        <w:t>«</w:t>
      </w:r>
      <w:r w:rsidR="00BD52DF" w:rsidRPr="00F419B2">
        <w:rPr>
          <w:rFonts w:cs="Arial"/>
        </w:rPr>
        <w:t>Сотрудники</w:t>
      </w:r>
      <w:r w:rsidR="0094393F" w:rsidRPr="00F419B2">
        <w:rPr>
          <w:rFonts w:cs="Arial"/>
        </w:rPr>
        <w:t xml:space="preserve">/ </w:t>
      </w:r>
      <w:r w:rsidR="00BD52DF" w:rsidRPr="00F419B2">
        <w:rPr>
          <w:rFonts w:cs="Arial"/>
        </w:rPr>
        <w:t>родители</w:t>
      </w:r>
      <w:r w:rsidR="0094393F" w:rsidRPr="00F419B2">
        <w:rPr>
          <w:rFonts w:cs="Arial"/>
        </w:rPr>
        <w:t xml:space="preserve">/ </w:t>
      </w:r>
      <w:r w:rsidR="00BD52DF" w:rsidRPr="00F419B2">
        <w:rPr>
          <w:rFonts w:cs="Arial"/>
        </w:rPr>
        <w:t>учащиеся</w:t>
      </w:r>
      <w:r w:rsidR="0094393F" w:rsidRPr="00F419B2">
        <w:rPr>
          <w:rFonts w:cs="Arial"/>
        </w:rPr>
        <w:t xml:space="preserve">/ </w:t>
      </w:r>
      <w:r w:rsidR="00BD52DF" w:rsidRPr="00F419B2">
        <w:rPr>
          <w:rFonts w:cs="Arial"/>
        </w:rPr>
        <w:t>группы загружены успешно</w:t>
      </w:r>
      <w:r w:rsidR="00DB1DFC" w:rsidRPr="00F419B2">
        <w:rPr>
          <w:rFonts w:cs="Arial"/>
        </w:rPr>
        <w:t>»</w:t>
      </w:r>
      <w:r w:rsidR="00BD52DF" w:rsidRPr="00F419B2">
        <w:rPr>
          <w:rFonts w:cs="Arial"/>
        </w:rPr>
        <w:t>.</w:t>
      </w:r>
    </w:p>
    <w:p w14:paraId="1CA2A198" w14:textId="77777777" w:rsidR="00A44B02" w:rsidRPr="00F419B2" w:rsidRDefault="00A44B02" w:rsidP="00DF3A42">
      <w:pPr>
        <w:pStyle w:val="21"/>
        <w:rPr>
          <w:rStyle w:val="A20"/>
          <w:rFonts w:cs="Arial"/>
          <w:color w:val="auto"/>
          <w:sz w:val="24"/>
          <w:szCs w:val="20"/>
        </w:rPr>
      </w:pPr>
      <w:bookmarkStart w:id="1951" w:name="_Ref463955247"/>
      <w:bookmarkStart w:id="1952" w:name="_Toc46824859"/>
      <w:bookmarkStart w:id="1953" w:name="_Toc435801722"/>
      <w:r w:rsidRPr="00F419B2">
        <w:rPr>
          <w:rStyle w:val="A20"/>
          <w:rFonts w:cs="Arial"/>
          <w:color w:val="auto"/>
          <w:sz w:val="24"/>
          <w:szCs w:val="20"/>
        </w:rPr>
        <w:t xml:space="preserve">Взаимодействие с ИС </w:t>
      </w:r>
      <w:r w:rsidR="00DB1DFC" w:rsidRPr="00F419B2">
        <w:rPr>
          <w:rStyle w:val="A20"/>
          <w:rFonts w:cs="Arial"/>
          <w:color w:val="auto"/>
          <w:sz w:val="24"/>
          <w:szCs w:val="20"/>
        </w:rPr>
        <w:t>«</w:t>
      </w:r>
      <w:r w:rsidRPr="00F419B2">
        <w:rPr>
          <w:rStyle w:val="A20"/>
          <w:rFonts w:cs="Arial"/>
          <w:color w:val="auto"/>
          <w:sz w:val="24"/>
          <w:szCs w:val="20"/>
        </w:rPr>
        <w:t>Контингент</w:t>
      </w:r>
      <w:r w:rsidR="00DB1DFC" w:rsidRPr="00F419B2">
        <w:rPr>
          <w:rStyle w:val="A20"/>
          <w:rFonts w:cs="Arial"/>
          <w:color w:val="auto"/>
          <w:sz w:val="24"/>
          <w:szCs w:val="20"/>
        </w:rPr>
        <w:t>»</w:t>
      </w:r>
      <w:bookmarkEnd w:id="1951"/>
      <w:bookmarkEnd w:id="1952"/>
    </w:p>
    <w:p w14:paraId="261DFE11" w14:textId="77777777" w:rsidR="00A44B02" w:rsidRPr="00F419B2" w:rsidRDefault="00A44B02" w:rsidP="00B10C60">
      <w:pPr>
        <w:pStyle w:val="phnormal"/>
        <w:rPr>
          <w:rFonts w:cs="Arial"/>
        </w:rPr>
      </w:pPr>
      <w:r w:rsidRPr="00F419B2">
        <w:rPr>
          <w:rFonts w:cs="Arial"/>
          <w:b/>
        </w:rPr>
        <w:t>Примечание</w:t>
      </w:r>
      <w:r w:rsidR="004C22C3" w:rsidRPr="00F419B2">
        <w:rPr>
          <w:rFonts w:cs="Arial"/>
        </w:rPr>
        <w:t xml:space="preserve"> – </w:t>
      </w:r>
      <w:r w:rsidR="00BB7EEB" w:rsidRPr="00F419B2">
        <w:rPr>
          <w:rFonts w:cs="Arial"/>
        </w:rPr>
        <w:t>Данный модуль является подключаемым плагином. Чтобы узнать более подробную информацию и условия подключения, обратитесь к региональному руководителю проектов.</w:t>
      </w:r>
    </w:p>
    <w:p w14:paraId="67A88E57" w14:textId="77777777" w:rsidR="008226B8" w:rsidRPr="00F419B2" w:rsidRDefault="00A44B02" w:rsidP="008226B8">
      <w:pPr>
        <w:pStyle w:val="30"/>
        <w:rPr>
          <w:rFonts w:cs="Arial"/>
        </w:rPr>
      </w:pPr>
      <w:bookmarkStart w:id="1954" w:name="_Ref463955284"/>
      <w:bookmarkStart w:id="1955" w:name="_Toc46824860"/>
      <w:r w:rsidRPr="00F419B2">
        <w:rPr>
          <w:rFonts w:cs="Arial"/>
        </w:rPr>
        <w:t>Настройки</w:t>
      </w:r>
      <w:bookmarkEnd w:id="1954"/>
      <w:bookmarkEnd w:id="1955"/>
    </w:p>
    <w:p w14:paraId="48699A56" w14:textId="2B0A29DC" w:rsidR="00A44B02" w:rsidRPr="00F419B2" w:rsidRDefault="00BB7EEB" w:rsidP="00B10C60">
      <w:pPr>
        <w:pStyle w:val="phnormal"/>
        <w:rPr>
          <w:rFonts w:cs="Arial"/>
        </w:rPr>
      </w:pPr>
      <w:r w:rsidRPr="00F419B2">
        <w:rPr>
          <w:rFonts w:cs="Arial"/>
        </w:rPr>
        <w:t>П</w:t>
      </w:r>
      <w:r w:rsidR="00A44B02" w:rsidRPr="00F419B2">
        <w:rPr>
          <w:rFonts w:cs="Arial"/>
        </w:rPr>
        <w:t xml:space="preserve">ерейдите в пункт меню </w:t>
      </w:r>
      <w:r w:rsidR="00DB1DFC" w:rsidRPr="00F419B2">
        <w:rPr>
          <w:rFonts w:cs="Arial"/>
        </w:rPr>
        <w:t>«</w:t>
      </w:r>
      <w:r w:rsidR="00A44B02" w:rsidRPr="00F419B2">
        <w:rPr>
          <w:rFonts w:cs="Arial"/>
        </w:rPr>
        <w:t>Пуск</w:t>
      </w:r>
      <w:r w:rsidR="00973FBF" w:rsidRPr="00F419B2">
        <w:rPr>
          <w:rFonts w:cs="Arial"/>
        </w:rPr>
        <w:t>/</w:t>
      </w:r>
      <w:r w:rsidR="00A44B02" w:rsidRPr="00F419B2">
        <w:rPr>
          <w:rFonts w:cs="Arial"/>
        </w:rPr>
        <w:t>Администрирование</w:t>
      </w:r>
      <w:r w:rsidR="00973FBF" w:rsidRPr="00F419B2">
        <w:rPr>
          <w:rFonts w:cs="Arial"/>
        </w:rPr>
        <w:t>/</w:t>
      </w:r>
      <w:r w:rsidR="00A44B02" w:rsidRPr="00F419B2">
        <w:rPr>
          <w:rFonts w:cs="Arial"/>
        </w:rPr>
        <w:t xml:space="preserve">Взаимодействие с ИС </w:t>
      </w:r>
      <w:r w:rsidR="00DB1DFC" w:rsidRPr="00F419B2">
        <w:rPr>
          <w:rFonts w:cs="Arial"/>
        </w:rPr>
        <w:t>«</w:t>
      </w:r>
      <w:r w:rsidR="00A44B02" w:rsidRPr="00F419B2">
        <w:rPr>
          <w:rFonts w:cs="Arial"/>
        </w:rPr>
        <w:t>Контингент</w:t>
      </w:r>
      <w:r w:rsidR="00DB1DFC" w:rsidRPr="00F419B2">
        <w:rPr>
          <w:rFonts w:cs="Arial"/>
        </w:rPr>
        <w:t>»</w:t>
      </w:r>
      <w:r w:rsidR="00973FBF" w:rsidRPr="00F419B2">
        <w:rPr>
          <w:rFonts w:cs="Arial"/>
        </w:rPr>
        <w:t>/</w:t>
      </w:r>
      <w:r w:rsidR="00A44B02" w:rsidRPr="00F419B2">
        <w:rPr>
          <w:rFonts w:cs="Arial"/>
        </w:rPr>
        <w:t>Получение данных из контингент</w:t>
      </w:r>
      <w:r w:rsidR="007F4782" w:rsidRPr="00F419B2">
        <w:rPr>
          <w:rFonts w:cs="Arial"/>
        </w:rPr>
        <w:t>а</w:t>
      </w:r>
      <w:r w:rsidR="00973FBF" w:rsidRPr="00F419B2">
        <w:rPr>
          <w:rFonts w:cs="Arial"/>
        </w:rPr>
        <w:t>/</w:t>
      </w:r>
      <w:r w:rsidR="00A44B02" w:rsidRPr="00F419B2">
        <w:rPr>
          <w:rFonts w:cs="Arial"/>
        </w:rPr>
        <w:t>Настройки</w:t>
      </w:r>
      <w:r w:rsidR="00DB1DFC" w:rsidRPr="00F419B2">
        <w:rPr>
          <w:rFonts w:cs="Arial"/>
        </w:rPr>
        <w:t>»</w:t>
      </w:r>
      <w:r w:rsidR="00A44B02" w:rsidRPr="00F419B2">
        <w:rPr>
          <w:rFonts w:cs="Arial"/>
        </w:rPr>
        <w:t xml:space="preserve">, в </w:t>
      </w:r>
      <w:r w:rsidR="00BF7116" w:rsidRPr="00F419B2">
        <w:rPr>
          <w:rFonts w:cs="Arial"/>
        </w:rPr>
        <w:t>открывшемся</w:t>
      </w:r>
      <w:r w:rsidR="00A44B02" w:rsidRPr="00F419B2">
        <w:rPr>
          <w:rFonts w:cs="Arial"/>
        </w:rPr>
        <w:t xml:space="preserve"> окне (</w:t>
      </w:r>
      <w:r w:rsidR="00A44B02" w:rsidRPr="00F419B2">
        <w:rPr>
          <w:rFonts w:cs="Arial"/>
        </w:rPr>
        <w:fldChar w:fldCharType="begin"/>
      </w:r>
      <w:r w:rsidR="00A44B02" w:rsidRPr="00F419B2">
        <w:rPr>
          <w:rFonts w:cs="Arial"/>
        </w:rPr>
        <w:instrText xml:space="preserve"> REF _Ref463944777 \h </w:instrText>
      </w:r>
      <w:r w:rsidR="001C1245" w:rsidRPr="00F419B2">
        <w:rPr>
          <w:rFonts w:cs="Arial"/>
        </w:rPr>
        <w:instrText xml:space="preserve"> \* MERGEFORMAT </w:instrText>
      </w:r>
      <w:r w:rsidR="00A44B02" w:rsidRPr="00F419B2">
        <w:rPr>
          <w:rFonts w:cs="Arial"/>
        </w:rPr>
      </w:r>
      <w:r w:rsidR="00A44B02"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55</w:t>
      </w:r>
      <w:r w:rsidR="00A44B02" w:rsidRPr="00F419B2">
        <w:rPr>
          <w:rFonts w:cs="Arial"/>
        </w:rPr>
        <w:fldChar w:fldCharType="end"/>
      </w:r>
      <w:r w:rsidR="00A44B02" w:rsidRPr="00F419B2">
        <w:rPr>
          <w:rFonts w:cs="Arial"/>
        </w:rPr>
        <w:t xml:space="preserve">) укажите настройки получения данных, нажмите кнопку </w:t>
      </w:r>
      <w:r w:rsidR="00DB1DFC" w:rsidRPr="00F419B2">
        <w:rPr>
          <w:rFonts w:cs="Arial"/>
        </w:rPr>
        <w:t>«</w:t>
      </w:r>
      <w:r w:rsidR="00A44B02" w:rsidRPr="00F419B2">
        <w:rPr>
          <w:rFonts w:cs="Arial"/>
        </w:rPr>
        <w:t>Сохранить</w:t>
      </w:r>
      <w:r w:rsidR="00DB1DFC" w:rsidRPr="00F419B2">
        <w:rPr>
          <w:rFonts w:cs="Arial"/>
        </w:rPr>
        <w:t>»</w:t>
      </w:r>
      <w:r w:rsidR="00A44B02" w:rsidRPr="00F419B2">
        <w:rPr>
          <w:rFonts w:cs="Arial"/>
        </w:rPr>
        <w:t>.</w:t>
      </w:r>
    </w:p>
    <w:p w14:paraId="1652C351" w14:textId="77777777" w:rsidR="00A44B02" w:rsidRPr="00F419B2" w:rsidRDefault="001534F3" w:rsidP="00A44B02">
      <w:pPr>
        <w:pStyle w:val="phfigure"/>
        <w:rPr>
          <w:rFonts w:cs="Arial"/>
        </w:rPr>
      </w:pPr>
      <w:r w:rsidRPr="00F419B2">
        <w:rPr>
          <w:rFonts w:cs="Arial"/>
          <w:noProof/>
        </w:rPr>
        <w:lastRenderedPageBreak/>
        <w:drawing>
          <wp:inline distT="0" distB="0" distL="0" distR="0" wp14:anchorId="1B528D1A" wp14:editId="48FBDBF6">
            <wp:extent cx="3829050" cy="2533650"/>
            <wp:effectExtent l="0" t="0" r="0" b="0"/>
            <wp:docPr id="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BA763" w14:textId="273FC91B" w:rsidR="00A44B02" w:rsidRPr="00F419B2" w:rsidRDefault="00A44B02" w:rsidP="00A44B02">
      <w:pPr>
        <w:pStyle w:val="phfiguretitle"/>
      </w:pPr>
      <w:bookmarkStart w:id="1956" w:name="_Ref463944777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55</w:t>
        </w:r>
      </w:fldSimple>
      <w:bookmarkEnd w:id="1956"/>
      <w:r w:rsidRPr="00F419B2">
        <w:t xml:space="preserve"> – Окно </w:t>
      </w:r>
      <w:r w:rsidR="00DB1DFC" w:rsidRPr="00F419B2">
        <w:t>«</w:t>
      </w:r>
      <w:r w:rsidRPr="00F419B2">
        <w:t>Настройка получения данных из Контингента</w:t>
      </w:r>
      <w:r w:rsidR="00DB1DFC" w:rsidRPr="00F419B2">
        <w:t>»</w:t>
      </w:r>
    </w:p>
    <w:p w14:paraId="3FF133D7" w14:textId="77777777" w:rsidR="004B73AA" w:rsidRPr="00F419B2" w:rsidRDefault="004B73AA" w:rsidP="00B123C9">
      <w:pPr>
        <w:pStyle w:val="phnormal"/>
        <w:rPr>
          <w:rFonts w:cs="Arial"/>
        </w:rPr>
      </w:pPr>
      <w:r w:rsidRPr="00F419B2">
        <w:rPr>
          <w:rFonts w:cs="Arial"/>
        </w:rPr>
        <w:t xml:space="preserve">По умолчанию выбрано значение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 xml:space="preserve">Не заменять </w:t>
      </w:r>
      <w:r w:rsidR="00290FAB" w:rsidRPr="00F419B2">
        <w:rPr>
          <w:rFonts w:cs="Arial"/>
        </w:rPr>
        <w:t>заполненные значения на пустые</w:t>
      </w:r>
      <w:r w:rsidR="00DB1DFC" w:rsidRPr="00F419B2">
        <w:rPr>
          <w:rFonts w:cs="Arial"/>
        </w:rPr>
        <w:t>»</w:t>
      </w:r>
      <w:r w:rsidR="00290FAB" w:rsidRPr="00F419B2">
        <w:rPr>
          <w:rFonts w:cs="Arial"/>
        </w:rPr>
        <w:t>. Т</w:t>
      </w:r>
      <w:r w:rsidRPr="00F419B2">
        <w:rPr>
          <w:rFonts w:cs="Arial"/>
        </w:rPr>
        <w:t>аким образом</w:t>
      </w:r>
      <w:r w:rsidR="00A13429" w:rsidRPr="00F419B2">
        <w:rPr>
          <w:rFonts w:cs="Arial"/>
        </w:rPr>
        <w:t>,</w:t>
      </w:r>
      <w:r w:rsidRPr="00F419B2">
        <w:rPr>
          <w:rFonts w:cs="Arial"/>
        </w:rPr>
        <w:t xml:space="preserve"> при приеме данных персон из </w:t>
      </w:r>
      <w:r w:rsidR="00A13429" w:rsidRPr="00F419B2">
        <w:rPr>
          <w:rFonts w:cs="Arial"/>
        </w:rPr>
        <w:t>РС</w:t>
      </w:r>
      <w:r w:rsidR="00D14D9B" w:rsidRPr="00F419B2">
        <w:rPr>
          <w:rFonts w:cs="Arial"/>
        </w:rPr>
        <w:t xml:space="preserve"> Единой федеральной межведомственной системы учета конти</w:t>
      </w:r>
      <w:r w:rsidR="00B123C9" w:rsidRPr="00F419B2">
        <w:rPr>
          <w:rFonts w:cs="Arial"/>
        </w:rPr>
        <w:t>нгента обучающихся по основным,</w:t>
      </w:r>
      <w:r w:rsidR="00D14D9B" w:rsidRPr="00F419B2">
        <w:rPr>
          <w:rFonts w:cs="Arial"/>
        </w:rPr>
        <w:t xml:space="preserve"> дополнительным общеобразовательным программам и программам среднего</w:t>
      </w:r>
      <w:r w:rsidR="00A13429" w:rsidRPr="00F419B2">
        <w:rPr>
          <w:rFonts w:cs="Arial"/>
        </w:rPr>
        <w:t xml:space="preserve"> профессионального образования </w:t>
      </w:r>
      <w:r w:rsidRPr="00F419B2">
        <w:rPr>
          <w:rFonts w:cs="Arial"/>
        </w:rPr>
        <w:t xml:space="preserve">отсутствующие значения не будут обрабатываться. Если в Системе значение есть, а в выгрузке из </w:t>
      </w:r>
      <w:r w:rsidR="00A826CC" w:rsidRPr="00F419B2">
        <w:rPr>
          <w:rFonts w:cs="Arial"/>
        </w:rPr>
        <w:t>РС</w:t>
      </w:r>
      <w:r w:rsidR="00A13429" w:rsidRPr="00F419B2">
        <w:rPr>
          <w:rFonts w:cs="Arial"/>
        </w:rPr>
        <w:t xml:space="preserve"> </w:t>
      </w:r>
      <w:r w:rsidRPr="00F419B2">
        <w:rPr>
          <w:rFonts w:cs="Arial"/>
        </w:rPr>
        <w:t xml:space="preserve">нет, то такое отсутствие значения не должно восприниматься как изменение в данных и, соответственно, не должна выполняться замена имеющегося в Системе значения на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пустое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. Для значений из справочников в случае отсутствия значения </w:t>
      </w:r>
      <w:r w:rsidR="00A826CC" w:rsidRPr="00F419B2">
        <w:rPr>
          <w:rFonts w:cs="Arial"/>
        </w:rPr>
        <w:t>РС</w:t>
      </w:r>
      <w:r w:rsidRPr="00F419B2">
        <w:rPr>
          <w:rFonts w:cs="Arial"/>
        </w:rPr>
        <w:t xml:space="preserve"> возвращает значение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-1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и обрабатывается аналогично описанию выше.</w:t>
      </w:r>
    </w:p>
    <w:p w14:paraId="235EA5C3" w14:textId="77777777" w:rsidR="004B73AA" w:rsidRPr="00F419B2" w:rsidRDefault="004B73AA" w:rsidP="00B10C60">
      <w:pPr>
        <w:pStyle w:val="phnormal"/>
        <w:rPr>
          <w:rFonts w:cs="Arial"/>
        </w:rPr>
      </w:pPr>
      <w:r w:rsidRPr="00F419B2">
        <w:rPr>
          <w:rFonts w:cs="Arial"/>
        </w:rPr>
        <w:t xml:space="preserve">При выборе значения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Заменять запо</w:t>
      </w:r>
      <w:r w:rsidR="00874A0E" w:rsidRPr="00F419B2">
        <w:rPr>
          <w:rFonts w:cs="Arial"/>
        </w:rPr>
        <w:t>л</w:t>
      </w:r>
      <w:r w:rsidRPr="00F419B2">
        <w:rPr>
          <w:rFonts w:cs="Arial"/>
        </w:rPr>
        <w:t>ненные значения на пустые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все значения (в том числе и отсутствующие), пришедшие из </w:t>
      </w:r>
      <w:r w:rsidR="00A826CC" w:rsidRPr="00F419B2">
        <w:rPr>
          <w:rFonts w:cs="Arial"/>
        </w:rPr>
        <w:t>РС</w:t>
      </w:r>
      <w:r w:rsidRPr="00F419B2">
        <w:rPr>
          <w:rFonts w:cs="Arial"/>
        </w:rPr>
        <w:t xml:space="preserve">, будут обработаны и применены. Если в Системе значение есть, а в выгрузке из </w:t>
      </w:r>
      <w:r w:rsidR="00A826CC" w:rsidRPr="00F419B2">
        <w:rPr>
          <w:rFonts w:cs="Arial"/>
        </w:rPr>
        <w:t>РС</w:t>
      </w:r>
      <w:r w:rsidR="00A13429" w:rsidRPr="00F419B2">
        <w:rPr>
          <w:rFonts w:cs="Arial"/>
        </w:rPr>
        <w:t xml:space="preserve"> </w:t>
      </w:r>
      <w:r w:rsidRPr="00F419B2">
        <w:rPr>
          <w:rFonts w:cs="Arial"/>
        </w:rPr>
        <w:t xml:space="preserve">нет, то такое отсутствие значения должно восприниматься как изменение в данных и, соответственно, должна выполняться замена имеющегося в Системе значения на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пустое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>.</w:t>
      </w:r>
    </w:p>
    <w:p w14:paraId="0109E5DD" w14:textId="77777777" w:rsidR="004B73AA" w:rsidRPr="00F419B2" w:rsidRDefault="004B73AA" w:rsidP="00B10C60">
      <w:pPr>
        <w:pStyle w:val="phnormal"/>
        <w:rPr>
          <w:rFonts w:cs="Arial"/>
        </w:rPr>
      </w:pPr>
      <w:r w:rsidRPr="00F419B2">
        <w:rPr>
          <w:rFonts w:cs="Arial"/>
        </w:rPr>
        <w:t xml:space="preserve">Реализована возможность приема данных из </w:t>
      </w:r>
      <w:r w:rsidR="00A826CC" w:rsidRPr="00F419B2">
        <w:rPr>
          <w:rFonts w:cs="Arial"/>
        </w:rPr>
        <w:t>РС</w:t>
      </w:r>
      <w:r w:rsidRPr="00F419B2">
        <w:rPr>
          <w:rFonts w:cs="Arial"/>
        </w:rPr>
        <w:t xml:space="preserve"> по каждому параметру (вне зависимости от характера данных пришедших из </w:t>
      </w:r>
      <w:r w:rsidR="00A826CC" w:rsidRPr="00F419B2">
        <w:rPr>
          <w:rFonts w:cs="Arial"/>
        </w:rPr>
        <w:t>РС</w:t>
      </w:r>
      <w:r w:rsidR="004C22C3" w:rsidRPr="00F419B2">
        <w:rPr>
          <w:rFonts w:cs="Arial"/>
        </w:rPr>
        <w:t xml:space="preserve"> – </w:t>
      </w:r>
      <w:r w:rsidRPr="00F419B2">
        <w:rPr>
          <w:rFonts w:cs="Arial"/>
        </w:rPr>
        <w:t xml:space="preserve">пустые или заполненные значения) на вкладке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 xml:space="preserve">История </w:t>
      </w:r>
      <w:r w:rsidR="00EB521F" w:rsidRPr="00F419B2">
        <w:rPr>
          <w:rFonts w:cs="Arial"/>
        </w:rPr>
        <w:t>и</w:t>
      </w:r>
      <w:r w:rsidRPr="00F419B2">
        <w:rPr>
          <w:rFonts w:cs="Arial"/>
        </w:rPr>
        <w:t>зменений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в портфолио учащегося в Системе.</w:t>
      </w:r>
    </w:p>
    <w:p w14:paraId="73C3EF5A" w14:textId="77777777" w:rsidR="00A44B02" w:rsidRPr="00F419B2" w:rsidRDefault="00A44B02" w:rsidP="00A44B02">
      <w:pPr>
        <w:pStyle w:val="30"/>
        <w:rPr>
          <w:rFonts w:cs="Arial"/>
        </w:rPr>
      </w:pPr>
      <w:bookmarkStart w:id="1957" w:name="_Ref463955290"/>
      <w:bookmarkStart w:id="1958" w:name="_Toc46824861"/>
      <w:r w:rsidRPr="00F419B2">
        <w:rPr>
          <w:rFonts w:cs="Arial"/>
        </w:rPr>
        <w:t>Запуск</w:t>
      </w:r>
      <w:bookmarkEnd w:id="1957"/>
      <w:bookmarkEnd w:id="1958"/>
    </w:p>
    <w:p w14:paraId="3EC24602" w14:textId="4C573250" w:rsidR="00A44B02" w:rsidRPr="00F419B2" w:rsidRDefault="00A44B02" w:rsidP="00B10C60">
      <w:pPr>
        <w:pStyle w:val="phnormal"/>
        <w:rPr>
          <w:rFonts w:cs="Arial"/>
        </w:rPr>
      </w:pPr>
      <w:r w:rsidRPr="00F419B2">
        <w:rPr>
          <w:rFonts w:cs="Arial"/>
        </w:rPr>
        <w:t>Для запуска</w:t>
      </w:r>
      <w:r w:rsidR="007F4782" w:rsidRPr="00F419B2">
        <w:rPr>
          <w:rFonts w:cs="Arial"/>
        </w:rPr>
        <w:t xml:space="preserve"> получения данных из </w:t>
      </w:r>
      <w:r w:rsidR="00A826CC" w:rsidRPr="00F419B2">
        <w:rPr>
          <w:rFonts w:cs="Arial"/>
        </w:rPr>
        <w:t>РС</w:t>
      </w:r>
      <w:r w:rsidR="007F4782" w:rsidRPr="00F419B2">
        <w:rPr>
          <w:rFonts w:cs="Arial"/>
        </w:rPr>
        <w:t xml:space="preserve"> перейдите в пункт меню </w:t>
      </w:r>
      <w:r w:rsidR="00DB1DFC" w:rsidRPr="00F419B2">
        <w:rPr>
          <w:rFonts w:cs="Arial"/>
        </w:rPr>
        <w:t>«</w:t>
      </w:r>
      <w:r w:rsidR="007F4782" w:rsidRPr="00F419B2">
        <w:rPr>
          <w:rFonts w:cs="Arial"/>
        </w:rPr>
        <w:t>Пуск</w:t>
      </w:r>
      <w:r w:rsidR="00973FBF" w:rsidRPr="00F419B2">
        <w:rPr>
          <w:rFonts w:cs="Arial"/>
        </w:rPr>
        <w:t>/</w:t>
      </w:r>
      <w:r w:rsidR="007F4782" w:rsidRPr="00F419B2">
        <w:rPr>
          <w:rFonts w:cs="Arial"/>
        </w:rPr>
        <w:t>Администрирование</w:t>
      </w:r>
      <w:r w:rsidR="00973FBF" w:rsidRPr="00F419B2">
        <w:rPr>
          <w:rFonts w:cs="Arial"/>
        </w:rPr>
        <w:t>/</w:t>
      </w:r>
      <w:r w:rsidR="007F4782" w:rsidRPr="00F419B2">
        <w:rPr>
          <w:rFonts w:cs="Arial"/>
        </w:rPr>
        <w:t xml:space="preserve">Взаимодействие с ИС </w:t>
      </w:r>
      <w:r w:rsidR="00DB1DFC" w:rsidRPr="00F419B2">
        <w:rPr>
          <w:rFonts w:cs="Arial"/>
        </w:rPr>
        <w:t>«</w:t>
      </w:r>
      <w:r w:rsidR="00A13429" w:rsidRPr="00F419B2">
        <w:rPr>
          <w:rFonts w:cs="Arial"/>
        </w:rPr>
        <w:t>Контингент</w:t>
      </w:r>
      <w:r w:rsidR="00DB1DFC" w:rsidRPr="00F419B2">
        <w:rPr>
          <w:rFonts w:cs="Arial"/>
        </w:rPr>
        <w:t>»</w:t>
      </w:r>
      <w:r w:rsidR="00973FBF" w:rsidRPr="00F419B2">
        <w:rPr>
          <w:rFonts w:cs="Arial"/>
        </w:rPr>
        <w:t>/</w:t>
      </w:r>
      <w:r w:rsidR="007F4782" w:rsidRPr="00F419B2">
        <w:rPr>
          <w:rFonts w:cs="Arial"/>
        </w:rPr>
        <w:t>Получение данных из контингента</w:t>
      </w:r>
      <w:r w:rsidR="00973FBF" w:rsidRPr="00F419B2">
        <w:rPr>
          <w:rFonts w:cs="Arial"/>
        </w:rPr>
        <w:t>/</w:t>
      </w:r>
      <w:r w:rsidR="007F4782" w:rsidRPr="00F419B2">
        <w:rPr>
          <w:rFonts w:cs="Arial"/>
        </w:rPr>
        <w:t>Запуск</w:t>
      </w:r>
      <w:r w:rsidR="00DB1DFC" w:rsidRPr="00F419B2">
        <w:rPr>
          <w:rFonts w:cs="Arial"/>
        </w:rPr>
        <w:t>»</w:t>
      </w:r>
      <w:r w:rsidR="007F4782" w:rsidRPr="00F419B2">
        <w:rPr>
          <w:rFonts w:cs="Arial"/>
        </w:rPr>
        <w:t xml:space="preserve">, после чего выполнится запрос к </w:t>
      </w:r>
      <w:r w:rsidR="00A826CC" w:rsidRPr="00F419B2">
        <w:rPr>
          <w:rFonts w:cs="Arial"/>
        </w:rPr>
        <w:t>РС</w:t>
      </w:r>
      <w:r w:rsidR="00262337" w:rsidRPr="00F419B2">
        <w:rPr>
          <w:rFonts w:cs="Arial"/>
        </w:rPr>
        <w:t>,</w:t>
      </w:r>
      <w:r w:rsidR="007F4782" w:rsidRPr="00F419B2">
        <w:rPr>
          <w:rFonts w:cs="Arial"/>
        </w:rPr>
        <w:t xml:space="preserve"> и </w:t>
      </w:r>
      <w:r w:rsidR="008C3AAB" w:rsidRPr="00F419B2">
        <w:rPr>
          <w:rFonts w:cs="Arial"/>
        </w:rPr>
        <w:t>Система</w:t>
      </w:r>
      <w:r w:rsidR="007F4782" w:rsidRPr="00F419B2">
        <w:rPr>
          <w:rFonts w:cs="Arial"/>
        </w:rPr>
        <w:t xml:space="preserve"> вы</w:t>
      </w:r>
      <w:r w:rsidR="00D274FE" w:rsidRPr="00F419B2">
        <w:rPr>
          <w:rFonts w:cs="Arial"/>
        </w:rPr>
        <w:t>ведет</w:t>
      </w:r>
      <w:r w:rsidR="007F4782" w:rsidRPr="00F419B2">
        <w:rPr>
          <w:rFonts w:cs="Arial"/>
        </w:rPr>
        <w:t xml:space="preserve"> </w:t>
      </w:r>
      <w:r w:rsidR="007F4782" w:rsidRPr="00F419B2">
        <w:rPr>
          <w:rFonts w:cs="Arial"/>
        </w:rPr>
        <w:lastRenderedPageBreak/>
        <w:t xml:space="preserve">следующее сообщение: </w:t>
      </w:r>
      <w:r w:rsidR="00DB1DFC" w:rsidRPr="00F419B2">
        <w:rPr>
          <w:rFonts w:cs="Arial"/>
        </w:rPr>
        <w:t>«</w:t>
      </w:r>
      <w:r w:rsidR="007F4782" w:rsidRPr="00F419B2">
        <w:rPr>
          <w:rFonts w:cs="Arial"/>
        </w:rPr>
        <w:t>Процесс получения данных запущен</w:t>
      </w:r>
      <w:r w:rsidR="00DB1DFC" w:rsidRPr="00F419B2">
        <w:rPr>
          <w:rFonts w:cs="Arial"/>
        </w:rPr>
        <w:t>»</w:t>
      </w:r>
      <w:r w:rsidR="007F4782" w:rsidRPr="00F419B2">
        <w:rPr>
          <w:rFonts w:cs="Arial"/>
        </w:rPr>
        <w:t>. Нажмите</w:t>
      </w:r>
      <w:r w:rsidR="00D14D9B" w:rsidRPr="00F419B2">
        <w:rPr>
          <w:rFonts w:cs="Arial"/>
        </w:rPr>
        <w:t xml:space="preserve"> </w:t>
      </w:r>
      <w:r w:rsidR="007F4782" w:rsidRPr="00F419B2">
        <w:rPr>
          <w:rFonts w:cs="Arial"/>
        </w:rPr>
        <w:t xml:space="preserve">кнопку </w:t>
      </w:r>
      <w:r w:rsidR="00DB1DFC" w:rsidRPr="00F419B2">
        <w:rPr>
          <w:rFonts w:cs="Arial"/>
        </w:rPr>
        <w:t>«</w:t>
      </w:r>
      <w:r w:rsidR="007F4782" w:rsidRPr="00F419B2">
        <w:rPr>
          <w:rFonts w:cs="Arial"/>
        </w:rPr>
        <w:t>ОК</w:t>
      </w:r>
      <w:r w:rsidR="00DB1DFC" w:rsidRPr="00F419B2">
        <w:rPr>
          <w:rFonts w:cs="Arial"/>
        </w:rPr>
        <w:t>»</w:t>
      </w:r>
      <w:r w:rsidR="00740420" w:rsidRPr="00F419B2">
        <w:rPr>
          <w:rFonts w:cs="Arial"/>
        </w:rPr>
        <w:t xml:space="preserve"> (</w:t>
      </w:r>
      <w:r w:rsidR="00740420" w:rsidRPr="00F419B2">
        <w:rPr>
          <w:rFonts w:cs="Arial"/>
        </w:rPr>
        <w:fldChar w:fldCharType="begin"/>
      </w:r>
      <w:r w:rsidR="00740420" w:rsidRPr="00F419B2">
        <w:rPr>
          <w:rFonts w:cs="Arial"/>
        </w:rPr>
        <w:instrText xml:space="preserve"> REF _Ref463948690 \h </w:instrText>
      </w:r>
      <w:r w:rsidR="001C1245" w:rsidRPr="00F419B2">
        <w:rPr>
          <w:rFonts w:cs="Arial"/>
        </w:rPr>
        <w:instrText xml:space="preserve"> \* MERGEFORMAT </w:instrText>
      </w:r>
      <w:r w:rsidR="00740420" w:rsidRPr="00F419B2">
        <w:rPr>
          <w:rFonts w:cs="Arial"/>
        </w:rPr>
      </w:r>
      <w:r w:rsidR="00740420"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56</w:t>
      </w:r>
      <w:r w:rsidR="00740420" w:rsidRPr="00F419B2">
        <w:rPr>
          <w:rFonts w:cs="Arial"/>
        </w:rPr>
        <w:fldChar w:fldCharType="end"/>
      </w:r>
      <w:r w:rsidR="00740420" w:rsidRPr="00F419B2">
        <w:rPr>
          <w:rFonts w:cs="Arial"/>
        </w:rPr>
        <w:t>)</w:t>
      </w:r>
      <w:r w:rsidR="007F4782" w:rsidRPr="00F419B2">
        <w:rPr>
          <w:rFonts w:cs="Arial"/>
        </w:rPr>
        <w:t>.</w:t>
      </w:r>
    </w:p>
    <w:p w14:paraId="3E0498E9" w14:textId="77777777" w:rsidR="00740420" w:rsidRPr="00F419B2" w:rsidRDefault="001534F3" w:rsidP="00740420">
      <w:pPr>
        <w:pStyle w:val="phfigure"/>
        <w:rPr>
          <w:rFonts w:cs="Arial"/>
        </w:rPr>
      </w:pPr>
      <w:r w:rsidRPr="00F419B2">
        <w:rPr>
          <w:rFonts w:cs="Arial"/>
          <w:noProof/>
        </w:rPr>
        <w:drawing>
          <wp:inline distT="0" distB="0" distL="0" distR="0" wp14:anchorId="01324B15" wp14:editId="01770886">
            <wp:extent cx="2381250" cy="876300"/>
            <wp:effectExtent l="0" t="0" r="0" b="0"/>
            <wp:docPr id="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B08D9" w14:textId="40007F1C" w:rsidR="00740420" w:rsidRPr="00F419B2" w:rsidRDefault="00740420" w:rsidP="00740420">
      <w:pPr>
        <w:pStyle w:val="phfiguretitle"/>
      </w:pPr>
      <w:bookmarkStart w:id="1959" w:name="_Ref463948690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56</w:t>
        </w:r>
      </w:fldSimple>
      <w:bookmarkEnd w:id="1959"/>
      <w:r w:rsidR="004C22C3" w:rsidRPr="00F419B2">
        <w:t xml:space="preserve"> – </w:t>
      </w:r>
      <w:r w:rsidR="006E41D2">
        <w:t>Сообщение Системы</w:t>
      </w:r>
    </w:p>
    <w:p w14:paraId="123F3D62" w14:textId="77777777" w:rsidR="007F4782" w:rsidRPr="00F419B2" w:rsidRDefault="007F4782" w:rsidP="00B10C60">
      <w:pPr>
        <w:pStyle w:val="phnormal"/>
        <w:rPr>
          <w:rFonts w:cs="Arial"/>
        </w:rPr>
      </w:pPr>
      <w:r w:rsidRPr="00F419B2">
        <w:rPr>
          <w:rFonts w:cs="Arial"/>
        </w:rPr>
        <w:t xml:space="preserve">Все параметры из пакета данных по обучающемуся, полученные из </w:t>
      </w:r>
      <w:r w:rsidR="00A826CC" w:rsidRPr="00F419B2">
        <w:rPr>
          <w:rFonts w:cs="Arial"/>
        </w:rPr>
        <w:t>РС</w:t>
      </w:r>
      <w:r w:rsidRPr="00F419B2">
        <w:rPr>
          <w:rFonts w:cs="Arial"/>
        </w:rPr>
        <w:t xml:space="preserve">, имеющие расхождения с данными в портфолио учащегося </w:t>
      </w:r>
      <w:r w:rsidR="00D14D9B" w:rsidRPr="00F419B2">
        <w:rPr>
          <w:rFonts w:cs="Arial"/>
        </w:rPr>
        <w:t xml:space="preserve">в Системе, </w:t>
      </w:r>
      <w:r w:rsidRPr="00F419B2">
        <w:rPr>
          <w:rFonts w:cs="Arial"/>
        </w:rPr>
        <w:t>отобра</w:t>
      </w:r>
      <w:r w:rsidR="00D14D9B" w:rsidRPr="00F419B2">
        <w:rPr>
          <w:rFonts w:cs="Arial"/>
        </w:rPr>
        <w:t>жаются</w:t>
      </w:r>
      <w:r w:rsidRPr="00F419B2">
        <w:rPr>
          <w:rFonts w:cs="Arial"/>
        </w:rPr>
        <w:t xml:space="preserve"> на вкладке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История изменений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в портфолио учащегося</w:t>
      </w:r>
      <w:r w:rsidR="00D14D9B" w:rsidRPr="00F419B2">
        <w:rPr>
          <w:rFonts w:cs="Arial"/>
        </w:rPr>
        <w:t xml:space="preserve"> Системы</w:t>
      </w:r>
      <w:r w:rsidRPr="00F419B2">
        <w:rPr>
          <w:rFonts w:cs="Arial"/>
        </w:rPr>
        <w:t>.</w:t>
      </w:r>
    </w:p>
    <w:p w14:paraId="1F229632" w14:textId="77777777" w:rsidR="007F4782" w:rsidRPr="00F419B2" w:rsidRDefault="007F4782" w:rsidP="00B10C60">
      <w:pPr>
        <w:pStyle w:val="phnormal"/>
        <w:rPr>
          <w:rFonts w:cs="Arial"/>
        </w:rPr>
      </w:pPr>
      <w:r w:rsidRPr="00F419B2">
        <w:rPr>
          <w:rFonts w:cs="Arial"/>
          <w:b/>
        </w:rPr>
        <w:t>Примечание</w:t>
      </w:r>
      <w:r w:rsidR="004C22C3" w:rsidRPr="00F419B2">
        <w:rPr>
          <w:rFonts w:cs="Arial"/>
        </w:rPr>
        <w:t xml:space="preserve"> – </w:t>
      </w:r>
      <w:r w:rsidR="00EB521F" w:rsidRPr="00F419B2">
        <w:rPr>
          <w:rFonts w:cs="Arial"/>
        </w:rPr>
        <w:t>Д</w:t>
      </w:r>
      <w:r w:rsidRPr="00F419B2">
        <w:rPr>
          <w:rFonts w:cs="Arial"/>
        </w:rPr>
        <w:t xml:space="preserve">анные по обучающемуся, полученные из </w:t>
      </w:r>
      <w:r w:rsidR="00EB521F" w:rsidRPr="00F419B2">
        <w:rPr>
          <w:rFonts w:cs="Arial"/>
        </w:rPr>
        <w:t>Р</w:t>
      </w:r>
      <w:r w:rsidR="00A826CC" w:rsidRPr="00F419B2">
        <w:rPr>
          <w:rFonts w:cs="Arial"/>
        </w:rPr>
        <w:t>С</w:t>
      </w:r>
      <w:r w:rsidRPr="00F419B2">
        <w:rPr>
          <w:rFonts w:cs="Arial"/>
        </w:rPr>
        <w:t>, имеющие расхождения с данными в портфолио учащегося</w:t>
      </w:r>
      <w:r w:rsidR="00B627DC">
        <w:rPr>
          <w:rFonts w:cs="Arial"/>
        </w:rPr>
        <w:t>,</w:t>
      </w:r>
      <w:r w:rsidR="00EB521F" w:rsidRPr="00F419B2">
        <w:rPr>
          <w:rFonts w:cs="Arial"/>
        </w:rPr>
        <w:t xml:space="preserve"> формируются следующим образом: </w:t>
      </w:r>
      <w:r w:rsidRPr="00F419B2">
        <w:rPr>
          <w:rFonts w:cs="Arial"/>
        </w:rPr>
        <w:t>д</w:t>
      </w:r>
      <w:r w:rsidR="00A13429" w:rsidRPr="00F419B2">
        <w:rPr>
          <w:rFonts w:cs="Arial"/>
        </w:rPr>
        <w:t>анные, имеющие другое значение</w:t>
      </w:r>
      <w:r w:rsidRPr="00F419B2">
        <w:rPr>
          <w:rFonts w:cs="Arial"/>
        </w:rPr>
        <w:t xml:space="preserve"> </w:t>
      </w:r>
      <w:r w:rsidR="00A13429" w:rsidRPr="00F419B2">
        <w:rPr>
          <w:rFonts w:cs="Arial"/>
        </w:rPr>
        <w:t>суммируются с отсутствующими данными</w:t>
      </w:r>
      <w:r w:rsidR="00740420" w:rsidRPr="00F419B2">
        <w:rPr>
          <w:rFonts w:cs="Arial"/>
        </w:rPr>
        <w:t>.</w:t>
      </w:r>
    </w:p>
    <w:p w14:paraId="0CE8BB7B" w14:textId="77777777" w:rsidR="00A44B02" w:rsidRPr="00F419B2" w:rsidRDefault="00A44B02" w:rsidP="00A44B02">
      <w:pPr>
        <w:pStyle w:val="30"/>
        <w:rPr>
          <w:rFonts w:cs="Arial"/>
        </w:rPr>
      </w:pPr>
      <w:bookmarkStart w:id="1960" w:name="_Ref463955295"/>
      <w:bookmarkStart w:id="1961" w:name="_Toc46824862"/>
      <w:r w:rsidRPr="00F419B2">
        <w:rPr>
          <w:rFonts w:cs="Arial"/>
        </w:rPr>
        <w:t>Результаты</w:t>
      </w:r>
      <w:bookmarkEnd w:id="1960"/>
      <w:bookmarkEnd w:id="1961"/>
    </w:p>
    <w:p w14:paraId="576D23D1" w14:textId="567B1FC7" w:rsidR="00A44B02" w:rsidRPr="00F419B2" w:rsidRDefault="007F4782" w:rsidP="00B10C60">
      <w:pPr>
        <w:pStyle w:val="phnormal"/>
        <w:rPr>
          <w:rFonts w:cs="Arial"/>
        </w:rPr>
      </w:pPr>
      <w:r w:rsidRPr="00F419B2">
        <w:rPr>
          <w:rFonts w:cs="Arial"/>
        </w:rPr>
        <w:t xml:space="preserve">Реализована возможность отслеживать результат операции по получению данных из </w:t>
      </w:r>
      <w:r w:rsidR="00A826CC" w:rsidRPr="00F419B2">
        <w:rPr>
          <w:rFonts w:cs="Arial"/>
        </w:rPr>
        <w:t>РС</w:t>
      </w:r>
      <w:r w:rsidRPr="00F419B2">
        <w:rPr>
          <w:rFonts w:cs="Arial"/>
        </w:rPr>
        <w:t xml:space="preserve"> в Систему. Для этого перейдите в пункт меню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Пуск</w:t>
      </w:r>
      <w:r w:rsidR="00973FBF" w:rsidRPr="00F419B2">
        <w:rPr>
          <w:rFonts w:cs="Arial"/>
        </w:rPr>
        <w:t>/</w:t>
      </w:r>
      <w:r w:rsidRPr="00F419B2">
        <w:rPr>
          <w:rFonts w:cs="Arial"/>
        </w:rPr>
        <w:t>Администрирование</w:t>
      </w:r>
      <w:r w:rsidR="00973FBF" w:rsidRPr="00F419B2">
        <w:rPr>
          <w:rFonts w:cs="Arial"/>
        </w:rPr>
        <w:t>/</w:t>
      </w:r>
      <w:r w:rsidRPr="00F419B2">
        <w:rPr>
          <w:rFonts w:cs="Arial"/>
        </w:rPr>
        <w:t xml:space="preserve">Взаимодействие с ИС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Контингент</w:t>
      </w:r>
      <w:r w:rsidR="00DB1DFC" w:rsidRPr="00F419B2">
        <w:rPr>
          <w:rFonts w:cs="Arial"/>
        </w:rPr>
        <w:t>»</w:t>
      </w:r>
      <w:r w:rsidR="00973FBF" w:rsidRPr="00F419B2">
        <w:rPr>
          <w:rFonts w:cs="Arial"/>
        </w:rPr>
        <w:t>/</w:t>
      </w:r>
      <w:r w:rsidRPr="00F419B2">
        <w:rPr>
          <w:rFonts w:cs="Arial"/>
        </w:rPr>
        <w:t>Получение данных из контингента</w:t>
      </w:r>
      <w:r w:rsidR="00973FBF" w:rsidRPr="00F419B2">
        <w:rPr>
          <w:rFonts w:cs="Arial"/>
        </w:rPr>
        <w:t>/</w:t>
      </w:r>
      <w:r w:rsidRPr="00F419B2">
        <w:rPr>
          <w:rFonts w:cs="Arial"/>
        </w:rPr>
        <w:t>Результаты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>, откроется окно реестра операций (</w:t>
      </w:r>
      <w:r w:rsidRPr="00F419B2">
        <w:rPr>
          <w:rFonts w:cs="Arial"/>
        </w:rPr>
        <w:fldChar w:fldCharType="begin"/>
      </w:r>
      <w:r w:rsidRPr="00F419B2">
        <w:rPr>
          <w:rFonts w:cs="Arial"/>
        </w:rPr>
        <w:instrText xml:space="preserve"> REF _Ref463946025 \h </w:instrText>
      </w:r>
      <w:r w:rsidR="001C1245" w:rsidRPr="00F419B2">
        <w:rPr>
          <w:rFonts w:cs="Arial"/>
        </w:rPr>
        <w:instrText xml:space="preserve"> \* MERGEFORMAT </w:instrText>
      </w:r>
      <w:r w:rsidRPr="00F419B2">
        <w:rPr>
          <w:rFonts w:cs="Arial"/>
        </w:rPr>
      </w:r>
      <w:r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57</w:t>
      </w:r>
      <w:r w:rsidRPr="00F419B2">
        <w:rPr>
          <w:rFonts w:cs="Arial"/>
        </w:rPr>
        <w:fldChar w:fldCharType="end"/>
      </w:r>
      <w:r w:rsidRPr="00F419B2">
        <w:rPr>
          <w:rFonts w:cs="Arial"/>
        </w:rPr>
        <w:t>).</w:t>
      </w:r>
    </w:p>
    <w:p w14:paraId="1103E35E" w14:textId="77777777" w:rsidR="007F4782" w:rsidRPr="00F419B2" w:rsidRDefault="001534F3" w:rsidP="007F4782">
      <w:pPr>
        <w:pStyle w:val="phfigure"/>
        <w:rPr>
          <w:rFonts w:cs="Arial"/>
        </w:rPr>
      </w:pPr>
      <w:r w:rsidRPr="00F419B2">
        <w:rPr>
          <w:rFonts w:cs="Arial"/>
          <w:noProof/>
        </w:rPr>
        <w:drawing>
          <wp:inline distT="0" distB="0" distL="0" distR="0" wp14:anchorId="4E8EB061" wp14:editId="53116B50">
            <wp:extent cx="6153150" cy="3067050"/>
            <wp:effectExtent l="0" t="0" r="0" b="0"/>
            <wp:docPr id="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649D7" w14:textId="40631216" w:rsidR="007F4782" w:rsidRPr="00F419B2" w:rsidRDefault="007F4782" w:rsidP="007F4782">
      <w:pPr>
        <w:pStyle w:val="phfiguretitle"/>
      </w:pPr>
      <w:bookmarkStart w:id="1962" w:name="_Ref463946025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57</w:t>
        </w:r>
      </w:fldSimple>
      <w:bookmarkEnd w:id="1962"/>
      <w:r w:rsidRPr="00F419B2">
        <w:t xml:space="preserve"> – Окно </w:t>
      </w:r>
      <w:r w:rsidR="006E41D2">
        <w:t>«</w:t>
      </w:r>
      <w:r w:rsidR="006E41D2" w:rsidRPr="00F419B2">
        <w:t xml:space="preserve">Реестр </w:t>
      </w:r>
      <w:r w:rsidRPr="00F419B2">
        <w:t>операций</w:t>
      </w:r>
      <w:r w:rsidR="006E41D2">
        <w:t>»</w:t>
      </w:r>
    </w:p>
    <w:p w14:paraId="06BB9BE5" w14:textId="77777777" w:rsidR="007F4782" w:rsidRPr="00F419B2" w:rsidRDefault="007F4782" w:rsidP="00B10C60">
      <w:pPr>
        <w:pStyle w:val="phnormal"/>
        <w:rPr>
          <w:rFonts w:cs="Arial"/>
        </w:rPr>
      </w:pPr>
      <w:r w:rsidRPr="00F419B2">
        <w:rPr>
          <w:rFonts w:cs="Arial"/>
        </w:rPr>
        <w:lastRenderedPageBreak/>
        <w:t xml:space="preserve">Окно реестра операций содержит поля фильтрации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Период с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и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по</w:t>
      </w:r>
      <w:r w:rsidR="00DB1DFC" w:rsidRPr="00F419B2">
        <w:rPr>
          <w:rFonts w:cs="Arial"/>
        </w:rPr>
        <w:t>»</w:t>
      </w:r>
      <w:r w:rsidR="004C22C3" w:rsidRPr="00F419B2">
        <w:rPr>
          <w:rFonts w:cs="Arial"/>
        </w:rPr>
        <w:t xml:space="preserve"> – </w:t>
      </w:r>
      <w:r w:rsidRPr="00F419B2">
        <w:rPr>
          <w:rFonts w:cs="Arial"/>
        </w:rPr>
        <w:t>при необходимости выберите даты начала и окончания периода, за который должен быть сформирован и отображен для просмотра в таблице</w:t>
      </w:r>
      <w:r w:rsidR="00D14D9B" w:rsidRPr="00F419B2">
        <w:rPr>
          <w:rFonts w:cs="Arial"/>
        </w:rPr>
        <w:t>.</w:t>
      </w:r>
    </w:p>
    <w:p w14:paraId="66584B0C" w14:textId="77787A94" w:rsidR="007F4782" w:rsidRPr="00F419B2" w:rsidRDefault="007F4782" w:rsidP="00B10C60">
      <w:pPr>
        <w:pStyle w:val="phnormal"/>
        <w:rPr>
          <w:rFonts w:cs="Arial"/>
        </w:rPr>
      </w:pPr>
      <w:r w:rsidRPr="00F419B2">
        <w:rPr>
          <w:rFonts w:cs="Arial"/>
        </w:rPr>
        <w:t xml:space="preserve">Для просмотра протокола выполнения запроса на получение данных из </w:t>
      </w:r>
      <w:r w:rsidR="00A826CC" w:rsidRPr="00F419B2">
        <w:rPr>
          <w:rFonts w:cs="Arial"/>
        </w:rPr>
        <w:t>РС</w:t>
      </w:r>
      <w:r w:rsidRPr="00F419B2">
        <w:rPr>
          <w:rFonts w:cs="Arial"/>
        </w:rPr>
        <w:t xml:space="preserve"> выделите запись в реестре оп</w:t>
      </w:r>
      <w:r w:rsidR="00874A0E" w:rsidRPr="00F419B2">
        <w:rPr>
          <w:rFonts w:cs="Arial"/>
        </w:rPr>
        <w:t>е</w:t>
      </w:r>
      <w:r w:rsidRPr="00F419B2">
        <w:rPr>
          <w:rFonts w:cs="Arial"/>
        </w:rPr>
        <w:t xml:space="preserve">раций и нажмите кнопку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Просмотр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>. Открывшееся окно протокола (</w:t>
      </w:r>
      <w:r w:rsidR="00C21DCA" w:rsidRPr="00F419B2">
        <w:rPr>
          <w:rFonts w:cs="Arial"/>
        </w:rPr>
        <w:fldChar w:fldCharType="begin"/>
      </w:r>
      <w:r w:rsidR="00C21DCA" w:rsidRPr="00F419B2">
        <w:rPr>
          <w:rFonts w:cs="Arial"/>
        </w:rPr>
        <w:instrText xml:space="preserve"> REF _Ref463946398 \h </w:instrText>
      </w:r>
      <w:r w:rsidR="001C1245" w:rsidRPr="00F419B2">
        <w:rPr>
          <w:rFonts w:cs="Arial"/>
        </w:rPr>
        <w:instrText xml:space="preserve"> \* MERGEFORMAT </w:instrText>
      </w:r>
      <w:r w:rsidR="00C21DCA" w:rsidRPr="00F419B2">
        <w:rPr>
          <w:rFonts w:cs="Arial"/>
        </w:rPr>
      </w:r>
      <w:r w:rsidR="00C21DCA"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58</w:t>
      </w:r>
      <w:r w:rsidR="00C21DCA" w:rsidRPr="00F419B2">
        <w:rPr>
          <w:rFonts w:cs="Arial"/>
        </w:rPr>
        <w:fldChar w:fldCharType="end"/>
      </w:r>
      <w:r w:rsidRPr="00F419B2">
        <w:rPr>
          <w:rFonts w:cs="Arial"/>
        </w:rPr>
        <w:t xml:space="preserve">), содержит </w:t>
      </w:r>
      <w:r w:rsidR="00C21DCA" w:rsidRPr="00F419B2">
        <w:rPr>
          <w:rFonts w:cs="Arial"/>
        </w:rPr>
        <w:t>информацию</w:t>
      </w:r>
      <w:r w:rsidR="00A13429" w:rsidRPr="00F419B2">
        <w:rPr>
          <w:rFonts w:cs="Arial"/>
        </w:rPr>
        <w:t xml:space="preserve"> в полях</w:t>
      </w:r>
      <w:r w:rsidRPr="00F419B2">
        <w:rPr>
          <w:rFonts w:cs="Arial"/>
        </w:rPr>
        <w:t>:</w:t>
      </w:r>
    </w:p>
    <w:p w14:paraId="644407AA" w14:textId="77777777" w:rsidR="00C21DCA" w:rsidRPr="00F419B2" w:rsidRDefault="001534F3" w:rsidP="00C21DCA">
      <w:pPr>
        <w:pStyle w:val="phfigure"/>
        <w:rPr>
          <w:rFonts w:cs="Arial"/>
        </w:rPr>
      </w:pPr>
      <w:r w:rsidRPr="00F419B2">
        <w:rPr>
          <w:rFonts w:cs="Arial"/>
          <w:noProof/>
        </w:rPr>
        <w:drawing>
          <wp:inline distT="0" distB="0" distL="0" distR="0" wp14:anchorId="5E4EC722" wp14:editId="0F3A52D9">
            <wp:extent cx="6153150" cy="3524250"/>
            <wp:effectExtent l="0" t="0" r="0" b="0"/>
            <wp:docPr id="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6EBB6" w14:textId="7637147E" w:rsidR="007F4782" w:rsidRPr="00F419B2" w:rsidRDefault="00C21DCA" w:rsidP="00C21DCA">
      <w:pPr>
        <w:pStyle w:val="phfiguretitle"/>
      </w:pPr>
      <w:bookmarkStart w:id="1963" w:name="_Ref463946398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58</w:t>
        </w:r>
      </w:fldSimple>
      <w:bookmarkEnd w:id="1963"/>
      <w:r w:rsidRPr="00F419B2">
        <w:t xml:space="preserve"> – Окно </w:t>
      </w:r>
      <w:r w:rsidR="00DB1DFC" w:rsidRPr="00F419B2">
        <w:t>«</w:t>
      </w:r>
      <w:r w:rsidRPr="00F419B2">
        <w:t>Протокол</w:t>
      </w:r>
      <w:r w:rsidR="00DB1DFC" w:rsidRPr="00F419B2">
        <w:t>»</w:t>
      </w:r>
    </w:p>
    <w:p w14:paraId="55ED6E9F" w14:textId="77777777" w:rsidR="00C21DCA" w:rsidRPr="00F419B2" w:rsidRDefault="00DB1DFC" w:rsidP="00B10C60">
      <w:pPr>
        <w:pStyle w:val="phlistitemized1"/>
      </w:pPr>
      <w:r w:rsidRPr="00F419B2">
        <w:t>«</w:t>
      </w:r>
      <w:r w:rsidR="00C21DCA" w:rsidRPr="00F419B2">
        <w:t>Сессия</w:t>
      </w:r>
      <w:r w:rsidRPr="00F419B2">
        <w:t>»</w:t>
      </w:r>
      <w:r w:rsidR="004C22C3" w:rsidRPr="00F419B2">
        <w:t xml:space="preserve"> – </w:t>
      </w:r>
      <w:r w:rsidR="00C21DCA" w:rsidRPr="00F419B2">
        <w:t>значение сессии из реестра операций;</w:t>
      </w:r>
    </w:p>
    <w:p w14:paraId="10B9AADF" w14:textId="77777777" w:rsidR="00C21DCA" w:rsidRPr="00F419B2" w:rsidRDefault="00DB1DFC" w:rsidP="00B10C60">
      <w:pPr>
        <w:pStyle w:val="phlistitemized1"/>
      </w:pPr>
      <w:r w:rsidRPr="00F419B2">
        <w:t>«</w:t>
      </w:r>
      <w:r w:rsidR="00C21DCA" w:rsidRPr="00F419B2">
        <w:t>Дата и время</w:t>
      </w:r>
      <w:r w:rsidRPr="00F419B2">
        <w:t>»</w:t>
      </w:r>
      <w:r w:rsidR="004C22C3" w:rsidRPr="00F419B2">
        <w:t xml:space="preserve"> – </w:t>
      </w:r>
      <w:r w:rsidR="00C21DCA" w:rsidRPr="00F419B2">
        <w:t>время и дата сессии из реестра операций;</w:t>
      </w:r>
    </w:p>
    <w:p w14:paraId="3DDCF013" w14:textId="77777777" w:rsidR="00C21DCA" w:rsidRPr="00F419B2" w:rsidRDefault="00C21DCA" w:rsidP="00B10C60">
      <w:pPr>
        <w:pStyle w:val="phlistitemized1"/>
      </w:pPr>
      <w:r w:rsidRPr="00F419B2">
        <w:t>таблицу с графами:</w:t>
      </w:r>
    </w:p>
    <w:p w14:paraId="5FF2D22E" w14:textId="77777777" w:rsidR="00C21DCA" w:rsidRPr="00F419B2" w:rsidRDefault="00DB1DFC" w:rsidP="00B10C60">
      <w:pPr>
        <w:pStyle w:val="phlistitemized2"/>
        <w:rPr>
          <w:rFonts w:cs="Arial"/>
        </w:rPr>
      </w:pPr>
      <w:r w:rsidRPr="00F419B2">
        <w:rPr>
          <w:rFonts w:cs="Arial"/>
        </w:rPr>
        <w:t>«</w:t>
      </w:r>
      <w:r w:rsidR="00C21DCA" w:rsidRPr="00F419B2">
        <w:rPr>
          <w:rFonts w:cs="Arial"/>
        </w:rPr>
        <w:t>Модель</w:t>
      </w:r>
      <w:r w:rsidRPr="00F419B2">
        <w:rPr>
          <w:rFonts w:cs="Arial"/>
        </w:rPr>
        <w:t>»</w:t>
      </w:r>
      <w:r w:rsidR="004C22C3" w:rsidRPr="00F419B2">
        <w:rPr>
          <w:rFonts w:cs="Arial"/>
        </w:rPr>
        <w:t xml:space="preserve"> – </w:t>
      </w:r>
      <w:r w:rsidR="00C21DCA" w:rsidRPr="00F419B2">
        <w:rPr>
          <w:rFonts w:cs="Arial"/>
        </w:rPr>
        <w:t>отображает данные из пакета данных по персоне (входные параметры запроса из Системы в</w:t>
      </w:r>
      <w:r w:rsidR="00BF7116" w:rsidRPr="00F419B2">
        <w:rPr>
          <w:rFonts w:cs="Arial"/>
        </w:rPr>
        <w:t xml:space="preserve"> </w:t>
      </w:r>
      <w:r w:rsidR="00A826CC" w:rsidRPr="00F419B2">
        <w:rPr>
          <w:rFonts w:cs="Arial"/>
        </w:rPr>
        <w:t>РС</w:t>
      </w:r>
      <w:r w:rsidR="00C21DCA" w:rsidRPr="00F419B2">
        <w:rPr>
          <w:rFonts w:cs="Arial"/>
        </w:rPr>
        <w:t>);</w:t>
      </w:r>
    </w:p>
    <w:p w14:paraId="01762148" w14:textId="77777777" w:rsidR="00C21DCA" w:rsidRPr="00F419B2" w:rsidRDefault="00DB1DFC" w:rsidP="00B10C60">
      <w:pPr>
        <w:pStyle w:val="phlistitemized2"/>
        <w:rPr>
          <w:rFonts w:cs="Arial"/>
        </w:rPr>
      </w:pPr>
      <w:r w:rsidRPr="00F419B2">
        <w:rPr>
          <w:rFonts w:cs="Arial"/>
        </w:rPr>
        <w:t>«</w:t>
      </w:r>
      <w:r w:rsidR="00C21DCA" w:rsidRPr="00F419B2">
        <w:rPr>
          <w:rFonts w:cs="Arial"/>
        </w:rPr>
        <w:t>Получено</w:t>
      </w:r>
      <w:r w:rsidRPr="00F419B2">
        <w:rPr>
          <w:rFonts w:cs="Arial"/>
        </w:rPr>
        <w:t>»</w:t>
      </w:r>
      <w:r w:rsidR="004C22C3" w:rsidRPr="00F419B2">
        <w:rPr>
          <w:rFonts w:cs="Arial"/>
        </w:rPr>
        <w:t xml:space="preserve"> – </w:t>
      </w:r>
      <w:r w:rsidR="00C21DCA" w:rsidRPr="00F419B2">
        <w:rPr>
          <w:rFonts w:cs="Arial"/>
        </w:rPr>
        <w:t xml:space="preserve">отображено общее количество моделей из пакетов данных по персонам, по которым найдено соответствие в </w:t>
      </w:r>
      <w:r w:rsidR="00A826CC" w:rsidRPr="00F419B2">
        <w:rPr>
          <w:rFonts w:cs="Arial"/>
        </w:rPr>
        <w:t>РС</w:t>
      </w:r>
      <w:r w:rsidR="00C21DCA" w:rsidRPr="00F419B2">
        <w:rPr>
          <w:rFonts w:cs="Arial"/>
        </w:rPr>
        <w:t>.</w:t>
      </w:r>
    </w:p>
    <w:p w14:paraId="2BE77038" w14:textId="15BFF58F" w:rsidR="00216FC9" w:rsidRPr="00F419B2" w:rsidRDefault="00C21DCA" w:rsidP="00B10C60">
      <w:pPr>
        <w:pStyle w:val="phnormal"/>
        <w:rPr>
          <w:rFonts w:cs="Arial"/>
        </w:rPr>
      </w:pPr>
      <w:r w:rsidRPr="00F419B2">
        <w:rPr>
          <w:rFonts w:cs="Arial"/>
        </w:rPr>
        <w:t xml:space="preserve">При нажатии на кнопку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Перейти к просмотру данных в реестре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открывается реестр с возможностью просмотра данных по каждому ребенку, по которому найдено соответствие в </w:t>
      </w:r>
      <w:r w:rsidR="00A826CC" w:rsidRPr="00F419B2">
        <w:rPr>
          <w:rFonts w:cs="Arial"/>
        </w:rPr>
        <w:t>РС</w:t>
      </w:r>
      <w:r w:rsidRPr="00F419B2">
        <w:rPr>
          <w:rFonts w:cs="Arial"/>
        </w:rPr>
        <w:t xml:space="preserve"> (</w:t>
      </w:r>
      <w:r w:rsidRPr="00F419B2">
        <w:rPr>
          <w:rFonts w:cs="Arial"/>
        </w:rPr>
        <w:fldChar w:fldCharType="begin"/>
      </w:r>
      <w:r w:rsidRPr="00F419B2">
        <w:rPr>
          <w:rFonts w:cs="Arial"/>
        </w:rPr>
        <w:instrText xml:space="preserve"> REF _Ref463946884 \h </w:instrText>
      </w:r>
      <w:r w:rsidR="001C1245" w:rsidRPr="00F419B2">
        <w:rPr>
          <w:rFonts w:cs="Arial"/>
        </w:rPr>
        <w:instrText xml:space="preserve"> \* MERGEFORMAT </w:instrText>
      </w:r>
      <w:r w:rsidRPr="00F419B2">
        <w:rPr>
          <w:rFonts w:cs="Arial"/>
        </w:rPr>
      </w:r>
      <w:r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59</w:t>
      </w:r>
      <w:r w:rsidRPr="00F419B2">
        <w:rPr>
          <w:rFonts w:cs="Arial"/>
        </w:rPr>
        <w:fldChar w:fldCharType="end"/>
      </w:r>
      <w:r w:rsidRPr="00F419B2">
        <w:rPr>
          <w:rFonts w:cs="Arial"/>
        </w:rPr>
        <w:t>)</w:t>
      </w:r>
      <w:r w:rsidR="00216FC9" w:rsidRPr="00F419B2">
        <w:rPr>
          <w:rFonts w:cs="Arial"/>
        </w:rPr>
        <w:t>.</w:t>
      </w:r>
    </w:p>
    <w:p w14:paraId="68C8DC80" w14:textId="77777777" w:rsidR="00C21DCA" w:rsidRPr="00F419B2" w:rsidRDefault="00216FC9" w:rsidP="00B10C60">
      <w:pPr>
        <w:pStyle w:val="phnormal"/>
        <w:rPr>
          <w:rFonts w:cs="Arial"/>
        </w:rPr>
      </w:pPr>
      <w:r w:rsidRPr="00F419B2">
        <w:rPr>
          <w:rFonts w:cs="Arial"/>
          <w:b/>
        </w:rPr>
        <w:t>Примечание</w:t>
      </w:r>
      <w:r w:rsidR="004C22C3" w:rsidRPr="00F419B2">
        <w:rPr>
          <w:rFonts w:cs="Arial"/>
        </w:rPr>
        <w:t xml:space="preserve"> – </w:t>
      </w:r>
      <w:r w:rsidR="00C21DCA" w:rsidRPr="00F419B2">
        <w:rPr>
          <w:rFonts w:cs="Arial"/>
        </w:rPr>
        <w:t>Просмотр реестра доступен только для последней удачной сессии.</w:t>
      </w:r>
    </w:p>
    <w:p w14:paraId="7CBFFCC4" w14:textId="76AB8211" w:rsidR="00C21DCA" w:rsidRPr="00F419B2" w:rsidRDefault="005C7A03" w:rsidP="00C21DCA">
      <w:pPr>
        <w:pStyle w:val="phfigure"/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24D7A721" wp14:editId="00335886">
            <wp:extent cx="6152515" cy="2696845"/>
            <wp:effectExtent l="0" t="0" r="635" b="8255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0E0B0" w14:textId="1FB94D7C" w:rsidR="00C21DCA" w:rsidRPr="00F419B2" w:rsidRDefault="00C21DCA" w:rsidP="00C21DCA">
      <w:pPr>
        <w:pStyle w:val="phfiguretitle"/>
      </w:pPr>
      <w:bookmarkStart w:id="1964" w:name="_Ref463946884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59</w:t>
        </w:r>
      </w:fldSimple>
      <w:bookmarkEnd w:id="1964"/>
      <w:r w:rsidRPr="00F419B2">
        <w:t xml:space="preserve"> – Окно </w:t>
      </w:r>
      <w:r w:rsidR="00DB1DFC" w:rsidRPr="00F419B2">
        <w:t>«</w:t>
      </w:r>
      <w:r w:rsidRPr="00F419B2">
        <w:t>Данные из Контин</w:t>
      </w:r>
      <w:r w:rsidR="001C1245" w:rsidRPr="00F419B2">
        <w:t>г</w:t>
      </w:r>
      <w:r w:rsidRPr="00F419B2">
        <w:t>ента обучающихся</w:t>
      </w:r>
      <w:r w:rsidR="00DB1DFC" w:rsidRPr="00F419B2">
        <w:t>»</w:t>
      </w:r>
    </w:p>
    <w:p w14:paraId="75C8B8F2" w14:textId="77777777" w:rsidR="00216FC9" w:rsidRPr="00F419B2" w:rsidRDefault="00216FC9" w:rsidP="00B10C60">
      <w:pPr>
        <w:pStyle w:val="phnormal"/>
        <w:rPr>
          <w:rFonts w:cs="Arial"/>
        </w:rPr>
      </w:pPr>
      <w:r w:rsidRPr="00F419B2">
        <w:rPr>
          <w:rFonts w:cs="Arial"/>
        </w:rPr>
        <w:t xml:space="preserve">Окно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Данные из Контин</w:t>
      </w:r>
      <w:r w:rsidR="001C1245" w:rsidRPr="00F419B2">
        <w:rPr>
          <w:rFonts w:cs="Arial"/>
        </w:rPr>
        <w:t>г</w:t>
      </w:r>
      <w:r w:rsidRPr="00F419B2">
        <w:rPr>
          <w:rFonts w:cs="Arial"/>
        </w:rPr>
        <w:t>ента обучающихся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содержит</w:t>
      </w:r>
      <w:r w:rsidR="00CF7373" w:rsidRPr="00F419B2">
        <w:rPr>
          <w:rFonts w:cs="Arial"/>
        </w:rPr>
        <w:t xml:space="preserve"> </w:t>
      </w:r>
      <w:r w:rsidRPr="00F419B2">
        <w:rPr>
          <w:rFonts w:cs="Arial"/>
        </w:rPr>
        <w:t xml:space="preserve">основные данные о детях, пришедшие из </w:t>
      </w:r>
      <w:r w:rsidR="00A826CC" w:rsidRPr="00F419B2">
        <w:rPr>
          <w:rFonts w:cs="Arial"/>
        </w:rPr>
        <w:t>РС</w:t>
      </w:r>
      <w:r w:rsidRPr="00F419B2">
        <w:rPr>
          <w:rFonts w:cs="Arial"/>
        </w:rPr>
        <w:t xml:space="preserve"> (ФИО, дату рождения, номер СНИЛС, пол, место рождения). Поле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Статус данных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заполняется значением из журнала приема пакета.</w:t>
      </w:r>
    </w:p>
    <w:p w14:paraId="306C033E" w14:textId="77777777" w:rsidR="00216FC9" w:rsidRPr="00F419B2" w:rsidRDefault="00216FC9" w:rsidP="00B10C60">
      <w:pPr>
        <w:pStyle w:val="phnormal"/>
        <w:rPr>
          <w:rFonts w:cs="Arial"/>
        </w:rPr>
      </w:pPr>
      <w:r w:rsidRPr="00F419B2">
        <w:rPr>
          <w:rFonts w:cs="Arial"/>
        </w:rPr>
        <w:t xml:space="preserve">При нажатии на кнопку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Принять изменения из Контингента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</w:t>
      </w:r>
      <w:r w:rsidR="008C3AAB" w:rsidRPr="00F419B2">
        <w:rPr>
          <w:rFonts w:cs="Arial"/>
        </w:rPr>
        <w:t>Система</w:t>
      </w:r>
      <w:r w:rsidRPr="00F419B2">
        <w:rPr>
          <w:rFonts w:cs="Arial"/>
        </w:rPr>
        <w:t xml:space="preserve"> выведет сообщение: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Вы действительно хотите принять изменения из Контингента по данному учащемуся</w:t>
      </w:r>
      <w:r w:rsidR="0094393F" w:rsidRPr="00F419B2">
        <w:rPr>
          <w:rFonts w:cs="Arial"/>
        </w:rPr>
        <w:t xml:space="preserve">/ </w:t>
      </w:r>
      <w:r w:rsidRPr="00F419B2">
        <w:rPr>
          <w:rFonts w:cs="Arial"/>
        </w:rPr>
        <w:t>учащимся?</w:t>
      </w:r>
      <w:r w:rsidR="00DB1DFC" w:rsidRPr="00F419B2">
        <w:rPr>
          <w:rFonts w:cs="Arial"/>
        </w:rPr>
        <w:t>»</w:t>
      </w:r>
      <w:r w:rsidR="00D14D9B" w:rsidRPr="00F419B2">
        <w:rPr>
          <w:rFonts w:cs="Arial"/>
        </w:rPr>
        <w:t xml:space="preserve">. </w:t>
      </w:r>
      <w:r w:rsidRPr="00F419B2">
        <w:rPr>
          <w:rFonts w:cs="Arial"/>
        </w:rPr>
        <w:t xml:space="preserve">При нажатии на кнопку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Нет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произойдет закрытие окна и возврат к реестру. При нажатии на кнопку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Да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все параметры из пакета данных по учащемуся</w:t>
      </w:r>
      <w:r w:rsidR="0094393F" w:rsidRPr="00F419B2">
        <w:rPr>
          <w:rFonts w:cs="Arial"/>
        </w:rPr>
        <w:t xml:space="preserve">/ </w:t>
      </w:r>
      <w:r w:rsidRPr="00F419B2">
        <w:rPr>
          <w:rFonts w:cs="Arial"/>
        </w:rPr>
        <w:t xml:space="preserve">учащимся, полученные из </w:t>
      </w:r>
      <w:r w:rsidR="00A826CC" w:rsidRPr="00F419B2">
        <w:rPr>
          <w:rFonts w:cs="Arial"/>
        </w:rPr>
        <w:t>РС</w:t>
      </w:r>
      <w:r w:rsidRPr="00F419B2">
        <w:rPr>
          <w:rFonts w:cs="Arial"/>
        </w:rPr>
        <w:t>, имеющие расхождения с данными в портфолио учащегося в Системе, подтянутся в соответствующие поля этого портфолио.</w:t>
      </w:r>
    </w:p>
    <w:p w14:paraId="3AC52795" w14:textId="77777777" w:rsidR="00216FC9" w:rsidRPr="00F419B2" w:rsidRDefault="00216FC9" w:rsidP="00B10C60">
      <w:pPr>
        <w:pStyle w:val="phnormal"/>
        <w:rPr>
          <w:rFonts w:cs="Arial"/>
        </w:rPr>
      </w:pPr>
      <w:r w:rsidRPr="00F419B2">
        <w:rPr>
          <w:rFonts w:cs="Arial"/>
          <w:b/>
        </w:rPr>
        <w:t>Примечание</w:t>
      </w:r>
      <w:r w:rsidR="004C22C3" w:rsidRPr="00F419B2">
        <w:rPr>
          <w:rFonts w:cs="Arial"/>
        </w:rPr>
        <w:t xml:space="preserve"> – </w:t>
      </w:r>
      <w:r w:rsidRPr="00F419B2">
        <w:rPr>
          <w:rFonts w:cs="Arial"/>
        </w:rPr>
        <w:t xml:space="preserve">Данные по обучающемуся, полученные из </w:t>
      </w:r>
      <w:r w:rsidR="00A826CC" w:rsidRPr="00F419B2">
        <w:rPr>
          <w:rFonts w:cs="Arial"/>
        </w:rPr>
        <w:t>РС</w:t>
      </w:r>
      <w:r w:rsidRPr="00F419B2">
        <w:rPr>
          <w:rFonts w:cs="Arial"/>
        </w:rPr>
        <w:t>, имеющие расхождения с данными в портфолио учащегося</w:t>
      </w:r>
      <w:r w:rsidR="00B627DC">
        <w:rPr>
          <w:rFonts w:cs="Arial"/>
        </w:rPr>
        <w:t>,</w:t>
      </w:r>
      <w:r w:rsidRPr="00F419B2">
        <w:rPr>
          <w:rFonts w:cs="Arial"/>
        </w:rPr>
        <w:t xml:space="preserve"> формируются следующим образом: данные, имеющие другое значение </w:t>
      </w:r>
      <w:r w:rsidR="003754EE" w:rsidRPr="00F419B2">
        <w:rPr>
          <w:rFonts w:cs="Arial"/>
        </w:rPr>
        <w:t>суммируются с отсутствующими данными</w:t>
      </w:r>
      <w:r w:rsidRPr="00F419B2">
        <w:rPr>
          <w:rFonts w:cs="Arial"/>
        </w:rPr>
        <w:t>.</w:t>
      </w:r>
    </w:p>
    <w:p w14:paraId="388C529A" w14:textId="77777777" w:rsidR="00216FC9" w:rsidRPr="00F419B2" w:rsidRDefault="00216FC9" w:rsidP="00B10C60">
      <w:pPr>
        <w:pStyle w:val="phnormal"/>
        <w:rPr>
          <w:rFonts w:cs="Arial"/>
        </w:rPr>
      </w:pPr>
      <w:r w:rsidRPr="00F419B2">
        <w:rPr>
          <w:rFonts w:cs="Arial"/>
        </w:rPr>
        <w:t>Также все полученные из</w:t>
      </w:r>
      <w:r w:rsidR="00D14D9B" w:rsidRPr="00F419B2">
        <w:rPr>
          <w:rFonts w:cs="Arial"/>
        </w:rPr>
        <w:t xml:space="preserve"> </w:t>
      </w:r>
      <w:r w:rsidR="00A826CC" w:rsidRPr="00F419B2">
        <w:rPr>
          <w:rFonts w:cs="Arial"/>
        </w:rPr>
        <w:t>РС</w:t>
      </w:r>
      <w:r w:rsidRPr="00F419B2">
        <w:rPr>
          <w:rFonts w:cs="Arial"/>
        </w:rPr>
        <w:t xml:space="preserve"> данные параллельно попадают на вкладку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История изменений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в портфолио учащегося в Системе и отображают</w:t>
      </w:r>
      <w:r w:rsidR="00874A0E" w:rsidRPr="00F419B2">
        <w:rPr>
          <w:rFonts w:cs="Arial"/>
        </w:rPr>
        <w:t>с</w:t>
      </w:r>
      <w:r w:rsidRPr="00F419B2">
        <w:rPr>
          <w:rFonts w:cs="Arial"/>
        </w:rPr>
        <w:t xml:space="preserve">я в статусе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Ожидает решения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. Если в реестре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Данные из Контингента обучающихся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по учащемуся</w:t>
      </w:r>
      <w:r w:rsidR="0094393F" w:rsidRPr="00F419B2">
        <w:rPr>
          <w:rFonts w:cs="Arial"/>
        </w:rPr>
        <w:t xml:space="preserve">/ </w:t>
      </w:r>
      <w:r w:rsidRPr="00F419B2">
        <w:rPr>
          <w:rFonts w:cs="Arial"/>
        </w:rPr>
        <w:t xml:space="preserve">учащимся были приняты изменения (кнопка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Принять изменения из Контингента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), то на вкладке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История изменений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в портфолио учащег</w:t>
      </w:r>
      <w:r w:rsidR="003754EE" w:rsidRPr="00F419B2">
        <w:rPr>
          <w:rFonts w:cs="Arial"/>
        </w:rPr>
        <w:t xml:space="preserve">ося в Системе данные изменения примут </w:t>
      </w:r>
      <w:r w:rsidR="00D14D9B" w:rsidRPr="00F419B2">
        <w:rPr>
          <w:rFonts w:cs="Arial"/>
        </w:rPr>
        <w:t xml:space="preserve">статус на </w:t>
      </w:r>
      <w:r w:rsidRPr="00F419B2">
        <w:rPr>
          <w:rFonts w:cs="Arial"/>
        </w:rPr>
        <w:t xml:space="preserve">значение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Принято пользователем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>.</w:t>
      </w:r>
    </w:p>
    <w:p w14:paraId="69354B19" w14:textId="4BD65B4D" w:rsidR="003508E2" w:rsidRDefault="003508E2" w:rsidP="009234D2">
      <w:pPr>
        <w:pStyle w:val="21"/>
        <w:rPr>
          <w:rStyle w:val="A20"/>
          <w:rFonts w:cs="Arial"/>
          <w:color w:val="auto"/>
          <w:sz w:val="28"/>
          <w:szCs w:val="24"/>
        </w:rPr>
      </w:pPr>
      <w:bookmarkStart w:id="1965" w:name="_Toc46824863"/>
      <w:bookmarkStart w:id="1966" w:name="_Ref468798265"/>
      <w:r>
        <w:rPr>
          <w:rStyle w:val="A20"/>
          <w:rFonts w:cs="Arial"/>
          <w:color w:val="auto"/>
          <w:sz w:val="28"/>
          <w:szCs w:val="24"/>
        </w:rPr>
        <w:lastRenderedPageBreak/>
        <w:t>Реестр «Медицинские справки»</w:t>
      </w:r>
      <w:bookmarkEnd w:id="1965"/>
    </w:p>
    <w:p w14:paraId="6CD24010" w14:textId="77777777" w:rsidR="00854565" w:rsidRDefault="00854565" w:rsidP="00854565">
      <w:pPr>
        <w:pStyle w:val="phnormal"/>
      </w:pPr>
      <w:r>
        <w:t>Реестр «Медицинские справки» отображает информацию о наличии медицинских справок у учащегося, дает возможность сотруднику формировать отчет о сроках окончания медицинских справок по каждому из учащихся.</w:t>
      </w:r>
    </w:p>
    <w:p w14:paraId="0830021A" w14:textId="58F0A45D" w:rsidR="00854565" w:rsidRDefault="00854565" w:rsidP="00854565">
      <w:pPr>
        <w:pStyle w:val="phnormal"/>
      </w:pPr>
      <w:r>
        <w:t>При подключенном плагине «Медицинские справки» Система автоматически отправляет уведомления на указанный адрес электронной почты родителя об окончании срока действия медицинской справки.</w:t>
      </w:r>
    </w:p>
    <w:p w14:paraId="100D289A" w14:textId="46B20D23" w:rsidR="003508E2" w:rsidRDefault="003508E2" w:rsidP="003508E2">
      <w:pPr>
        <w:pStyle w:val="phnormal"/>
      </w:pPr>
      <w:r>
        <w:t>Перейдите в пункт меню «Пуск/ Реестры/ Медицинские справки», откроется окно (</w:t>
      </w:r>
      <w:r>
        <w:fldChar w:fldCharType="begin"/>
      </w:r>
      <w:r>
        <w:instrText xml:space="preserve"> REF _Ref36042020 \h </w:instrText>
      </w:r>
      <w:r>
        <w:fldChar w:fldCharType="separate"/>
      </w:r>
      <w:r w:rsidR="00FD77B9">
        <w:t>Рисунок </w:t>
      </w:r>
      <w:r w:rsidR="00FD77B9">
        <w:rPr>
          <w:noProof/>
        </w:rPr>
        <w:t>60</w:t>
      </w:r>
      <w:r>
        <w:fldChar w:fldCharType="end"/>
      </w:r>
      <w:r>
        <w:t>).</w:t>
      </w:r>
    </w:p>
    <w:p w14:paraId="63DB6706" w14:textId="77777777" w:rsidR="003508E2" w:rsidRDefault="003508E2" w:rsidP="003508E2">
      <w:pPr>
        <w:pStyle w:val="phfigure"/>
      </w:pPr>
      <w:r>
        <w:rPr>
          <w:noProof/>
        </w:rPr>
        <w:drawing>
          <wp:inline distT="0" distB="0" distL="0" distR="0" wp14:anchorId="0ECDFF62" wp14:editId="0FCB082E">
            <wp:extent cx="6152515" cy="3079115"/>
            <wp:effectExtent l="0" t="0" r="635" b="6985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07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C2B2A" w14:textId="4B53479B" w:rsidR="003508E2" w:rsidRDefault="003508E2" w:rsidP="003508E2">
      <w:pPr>
        <w:pStyle w:val="phfiguretitle"/>
      </w:pPr>
      <w:bookmarkStart w:id="1967" w:name="_Ref36042020"/>
      <w:r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60</w:t>
        </w:r>
      </w:fldSimple>
      <w:bookmarkEnd w:id="1967"/>
      <w:r>
        <w:t xml:space="preserve"> – Окно «Медицинские справки»</w:t>
      </w:r>
    </w:p>
    <w:p w14:paraId="34E0F03B" w14:textId="6DFE836D" w:rsidR="003508E2" w:rsidRDefault="003508E2" w:rsidP="003508E2">
      <w:pPr>
        <w:pStyle w:val="phnormal"/>
      </w:pPr>
      <w:r>
        <w:t>Чтобы добавить медицинскую справку, нажмите на кнопку «Добавить». Откроется окно «Медицинская справка: Добавление» (</w:t>
      </w:r>
      <w:r>
        <w:fldChar w:fldCharType="begin"/>
      </w:r>
      <w:r>
        <w:instrText xml:space="preserve"> REF _Ref35856090 \h </w:instrText>
      </w:r>
      <w:r>
        <w:fldChar w:fldCharType="separate"/>
      </w:r>
      <w:r w:rsidR="00FD77B9">
        <w:t>Рисунок </w:t>
      </w:r>
      <w:r w:rsidR="00FD77B9">
        <w:rPr>
          <w:noProof/>
        </w:rPr>
        <w:t>61</w:t>
      </w:r>
      <w:r>
        <w:fldChar w:fldCharType="end"/>
      </w:r>
      <w:r>
        <w:t>).</w:t>
      </w:r>
    </w:p>
    <w:p w14:paraId="346CD895" w14:textId="77777777" w:rsidR="003508E2" w:rsidRDefault="003508E2" w:rsidP="003508E2">
      <w:pPr>
        <w:pStyle w:val="phfigure"/>
      </w:pPr>
      <w:r>
        <w:rPr>
          <w:noProof/>
        </w:rPr>
        <w:drawing>
          <wp:inline distT="0" distB="0" distL="0" distR="0" wp14:anchorId="7B057B50" wp14:editId="1C58AB85">
            <wp:extent cx="3633849" cy="1953967"/>
            <wp:effectExtent l="0" t="0" r="5080" b="8255"/>
            <wp:docPr id="10284" name="Рисунок 10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3641098" cy="195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D9B1A" w14:textId="4F482E4B" w:rsidR="003508E2" w:rsidRDefault="003508E2" w:rsidP="003508E2">
      <w:pPr>
        <w:pStyle w:val="phfiguretitle"/>
      </w:pPr>
      <w:bookmarkStart w:id="1968" w:name="_Ref35856090"/>
      <w:r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61</w:t>
        </w:r>
      </w:fldSimple>
      <w:bookmarkEnd w:id="1968"/>
      <w:r>
        <w:t xml:space="preserve"> – Окно «Медицинская справка: Добавление»</w:t>
      </w:r>
    </w:p>
    <w:p w14:paraId="5AF41F84" w14:textId="77777777" w:rsidR="003508E2" w:rsidRDefault="003508E2" w:rsidP="003508E2">
      <w:pPr>
        <w:pStyle w:val="phlistitemizedtitle"/>
      </w:pPr>
      <w:r>
        <w:lastRenderedPageBreak/>
        <w:t>Заполните следующие поля:</w:t>
      </w:r>
    </w:p>
    <w:p w14:paraId="6269FA72" w14:textId="77777777" w:rsidR="003508E2" w:rsidRDefault="003508E2" w:rsidP="003508E2">
      <w:pPr>
        <w:pStyle w:val="phlistitemized1"/>
      </w:pPr>
      <w:r>
        <w:t>«ФИО учащегося» – выберите значение из справочника «Физические лица»;</w:t>
      </w:r>
    </w:p>
    <w:p w14:paraId="16B9CC0C" w14:textId="77777777" w:rsidR="003508E2" w:rsidRDefault="003508E2" w:rsidP="003508E2">
      <w:pPr>
        <w:pStyle w:val="phlistitemized1"/>
      </w:pPr>
      <w:r>
        <w:t>«Группа» – выберите значение из справочника «Выбор групп»;</w:t>
      </w:r>
    </w:p>
    <w:p w14:paraId="70D599A9" w14:textId="77777777" w:rsidR="003508E2" w:rsidRDefault="003508E2" w:rsidP="003508E2">
      <w:pPr>
        <w:pStyle w:val="phlistitemized1"/>
      </w:pPr>
      <w:r>
        <w:t>«Начало интервала», «Конец интервала» – выберите значение с помощью системного календаря;</w:t>
      </w:r>
    </w:p>
    <w:p w14:paraId="4D74D62A" w14:textId="77777777" w:rsidR="003508E2" w:rsidRDefault="003508E2" w:rsidP="003508E2">
      <w:pPr>
        <w:pStyle w:val="phlistitemized1"/>
      </w:pPr>
      <w:r>
        <w:t xml:space="preserve">«Файл» – прикрепите файл медицинской справки с помощью кнопки </w:t>
      </w:r>
      <w:r>
        <w:rPr>
          <w:noProof/>
          <w:lang w:eastAsia="ru-RU"/>
        </w:rPr>
        <w:drawing>
          <wp:inline distT="0" distB="0" distL="0" distR="0" wp14:anchorId="10B8BFBF" wp14:editId="1AA0BF3B">
            <wp:extent cx="152400" cy="200025"/>
            <wp:effectExtent l="0" t="0" r="0" b="9525"/>
            <wp:docPr id="10286" name="Рисунок 10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Выберите файл и нажмите на кнопку «Открыть»;</w:t>
      </w:r>
    </w:p>
    <w:p w14:paraId="1648E725" w14:textId="77777777" w:rsidR="003508E2" w:rsidRDefault="003508E2" w:rsidP="003508E2">
      <w:pPr>
        <w:pStyle w:val="phlistitemized1"/>
      </w:pPr>
      <w:r>
        <w:t>«Описание» – введите текст описания при необходимости.</w:t>
      </w:r>
    </w:p>
    <w:p w14:paraId="05D840C6" w14:textId="77777777" w:rsidR="003508E2" w:rsidRDefault="003508E2" w:rsidP="003508E2">
      <w:pPr>
        <w:pStyle w:val="phnormal"/>
      </w:pPr>
      <w:r>
        <w:t>Нажмите на кнопку «Сохранить», чтобы сохранить внесенные данные.</w:t>
      </w:r>
    </w:p>
    <w:p w14:paraId="5439A699" w14:textId="607546D4" w:rsidR="003508E2" w:rsidRDefault="003508E2" w:rsidP="003508E2">
      <w:pPr>
        <w:pStyle w:val="phnormal"/>
      </w:pPr>
      <w:r>
        <w:t>Чтобы изменить данные по медицинской справке, найдите учащегося. Нажмите правой кнопкой мыши по строке с его данными и выберите пункт «Изменить». Откроется окно «Медицинская справка: Редактирование» (</w:t>
      </w:r>
      <w:r>
        <w:fldChar w:fldCharType="begin"/>
      </w:r>
      <w:r>
        <w:instrText xml:space="preserve"> REF _Ref35861339 \h </w:instrText>
      </w:r>
      <w:r>
        <w:fldChar w:fldCharType="separate"/>
      </w:r>
      <w:r w:rsidR="00FD77B9">
        <w:t>Рисунок </w:t>
      </w:r>
      <w:r w:rsidR="00FD77B9">
        <w:rPr>
          <w:noProof/>
        </w:rPr>
        <w:t>62</w:t>
      </w:r>
      <w:r>
        <w:fldChar w:fldCharType="end"/>
      </w:r>
      <w:r>
        <w:t>).</w:t>
      </w:r>
    </w:p>
    <w:p w14:paraId="42B91E0A" w14:textId="77777777" w:rsidR="003508E2" w:rsidRDefault="003508E2" w:rsidP="003508E2">
      <w:pPr>
        <w:pStyle w:val="phfigure"/>
      </w:pPr>
      <w:r>
        <w:rPr>
          <w:noProof/>
        </w:rPr>
        <w:drawing>
          <wp:inline distT="0" distB="0" distL="0" distR="0" wp14:anchorId="23D500CB" wp14:editId="3D8C34BA">
            <wp:extent cx="3981450" cy="2124075"/>
            <wp:effectExtent l="0" t="0" r="0" b="9525"/>
            <wp:docPr id="10287" name="Рисунок 10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23308" w14:textId="26FD43B0" w:rsidR="003508E2" w:rsidRDefault="003508E2" w:rsidP="003508E2">
      <w:pPr>
        <w:pStyle w:val="phfiguretitle"/>
      </w:pPr>
      <w:bookmarkStart w:id="1969" w:name="_Ref35861339"/>
      <w:r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62</w:t>
        </w:r>
      </w:fldSimple>
      <w:bookmarkEnd w:id="1969"/>
      <w:r>
        <w:t xml:space="preserve"> – Окно «Медицинская справка: Редактирование»</w:t>
      </w:r>
    </w:p>
    <w:p w14:paraId="7F2CAC18" w14:textId="77777777" w:rsidR="003508E2" w:rsidRDefault="003508E2" w:rsidP="003508E2">
      <w:pPr>
        <w:pStyle w:val="phnormal"/>
      </w:pPr>
      <w:r>
        <w:t>Внесите изменения в необходимые поля и нажмите на кнопку «Сохранить».</w:t>
      </w:r>
    </w:p>
    <w:p w14:paraId="6FD30E06" w14:textId="77777777" w:rsidR="003508E2" w:rsidRDefault="003508E2" w:rsidP="003508E2">
      <w:pPr>
        <w:pStyle w:val="phnormal"/>
      </w:pPr>
      <w:r>
        <w:t>Чтобы удалить медицинскую справку из реестра «Медицинские справки», выберите справку в таблице. Нажмите правой кнопкой мыши на строку с ее данными и выберите пункт «Удалить».</w:t>
      </w:r>
    </w:p>
    <w:p w14:paraId="7A499EC1" w14:textId="77777777" w:rsidR="00583A6E" w:rsidRPr="00F419B2" w:rsidRDefault="00583A6E" w:rsidP="009234D2">
      <w:pPr>
        <w:pStyle w:val="21"/>
        <w:rPr>
          <w:rStyle w:val="A20"/>
          <w:rFonts w:cs="Arial"/>
          <w:color w:val="auto"/>
          <w:sz w:val="28"/>
          <w:szCs w:val="24"/>
        </w:rPr>
      </w:pPr>
      <w:bookmarkStart w:id="1970" w:name="_Toc46824864"/>
      <w:r w:rsidRPr="00F419B2">
        <w:rPr>
          <w:rStyle w:val="A20"/>
          <w:rFonts w:cs="Arial"/>
          <w:color w:val="auto"/>
          <w:sz w:val="28"/>
          <w:szCs w:val="24"/>
        </w:rPr>
        <w:t xml:space="preserve">Реестр </w:t>
      </w:r>
      <w:r w:rsidR="00DB1DFC" w:rsidRPr="00F419B2">
        <w:rPr>
          <w:rStyle w:val="A20"/>
          <w:rFonts w:cs="Arial"/>
          <w:color w:val="auto"/>
          <w:sz w:val="28"/>
          <w:szCs w:val="24"/>
        </w:rPr>
        <w:t>«</w:t>
      </w:r>
      <w:r w:rsidRPr="00F419B2">
        <w:rPr>
          <w:rStyle w:val="A20"/>
          <w:rFonts w:cs="Arial"/>
          <w:color w:val="auto"/>
          <w:sz w:val="28"/>
          <w:szCs w:val="24"/>
        </w:rPr>
        <w:t>Роли</w:t>
      </w:r>
      <w:r w:rsidR="00DB1DFC" w:rsidRPr="00F419B2">
        <w:rPr>
          <w:rStyle w:val="A20"/>
          <w:rFonts w:cs="Arial"/>
          <w:color w:val="auto"/>
          <w:sz w:val="28"/>
          <w:szCs w:val="24"/>
        </w:rPr>
        <w:t>»</w:t>
      </w:r>
      <w:bookmarkEnd w:id="1966"/>
      <w:bookmarkEnd w:id="1970"/>
    </w:p>
    <w:p w14:paraId="755C56E2" w14:textId="77777777" w:rsidR="00583A6E" w:rsidRPr="00F419B2" w:rsidRDefault="00583A6E" w:rsidP="00B10C60">
      <w:pPr>
        <w:pStyle w:val="phnormal"/>
        <w:rPr>
          <w:rFonts w:cs="Arial"/>
        </w:rPr>
      </w:pPr>
      <w:r w:rsidRPr="00F419B2">
        <w:rPr>
          <w:rFonts w:cs="Arial"/>
        </w:rPr>
        <w:t xml:space="preserve">Управление доступом в </w:t>
      </w:r>
      <w:r w:rsidR="003754EE" w:rsidRPr="00F419B2">
        <w:rPr>
          <w:rFonts w:cs="Arial"/>
        </w:rPr>
        <w:t>Системе</w:t>
      </w:r>
      <w:r w:rsidRPr="00F419B2">
        <w:rPr>
          <w:rFonts w:cs="Arial"/>
        </w:rPr>
        <w:t xml:space="preserve"> реализовано на основе ролей (модель RBAC). Посредством данной модели можно создавать составную роль, используя другие роли, вложенные в составную. Составная роль содержит как права доступа всех составляющих ее ролей, так и свои (уникальные) права доступа. При этом составная роль сама может являться вложенной для друг</w:t>
      </w:r>
      <w:r w:rsidR="00070FD8" w:rsidRPr="00F419B2">
        <w:rPr>
          <w:rFonts w:cs="Arial"/>
        </w:rPr>
        <w:t>ой, находящейся на уровень выше</w:t>
      </w:r>
      <w:r w:rsidRPr="00F419B2">
        <w:rPr>
          <w:rFonts w:cs="Arial"/>
        </w:rPr>
        <w:t xml:space="preserve"> роли. Поэтому реестр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Роли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представлен древовид</w:t>
      </w:r>
      <w:r w:rsidR="00070FD8" w:rsidRPr="00F419B2">
        <w:rPr>
          <w:rFonts w:cs="Arial"/>
        </w:rPr>
        <w:t>ной (иерархической) структурой.</w:t>
      </w:r>
    </w:p>
    <w:p w14:paraId="727E1735" w14:textId="5A0F4F11" w:rsidR="00583A6E" w:rsidRPr="00F419B2" w:rsidRDefault="00583A6E" w:rsidP="00B10C60">
      <w:pPr>
        <w:pStyle w:val="phnormal"/>
        <w:rPr>
          <w:rFonts w:cs="Arial"/>
        </w:rPr>
      </w:pPr>
      <w:r w:rsidRPr="00F419B2">
        <w:rPr>
          <w:rFonts w:cs="Arial"/>
        </w:rPr>
        <w:lastRenderedPageBreak/>
        <w:t xml:space="preserve">Для </w:t>
      </w:r>
      <w:r w:rsidR="001D6893">
        <w:rPr>
          <w:rFonts w:cs="Arial"/>
        </w:rPr>
        <w:t xml:space="preserve">перехода </w:t>
      </w:r>
      <w:r w:rsidRPr="00F419B2">
        <w:rPr>
          <w:rFonts w:cs="Arial"/>
        </w:rPr>
        <w:t xml:space="preserve">к реестру </w:t>
      </w:r>
      <w:r w:rsidR="001D6893">
        <w:rPr>
          <w:rFonts w:cs="Arial"/>
        </w:rPr>
        <w:t>«Р</w:t>
      </w:r>
      <w:r w:rsidRPr="00F419B2">
        <w:rPr>
          <w:rFonts w:cs="Arial"/>
        </w:rPr>
        <w:t>оли</w:t>
      </w:r>
      <w:r w:rsidR="001D6893">
        <w:rPr>
          <w:rFonts w:cs="Arial"/>
        </w:rPr>
        <w:t>»</w:t>
      </w:r>
      <w:r w:rsidRPr="00F419B2">
        <w:rPr>
          <w:rFonts w:cs="Arial"/>
        </w:rPr>
        <w:t xml:space="preserve"> </w:t>
      </w:r>
      <w:r w:rsidR="001D6893">
        <w:rPr>
          <w:rFonts w:cs="Arial"/>
        </w:rPr>
        <w:t>выберите</w:t>
      </w:r>
      <w:r w:rsidRPr="00F419B2">
        <w:rPr>
          <w:rFonts w:cs="Arial"/>
        </w:rPr>
        <w:t xml:space="preserve"> пункт меню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Пуск</w:t>
      </w:r>
      <w:r w:rsidR="00973FBF" w:rsidRPr="00F419B2">
        <w:rPr>
          <w:rFonts w:cs="Arial"/>
        </w:rPr>
        <w:t>/</w:t>
      </w:r>
      <w:r w:rsidRPr="00F419B2">
        <w:rPr>
          <w:rFonts w:cs="Arial"/>
        </w:rPr>
        <w:t>Администрирование</w:t>
      </w:r>
      <w:r w:rsidR="00973FBF" w:rsidRPr="00F419B2">
        <w:rPr>
          <w:rFonts w:cs="Arial"/>
        </w:rPr>
        <w:t>/</w:t>
      </w:r>
      <w:r w:rsidRPr="00F419B2">
        <w:rPr>
          <w:rFonts w:cs="Arial"/>
        </w:rPr>
        <w:t>Роли</w:t>
      </w:r>
      <w:r w:rsidR="00DB1DFC" w:rsidRPr="00F419B2">
        <w:rPr>
          <w:rFonts w:cs="Arial"/>
        </w:rPr>
        <w:t>»</w:t>
      </w:r>
      <w:r w:rsidR="00AD0BE8" w:rsidRPr="00F419B2">
        <w:rPr>
          <w:rFonts w:cs="Arial"/>
        </w:rPr>
        <w:t xml:space="preserve"> (</w:t>
      </w:r>
      <w:r w:rsidR="00AD0BE8" w:rsidRPr="00F419B2">
        <w:rPr>
          <w:rFonts w:cs="Arial"/>
        </w:rPr>
        <w:fldChar w:fldCharType="begin"/>
      </w:r>
      <w:r w:rsidR="00AD0BE8" w:rsidRPr="00F419B2">
        <w:rPr>
          <w:rFonts w:cs="Arial"/>
        </w:rPr>
        <w:instrText xml:space="preserve"> REF _Ref468782082 \h </w:instrText>
      </w:r>
      <w:r w:rsidR="00E54212" w:rsidRPr="00F419B2">
        <w:rPr>
          <w:rFonts w:cs="Arial"/>
        </w:rPr>
        <w:instrText xml:space="preserve"> \* MERGEFORMAT </w:instrText>
      </w:r>
      <w:r w:rsidR="00AD0BE8" w:rsidRPr="00F419B2">
        <w:rPr>
          <w:rFonts w:cs="Arial"/>
        </w:rPr>
      </w:r>
      <w:r w:rsidR="00AD0BE8"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63</w:t>
      </w:r>
      <w:r w:rsidR="00AD0BE8" w:rsidRPr="00F419B2">
        <w:rPr>
          <w:rFonts w:cs="Arial"/>
        </w:rPr>
        <w:fldChar w:fldCharType="end"/>
      </w:r>
      <w:r w:rsidR="00AD0BE8" w:rsidRPr="00F419B2">
        <w:rPr>
          <w:rFonts w:cs="Arial"/>
        </w:rPr>
        <w:t>)</w:t>
      </w:r>
      <w:r w:rsidRPr="00F419B2">
        <w:rPr>
          <w:rFonts w:cs="Arial"/>
        </w:rPr>
        <w:t>.</w:t>
      </w:r>
    </w:p>
    <w:p w14:paraId="6A4D36E0" w14:textId="77777777" w:rsidR="00583A6E" w:rsidRPr="00F419B2" w:rsidRDefault="001534F3" w:rsidP="00AD0BE8">
      <w:pPr>
        <w:pStyle w:val="phfigure"/>
        <w:rPr>
          <w:rFonts w:cs="Arial"/>
        </w:rPr>
      </w:pPr>
      <w:r w:rsidRPr="00F419B2">
        <w:rPr>
          <w:rFonts w:cs="Arial"/>
          <w:noProof/>
        </w:rPr>
        <w:drawing>
          <wp:inline distT="0" distB="0" distL="0" distR="0" wp14:anchorId="16A84029" wp14:editId="4FB21C57">
            <wp:extent cx="4248150" cy="3733800"/>
            <wp:effectExtent l="0" t="0" r="0" b="0"/>
            <wp:docPr id="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F1B7F" w14:textId="2D975AD3" w:rsidR="00583A6E" w:rsidRPr="00F419B2" w:rsidRDefault="00AD0BE8" w:rsidP="00AD0BE8">
      <w:pPr>
        <w:pStyle w:val="phfiguretitle"/>
      </w:pPr>
      <w:bookmarkStart w:id="1971" w:name="_Ref468782082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63</w:t>
        </w:r>
      </w:fldSimple>
      <w:bookmarkEnd w:id="1971"/>
      <w:r w:rsidRPr="00F419B2">
        <w:t xml:space="preserve"> – </w:t>
      </w:r>
      <w:r w:rsidR="00583A6E" w:rsidRPr="00F419B2">
        <w:t xml:space="preserve">Доступ к реестру </w:t>
      </w:r>
      <w:r w:rsidR="00DB1DFC" w:rsidRPr="00F419B2">
        <w:t>«</w:t>
      </w:r>
      <w:r w:rsidR="00583A6E" w:rsidRPr="00F419B2">
        <w:t>Роли</w:t>
      </w:r>
      <w:r w:rsidR="00DB1DFC" w:rsidRPr="00F419B2">
        <w:t>»</w:t>
      </w:r>
    </w:p>
    <w:p w14:paraId="230EB519" w14:textId="40FAB0FE" w:rsidR="00AD0BE8" w:rsidRPr="00F419B2" w:rsidRDefault="00AD0BE8" w:rsidP="00B10C60">
      <w:pPr>
        <w:pStyle w:val="phnormal"/>
        <w:rPr>
          <w:rFonts w:cs="Arial"/>
        </w:rPr>
      </w:pPr>
      <w:r w:rsidRPr="00F419B2">
        <w:rPr>
          <w:rFonts w:cs="Arial"/>
        </w:rPr>
        <w:t xml:space="preserve">Откроется окно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Роли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(</w:t>
      </w:r>
      <w:r w:rsidRPr="00F419B2">
        <w:rPr>
          <w:rFonts w:cs="Arial"/>
        </w:rPr>
        <w:fldChar w:fldCharType="begin"/>
      </w:r>
      <w:r w:rsidRPr="00F419B2">
        <w:rPr>
          <w:rFonts w:cs="Arial"/>
        </w:rPr>
        <w:instrText xml:space="preserve"> REF _Ref468782083 \h </w:instrText>
      </w:r>
      <w:r w:rsidR="00E54212" w:rsidRPr="00F419B2">
        <w:rPr>
          <w:rFonts w:cs="Arial"/>
        </w:rPr>
        <w:instrText xml:space="preserve"> \* MERGEFORMAT </w:instrText>
      </w:r>
      <w:r w:rsidRPr="00F419B2">
        <w:rPr>
          <w:rFonts w:cs="Arial"/>
        </w:rPr>
      </w:r>
      <w:r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64</w:t>
      </w:r>
      <w:r w:rsidRPr="00F419B2">
        <w:rPr>
          <w:rFonts w:cs="Arial"/>
        </w:rPr>
        <w:fldChar w:fldCharType="end"/>
      </w:r>
      <w:r w:rsidRPr="00F419B2">
        <w:rPr>
          <w:rFonts w:cs="Arial"/>
        </w:rPr>
        <w:t>).</w:t>
      </w:r>
    </w:p>
    <w:p w14:paraId="06465162" w14:textId="77777777" w:rsidR="00AD0BE8" w:rsidRPr="00F419B2" w:rsidRDefault="001534F3" w:rsidP="00AD0BE8">
      <w:pPr>
        <w:pStyle w:val="phfigure"/>
        <w:rPr>
          <w:rFonts w:cs="Arial"/>
        </w:rPr>
      </w:pPr>
      <w:r w:rsidRPr="00F419B2">
        <w:rPr>
          <w:rFonts w:cs="Arial"/>
          <w:noProof/>
        </w:rPr>
        <w:drawing>
          <wp:inline distT="0" distB="0" distL="0" distR="0" wp14:anchorId="7EF61F53" wp14:editId="431CBEAB">
            <wp:extent cx="4657725" cy="3562350"/>
            <wp:effectExtent l="0" t="0" r="9525" b="0"/>
            <wp:docPr id="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CD326" w14:textId="734FC4DE" w:rsidR="00AD0BE8" w:rsidRPr="00F419B2" w:rsidRDefault="00AD0BE8" w:rsidP="00AD0BE8">
      <w:pPr>
        <w:pStyle w:val="phfiguretitle"/>
      </w:pPr>
      <w:bookmarkStart w:id="1972" w:name="_Ref468782083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64</w:t>
        </w:r>
      </w:fldSimple>
      <w:bookmarkEnd w:id="1972"/>
      <w:r w:rsidRPr="00F419B2">
        <w:t xml:space="preserve"> – Окно </w:t>
      </w:r>
      <w:r w:rsidR="00DB1DFC" w:rsidRPr="00F419B2">
        <w:t>«</w:t>
      </w:r>
      <w:r w:rsidRPr="00F419B2">
        <w:t>Роли</w:t>
      </w:r>
      <w:r w:rsidR="00DB1DFC" w:rsidRPr="00F419B2">
        <w:t>»</w:t>
      </w:r>
    </w:p>
    <w:p w14:paraId="4B2D3BA2" w14:textId="77777777" w:rsidR="00EE7468" w:rsidRPr="00F419B2" w:rsidRDefault="00EE7468" w:rsidP="00EE7468">
      <w:pPr>
        <w:pStyle w:val="30"/>
        <w:rPr>
          <w:rFonts w:cs="Arial"/>
        </w:rPr>
      </w:pPr>
      <w:bookmarkStart w:id="1973" w:name="_Ref496513692"/>
      <w:bookmarkStart w:id="1974" w:name="_Toc46824865"/>
      <w:r w:rsidRPr="00F419B2">
        <w:rPr>
          <w:rFonts w:cs="Arial"/>
        </w:rPr>
        <w:lastRenderedPageBreak/>
        <w:t>Просмотр реестра</w:t>
      </w:r>
      <w:bookmarkEnd w:id="1973"/>
      <w:bookmarkEnd w:id="1974"/>
    </w:p>
    <w:p w14:paraId="2155A619" w14:textId="037D0888" w:rsidR="00EE7468" w:rsidRPr="00F419B2" w:rsidRDefault="00EE7468" w:rsidP="00B10C60">
      <w:pPr>
        <w:pStyle w:val="phnormal"/>
        <w:rPr>
          <w:rFonts w:cs="Arial"/>
        </w:rPr>
      </w:pPr>
      <w:r w:rsidRPr="00F419B2">
        <w:rPr>
          <w:rFonts w:cs="Arial"/>
        </w:rPr>
        <w:t>В реестре реализована возможность просмотра таблицы ролей и структуры вложенности: от самого высокого уровня до самого низкого (</w:t>
      </w:r>
      <w:r w:rsidRPr="00F419B2">
        <w:rPr>
          <w:rFonts w:cs="Arial"/>
        </w:rPr>
        <w:fldChar w:fldCharType="begin"/>
      </w:r>
      <w:r w:rsidRPr="00F419B2">
        <w:rPr>
          <w:rFonts w:cs="Arial"/>
        </w:rPr>
        <w:instrText xml:space="preserve"> REF _Ref468795964 \h </w:instrText>
      </w:r>
      <w:r w:rsidR="00E54212" w:rsidRPr="00F419B2">
        <w:rPr>
          <w:rFonts w:cs="Arial"/>
        </w:rPr>
        <w:instrText xml:space="preserve"> \* MERGEFORMAT </w:instrText>
      </w:r>
      <w:r w:rsidRPr="00F419B2">
        <w:rPr>
          <w:rFonts w:cs="Arial"/>
        </w:rPr>
      </w:r>
      <w:r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65</w:t>
      </w:r>
      <w:r w:rsidRPr="00F419B2">
        <w:rPr>
          <w:rFonts w:cs="Arial"/>
        </w:rPr>
        <w:fldChar w:fldCharType="end"/>
      </w:r>
      <w:r w:rsidRPr="00F419B2">
        <w:rPr>
          <w:rFonts w:cs="Arial"/>
        </w:rPr>
        <w:t>).</w:t>
      </w:r>
    </w:p>
    <w:p w14:paraId="6DD1C44D" w14:textId="77777777" w:rsidR="00EE7468" w:rsidRPr="00F419B2" w:rsidRDefault="001534F3" w:rsidP="00EE7468">
      <w:pPr>
        <w:pStyle w:val="phfigure"/>
        <w:rPr>
          <w:rFonts w:cs="Arial"/>
        </w:rPr>
      </w:pPr>
      <w:r w:rsidRPr="00F419B2">
        <w:rPr>
          <w:rFonts w:cs="Arial"/>
          <w:noProof/>
        </w:rPr>
        <w:drawing>
          <wp:inline distT="0" distB="0" distL="0" distR="0" wp14:anchorId="40CB885A" wp14:editId="5B3AC38E">
            <wp:extent cx="5543550" cy="3352800"/>
            <wp:effectExtent l="0" t="0" r="0" b="0"/>
            <wp:docPr id="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4B928" w14:textId="626C6536" w:rsidR="00EE7468" w:rsidRPr="00F419B2" w:rsidRDefault="00EE7468" w:rsidP="00F924F8">
      <w:pPr>
        <w:pStyle w:val="phfiguretitle"/>
      </w:pPr>
      <w:bookmarkStart w:id="1975" w:name="_Ref468795964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65</w:t>
        </w:r>
      </w:fldSimple>
      <w:bookmarkEnd w:id="1975"/>
      <w:r w:rsidRPr="00F419B2">
        <w:t xml:space="preserve"> – </w:t>
      </w:r>
      <w:r w:rsidR="00976F9E">
        <w:t>Окно «Роли»</w:t>
      </w:r>
    </w:p>
    <w:p w14:paraId="6A1FFEAF" w14:textId="3AF4BD15" w:rsidR="00EE7468" w:rsidRPr="00F419B2" w:rsidRDefault="00EE7468" w:rsidP="00B10C60">
      <w:pPr>
        <w:pStyle w:val="phnormal"/>
        <w:rPr>
          <w:rFonts w:cs="Arial"/>
        </w:rPr>
      </w:pPr>
      <w:r w:rsidRPr="00F419B2">
        <w:rPr>
          <w:rFonts w:cs="Arial"/>
        </w:rPr>
        <w:t>В Системе реализована возможность просмотра подробной информации о каждом элементе реестра (</w:t>
      </w:r>
      <w:r w:rsidRPr="00F419B2">
        <w:rPr>
          <w:rFonts w:cs="Arial"/>
        </w:rPr>
        <w:fldChar w:fldCharType="begin"/>
      </w:r>
      <w:r w:rsidRPr="00F419B2">
        <w:rPr>
          <w:rFonts w:cs="Arial"/>
        </w:rPr>
        <w:instrText xml:space="preserve"> REF _Ref468796090 \h </w:instrText>
      </w:r>
      <w:r w:rsidR="00E54212" w:rsidRPr="00F419B2">
        <w:rPr>
          <w:rFonts w:cs="Arial"/>
        </w:rPr>
        <w:instrText xml:space="preserve"> \* MERGEFORMAT </w:instrText>
      </w:r>
      <w:r w:rsidRPr="00F419B2">
        <w:rPr>
          <w:rFonts w:cs="Arial"/>
        </w:rPr>
      </w:r>
      <w:r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66</w:t>
      </w:r>
      <w:r w:rsidRPr="00F419B2">
        <w:rPr>
          <w:rFonts w:cs="Arial"/>
        </w:rPr>
        <w:fldChar w:fldCharType="end"/>
      </w:r>
      <w:r w:rsidRPr="00F419B2">
        <w:rPr>
          <w:rFonts w:cs="Arial"/>
        </w:rPr>
        <w:t xml:space="preserve">): наименовании, описании, возможности назначения пользователю, списке прав доступа. Для этого дважды нажмите запись в окне </w:t>
      </w:r>
      <w:r w:rsidR="00DB1DFC" w:rsidRPr="00F419B2">
        <w:rPr>
          <w:rFonts w:cs="Arial"/>
        </w:rPr>
        <w:t>«</w:t>
      </w:r>
      <w:r w:rsidR="00B10C60" w:rsidRPr="00F419B2">
        <w:rPr>
          <w:rFonts w:cs="Arial"/>
        </w:rPr>
        <w:t>Роли</w:t>
      </w:r>
      <w:r w:rsidR="00DB1DFC" w:rsidRPr="00F419B2">
        <w:rPr>
          <w:rFonts w:cs="Arial"/>
        </w:rPr>
        <w:t>»</w:t>
      </w:r>
      <w:r w:rsidR="00070FD8" w:rsidRPr="00F419B2">
        <w:rPr>
          <w:rFonts w:cs="Arial"/>
        </w:rPr>
        <w:t xml:space="preserve"> левой кнопкой мыши.</w:t>
      </w:r>
    </w:p>
    <w:p w14:paraId="687A6087" w14:textId="77777777" w:rsidR="00EE7468" w:rsidRPr="00F419B2" w:rsidRDefault="001534F3" w:rsidP="00EE7468">
      <w:pPr>
        <w:pStyle w:val="phfigure"/>
        <w:rPr>
          <w:rFonts w:cs="Arial"/>
        </w:rPr>
      </w:pPr>
      <w:r w:rsidRPr="00F419B2">
        <w:rPr>
          <w:rFonts w:cs="Arial"/>
          <w:noProof/>
        </w:rPr>
        <w:lastRenderedPageBreak/>
        <w:drawing>
          <wp:inline distT="0" distB="0" distL="0" distR="0" wp14:anchorId="786CF6C6" wp14:editId="0744021E">
            <wp:extent cx="6153150" cy="3619500"/>
            <wp:effectExtent l="0" t="0" r="0" b="0"/>
            <wp:docPr id="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61CE5" w14:textId="4DC74643" w:rsidR="00EE7468" w:rsidRPr="00F419B2" w:rsidRDefault="00EE7468" w:rsidP="00EE7468">
      <w:pPr>
        <w:pStyle w:val="phfiguretitle"/>
      </w:pPr>
      <w:bookmarkStart w:id="1976" w:name="_Ref468796090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66</w:t>
        </w:r>
      </w:fldSimple>
      <w:bookmarkEnd w:id="1976"/>
      <w:r w:rsidRPr="00F419B2">
        <w:t xml:space="preserve"> – </w:t>
      </w:r>
      <w:r w:rsidR="00CF51FD">
        <w:t>Окно «</w:t>
      </w:r>
      <w:r w:rsidR="00CF51FD" w:rsidRPr="00F419B2">
        <w:t>Рол</w:t>
      </w:r>
      <w:r w:rsidR="00CF51FD">
        <w:t>ь:</w:t>
      </w:r>
      <w:r w:rsidR="00CF51FD" w:rsidRPr="00F419B2">
        <w:t xml:space="preserve"> </w:t>
      </w:r>
      <w:r w:rsidRPr="00F419B2">
        <w:t>Просмотр</w:t>
      </w:r>
      <w:r w:rsidR="00CF51FD">
        <w:t>»</w:t>
      </w:r>
    </w:p>
    <w:p w14:paraId="661F4EB6" w14:textId="77777777" w:rsidR="00EE7468" w:rsidRPr="00F419B2" w:rsidRDefault="00EE7468" w:rsidP="00B10C60">
      <w:pPr>
        <w:pStyle w:val="phnormal"/>
        <w:rPr>
          <w:rFonts w:cs="Arial"/>
        </w:rPr>
      </w:pPr>
      <w:r w:rsidRPr="00F419B2">
        <w:rPr>
          <w:rFonts w:cs="Arial"/>
        </w:rPr>
        <w:t>Список прав доступа для наглядности при просмотре разделен на тематические блоки – модули.</w:t>
      </w:r>
    </w:p>
    <w:p w14:paraId="5A1B8DEF" w14:textId="77777777" w:rsidR="00B10C60" w:rsidRPr="00F419B2" w:rsidRDefault="00B10C60" w:rsidP="00B10C60">
      <w:pPr>
        <w:pStyle w:val="40"/>
        <w:rPr>
          <w:rFonts w:cs="Arial"/>
        </w:rPr>
      </w:pPr>
      <w:r w:rsidRPr="00F419B2">
        <w:rPr>
          <w:rFonts w:cs="Arial"/>
        </w:rPr>
        <w:t xml:space="preserve"> </w:t>
      </w:r>
      <w:bookmarkStart w:id="1977" w:name="_Toc46824866"/>
      <w:r w:rsidRPr="00F419B2">
        <w:rPr>
          <w:rFonts w:cs="Arial"/>
        </w:rPr>
        <w:t xml:space="preserve">Поиск роли по реестру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Роли</w:t>
      </w:r>
      <w:r w:rsidR="00DB1DFC" w:rsidRPr="00F419B2">
        <w:rPr>
          <w:rFonts w:cs="Arial"/>
        </w:rPr>
        <w:t>»</w:t>
      </w:r>
      <w:bookmarkEnd w:id="1977"/>
    </w:p>
    <w:p w14:paraId="6E20E04A" w14:textId="45689D77" w:rsidR="00B10C60" w:rsidRPr="00F419B2" w:rsidRDefault="00B10C60" w:rsidP="00B10C60">
      <w:pPr>
        <w:pStyle w:val="phnormal"/>
        <w:rPr>
          <w:rFonts w:cs="Arial"/>
        </w:rPr>
      </w:pPr>
      <w:r w:rsidRPr="00F419B2">
        <w:rPr>
          <w:rFonts w:cs="Arial"/>
        </w:rPr>
        <w:t xml:space="preserve">В реестре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Роли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реализована возможность поиска по таблице по полю названия роли (</w:t>
      </w:r>
      <w:r w:rsidRPr="00F419B2">
        <w:rPr>
          <w:rFonts w:cs="Arial"/>
        </w:rPr>
        <w:fldChar w:fldCharType="begin"/>
      </w:r>
      <w:r w:rsidRPr="00F419B2">
        <w:rPr>
          <w:rFonts w:cs="Arial"/>
        </w:rPr>
        <w:instrText xml:space="preserve"> REF _Ref468797221 \h </w:instrText>
      </w:r>
      <w:r w:rsidR="00E54212" w:rsidRPr="00F419B2">
        <w:rPr>
          <w:rFonts w:cs="Arial"/>
        </w:rPr>
        <w:instrText xml:space="preserve"> \* MERGEFORMAT </w:instrText>
      </w:r>
      <w:r w:rsidRPr="00F419B2">
        <w:rPr>
          <w:rFonts w:cs="Arial"/>
        </w:rPr>
      </w:r>
      <w:r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67</w:t>
      </w:r>
      <w:r w:rsidRPr="00F419B2">
        <w:rPr>
          <w:rFonts w:cs="Arial"/>
        </w:rPr>
        <w:fldChar w:fldCharType="end"/>
      </w:r>
      <w:r w:rsidRPr="00F419B2">
        <w:rPr>
          <w:rFonts w:cs="Arial"/>
        </w:rPr>
        <w:t>).</w:t>
      </w:r>
    </w:p>
    <w:p w14:paraId="7E49683F" w14:textId="77777777" w:rsidR="00B10C60" w:rsidRPr="00F419B2" w:rsidRDefault="001534F3" w:rsidP="00B10C60">
      <w:pPr>
        <w:pStyle w:val="phfigure"/>
        <w:rPr>
          <w:rFonts w:cs="Arial"/>
        </w:rPr>
      </w:pPr>
      <w:r w:rsidRPr="00F419B2">
        <w:rPr>
          <w:rFonts w:cs="Arial"/>
          <w:noProof/>
        </w:rPr>
        <w:drawing>
          <wp:inline distT="0" distB="0" distL="0" distR="0" wp14:anchorId="5711F9DC" wp14:editId="67AB5944">
            <wp:extent cx="4838700" cy="1924050"/>
            <wp:effectExtent l="0" t="0" r="0" b="0"/>
            <wp:docPr id="1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13258" w14:textId="61245D3E" w:rsidR="00B10C60" w:rsidRPr="00F419B2" w:rsidRDefault="00B10C60" w:rsidP="00B10C60">
      <w:pPr>
        <w:pStyle w:val="phfiguretitle"/>
      </w:pPr>
      <w:bookmarkStart w:id="1978" w:name="_Ref468797221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67</w:t>
        </w:r>
      </w:fldSimple>
      <w:bookmarkEnd w:id="1978"/>
      <w:r w:rsidRPr="00F419B2">
        <w:t xml:space="preserve"> – </w:t>
      </w:r>
      <w:r w:rsidR="00CF51FD">
        <w:t>Окно «Роли», поиск по таблице</w:t>
      </w:r>
    </w:p>
    <w:p w14:paraId="376544BE" w14:textId="77777777" w:rsidR="00AD0BE8" w:rsidRPr="00F419B2" w:rsidRDefault="00AD0BE8" w:rsidP="009234D2">
      <w:pPr>
        <w:pStyle w:val="30"/>
        <w:rPr>
          <w:rFonts w:cs="Arial"/>
        </w:rPr>
      </w:pPr>
      <w:bookmarkStart w:id="1979" w:name="_Toc46824867"/>
      <w:r w:rsidRPr="00F419B2">
        <w:rPr>
          <w:rFonts w:cs="Arial"/>
        </w:rPr>
        <w:lastRenderedPageBreak/>
        <w:t>Добавление роли</w:t>
      </w:r>
      <w:bookmarkEnd w:id="1979"/>
    </w:p>
    <w:p w14:paraId="430B00A5" w14:textId="41936254" w:rsidR="00AD0BE8" w:rsidRPr="00F419B2" w:rsidRDefault="00AD0BE8" w:rsidP="001C5A04">
      <w:pPr>
        <w:pStyle w:val="phlistitemizedtitle"/>
        <w:rPr>
          <w:rStyle w:val="apple-converted-space"/>
          <w:rFonts w:cs="Arial"/>
        </w:rPr>
      </w:pPr>
      <w:r w:rsidRPr="00F419B2">
        <w:t xml:space="preserve">Функция добавления роли представлена в Системе </w:t>
      </w:r>
      <w:r w:rsidR="009234D2" w:rsidRPr="00F419B2">
        <w:rPr>
          <w:rStyle w:val="apple-converted-space"/>
          <w:rFonts w:cs="Arial"/>
        </w:rPr>
        <w:t>следующими</w:t>
      </w:r>
      <w:r w:rsidRPr="00F419B2">
        <w:rPr>
          <w:rStyle w:val="apple-converted-space"/>
          <w:rFonts w:cs="Arial"/>
        </w:rPr>
        <w:t xml:space="preserve"> кнопками (</w:t>
      </w:r>
      <w:r w:rsidR="009234D2" w:rsidRPr="00F419B2">
        <w:rPr>
          <w:rStyle w:val="apple-converted-space"/>
          <w:rFonts w:cs="Arial"/>
        </w:rPr>
        <w:fldChar w:fldCharType="begin"/>
      </w:r>
      <w:r w:rsidR="009234D2" w:rsidRPr="00F419B2">
        <w:rPr>
          <w:rStyle w:val="apple-converted-space"/>
          <w:rFonts w:cs="Arial"/>
        </w:rPr>
        <w:instrText xml:space="preserve"> REF _Ref468782992 \h </w:instrText>
      </w:r>
      <w:r w:rsidR="00E54212" w:rsidRPr="00F419B2">
        <w:rPr>
          <w:rStyle w:val="apple-converted-space"/>
          <w:rFonts w:cs="Arial"/>
        </w:rPr>
        <w:instrText xml:space="preserve"> \* MERGEFORMAT </w:instrText>
      </w:r>
      <w:r w:rsidR="009234D2" w:rsidRPr="00F419B2">
        <w:rPr>
          <w:rStyle w:val="apple-converted-space"/>
          <w:rFonts w:cs="Arial"/>
        </w:rPr>
      </w:r>
      <w:r w:rsidR="009234D2" w:rsidRPr="00F419B2">
        <w:rPr>
          <w:rStyle w:val="apple-converted-space"/>
          <w:rFonts w:cs="Arial"/>
        </w:rPr>
        <w:fldChar w:fldCharType="separate"/>
      </w:r>
      <w:r w:rsidR="00FD77B9" w:rsidRPr="00F419B2">
        <w:t>Р</w:t>
      </w:r>
      <w:r w:rsidR="00FD77B9">
        <w:t>исунок 68</w:t>
      </w:r>
      <w:r w:rsidR="009234D2" w:rsidRPr="00F419B2">
        <w:rPr>
          <w:rStyle w:val="apple-converted-space"/>
          <w:rFonts w:cs="Arial"/>
        </w:rPr>
        <w:fldChar w:fldCharType="end"/>
      </w:r>
      <w:r w:rsidRPr="00F419B2">
        <w:rPr>
          <w:rStyle w:val="apple-converted-space"/>
          <w:rFonts w:cs="Arial"/>
        </w:rPr>
        <w:t>):</w:t>
      </w:r>
    </w:p>
    <w:p w14:paraId="182488B2" w14:textId="77777777" w:rsidR="009234D2" w:rsidRPr="00F419B2" w:rsidRDefault="001534F3" w:rsidP="009234D2">
      <w:pPr>
        <w:pStyle w:val="phfigure"/>
        <w:rPr>
          <w:rFonts w:cs="Arial"/>
        </w:rPr>
      </w:pPr>
      <w:r w:rsidRPr="00F419B2">
        <w:rPr>
          <w:rFonts w:cs="Arial"/>
          <w:noProof/>
        </w:rPr>
        <w:drawing>
          <wp:inline distT="0" distB="0" distL="0" distR="0" wp14:anchorId="338C7892" wp14:editId="2EFA3DF9">
            <wp:extent cx="4600575" cy="3495675"/>
            <wp:effectExtent l="0" t="0" r="9525" b="9525"/>
            <wp:docPr id="1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CC478" w14:textId="26267E6B" w:rsidR="009234D2" w:rsidRPr="00F419B2" w:rsidRDefault="009234D2" w:rsidP="009234D2">
      <w:pPr>
        <w:pStyle w:val="phfiguretitle"/>
      </w:pPr>
      <w:bookmarkStart w:id="1980" w:name="_Ref468782992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68</w:t>
        </w:r>
      </w:fldSimple>
      <w:bookmarkEnd w:id="1980"/>
      <w:r w:rsidRPr="00F419B2">
        <w:t xml:space="preserve"> – </w:t>
      </w:r>
      <w:r w:rsidR="00CF51FD">
        <w:t>Окно «Роли», кнопка «Добавить»</w:t>
      </w:r>
    </w:p>
    <w:p w14:paraId="352A0517" w14:textId="1E406D80" w:rsidR="00AD0BE8" w:rsidRPr="00F419B2" w:rsidRDefault="00DB1DFC" w:rsidP="00D46E39">
      <w:pPr>
        <w:pStyle w:val="phlistitemized1"/>
      </w:pPr>
      <w:r w:rsidRPr="001D6893">
        <w:rPr>
          <w:rStyle w:val="affff1"/>
          <w:i w:val="0"/>
          <w:iCs w:val="0"/>
        </w:rPr>
        <w:t>«</w:t>
      </w:r>
      <w:r w:rsidR="00AD0BE8" w:rsidRPr="001D6893">
        <w:rPr>
          <w:rStyle w:val="affff1"/>
          <w:i w:val="0"/>
          <w:iCs w:val="0"/>
        </w:rPr>
        <w:t>Добавить</w:t>
      </w:r>
      <w:r w:rsidR="0094393F" w:rsidRPr="001D6893">
        <w:rPr>
          <w:rStyle w:val="affff1"/>
          <w:i w:val="0"/>
          <w:iCs w:val="0"/>
        </w:rPr>
        <w:t xml:space="preserve">/ </w:t>
      </w:r>
      <w:r w:rsidR="00AD0BE8" w:rsidRPr="001D6893">
        <w:rPr>
          <w:rStyle w:val="affff1"/>
          <w:i w:val="0"/>
          <w:iCs w:val="0"/>
        </w:rPr>
        <w:t>Новый в корне</w:t>
      </w:r>
      <w:r w:rsidRPr="00F419B2">
        <w:t>»</w:t>
      </w:r>
      <w:r w:rsidR="004C22C3" w:rsidRPr="00F419B2">
        <w:t xml:space="preserve"> – </w:t>
      </w:r>
      <w:r w:rsidR="00AD0BE8" w:rsidRPr="00F419B2">
        <w:t xml:space="preserve">добавление новой роли. При нажатии на эту кнопку </w:t>
      </w:r>
      <w:r w:rsidR="00AD0BE8" w:rsidRPr="001D6893">
        <w:t>открывается</w:t>
      </w:r>
      <w:r w:rsidR="00AD0BE8" w:rsidRPr="00F419B2">
        <w:t xml:space="preserve"> окно</w:t>
      </w:r>
      <w:r w:rsidR="00AD0BE8" w:rsidRPr="00F419B2">
        <w:rPr>
          <w:rStyle w:val="apple-converted-space"/>
        </w:rPr>
        <w:t xml:space="preserve"> </w:t>
      </w:r>
      <w:r w:rsidRPr="00F419B2">
        <w:rPr>
          <w:rStyle w:val="apple-converted-space"/>
        </w:rPr>
        <w:t>«</w:t>
      </w:r>
      <w:r w:rsidR="00AD0BE8" w:rsidRPr="001D6893">
        <w:rPr>
          <w:rStyle w:val="affff0"/>
          <w:b w:val="0"/>
          <w:bCs w:val="0"/>
        </w:rPr>
        <w:t>Роль: Добавление</w:t>
      </w:r>
      <w:r w:rsidRPr="001D6893">
        <w:rPr>
          <w:rStyle w:val="affff0"/>
          <w:b w:val="0"/>
          <w:bCs w:val="0"/>
        </w:rPr>
        <w:t>»</w:t>
      </w:r>
      <w:r w:rsidR="00AD0BE8" w:rsidRPr="00F419B2">
        <w:t>, содержащее следующие элементы (</w:t>
      </w:r>
      <w:r w:rsidR="009234D2" w:rsidRPr="00F419B2">
        <w:fldChar w:fldCharType="begin"/>
      </w:r>
      <w:r w:rsidR="009234D2" w:rsidRPr="00F419B2">
        <w:instrText xml:space="preserve"> REF _Ref468783055 \h </w:instrText>
      </w:r>
      <w:r w:rsidR="00E54212" w:rsidRPr="00F419B2">
        <w:instrText xml:space="preserve"> \* MERGEFORMAT </w:instrText>
      </w:r>
      <w:r w:rsidR="009234D2" w:rsidRPr="00F419B2">
        <w:fldChar w:fldCharType="separate"/>
      </w:r>
      <w:r w:rsidR="00FD77B9" w:rsidRPr="00F419B2">
        <w:t>Р</w:t>
      </w:r>
      <w:r w:rsidR="00FD77B9">
        <w:t>исунок 69</w:t>
      </w:r>
      <w:r w:rsidR="009234D2" w:rsidRPr="00F419B2">
        <w:fldChar w:fldCharType="end"/>
      </w:r>
      <w:r w:rsidR="00AD0BE8" w:rsidRPr="00F419B2">
        <w:t>):</w:t>
      </w:r>
    </w:p>
    <w:p w14:paraId="28120080" w14:textId="77777777" w:rsidR="009234D2" w:rsidRPr="00F419B2" w:rsidRDefault="001534F3" w:rsidP="009234D2">
      <w:pPr>
        <w:pStyle w:val="phfigure"/>
        <w:rPr>
          <w:rFonts w:cs="Arial"/>
        </w:rPr>
      </w:pPr>
      <w:r w:rsidRPr="00F419B2">
        <w:rPr>
          <w:rFonts w:cs="Arial"/>
          <w:noProof/>
        </w:rPr>
        <w:drawing>
          <wp:inline distT="0" distB="0" distL="0" distR="0" wp14:anchorId="5128577E" wp14:editId="13B1550B">
            <wp:extent cx="3781425" cy="2057400"/>
            <wp:effectExtent l="0" t="0" r="9525" b="0"/>
            <wp:docPr id="1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9EA5E" w14:textId="576381A9" w:rsidR="009234D2" w:rsidRPr="00F419B2" w:rsidRDefault="009234D2" w:rsidP="009234D2">
      <w:pPr>
        <w:pStyle w:val="phfiguretitle"/>
      </w:pPr>
      <w:bookmarkStart w:id="1981" w:name="_Ref468783055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69</w:t>
        </w:r>
      </w:fldSimple>
      <w:bookmarkEnd w:id="1981"/>
      <w:r w:rsidRPr="00F419B2">
        <w:t xml:space="preserve"> – Окно </w:t>
      </w:r>
      <w:r w:rsidR="00DB1DFC" w:rsidRPr="00F419B2">
        <w:t>«</w:t>
      </w:r>
      <w:r w:rsidRPr="00F419B2">
        <w:t>Роль: Добавление</w:t>
      </w:r>
      <w:r w:rsidR="00DB1DFC" w:rsidRPr="00F419B2">
        <w:t>»</w:t>
      </w:r>
    </w:p>
    <w:p w14:paraId="7290F701" w14:textId="77777777" w:rsidR="00AD0BE8" w:rsidRPr="00F419B2" w:rsidRDefault="00AD0BE8" w:rsidP="00B10C60">
      <w:pPr>
        <w:pStyle w:val="phlistitemized2"/>
        <w:rPr>
          <w:rFonts w:cs="Arial"/>
        </w:rPr>
      </w:pPr>
      <w:r w:rsidRPr="00F419B2">
        <w:rPr>
          <w:rFonts w:cs="Arial"/>
        </w:rPr>
        <w:t xml:space="preserve">поле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Название</w:t>
      </w:r>
      <w:r w:rsidR="00DB1DFC" w:rsidRPr="00F419B2">
        <w:rPr>
          <w:rFonts w:cs="Arial"/>
        </w:rPr>
        <w:t>»</w:t>
      </w:r>
      <w:r w:rsidR="004C22C3" w:rsidRPr="00F419B2">
        <w:rPr>
          <w:rFonts w:cs="Arial"/>
        </w:rPr>
        <w:t xml:space="preserve"> – </w:t>
      </w:r>
      <w:r w:rsidRPr="00F419B2">
        <w:rPr>
          <w:rFonts w:cs="Arial"/>
        </w:rPr>
        <w:t>обязательно для заполнения, должно быть уникальным;</w:t>
      </w:r>
    </w:p>
    <w:p w14:paraId="3E60DFEB" w14:textId="77777777" w:rsidR="00AD0BE8" w:rsidRPr="00F419B2" w:rsidRDefault="00AD0BE8" w:rsidP="00B10C60">
      <w:pPr>
        <w:pStyle w:val="phlistitemized2"/>
        <w:rPr>
          <w:rFonts w:cs="Arial"/>
        </w:rPr>
      </w:pPr>
      <w:r w:rsidRPr="00F419B2">
        <w:rPr>
          <w:rFonts w:cs="Arial"/>
        </w:rPr>
        <w:t>поле</w:t>
      </w:r>
      <w:r w:rsidRPr="00F419B2">
        <w:rPr>
          <w:rStyle w:val="apple-converted-space"/>
          <w:rFonts w:cs="Arial"/>
          <w:color w:val="333333"/>
          <w:sz w:val="21"/>
          <w:szCs w:val="21"/>
        </w:rPr>
        <w:t xml:space="preserve"> </w:t>
      </w:r>
      <w:r w:rsidR="00DB1DFC" w:rsidRPr="00F419B2">
        <w:rPr>
          <w:rStyle w:val="apple-converted-space"/>
          <w:rFonts w:cs="Arial"/>
          <w:color w:val="333333"/>
          <w:sz w:val="21"/>
          <w:szCs w:val="21"/>
        </w:rPr>
        <w:t>«</w:t>
      </w:r>
      <w:r w:rsidRPr="00F419B2">
        <w:rPr>
          <w:rFonts w:cs="Arial"/>
        </w:rPr>
        <w:t>Описание</w:t>
      </w:r>
      <w:r w:rsidR="00DB1DFC" w:rsidRPr="00F419B2">
        <w:rPr>
          <w:rFonts w:cs="Arial"/>
        </w:rPr>
        <w:t>»</w:t>
      </w:r>
      <w:r w:rsidR="004C22C3" w:rsidRPr="00F419B2">
        <w:rPr>
          <w:rFonts w:cs="Arial"/>
        </w:rPr>
        <w:t xml:space="preserve"> – </w:t>
      </w:r>
      <w:r w:rsidRPr="00F419B2">
        <w:rPr>
          <w:rFonts w:cs="Arial"/>
        </w:rPr>
        <w:t>необязательно для заполнения, текстовое поле;</w:t>
      </w:r>
    </w:p>
    <w:p w14:paraId="257B0C45" w14:textId="77777777" w:rsidR="00AD0BE8" w:rsidRPr="00F419B2" w:rsidRDefault="00AD0BE8" w:rsidP="00B10C60">
      <w:pPr>
        <w:pStyle w:val="phlistitemized2"/>
        <w:rPr>
          <w:rFonts w:cs="Arial"/>
        </w:rPr>
      </w:pPr>
      <w:r w:rsidRPr="00F419B2">
        <w:rPr>
          <w:rFonts w:cs="Arial"/>
        </w:rPr>
        <w:lastRenderedPageBreak/>
        <w:t>поле</w:t>
      </w:r>
      <w:r w:rsidRPr="00F419B2">
        <w:rPr>
          <w:rStyle w:val="apple-converted-space"/>
          <w:rFonts w:cs="Arial"/>
          <w:color w:val="333333"/>
          <w:sz w:val="21"/>
          <w:szCs w:val="21"/>
        </w:rPr>
        <w:t xml:space="preserve"> </w:t>
      </w:r>
      <w:r w:rsidR="00DB1DFC" w:rsidRPr="00F419B2">
        <w:rPr>
          <w:rStyle w:val="apple-converted-space"/>
          <w:rFonts w:cs="Arial"/>
          <w:color w:val="333333"/>
          <w:sz w:val="21"/>
          <w:szCs w:val="21"/>
        </w:rPr>
        <w:t>«</w:t>
      </w:r>
      <w:r w:rsidRPr="00F419B2">
        <w:rPr>
          <w:rFonts w:cs="Arial"/>
        </w:rPr>
        <w:t>Может быть назначена пользователю</w:t>
      </w:r>
      <w:r w:rsidR="00DB1DFC" w:rsidRPr="00F419B2">
        <w:rPr>
          <w:rFonts w:cs="Arial"/>
        </w:rPr>
        <w:t>»</w:t>
      </w:r>
      <w:r w:rsidR="004C22C3" w:rsidRPr="00F419B2">
        <w:rPr>
          <w:rFonts w:cs="Arial"/>
        </w:rPr>
        <w:t xml:space="preserve"> – </w:t>
      </w:r>
      <w:r w:rsidR="00C9009F" w:rsidRPr="00F419B2">
        <w:rPr>
          <w:rFonts w:cs="Arial"/>
        </w:rPr>
        <w:t>заполняется ус</w:t>
      </w:r>
      <w:r w:rsidRPr="00F419B2">
        <w:rPr>
          <w:rFonts w:cs="Arial"/>
        </w:rPr>
        <w:t xml:space="preserve">тановкой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флажка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. По умолчанию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флажок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проставлен. При снятии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флажка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роль становится недоступной для назначения ее пользователю Системы;</w:t>
      </w:r>
    </w:p>
    <w:p w14:paraId="7C927AFF" w14:textId="77777777" w:rsidR="00AD0BE8" w:rsidRPr="00F419B2" w:rsidRDefault="00AD0BE8" w:rsidP="00B10C60">
      <w:pPr>
        <w:pStyle w:val="phlistitemized2"/>
        <w:rPr>
          <w:rFonts w:cs="Arial"/>
        </w:rPr>
      </w:pPr>
      <w:r w:rsidRPr="00F419B2">
        <w:rPr>
          <w:rFonts w:cs="Arial"/>
        </w:rPr>
        <w:t xml:space="preserve">кнопка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Сохранить</w:t>
      </w:r>
      <w:r w:rsidR="00DB1DFC" w:rsidRPr="00F419B2">
        <w:rPr>
          <w:rFonts w:cs="Arial"/>
        </w:rPr>
        <w:t>»</w:t>
      </w:r>
      <w:r w:rsidR="004C22C3" w:rsidRPr="00F419B2">
        <w:rPr>
          <w:rFonts w:cs="Arial"/>
        </w:rPr>
        <w:t xml:space="preserve"> – </w:t>
      </w:r>
      <w:r w:rsidRPr="00F419B2">
        <w:rPr>
          <w:rFonts w:cs="Arial"/>
        </w:rPr>
        <w:t>при нажатии на данную кнопку окно закрывается, новый элемент реестра появляется в таблице;</w:t>
      </w:r>
    </w:p>
    <w:p w14:paraId="1A8570DD" w14:textId="77777777" w:rsidR="00AD0BE8" w:rsidRPr="00F419B2" w:rsidRDefault="00AD0BE8" w:rsidP="00B10C60">
      <w:pPr>
        <w:pStyle w:val="phlistitemized2"/>
        <w:rPr>
          <w:rFonts w:cs="Arial"/>
        </w:rPr>
      </w:pPr>
      <w:r w:rsidRPr="00F419B2">
        <w:rPr>
          <w:rFonts w:cs="Arial"/>
        </w:rPr>
        <w:t xml:space="preserve">кнопка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Отмена</w:t>
      </w:r>
      <w:r w:rsidR="00DB1DFC" w:rsidRPr="00F419B2">
        <w:rPr>
          <w:rFonts w:cs="Arial"/>
        </w:rPr>
        <w:t>»</w:t>
      </w:r>
      <w:r w:rsidR="004C22C3" w:rsidRPr="00F419B2">
        <w:rPr>
          <w:rFonts w:cs="Arial"/>
        </w:rPr>
        <w:t xml:space="preserve"> – </w:t>
      </w:r>
      <w:r w:rsidRPr="00F419B2">
        <w:rPr>
          <w:rFonts w:cs="Arial"/>
        </w:rPr>
        <w:t xml:space="preserve">при нажатии на данную кнопку окно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Роль: Добавление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закрывается.</w:t>
      </w:r>
    </w:p>
    <w:p w14:paraId="0C479B3D" w14:textId="77777777" w:rsidR="00AD0BE8" w:rsidRPr="00F419B2" w:rsidRDefault="00DB1DFC" w:rsidP="00973FBF">
      <w:pPr>
        <w:pStyle w:val="phlistitemized1"/>
      </w:pPr>
      <w:r w:rsidRPr="00F419B2">
        <w:rPr>
          <w:rStyle w:val="affff0"/>
          <w:b w:val="0"/>
          <w:bCs w:val="0"/>
        </w:rPr>
        <w:t>«</w:t>
      </w:r>
      <w:r w:rsidR="00AD0BE8" w:rsidRPr="00F419B2">
        <w:rPr>
          <w:rStyle w:val="affff0"/>
          <w:b w:val="0"/>
          <w:bCs w:val="0"/>
        </w:rPr>
        <w:t>Добавить</w:t>
      </w:r>
      <w:r w:rsidR="0094393F" w:rsidRPr="00F419B2">
        <w:rPr>
          <w:rStyle w:val="affff0"/>
          <w:b w:val="0"/>
          <w:bCs w:val="0"/>
        </w:rPr>
        <w:t xml:space="preserve">/ </w:t>
      </w:r>
      <w:r w:rsidR="00AD0BE8" w:rsidRPr="00F419B2">
        <w:rPr>
          <w:rStyle w:val="affff0"/>
          <w:b w:val="0"/>
          <w:bCs w:val="0"/>
        </w:rPr>
        <w:t>Новый дочерний</w:t>
      </w:r>
      <w:r w:rsidRPr="00F419B2">
        <w:rPr>
          <w:rStyle w:val="affff0"/>
          <w:b w:val="0"/>
          <w:bCs w:val="0"/>
        </w:rPr>
        <w:t>»</w:t>
      </w:r>
      <w:r w:rsidR="004C22C3" w:rsidRPr="00F419B2">
        <w:rPr>
          <w:rStyle w:val="affff0"/>
          <w:b w:val="0"/>
          <w:bCs w:val="0"/>
        </w:rPr>
        <w:t xml:space="preserve"> – </w:t>
      </w:r>
      <w:r w:rsidR="00AD0BE8" w:rsidRPr="00F419B2">
        <w:rPr>
          <w:rStyle w:val="affff0"/>
          <w:b w:val="0"/>
          <w:bCs w:val="0"/>
        </w:rPr>
        <w:t>д</w:t>
      </w:r>
      <w:r w:rsidR="00AD0BE8" w:rsidRPr="00F419B2">
        <w:t>обавление новой вложенной роли для существующей. При нажатии на данную кнопку происходит проверка: выбран ли элемент, который будет составным после добавления в него вложенной роли:</w:t>
      </w:r>
    </w:p>
    <w:p w14:paraId="321B3B8B" w14:textId="77161969" w:rsidR="00AD0BE8" w:rsidRPr="00F419B2" w:rsidRDefault="00AD0BE8" w:rsidP="00B10C60">
      <w:pPr>
        <w:pStyle w:val="phlistitemized2"/>
        <w:rPr>
          <w:rFonts w:cs="Arial"/>
        </w:rPr>
      </w:pPr>
      <w:r w:rsidRPr="00F419B2">
        <w:rPr>
          <w:rFonts w:cs="Arial"/>
        </w:rPr>
        <w:t xml:space="preserve">если элемент в окне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Роли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выбран, то открывается окно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Роль: Добавление</w:t>
      </w:r>
      <w:r w:rsidR="00DB1DFC" w:rsidRPr="00F419B2">
        <w:rPr>
          <w:rFonts w:cs="Arial"/>
        </w:rPr>
        <w:t>»</w:t>
      </w:r>
      <w:r w:rsidR="009234D2" w:rsidRPr="00F419B2">
        <w:rPr>
          <w:rFonts w:cs="Arial"/>
        </w:rPr>
        <w:t xml:space="preserve"> (см. </w:t>
      </w:r>
      <w:r w:rsidR="009234D2" w:rsidRPr="00F419B2">
        <w:rPr>
          <w:rFonts w:cs="Arial"/>
        </w:rPr>
        <w:fldChar w:fldCharType="begin"/>
      </w:r>
      <w:r w:rsidR="009234D2" w:rsidRPr="00F419B2">
        <w:rPr>
          <w:rFonts w:cs="Arial"/>
        </w:rPr>
        <w:instrText xml:space="preserve"> REF _Ref468783055 \h </w:instrText>
      </w:r>
      <w:r w:rsidR="00E54212" w:rsidRPr="00F419B2">
        <w:rPr>
          <w:rFonts w:cs="Arial"/>
        </w:rPr>
        <w:instrText xml:space="preserve"> \* MERGEFORMAT </w:instrText>
      </w:r>
      <w:r w:rsidR="009234D2" w:rsidRPr="00F419B2">
        <w:rPr>
          <w:rFonts w:cs="Arial"/>
        </w:rPr>
      </w:r>
      <w:r w:rsidR="009234D2"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69</w:t>
      </w:r>
      <w:r w:rsidR="009234D2" w:rsidRPr="00F419B2">
        <w:rPr>
          <w:rFonts w:cs="Arial"/>
        </w:rPr>
        <w:fldChar w:fldCharType="end"/>
      </w:r>
      <w:r w:rsidR="009234D2" w:rsidRPr="00F419B2">
        <w:rPr>
          <w:rFonts w:cs="Arial"/>
        </w:rPr>
        <w:t>)</w:t>
      </w:r>
      <w:r w:rsidRPr="00F419B2">
        <w:rPr>
          <w:rFonts w:cs="Arial"/>
        </w:rPr>
        <w:t>;</w:t>
      </w:r>
    </w:p>
    <w:p w14:paraId="59C808CE" w14:textId="304C9490" w:rsidR="00AD0BE8" w:rsidRPr="00F419B2" w:rsidRDefault="00AD0BE8" w:rsidP="00B10C60">
      <w:pPr>
        <w:pStyle w:val="phlistitemized2"/>
        <w:rPr>
          <w:rFonts w:cs="Arial"/>
        </w:rPr>
      </w:pPr>
      <w:r w:rsidRPr="00F419B2">
        <w:rPr>
          <w:rFonts w:cs="Arial"/>
        </w:rPr>
        <w:t xml:space="preserve">если элемент в окне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Роли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не выбран, </w:t>
      </w:r>
      <w:r w:rsidR="009234D2" w:rsidRPr="00F419B2">
        <w:rPr>
          <w:rFonts w:cs="Arial"/>
        </w:rPr>
        <w:t>выведется системное сообщение (</w:t>
      </w:r>
      <w:r w:rsidR="009234D2" w:rsidRPr="00F419B2">
        <w:rPr>
          <w:rFonts w:cs="Arial"/>
        </w:rPr>
        <w:fldChar w:fldCharType="begin"/>
      </w:r>
      <w:r w:rsidR="009234D2" w:rsidRPr="00F419B2">
        <w:rPr>
          <w:rFonts w:cs="Arial"/>
        </w:rPr>
        <w:instrText xml:space="preserve"> REF _Ref468783118 \h </w:instrText>
      </w:r>
      <w:r w:rsidR="00E54212" w:rsidRPr="00F419B2">
        <w:rPr>
          <w:rFonts w:cs="Arial"/>
        </w:rPr>
        <w:instrText xml:space="preserve"> \* MERGEFORMAT </w:instrText>
      </w:r>
      <w:r w:rsidR="009234D2" w:rsidRPr="00F419B2">
        <w:rPr>
          <w:rFonts w:cs="Arial"/>
        </w:rPr>
      </w:r>
      <w:r w:rsidR="009234D2"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70</w:t>
      </w:r>
      <w:r w:rsidR="009234D2" w:rsidRPr="00F419B2">
        <w:rPr>
          <w:rFonts w:cs="Arial"/>
        </w:rPr>
        <w:fldChar w:fldCharType="end"/>
      </w:r>
      <w:r w:rsidR="009234D2" w:rsidRPr="00F419B2">
        <w:rPr>
          <w:rFonts w:cs="Arial"/>
        </w:rPr>
        <w:t>).</w:t>
      </w:r>
    </w:p>
    <w:p w14:paraId="6A06A159" w14:textId="77777777" w:rsidR="009234D2" w:rsidRPr="00F419B2" w:rsidRDefault="001534F3" w:rsidP="009234D2">
      <w:pPr>
        <w:pStyle w:val="phfigure"/>
        <w:rPr>
          <w:rFonts w:cs="Arial"/>
        </w:rPr>
      </w:pPr>
      <w:r w:rsidRPr="00F419B2">
        <w:rPr>
          <w:rFonts w:cs="Arial"/>
          <w:noProof/>
        </w:rPr>
        <w:drawing>
          <wp:inline distT="0" distB="0" distL="0" distR="0" wp14:anchorId="1518396D" wp14:editId="5D5FC770">
            <wp:extent cx="1781175" cy="971550"/>
            <wp:effectExtent l="0" t="0" r="9525" b="0"/>
            <wp:docPr id="1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8BD5C" w14:textId="72CE850A" w:rsidR="009234D2" w:rsidRPr="00F419B2" w:rsidRDefault="009234D2" w:rsidP="009234D2">
      <w:pPr>
        <w:pStyle w:val="phfiguretitle"/>
      </w:pPr>
      <w:bookmarkStart w:id="1982" w:name="_Ref468783118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70</w:t>
        </w:r>
      </w:fldSimple>
      <w:bookmarkEnd w:id="1982"/>
      <w:r w:rsidRPr="00F419B2">
        <w:t xml:space="preserve"> – Сообщение Системы</w:t>
      </w:r>
    </w:p>
    <w:p w14:paraId="1C3526B9" w14:textId="77777777" w:rsidR="00AD0BE8" w:rsidRPr="00F419B2" w:rsidRDefault="00AD0BE8" w:rsidP="00B10C60">
      <w:pPr>
        <w:pStyle w:val="phnormal"/>
        <w:rPr>
          <w:rFonts w:cs="Arial"/>
        </w:rPr>
      </w:pPr>
      <w:r w:rsidRPr="00F419B2">
        <w:rPr>
          <w:rFonts w:cs="Arial"/>
        </w:rPr>
        <w:t xml:space="preserve">Вложенная роль добавляет свои права доступа к составной роли. </w:t>
      </w:r>
      <w:r w:rsidR="009234D2" w:rsidRPr="00F419B2">
        <w:rPr>
          <w:rFonts w:cs="Arial"/>
        </w:rPr>
        <w:t>Также</w:t>
      </w:r>
      <w:r w:rsidRPr="00F419B2">
        <w:rPr>
          <w:rFonts w:cs="Arial"/>
        </w:rPr>
        <w:t xml:space="preserve"> имеется возможность расширить множество прав доступа составной роли, добав</w:t>
      </w:r>
      <w:r w:rsidR="009234D2" w:rsidRPr="00F419B2">
        <w:rPr>
          <w:rFonts w:cs="Arial"/>
        </w:rPr>
        <w:t>ив ей свои (</w:t>
      </w:r>
      <w:r w:rsidRPr="00F419B2">
        <w:rPr>
          <w:rFonts w:cs="Arial"/>
        </w:rPr>
        <w:t>уникальные для этой составной роли</w:t>
      </w:r>
      <w:r w:rsidR="009234D2" w:rsidRPr="00F419B2">
        <w:rPr>
          <w:rFonts w:cs="Arial"/>
        </w:rPr>
        <w:t>) права доступа. Для этого в Системе предусмотрена</w:t>
      </w:r>
      <w:r w:rsidRPr="00F419B2">
        <w:rPr>
          <w:rFonts w:cs="Arial"/>
        </w:rPr>
        <w:t xml:space="preserve"> </w:t>
      </w:r>
      <w:r w:rsidR="009234D2" w:rsidRPr="00F419B2">
        <w:rPr>
          <w:rFonts w:cs="Arial"/>
        </w:rPr>
        <w:t>функция</w:t>
      </w:r>
      <w:r w:rsidRPr="00F419B2">
        <w:rPr>
          <w:rFonts w:cs="Arial"/>
        </w:rPr>
        <w:t xml:space="preserve"> редактирования роли</w:t>
      </w:r>
      <w:r w:rsidR="009234D2" w:rsidRPr="00F419B2">
        <w:rPr>
          <w:rFonts w:cs="Arial"/>
        </w:rPr>
        <w:t xml:space="preserve">, описанная в п. </w:t>
      </w:r>
      <w:r w:rsidR="009234D2" w:rsidRPr="00F419B2">
        <w:rPr>
          <w:rFonts w:cs="Arial"/>
        </w:rPr>
        <w:fldChar w:fldCharType="begin"/>
      </w:r>
      <w:r w:rsidR="009234D2" w:rsidRPr="00F419B2">
        <w:rPr>
          <w:rFonts w:cs="Arial"/>
        </w:rPr>
        <w:instrText xml:space="preserve"> REF _Ref468783520 \n \h </w:instrText>
      </w:r>
      <w:r w:rsidR="00E54212" w:rsidRPr="00F419B2">
        <w:rPr>
          <w:rFonts w:cs="Arial"/>
        </w:rPr>
        <w:instrText xml:space="preserve"> \* MERGEFORMAT </w:instrText>
      </w:r>
      <w:r w:rsidR="009234D2" w:rsidRPr="00F419B2">
        <w:rPr>
          <w:rFonts w:cs="Arial"/>
        </w:rPr>
      </w:r>
      <w:r w:rsidR="009234D2" w:rsidRPr="00F419B2">
        <w:rPr>
          <w:rFonts w:cs="Arial"/>
        </w:rPr>
        <w:fldChar w:fldCharType="separate"/>
      </w:r>
      <w:r w:rsidR="00FD77B9">
        <w:rPr>
          <w:rFonts w:cs="Arial"/>
        </w:rPr>
        <w:t>7.6.3</w:t>
      </w:r>
      <w:r w:rsidR="009234D2" w:rsidRPr="00F419B2">
        <w:rPr>
          <w:rFonts w:cs="Arial"/>
        </w:rPr>
        <w:fldChar w:fldCharType="end"/>
      </w:r>
      <w:r w:rsidRPr="00F419B2">
        <w:rPr>
          <w:rFonts w:cs="Arial"/>
        </w:rPr>
        <w:t>.</w:t>
      </w:r>
    </w:p>
    <w:p w14:paraId="3E1B58CE" w14:textId="77777777" w:rsidR="00AD0BE8" w:rsidRPr="00F419B2" w:rsidRDefault="009234D2" w:rsidP="009234D2">
      <w:pPr>
        <w:pStyle w:val="30"/>
        <w:rPr>
          <w:rFonts w:cs="Arial"/>
        </w:rPr>
      </w:pPr>
      <w:bookmarkStart w:id="1983" w:name="_Ref468783520"/>
      <w:bookmarkStart w:id="1984" w:name="_Toc46824868"/>
      <w:r w:rsidRPr="00F419B2">
        <w:rPr>
          <w:rFonts w:cs="Arial"/>
        </w:rPr>
        <w:t>Редактирование роли</w:t>
      </w:r>
      <w:bookmarkEnd w:id="1983"/>
      <w:bookmarkEnd w:id="1984"/>
    </w:p>
    <w:p w14:paraId="3A2AA942" w14:textId="69780364" w:rsidR="009234D2" w:rsidRPr="00F419B2" w:rsidRDefault="009234D2" w:rsidP="00B10C60">
      <w:pPr>
        <w:pStyle w:val="phnormal"/>
        <w:rPr>
          <w:rFonts w:cs="Arial"/>
        </w:rPr>
      </w:pPr>
      <w:r w:rsidRPr="00F419B2">
        <w:rPr>
          <w:rFonts w:cs="Arial"/>
        </w:rPr>
        <w:t>Функция редактирования роли представлена в Системе кнопкой</w:t>
      </w:r>
      <w:r w:rsidRPr="00F419B2">
        <w:rPr>
          <w:rStyle w:val="apple-converted-space"/>
          <w:rFonts w:cs="Arial"/>
          <w:color w:val="333333"/>
          <w:sz w:val="21"/>
          <w:szCs w:val="21"/>
        </w:rPr>
        <w:t xml:space="preserve"> </w:t>
      </w:r>
      <w:r w:rsidR="00DB1DFC" w:rsidRPr="00F419B2">
        <w:rPr>
          <w:rStyle w:val="apple-converted-space"/>
          <w:rFonts w:cs="Arial"/>
          <w:color w:val="333333"/>
          <w:sz w:val="21"/>
          <w:szCs w:val="21"/>
        </w:rPr>
        <w:t>«</w:t>
      </w:r>
      <w:r w:rsidR="00070FD8" w:rsidRPr="00F419B2">
        <w:rPr>
          <w:rFonts w:cs="Arial"/>
        </w:rPr>
        <w:t>Изменить</w:t>
      </w:r>
      <w:r w:rsidR="00DB1DFC" w:rsidRPr="00F419B2">
        <w:rPr>
          <w:rFonts w:cs="Arial"/>
        </w:rPr>
        <w:t>»</w:t>
      </w:r>
      <w:r w:rsidR="00070FD8" w:rsidRPr="00F419B2">
        <w:rPr>
          <w:rFonts w:cs="Arial"/>
        </w:rPr>
        <w:t xml:space="preserve"> (</w:t>
      </w:r>
      <w:r w:rsidRPr="00F419B2">
        <w:rPr>
          <w:rFonts w:cs="Arial"/>
        </w:rPr>
        <w:fldChar w:fldCharType="begin"/>
      </w:r>
      <w:r w:rsidRPr="00F419B2">
        <w:rPr>
          <w:rFonts w:cs="Arial"/>
        </w:rPr>
        <w:instrText xml:space="preserve"> REF _Ref468783638 \h </w:instrText>
      </w:r>
      <w:r w:rsidR="00E54212" w:rsidRPr="00F419B2">
        <w:rPr>
          <w:rFonts w:cs="Arial"/>
        </w:rPr>
        <w:instrText xml:space="preserve"> \* MERGEFORMAT </w:instrText>
      </w:r>
      <w:r w:rsidRPr="00F419B2">
        <w:rPr>
          <w:rFonts w:cs="Arial"/>
        </w:rPr>
      </w:r>
      <w:r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71</w:t>
      </w:r>
      <w:r w:rsidRPr="00F419B2">
        <w:rPr>
          <w:rFonts w:cs="Arial"/>
        </w:rPr>
        <w:fldChar w:fldCharType="end"/>
      </w:r>
      <w:r w:rsidRPr="00F419B2">
        <w:rPr>
          <w:rFonts w:cs="Arial"/>
        </w:rPr>
        <w:t>).</w:t>
      </w:r>
    </w:p>
    <w:p w14:paraId="11AC1B53" w14:textId="77777777" w:rsidR="009234D2" w:rsidRPr="00F419B2" w:rsidRDefault="001534F3" w:rsidP="009234D2">
      <w:pPr>
        <w:pStyle w:val="phfigure"/>
        <w:rPr>
          <w:rFonts w:cs="Arial"/>
        </w:rPr>
      </w:pPr>
      <w:r w:rsidRPr="00F419B2">
        <w:rPr>
          <w:rFonts w:cs="Arial"/>
          <w:noProof/>
        </w:rPr>
        <w:lastRenderedPageBreak/>
        <w:drawing>
          <wp:inline distT="0" distB="0" distL="0" distR="0" wp14:anchorId="3E730069" wp14:editId="5CE38520">
            <wp:extent cx="6153150" cy="2009775"/>
            <wp:effectExtent l="0" t="0" r="0" b="9525"/>
            <wp:docPr id="1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10A89" w14:textId="413F246D" w:rsidR="009234D2" w:rsidRPr="00F419B2" w:rsidRDefault="009234D2" w:rsidP="009234D2">
      <w:pPr>
        <w:pStyle w:val="phfiguretitle"/>
      </w:pPr>
      <w:bookmarkStart w:id="1985" w:name="_Ref468783638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71</w:t>
        </w:r>
      </w:fldSimple>
      <w:bookmarkEnd w:id="1985"/>
      <w:r w:rsidRPr="00F419B2">
        <w:t xml:space="preserve"> – </w:t>
      </w:r>
      <w:r w:rsidR="00976F9E">
        <w:t xml:space="preserve">Окно «Роли», </w:t>
      </w:r>
      <w:r w:rsidR="00976F9E" w:rsidRPr="00F419B2">
        <w:t xml:space="preserve">кнопка </w:t>
      </w:r>
      <w:r w:rsidR="00DB1DFC" w:rsidRPr="00F419B2">
        <w:t>«</w:t>
      </w:r>
      <w:r w:rsidRPr="00F419B2">
        <w:t>Изменить</w:t>
      </w:r>
      <w:r w:rsidR="00DB1DFC" w:rsidRPr="00F419B2">
        <w:t>»</w:t>
      </w:r>
    </w:p>
    <w:p w14:paraId="471DD2E8" w14:textId="7B71CD08" w:rsidR="00617FF9" w:rsidRPr="00F419B2" w:rsidRDefault="009234D2" w:rsidP="00B10C60">
      <w:pPr>
        <w:pStyle w:val="phnormal"/>
        <w:rPr>
          <w:rFonts w:cs="Arial"/>
        </w:rPr>
      </w:pPr>
      <w:r w:rsidRPr="00F419B2">
        <w:rPr>
          <w:rFonts w:cs="Arial"/>
        </w:rPr>
        <w:t xml:space="preserve">При нажатии на данную кнопку </w:t>
      </w:r>
      <w:r w:rsidR="00154973" w:rsidRPr="00F419B2">
        <w:rPr>
          <w:rFonts w:cs="Arial"/>
        </w:rPr>
        <w:t>происходит</w:t>
      </w:r>
      <w:r w:rsidRPr="00F419B2">
        <w:rPr>
          <w:rFonts w:cs="Arial"/>
        </w:rPr>
        <w:t xml:space="preserve"> проверка</w:t>
      </w:r>
      <w:r w:rsidR="00154973" w:rsidRPr="00F419B2">
        <w:rPr>
          <w:rFonts w:cs="Arial"/>
        </w:rPr>
        <w:t>,</w:t>
      </w:r>
      <w:r w:rsidRPr="00F419B2">
        <w:rPr>
          <w:rFonts w:cs="Arial"/>
        </w:rPr>
        <w:t xml:space="preserve"> выбран ли элемент в окне</w:t>
      </w:r>
      <w:r w:rsidR="00154973" w:rsidRPr="00F419B2">
        <w:rPr>
          <w:rFonts w:cs="Arial"/>
        </w:rPr>
        <w:t xml:space="preserve">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Роли</w:t>
      </w:r>
      <w:r w:rsidR="00DB1DFC" w:rsidRPr="00F419B2">
        <w:rPr>
          <w:rFonts w:cs="Arial"/>
        </w:rPr>
        <w:t>»</w:t>
      </w:r>
      <w:r w:rsidR="00154973" w:rsidRPr="00F419B2">
        <w:rPr>
          <w:rFonts w:cs="Arial"/>
        </w:rPr>
        <w:t xml:space="preserve"> </w:t>
      </w:r>
      <w:r w:rsidRPr="00F419B2">
        <w:rPr>
          <w:rFonts w:cs="Arial"/>
        </w:rPr>
        <w:t xml:space="preserve">для дальнейшего его редактирования. </w:t>
      </w:r>
      <w:r w:rsidR="00617FF9" w:rsidRPr="00F419B2">
        <w:rPr>
          <w:rFonts w:cs="Arial"/>
        </w:rPr>
        <w:t xml:space="preserve">Для редактирования </w:t>
      </w:r>
      <w:r w:rsidRPr="00F419B2">
        <w:rPr>
          <w:rFonts w:cs="Arial"/>
        </w:rPr>
        <w:t xml:space="preserve">элемент </w:t>
      </w:r>
      <w:r w:rsidR="00617FF9" w:rsidRPr="00F419B2">
        <w:rPr>
          <w:rFonts w:cs="Arial"/>
        </w:rPr>
        <w:t>должен быть выбран. О</w:t>
      </w:r>
      <w:r w:rsidR="00154973" w:rsidRPr="00F419B2">
        <w:rPr>
          <w:rFonts w:cs="Arial"/>
        </w:rPr>
        <w:t>ткроется</w:t>
      </w:r>
      <w:r w:rsidRPr="00F419B2">
        <w:rPr>
          <w:rFonts w:cs="Arial"/>
        </w:rPr>
        <w:t xml:space="preserve"> окно</w:t>
      </w:r>
      <w:r w:rsidR="00154973" w:rsidRPr="00F419B2">
        <w:rPr>
          <w:rFonts w:cs="Arial"/>
        </w:rPr>
        <w:t xml:space="preserve"> </w:t>
      </w:r>
      <w:r w:rsidR="00DB1DFC" w:rsidRPr="00F419B2">
        <w:rPr>
          <w:rFonts w:cs="Arial"/>
        </w:rPr>
        <w:t>«</w:t>
      </w:r>
      <w:r w:rsidRPr="00F419B2">
        <w:rPr>
          <w:rFonts w:cs="Arial"/>
          <w:bCs/>
        </w:rPr>
        <w:t>Рол</w:t>
      </w:r>
      <w:r w:rsidR="00154973" w:rsidRPr="00F419B2">
        <w:rPr>
          <w:rFonts w:cs="Arial"/>
          <w:bCs/>
        </w:rPr>
        <w:t>ь</w:t>
      </w:r>
      <w:r w:rsidRPr="00F419B2">
        <w:rPr>
          <w:rFonts w:cs="Arial"/>
          <w:bCs/>
        </w:rPr>
        <w:t>: Редактирование</w:t>
      </w:r>
      <w:r w:rsidR="00DB1DFC" w:rsidRPr="00F419B2">
        <w:rPr>
          <w:rFonts w:cs="Arial"/>
          <w:bCs/>
        </w:rPr>
        <w:t>»</w:t>
      </w:r>
      <w:r w:rsidR="00154973" w:rsidRPr="00F419B2">
        <w:rPr>
          <w:rFonts w:cs="Arial"/>
          <w:bCs/>
        </w:rPr>
        <w:t xml:space="preserve"> (</w:t>
      </w:r>
      <w:r w:rsidR="00154973" w:rsidRPr="00F419B2">
        <w:rPr>
          <w:rFonts w:cs="Arial"/>
          <w:bCs/>
        </w:rPr>
        <w:fldChar w:fldCharType="begin"/>
      </w:r>
      <w:r w:rsidR="00154973" w:rsidRPr="00F419B2">
        <w:rPr>
          <w:rFonts w:cs="Arial"/>
          <w:bCs/>
        </w:rPr>
        <w:instrText xml:space="preserve"> REF _Ref468785206 \h </w:instrText>
      </w:r>
      <w:r w:rsidR="00E54212" w:rsidRPr="00F419B2">
        <w:rPr>
          <w:rFonts w:cs="Arial"/>
          <w:bCs/>
        </w:rPr>
        <w:instrText xml:space="preserve"> \* MERGEFORMAT </w:instrText>
      </w:r>
      <w:r w:rsidR="00154973" w:rsidRPr="00F419B2">
        <w:rPr>
          <w:rFonts w:cs="Arial"/>
          <w:bCs/>
        </w:rPr>
      </w:r>
      <w:r w:rsidR="00154973" w:rsidRPr="00F419B2">
        <w:rPr>
          <w:rFonts w:cs="Arial"/>
          <w:bCs/>
        </w:rPr>
        <w:fldChar w:fldCharType="separate"/>
      </w:r>
      <w:r w:rsidR="00FD77B9" w:rsidRPr="00FD77B9">
        <w:rPr>
          <w:rFonts w:cs="Arial"/>
        </w:rPr>
        <w:t>Рисунок 72</w:t>
      </w:r>
      <w:r w:rsidR="00154973" w:rsidRPr="00F419B2">
        <w:rPr>
          <w:rFonts w:cs="Arial"/>
          <w:bCs/>
        </w:rPr>
        <w:fldChar w:fldCharType="end"/>
      </w:r>
      <w:r w:rsidR="00154973" w:rsidRPr="00F419B2">
        <w:rPr>
          <w:rFonts w:cs="Arial"/>
          <w:bCs/>
        </w:rPr>
        <w:t>)</w:t>
      </w:r>
      <w:r w:rsidR="00617FF9" w:rsidRPr="00F419B2">
        <w:rPr>
          <w:rFonts w:cs="Arial"/>
        </w:rPr>
        <w:t>.</w:t>
      </w:r>
      <w:r w:rsidR="00841212" w:rsidRPr="00F419B2">
        <w:rPr>
          <w:rFonts w:cs="Arial"/>
        </w:rPr>
        <w:t xml:space="preserve"> Окно содержит вкладки: </w:t>
      </w:r>
      <w:r w:rsidR="00DB1DFC" w:rsidRPr="00F419B2">
        <w:rPr>
          <w:rFonts w:cs="Arial"/>
        </w:rPr>
        <w:t>«</w:t>
      </w:r>
      <w:r w:rsidR="00841212" w:rsidRPr="00F419B2">
        <w:rPr>
          <w:rFonts w:cs="Arial"/>
        </w:rPr>
        <w:t>Разрешения роли</w:t>
      </w:r>
      <w:r w:rsidR="00DB1DFC" w:rsidRPr="00F419B2">
        <w:rPr>
          <w:rFonts w:cs="Arial"/>
        </w:rPr>
        <w:t>»</w:t>
      </w:r>
      <w:r w:rsidR="00841212" w:rsidRPr="00F419B2">
        <w:rPr>
          <w:rFonts w:cs="Arial"/>
        </w:rPr>
        <w:t xml:space="preserve">, </w:t>
      </w:r>
      <w:r w:rsidR="00DB1DFC" w:rsidRPr="00F419B2">
        <w:rPr>
          <w:rFonts w:cs="Arial"/>
        </w:rPr>
        <w:t>«</w:t>
      </w:r>
      <w:r w:rsidR="00841212" w:rsidRPr="00F419B2">
        <w:rPr>
          <w:rFonts w:cs="Arial"/>
        </w:rPr>
        <w:t>Итоговые разрешения</w:t>
      </w:r>
      <w:r w:rsidR="00DB1DFC" w:rsidRPr="00F419B2">
        <w:rPr>
          <w:rFonts w:cs="Arial"/>
        </w:rPr>
        <w:t>»</w:t>
      </w:r>
      <w:r w:rsidR="00841212" w:rsidRPr="00F419B2">
        <w:rPr>
          <w:rFonts w:cs="Arial"/>
        </w:rPr>
        <w:t>.</w:t>
      </w:r>
    </w:p>
    <w:p w14:paraId="5E30DD67" w14:textId="77777777" w:rsidR="00154973" w:rsidRPr="00F419B2" w:rsidRDefault="001534F3" w:rsidP="005C0776">
      <w:pPr>
        <w:pStyle w:val="phfigure"/>
        <w:rPr>
          <w:rFonts w:cs="Arial"/>
        </w:rPr>
      </w:pPr>
      <w:r w:rsidRPr="00F419B2">
        <w:rPr>
          <w:rFonts w:cs="Arial"/>
          <w:noProof/>
        </w:rPr>
        <w:drawing>
          <wp:inline distT="0" distB="0" distL="0" distR="0" wp14:anchorId="1F76F352" wp14:editId="31614A56">
            <wp:extent cx="6153150" cy="4010025"/>
            <wp:effectExtent l="0" t="0" r="0" b="9525"/>
            <wp:docPr id="1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AB16E" w14:textId="6E5C0178" w:rsidR="00154973" w:rsidRPr="00F419B2" w:rsidRDefault="00154973" w:rsidP="00154973">
      <w:pPr>
        <w:pStyle w:val="phfiguretitle"/>
      </w:pPr>
      <w:bookmarkStart w:id="1986" w:name="_Ref468785206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72</w:t>
        </w:r>
      </w:fldSimple>
      <w:bookmarkEnd w:id="1986"/>
      <w:r w:rsidRPr="00F419B2">
        <w:t xml:space="preserve"> – </w:t>
      </w:r>
      <w:r w:rsidR="00976F9E">
        <w:t>Окно «</w:t>
      </w:r>
      <w:r w:rsidR="00976F9E" w:rsidRPr="00F419B2">
        <w:t>Рол</w:t>
      </w:r>
      <w:r w:rsidR="00976F9E">
        <w:t>ь:</w:t>
      </w:r>
      <w:r w:rsidR="00976F9E" w:rsidRPr="00F419B2">
        <w:t xml:space="preserve"> </w:t>
      </w:r>
      <w:r w:rsidRPr="00F419B2">
        <w:t>Редактирование</w:t>
      </w:r>
      <w:r w:rsidR="00976F9E">
        <w:t>», вкладка</w:t>
      </w:r>
      <w:r w:rsidR="008C12CF" w:rsidRPr="00F419B2">
        <w:t xml:space="preserve"> </w:t>
      </w:r>
      <w:r w:rsidR="00976F9E">
        <w:t>«</w:t>
      </w:r>
      <w:r w:rsidR="008C12CF" w:rsidRPr="00F419B2">
        <w:t>Разрешения роли</w:t>
      </w:r>
      <w:r w:rsidR="00976F9E">
        <w:t>»</w:t>
      </w:r>
    </w:p>
    <w:p w14:paraId="166589DA" w14:textId="5D8C1F9A" w:rsidR="00154973" w:rsidRPr="00F419B2" w:rsidRDefault="008C12CF" w:rsidP="00B10C60">
      <w:pPr>
        <w:pStyle w:val="phnormal"/>
        <w:rPr>
          <w:rFonts w:cs="Arial"/>
        </w:rPr>
      </w:pPr>
      <w:r w:rsidRPr="00F419B2">
        <w:rPr>
          <w:rFonts w:cs="Arial"/>
        </w:rPr>
        <w:t xml:space="preserve">На вкладке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Разрешения роли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(</w:t>
      </w:r>
      <w:r w:rsidRPr="00F419B2">
        <w:rPr>
          <w:rFonts w:cs="Arial"/>
        </w:rPr>
        <w:fldChar w:fldCharType="begin"/>
      </w:r>
      <w:r w:rsidRPr="00F419B2">
        <w:rPr>
          <w:rFonts w:cs="Arial"/>
        </w:rPr>
        <w:instrText xml:space="preserve"> REF _Ref468785206 \h </w:instrText>
      </w:r>
      <w:r w:rsidR="00F419B2">
        <w:rPr>
          <w:rFonts w:cs="Arial"/>
        </w:rPr>
        <w:instrText xml:space="preserve"> \* MERGEFORMAT </w:instrText>
      </w:r>
      <w:r w:rsidRPr="00F419B2">
        <w:rPr>
          <w:rFonts w:cs="Arial"/>
        </w:rPr>
      </w:r>
      <w:r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72</w:t>
      </w:r>
      <w:r w:rsidRPr="00F419B2">
        <w:rPr>
          <w:rFonts w:cs="Arial"/>
        </w:rPr>
        <w:fldChar w:fldCharType="end"/>
      </w:r>
      <w:r w:rsidRPr="00F419B2">
        <w:rPr>
          <w:rFonts w:cs="Arial"/>
        </w:rPr>
        <w:t>)</w:t>
      </w:r>
      <w:r w:rsidR="00154973" w:rsidRPr="00F419B2">
        <w:rPr>
          <w:rFonts w:cs="Arial"/>
        </w:rPr>
        <w:t xml:space="preserve"> представлены следующие элементы:</w:t>
      </w:r>
    </w:p>
    <w:p w14:paraId="50662F36" w14:textId="41420AEC" w:rsidR="00154973" w:rsidRPr="00F419B2" w:rsidRDefault="00154973" w:rsidP="00B10C60">
      <w:pPr>
        <w:pStyle w:val="phlistitemized1"/>
      </w:pPr>
      <w:r w:rsidRPr="00F419B2">
        <w:t>поле</w:t>
      </w:r>
      <w:r w:rsidRPr="00F419B2">
        <w:rPr>
          <w:rStyle w:val="apple-converted-space"/>
        </w:rPr>
        <w:t xml:space="preserve"> </w:t>
      </w:r>
      <w:r w:rsidR="00DB1DFC" w:rsidRPr="00F419B2">
        <w:rPr>
          <w:rStyle w:val="apple-converted-space"/>
        </w:rPr>
        <w:t>«</w:t>
      </w:r>
      <w:r w:rsidRPr="00F419B2">
        <w:rPr>
          <w:rStyle w:val="affff1"/>
          <w:i w:val="0"/>
          <w:iCs w:val="0"/>
        </w:rPr>
        <w:t>Название</w:t>
      </w:r>
      <w:r w:rsidR="00DB1DFC" w:rsidRPr="00F419B2">
        <w:t>»</w:t>
      </w:r>
      <w:r w:rsidR="004C22C3" w:rsidRPr="00F419B2">
        <w:t xml:space="preserve"> – </w:t>
      </w:r>
      <w:r w:rsidRPr="00F419B2">
        <w:t xml:space="preserve">отображает название роли, которое было введено при создании этой роли. Поле доступно для редактирования, но оно </w:t>
      </w:r>
      <w:r w:rsidR="00592A9F">
        <w:t>нет</w:t>
      </w:r>
      <w:r w:rsidRPr="00F419B2">
        <w:t xml:space="preserve"> пустым;</w:t>
      </w:r>
    </w:p>
    <w:p w14:paraId="7B2DFB3D" w14:textId="77777777" w:rsidR="00154973" w:rsidRPr="00F419B2" w:rsidRDefault="00154973" w:rsidP="00B10C60">
      <w:pPr>
        <w:pStyle w:val="phlistitemized1"/>
      </w:pPr>
      <w:r w:rsidRPr="00F419B2">
        <w:lastRenderedPageBreak/>
        <w:t>поле</w:t>
      </w:r>
      <w:r w:rsidRPr="00F419B2">
        <w:rPr>
          <w:rStyle w:val="apple-converted-space"/>
        </w:rPr>
        <w:t xml:space="preserve"> </w:t>
      </w:r>
      <w:r w:rsidR="00DB1DFC" w:rsidRPr="00F419B2">
        <w:rPr>
          <w:rStyle w:val="apple-converted-space"/>
        </w:rPr>
        <w:t>«</w:t>
      </w:r>
      <w:r w:rsidRPr="00F419B2">
        <w:rPr>
          <w:rStyle w:val="affff1"/>
          <w:i w:val="0"/>
          <w:iCs w:val="0"/>
        </w:rPr>
        <w:t>Описание</w:t>
      </w:r>
      <w:r w:rsidR="00DB1DFC" w:rsidRPr="00F419B2">
        <w:rPr>
          <w:rStyle w:val="affff1"/>
          <w:i w:val="0"/>
          <w:iCs w:val="0"/>
        </w:rPr>
        <w:t>»</w:t>
      </w:r>
      <w:r w:rsidR="004C22C3" w:rsidRPr="00F419B2">
        <w:t xml:space="preserve"> – </w:t>
      </w:r>
      <w:r w:rsidRPr="00F419B2">
        <w:t>отображает описание роли, которое было введено при создании этой роли. Поле может быть пустым</w:t>
      </w:r>
      <w:r w:rsidR="005908B2" w:rsidRPr="00F419B2">
        <w:t>. Для корректного понимания полномочий, выдаваемых в рамках данной роли</w:t>
      </w:r>
      <w:r w:rsidR="00F24D5B" w:rsidRPr="00F419B2">
        <w:t>,</w:t>
      </w:r>
      <w:r w:rsidR="005908B2" w:rsidRPr="00F419B2">
        <w:t xml:space="preserve"> пользователю, рекомендуется заполнять поле </w:t>
      </w:r>
      <w:r w:rsidR="00DB1DFC" w:rsidRPr="00F419B2">
        <w:t>«</w:t>
      </w:r>
      <w:r w:rsidR="005908B2" w:rsidRPr="00F419B2">
        <w:t>Описание</w:t>
      </w:r>
      <w:r w:rsidR="00DB1DFC" w:rsidRPr="00F419B2">
        <w:t>»</w:t>
      </w:r>
      <w:r w:rsidR="005908B2" w:rsidRPr="00F419B2">
        <w:t xml:space="preserve"> списком обязанностей и</w:t>
      </w:r>
      <w:r w:rsidR="0094393F" w:rsidRPr="00F419B2">
        <w:t xml:space="preserve">/ </w:t>
      </w:r>
      <w:r w:rsidR="005908B2" w:rsidRPr="00F419B2">
        <w:t>или функций, которые будет выполнять пользователь с данной ролью</w:t>
      </w:r>
      <w:r w:rsidRPr="00F419B2">
        <w:t>;</w:t>
      </w:r>
    </w:p>
    <w:p w14:paraId="2E0C3E16" w14:textId="77777777" w:rsidR="00154973" w:rsidRPr="00F419B2" w:rsidRDefault="00C62CAD" w:rsidP="00B10C60">
      <w:pPr>
        <w:pStyle w:val="phlistitemized1"/>
      </w:pPr>
      <w:r w:rsidRPr="00F419B2">
        <w:t>параметр</w:t>
      </w:r>
      <w:r w:rsidR="004701A0" w:rsidRPr="00F419B2">
        <w:t xml:space="preserve"> </w:t>
      </w:r>
      <w:r w:rsidR="00DB1DFC" w:rsidRPr="00F419B2">
        <w:t>«</w:t>
      </w:r>
      <w:r w:rsidR="00154973" w:rsidRPr="00F419B2">
        <w:t>Может быть назначена пользователю</w:t>
      </w:r>
      <w:r w:rsidR="00DB1DFC" w:rsidRPr="00F419B2">
        <w:t>»</w:t>
      </w:r>
      <w:r w:rsidR="004C22C3" w:rsidRPr="00F419B2">
        <w:t xml:space="preserve"> – </w:t>
      </w:r>
      <w:r w:rsidR="004701A0" w:rsidRPr="00F419B2">
        <w:t>поле</w:t>
      </w:r>
      <w:r w:rsidR="00154973" w:rsidRPr="00F419B2">
        <w:t xml:space="preserve"> отображает информаци</w:t>
      </w:r>
      <w:r w:rsidR="004701A0" w:rsidRPr="00F419B2">
        <w:t>ю, введенную при создании роли;</w:t>
      </w:r>
    </w:p>
    <w:p w14:paraId="26B68D43" w14:textId="77777777" w:rsidR="002A1591" w:rsidRPr="00F419B2" w:rsidRDefault="002A1591" w:rsidP="00B10C60">
      <w:pPr>
        <w:pStyle w:val="phlistitemized1"/>
      </w:pPr>
      <w:r w:rsidRPr="00F419B2">
        <w:t xml:space="preserve">параметр </w:t>
      </w:r>
      <w:r w:rsidR="00DB1DFC" w:rsidRPr="00F419B2">
        <w:t>«</w:t>
      </w:r>
      <w:r w:rsidRPr="00F419B2">
        <w:t xml:space="preserve">Может быть </w:t>
      </w:r>
      <w:r w:rsidR="00F924F8" w:rsidRPr="00F419B2">
        <w:t>назначена</w:t>
      </w:r>
      <w:r w:rsidR="00DB1DFC" w:rsidRPr="00F419B2">
        <w:t>»</w:t>
      </w:r>
      <w:r w:rsidR="00EB54C5" w:rsidRPr="00F419B2">
        <w:t xml:space="preserve"> – отметьте </w:t>
      </w:r>
      <w:r w:rsidR="00DB1DFC" w:rsidRPr="00F419B2">
        <w:t>«</w:t>
      </w:r>
      <w:r w:rsidR="00EB54C5" w:rsidRPr="00F419B2">
        <w:t>флажками</w:t>
      </w:r>
      <w:r w:rsidR="00DB1DFC" w:rsidRPr="00F419B2">
        <w:t>»</w:t>
      </w:r>
      <w:r w:rsidR="00EB54C5" w:rsidRPr="00F419B2">
        <w:t xml:space="preserve"> нужное значение</w:t>
      </w:r>
      <w:r w:rsidRPr="00F419B2">
        <w:t>:</w:t>
      </w:r>
    </w:p>
    <w:p w14:paraId="445610D1" w14:textId="77777777" w:rsidR="002A1591" w:rsidRPr="00F419B2" w:rsidRDefault="00DB1DFC" w:rsidP="002A1591">
      <w:pPr>
        <w:pStyle w:val="phlistitemized2"/>
        <w:rPr>
          <w:rFonts w:cs="Arial"/>
        </w:rPr>
      </w:pPr>
      <w:r w:rsidRPr="00F419B2">
        <w:rPr>
          <w:rFonts w:cs="Arial"/>
        </w:rPr>
        <w:t>«</w:t>
      </w:r>
      <w:r w:rsidR="002A1591" w:rsidRPr="00F419B2">
        <w:rPr>
          <w:rFonts w:cs="Arial"/>
        </w:rPr>
        <w:t>Администратору системы</w:t>
      </w:r>
      <w:r w:rsidRPr="00F419B2">
        <w:rPr>
          <w:rFonts w:cs="Arial"/>
        </w:rPr>
        <w:t>»</w:t>
      </w:r>
      <w:r w:rsidR="002A1591" w:rsidRPr="00F419B2">
        <w:rPr>
          <w:rFonts w:cs="Arial"/>
        </w:rPr>
        <w:t>;</w:t>
      </w:r>
    </w:p>
    <w:p w14:paraId="34CFF4B9" w14:textId="77777777" w:rsidR="002A1591" w:rsidRPr="00F419B2" w:rsidRDefault="00DB1DFC" w:rsidP="002A1591">
      <w:pPr>
        <w:pStyle w:val="phlistitemized2"/>
        <w:rPr>
          <w:rFonts w:cs="Arial"/>
        </w:rPr>
      </w:pPr>
      <w:r w:rsidRPr="00F419B2">
        <w:rPr>
          <w:rFonts w:cs="Arial"/>
        </w:rPr>
        <w:t>«</w:t>
      </w:r>
      <w:r w:rsidR="002A1591" w:rsidRPr="00F419B2">
        <w:rPr>
          <w:rFonts w:cs="Arial"/>
        </w:rPr>
        <w:t>Сотруднику;</w:t>
      </w:r>
    </w:p>
    <w:p w14:paraId="28EC2C09" w14:textId="77777777" w:rsidR="002A1591" w:rsidRPr="00F419B2" w:rsidRDefault="00DB1DFC" w:rsidP="002A1591">
      <w:pPr>
        <w:pStyle w:val="phlistitemized2"/>
        <w:rPr>
          <w:rFonts w:cs="Arial"/>
        </w:rPr>
      </w:pPr>
      <w:r w:rsidRPr="00F419B2">
        <w:rPr>
          <w:rFonts w:cs="Arial"/>
        </w:rPr>
        <w:t>«</w:t>
      </w:r>
      <w:r w:rsidR="002A1591" w:rsidRPr="00F419B2">
        <w:rPr>
          <w:rFonts w:cs="Arial"/>
        </w:rPr>
        <w:t>Должности</w:t>
      </w:r>
      <w:r w:rsidRPr="00F419B2">
        <w:rPr>
          <w:rFonts w:cs="Arial"/>
        </w:rPr>
        <w:t>»</w:t>
      </w:r>
      <w:r w:rsidR="002A1591" w:rsidRPr="00F419B2">
        <w:rPr>
          <w:rFonts w:cs="Arial"/>
        </w:rPr>
        <w:t>.</w:t>
      </w:r>
    </w:p>
    <w:p w14:paraId="5CD45A93" w14:textId="77777777" w:rsidR="00C6671C" w:rsidRDefault="002A1591" w:rsidP="002A1591">
      <w:pPr>
        <w:pStyle w:val="phnormal"/>
        <w:rPr>
          <w:rFonts w:cs="Arial"/>
        </w:rPr>
      </w:pPr>
      <w:r w:rsidRPr="00F419B2">
        <w:rPr>
          <w:rFonts w:cs="Arial"/>
        </w:rPr>
        <w:t>По умолчанию в роли пользователя проставлены все значения.</w:t>
      </w:r>
    </w:p>
    <w:p w14:paraId="5774D35E" w14:textId="08EBE59D" w:rsidR="002A1591" w:rsidRPr="00F419B2" w:rsidRDefault="002A1591" w:rsidP="002A1591">
      <w:pPr>
        <w:pStyle w:val="phnormal"/>
        <w:rPr>
          <w:rFonts w:cs="Arial"/>
        </w:rPr>
      </w:pPr>
      <w:r w:rsidRPr="00F419B2">
        <w:rPr>
          <w:rFonts w:cs="Arial"/>
        </w:rPr>
        <w:t xml:space="preserve">При выборе значения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Администратору системы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в поле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Может быть назначена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роль пользователя может быть назначена только администраторам </w:t>
      </w:r>
      <w:r w:rsidR="00F24D5B" w:rsidRPr="00F419B2">
        <w:rPr>
          <w:rFonts w:cs="Arial"/>
        </w:rPr>
        <w:t>С</w:t>
      </w:r>
      <w:r w:rsidRPr="00F419B2">
        <w:rPr>
          <w:rFonts w:cs="Arial"/>
        </w:rPr>
        <w:t>истемы (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Пуск</w:t>
      </w:r>
      <w:r w:rsidR="00973FBF" w:rsidRPr="00F419B2">
        <w:rPr>
          <w:rFonts w:cs="Arial"/>
        </w:rPr>
        <w:t>/</w:t>
      </w:r>
      <w:r w:rsidRPr="00F419B2">
        <w:rPr>
          <w:rFonts w:cs="Arial"/>
        </w:rPr>
        <w:t>Администрирование</w:t>
      </w:r>
      <w:r w:rsidR="00973FBF" w:rsidRPr="00F419B2">
        <w:rPr>
          <w:rFonts w:cs="Arial"/>
        </w:rPr>
        <w:t>/</w:t>
      </w:r>
      <w:r w:rsidRPr="00F419B2">
        <w:rPr>
          <w:rFonts w:cs="Arial"/>
        </w:rPr>
        <w:t>Администраторы системы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>). Такая роль не будет отображаться при назначении ролей (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Пуск</w:t>
      </w:r>
      <w:r w:rsidR="00973FBF" w:rsidRPr="00F419B2">
        <w:rPr>
          <w:rFonts w:cs="Arial"/>
        </w:rPr>
        <w:t>/</w:t>
      </w:r>
      <w:r w:rsidRPr="00F419B2">
        <w:rPr>
          <w:rFonts w:cs="Arial"/>
        </w:rPr>
        <w:t>Справочники</w:t>
      </w:r>
      <w:r w:rsidR="00973FBF" w:rsidRPr="00F419B2">
        <w:rPr>
          <w:rFonts w:cs="Arial"/>
        </w:rPr>
        <w:t>/</w:t>
      </w:r>
      <w:r w:rsidRPr="00F419B2">
        <w:rPr>
          <w:rFonts w:cs="Arial"/>
        </w:rPr>
        <w:t>Должности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>) и в портфолио сотрудника.</w:t>
      </w:r>
    </w:p>
    <w:p w14:paraId="37DDA107" w14:textId="77777777" w:rsidR="002A1591" w:rsidRPr="00F419B2" w:rsidRDefault="002A1591" w:rsidP="002A1591">
      <w:pPr>
        <w:pStyle w:val="phnormal"/>
        <w:rPr>
          <w:rFonts w:cs="Arial"/>
        </w:rPr>
      </w:pPr>
      <w:r w:rsidRPr="00F419B2">
        <w:rPr>
          <w:rFonts w:cs="Arial"/>
        </w:rPr>
        <w:t xml:space="preserve">При выборе значения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Сотруднику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в поле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Может быть назначена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роль пользователя может быть назначена только сотрудникам в портфолио сотрудника с помощью функции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Изменение роли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>. Такая роль не будет отображаться при назначении</w:t>
      </w:r>
      <w:r w:rsidR="006B2BCA" w:rsidRPr="00F419B2">
        <w:rPr>
          <w:rFonts w:cs="Arial"/>
        </w:rPr>
        <w:t xml:space="preserve"> ролей (</w:t>
      </w:r>
      <w:r w:rsidR="00DB1DFC" w:rsidRPr="00F419B2">
        <w:rPr>
          <w:rFonts w:cs="Arial"/>
        </w:rPr>
        <w:t>«</w:t>
      </w:r>
      <w:r w:rsidR="006B2BCA" w:rsidRPr="00F419B2">
        <w:rPr>
          <w:rFonts w:cs="Arial"/>
        </w:rPr>
        <w:t>Пуск</w:t>
      </w:r>
      <w:r w:rsidR="00973FBF" w:rsidRPr="00F419B2">
        <w:rPr>
          <w:rFonts w:cs="Arial"/>
        </w:rPr>
        <w:t>/</w:t>
      </w:r>
      <w:r w:rsidR="006B2BCA" w:rsidRPr="00F419B2">
        <w:rPr>
          <w:rFonts w:cs="Arial"/>
        </w:rPr>
        <w:t>Справочники</w:t>
      </w:r>
      <w:r w:rsidR="00973FBF" w:rsidRPr="00F419B2">
        <w:rPr>
          <w:rFonts w:cs="Arial"/>
        </w:rPr>
        <w:t>/</w:t>
      </w:r>
      <w:r w:rsidR="006B2BCA" w:rsidRPr="00F419B2">
        <w:rPr>
          <w:rFonts w:cs="Arial"/>
        </w:rPr>
        <w:t>Должности</w:t>
      </w:r>
      <w:r w:rsidR="00DB1DFC" w:rsidRPr="00F419B2">
        <w:rPr>
          <w:rFonts w:cs="Arial"/>
        </w:rPr>
        <w:t>»</w:t>
      </w:r>
      <w:r w:rsidR="006B2BCA" w:rsidRPr="00F419B2">
        <w:rPr>
          <w:rFonts w:cs="Arial"/>
        </w:rPr>
        <w:t xml:space="preserve">) и в реестре </w:t>
      </w:r>
      <w:r w:rsidR="00DB1DFC" w:rsidRPr="00F419B2">
        <w:rPr>
          <w:rFonts w:cs="Arial"/>
        </w:rPr>
        <w:t>«</w:t>
      </w:r>
      <w:r w:rsidR="006B2BCA" w:rsidRPr="00F419B2">
        <w:rPr>
          <w:rFonts w:cs="Arial"/>
        </w:rPr>
        <w:t>Администраторы системы</w:t>
      </w:r>
      <w:r w:rsidR="00DB1DFC" w:rsidRPr="00F419B2">
        <w:rPr>
          <w:rFonts w:cs="Arial"/>
        </w:rPr>
        <w:t>»</w:t>
      </w:r>
      <w:r w:rsidR="006B2BCA" w:rsidRPr="00F419B2">
        <w:rPr>
          <w:rFonts w:cs="Arial"/>
        </w:rPr>
        <w:t xml:space="preserve"> (</w:t>
      </w:r>
      <w:r w:rsidR="00DB1DFC" w:rsidRPr="00F419B2">
        <w:rPr>
          <w:rFonts w:cs="Arial"/>
        </w:rPr>
        <w:t>«</w:t>
      </w:r>
      <w:r w:rsidR="006B2BCA" w:rsidRPr="00F419B2">
        <w:rPr>
          <w:rFonts w:cs="Arial"/>
        </w:rPr>
        <w:t>Пуск</w:t>
      </w:r>
      <w:r w:rsidR="00973FBF" w:rsidRPr="00F419B2">
        <w:rPr>
          <w:rFonts w:cs="Arial"/>
        </w:rPr>
        <w:t>/</w:t>
      </w:r>
      <w:r w:rsidR="006B2BCA" w:rsidRPr="00F419B2">
        <w:rPr>
          <w:rFonts w:cs="Arial"/>
        </w:rPr>
        <w:t>Администрирование</w:t>
      </w:r>
      <w:r w:rsidR="00973FBF" w:rsidRPr="00F419B2">
        <w:rPr>
          <w:rFonts w:cs="Arial"/>
        </w:rPr>
        <w:t>/</w:t>
      </w:r>
      <w:r w:rsidR="006B2BCA" w:rsidRPr="00F419B2">
        <w:rPr>
          <w:rFonts w:cs="Arial"/>
        </w:rPr>
        <w:t>Администраторы системы</w:t>
      </w:r>
      <w:r w:rsidR="00DB1DFC" w:rsidRPr="00F419B2">
        <w:rPr>
          <w:rFonts w:cs="Arial"/>
        </w:rPr>
        <w:t>»</w:t>
      </w:r>
      <w:r w:rsidR="006B2BCA" w:rsidRPr="00F419B2">
        <w:rPr>
          <w:rFonts w:cs="Arial"/>
        </w:rPr>
        <w:t>)</w:t>
      </w:r>
      <w:r w:rsidRPr="00F419B2">
        <w:rPr>
          <w:rFonts w:cs="Arial"/>
        </w:rPr>
        <w:t>.</w:t>
      </w:r>
    </w:p>
    <w:p w14:paraId="4C776840" w14:textId="77777777" w:rsidR="002A1591" w:rsidRPr="00F419B2" w:rsidRDefault="002A1591" w:rsidP="002A1591">
      <w:pPr>
        <w:pStyle w:val="phnormal"/>
        <w:rPr>
          <w:rFonts w:cs="Arial"/>
        </w:rPr>
      </w:pPr>
      <w:r w:rsidRPr="00F419B2">
        <w:rPr>
          <w:rFonts w:cs="Arial"/>
        </w:rPr>
        <w:t xml:space="preserve">При выборе значения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Должности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в поле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Может быть назначена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роль пользователя может быть назначена только для должностей сотрудников. Такая роль не будет отображаться при назначении ролей</w:t>
      </w:r>
      <w:r w:rsidR="006B2BCA" w:rsidRPr="00F419B2">
        <w:rPr>
          <w:rFonts w:cs="Arial"/>
        </w:rPr>
        <w:t xml:space="preserve"> администраторам </w:t>
      </w:r>
      <w:r w:rsidR="00F24D5B" w:rsidRPr="00F419B2">
        <w:rPr>
          <w:rFonts w:cs="Arial"/>
        </w:rPr>
        <w:t>С</w:t>
      </w:r>
      <w:r w:rsidR="006B2BCA" w:rsidRPr="00F419B2">
        <w:rPr>
          <w:rFonts w:cs="Arial"/>
        </w:rPr>
        <w:t>истемы</w:t>
      </w:r>
      <w:r w:rsidRPr="00F419B2">
        <w:rPr>
          <w:rFonts w:cs="Arial"/>
        </w:rPr>
        <w:t xml:space="preserve"> и в портфолио сотрудника.</w:t>
      </w:r>
    </w:p>
    <w:p w14:paraId="1BE74FDF" w14:textId="77777777" w:rsidR="00EB54C5" w:rsidRPr="00F419B2" w:rsidRDefault="00EB54C5" w:rsidP="00EB54C5">
      <w:pPr>
        <w:pStyle w:val="phnormal"/>
        <w:rPr>
          <w:rFonts w:cs="Arial"/>
        </w:rPr>
      </w:pPr>
      <w:r w:rsidRPr="00F419B2">
        <w:rPr>
          <w:rFonts w:cs="Arial"/>
        </w:rPr>
        <w:t xml:space="preserve">Для всех существующих ролей пользователей проставлены все возможные значения в поле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Может быть назначена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>.</w:t>
      </w:r>
    </w:p>
    <w:p w14:paraId="13EFD1B7" w14:textId="77777777" w:rsidR="00F924F8" w:rsidRPr="00F419B2" w:rsidRDefault="00F924F8" w:rsidP="00F924F8">
      <w:pPr>
        <w:pStyle w:val="phnormal"/>
        <w:rPr>
          <w:rFonts w:cs="Arial"/>
        </w:rPr>
      </w:pPr>
      <w:r w:rsidRPr="00F419B2">
        <w:rPr>
          <w:rFonts w:cs="Arial"/>
          <w:b/>
        </w:rPr>
        <w:t>Примечание</w:t>
      </w:r>
      <w:r w:rsidRPr="00F419B2">
        <w:rPr>
          <w:rFonts w:cs="Arial"/>
        </w:rPr>
        <w:t xml:space="preserve"> – Если пользователь попытается снять отметку в поле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Может быть назначена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при редактировании роли и в Системе существуют пользователи, для которых назначена данная роль, тогда отобразится информационное сообщение: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Невозможно отменить назначение роли для выбранного типа (-ов) пользователей, т.к. данная роль уже назначена: &lt;Тип пользователя 1&gt; {ФИО 1</w:t>
      </w:r>
      <w:r w:rsidR="0094393F" w:rsidRPr="00F419B2">
        <w:rPr>
          <w:rFonts w:cs="Arial"/>
        </w:rPr>
        <w:t xml:space="preserve">/ </w:t>
      </w:r>
      <w:r w:rsidRPr="00F419B2">
        <w:rPr>
          <w:rFonts w:cs="Arial"/>
        </w:rPr>
        <w:t>Наименование должности 1} &lt;Тип пользователя n&gt; {ФИО n</w:t>
      </w:r>
      <w:r w:rsidR="0094393F" w:rsidRPr="00F419B2">
        <w:rPr>
          <w:rFonts w:cs="Arial"/>
        </w:rPr>
        <w:t xml:space="preserve">/ </w:t>
      </w:r>
      <w:r w:rsidRPr="00F419B2">
        <w:rPr>
          <w:rFonts w:cs="Arial"/>
        </w:rPr>
        <w:t>Наименование должности n}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>.</w:t>
      </w:r>
    </w:p>
    <w:p w14:paraId="724D19B1" w14:textId="15DEBFB4" w:rsidR="00154973" w:rsidRPr="00F419B2" w:rsidRDefault="004701A0" w:rsidP="00B10C60">
      <w:pPr>
        <w:pStyle w:val="phlistitemized1"/>
      </w:pPr>
      <w:r w:rsidRPr="00F419B2">
        <w:lastRenderedPageBreak/>
        <w:t xml:space="preserve">раздел </w:t>
      </w:r>
      <w:r w:rsidR="00DB1DFC" w:rsidRPr="00F419B2">
        <w:t>«</w:t>
      </w:r>
      <w:r w:rsidR="00154973" w:rsidRPr="00F419B2">
        <w:t>Модуль</w:t>
      </w:r>
      <w:r w:rsidR="00DB1DFC" w:rsidRPr="00F419B2">
        <w:t>»</w:t>
      </w:r>
      <w:r w:rsidR="004C22C3" w:rsidRPr="00F419B2">
        <w:t xml:space="preserve"> – </w:t>
      </w:r>
      <w:r w:rsidR="00700EE7" w:rsidRPr="00F419B2">
        <w:t xml:space="preserve">представлен в виде таблицы. </w:t>
      </w:r>
      <w:r w:rsidR="00154973" w:rsidRPr="00F419B2">
        <w:t>Т</w:t>
      </w:r>
      <w:r w:rsidR="00915B17">
        <w:t>аблица </w:t>
      </w:r>
      <w:r w:rsidR="00154973" w:rsidRPr="00F419B2">
        <w:t>является нередактируемой из интерфейса пользователя. В таблице отображается список наиме</w:t>
      </w:r>
      <w:r w:rsidR="00700EE7" w:rsidRPr="00F419B2">
        <w:t>нований модулей, т.е. разделов С</w:t>
      </w:r>
      <w:r w:rsidR="00154973" w:rsidRPr="00F419B2">
        <w:t>истемы, к которым можно предоставить доступ в данной роли. При выборе модуля в таблице</w:t>
      </w:r>
      <w:r w:rsidR="00700EE7" w:rsidRPr="00F419B2">
        <w:rPr>
          <w:rStyle w:val="apple-converted-space"/>
          <w:color w:val="333333"/>
          <w:sz w:val="21"/>
          <w:szCs w:val="21"/>
        </w:rPr>
        <w:t xml:space="preserve"> </w:t>
      </w:r>
      <w:r w:rsidR="00DB1DFC" w:rsidRPr="00F419B2">
        <w:rPr>
          <w:rStyle w:val="apple-converted-space"/>
          <w:color w:val="333333"/>
          <w:sz w:val="21"/>
          <w:szCs w:val="21"/>
        </w:rPr>
        <w:t>«</w:t>
      </w:r>
      <w:r w:rsidR="00154973" w:rsidRPr="00F419B2">
        <w:t>Разрешения</w:t>
      </w:r>
      <w:r w:rsidR="00DB1DFC" w:rsidRPr="00F419B2">
        <w:t>»</w:t>
      </w:r>
      <w:r w:rsidR="00700EE7" w:rsidRPr="00F419B2">
        <w:t xml:space="preserve"> </w:t>
      </w:r>
      <w:r w:rsidR="00154973" w:rsidRPr="00F419B2">
        <w:t>отображается список прав доступа, реализованный для данного модуля. Т</w:t>
      </w:r>
      <w:r w:rsidR="00915B17">
        <w:t>аблица </w:t>
      </w:r>
      <w:r w:rsidR="00DB1DFC" w:rsidRPr="00F419B2">
        <w:rPr>
          <w:rStyle w:val="apple-converted-space"/>
          <w:color w:val="333333"/>
          <w:sz w:val="21"/>
          <w:szCs w:val="21"/>
        </w:rPr>
        <w:t>«</w:t>
      </w:r>
      <w:r w:rsidR="00154973" w:rsidRPr="00F419B2">
        <w:t>Модуль</w:t>
      </w:r>
      <w:r w:rsidR="00DB1DFC" w:rsidRPr="00F419B2">
        <w:rPr>
          <w:rStyle w:val="apple-converted-space"/>
          <w:color w:val="333333"/>
          <w:sz w:val="21"/>
          <w:szCs w:val="21"/>
        </w:rPr>
        <w:t>»</w:t>
      </w:r>
      <w:r w:rsidR="00700EE7" w:rsidRPr="00F419B2">
        <w:rPr>
          <w:rStyle w:val="apple-converted-space"/>
          <w:color w:val="333333"/>
          <w:sz w:val="21"/>
          <w:szCs w:val="21"/>
        </w:rPr>
        <w:t xml:space="preserve"> </w:t>
      </w:r>
      <w:r w:rsidR="00154973" w:rsidRPr="00F419B2">
        <w:t>реализована для более наглядного представ</w:t>
      </w:r>
      <w:r w:rsidR="00700EE7" w:rsidRPr="00F419B2">
        <w:t>ления прав доступа по разделам С</w:t>
      </w:r>
      <w:r w:rsidR="00C62CAD" w:rsidRPr="00F419B2">
        <w:t>истемы для редактируемой роли;</w:t>
      </w:r>
    </w:p>
    <w:p w14:paraId="12DF8EB2" w14:textId="2D77DC3B" w:rsidR="00700EE7" w:rsidRPr="00F419B2" w:rsidRDefault="00700EE7" w:rsidP="00B10C60">
      <w:pPr>
        <w:pStyle w:val="phlistitemized1"/>
      </w:pPr>
      <w:r w:rsidRPr="00F419B2">
        <w:t>раздел</w:t>
      </w:r>
      <w:r w:rsidRPr="00F419B2">
        <w:rPr>
          <w:rStyle w:val="apple-converted-space"/>
          <w:color w:val="333333"/>
          <w:sz w:val="21"/>
          <w:szCs w:val="21"/>
        </w:rPr>
        <w:t xml:space="preserve"> </w:t>
      </w:r>
      <w:r w:rsidR="00DB1DFC" w:rsidRPr="00F419B2">
        <w:rPr>
          <w:rStyle w:val="apple-converted-space"/>
          <w:color w:val="333333"/>
          <w:sz w:val="21"/>
          <w:szCs w:val="21"/>
        </w:rPr>
        <w:t>«</w:t>
      </w:r>
      <w:r w:rsidR="00154973" w:rsidRPr="00F419B2">
        <w:t>Разрешение</w:t>
      </w:r>
      <w:r w:rsidR="00DB1DFC" w:rsidRPr="00F419B2">
        <w:t>»</w:t>
      </w:r>
      <w:r w:rsidR="004C22C3" w:rsidRPr="00F419B2">
        <w:t xml:space="preserve"> – </w:t>
      </w:r>
      <w:r w:rsidRPr="00F419B2">
        <w:t xml:space="preserve">представлен в виде таблицы. </w:t>
      </w:r>
      <w:r w:rsidR="00154973" w:rsidRPr="00F419B2">
        <w:t>Т</w:t>
      </w:r>
      <w:r w:rsidR="00915B17">
        <w:t>аблица </w:t>
      </w:r>
      <w:r w:rsidR="00154973" w:rsidRPr="00F419B2">
        <w:t xml:space="preserve">является нередактируемой из интерфейса пользователя. После выбора модуля </w:t>
      </w:r>
      <w:r w:rsidRPr="00F419B2">
        <w:t>из</w:t>
      </w:r>
      <w:r w:rsidR="00154973" w:rsidRPr="00F419B2">
        <w:t xml:space="preserve"> таблиц</w:t>
      </w:r>
      <w:r w:rsidRPr="00F419B2">
        <w:t>ы</w:t>
      </w:r>
      <w:r w:rsidRPr="00F419B2">
        <w:rPr>
          <w:rStyle w:val="apple-converted-space"/>
          <w:color w:val="333333"/>
          <w:sz w:val="21"/>
          <w:szCs w:val="21"/>
        </w:rPr>
        <w:t xml:space="preserve"> </w:t>
      </w:r>
      <w:r w:rsidR="00DB1DFC" w:rsidRPr="00F419B2">
        <w:rPr>
          <w:rStyle w:val="apple-converted-space"/>
          <w:color w:val="333333"/>
          <w:sz w:val="21"/>
          <w:szCs w:val="21"/>
        </w:rPr>
        <w:t>«</w:t>
      </w:r>
      <w:r w:rsidR="00154973" w:rsidRPr="00F419B2">
        <w:t>Модуль</w:t>
      </w:r>
      <w:r w:rsidR="00DB1DFC" w:rsidRPr="00F419B2">
        <w:t>»</w:t>
      </w:r>
      <w:r w:rsidRPr="00F419B2">
        <w:t xml:space="preserve"> </w:t>
      </w:r>
      <w:r w:rsidR="00154973" w:rsidRPr="00F419B2">
        <w:t>в таблице</w:t>
      </w:r>
      <w:r w:rsidRPr="00F419B2">
        <w:rPr>
          <w:rStyle w:val="apple-converted-space"/>
          <w:color w:val="333333"/>
          <w:sz w:val="21"/>
          <w:szCs w:val="21"/>
        </w:rPr>
        <w:t xml:space="preserve"> </w:t>
      </w:r>
      <w:r w:rsidR="00DB1DFC" w:rsidRPr="00F419B2">
        <w:rPr>
          <w:rStyle w:val="apple-converted-space"/>
          <w:color w:val="333333"/>
          <w:sz w:val="21"/>
          <w:szCs w:val="21"/>
        </w:rPr>
        <w:t>«</w:t>
      </w:r>
      <w:r w:rsidR="00154973" w:rsidRPr="00F419B2">
        <w:t>Разрешения</w:t>
      </w:r>
      <w:r w:rsidR="00DB1DFC" w:rsidRPr="00F419B2">
        <w:t>»</w:t>
      </w:r>
      <w:r w:rsidRPr="00F419B2">
        <w:t xml:space="preserve"> </w:t>
      </w:r>
      <w:r w:rsidR="00154973" w:rsidRPr="00F419B2">
        <w:t>отобра</w:t>
      </w:r>
      <w:r w:rsidRPr="00F419B2">
        <w:t>жается</w:t>
      </w:r>
      <w:r w:rsidR="00154973" w:rsidRPr="00F419B2">
        <w:t xml:space="preserve"> список реализованных прав доступа для выбранного модуля. Т</w:t>
      </w:r>
      <w:r w:rsidR="00915B17">
        <w:t>аблица </w:t>
      </w:r>
      <w:r w:rsidR="00DB1DFC" w:rsidRPr="00F419B2">
        <w:t>«</w:t>
      </w:r>
      <w:r w:rsidR="00154973" w:rsidRPr="00F419B2">
        <w:t>Разрешения</w:t>
      </w:r>
      <w:r w:rsidR="00DB1DFC" w:rsidRPr="00F419B2">
        <w:rPr>
          <w:i/>
          <w:iCs/>
        </w:rPr>
        <w:t>»</w:t>
      </w:r>
      <w:r w:rsidRPr="00F419B2">
        <w:rPr>
          <w:i/>
          <w:iCs/>
        </w:rPr>
        <w:t xml:space="preserve"> </w:t>
      </w:r>
      <w:r w:rsidR="00C62CAD" w:rsidRPr="00F419B2">
        <w:t>представлена двумя полями:</w:t>
      </w:r>
    </w:p>
    <w:p w14:paraId="2571EBA7" w14:textId="77777777" w:rsidR="00700EE7" w:rsidRPr="00F419B2" w:rsidRDefault="00C62CAD" w:rsidP="00B10C60">
      <w:pPr>
        <w:pStyle w:val="phlistitemized2"/>
        <w:rPr>
          <w:rFonts w:cs="Arial"/>
        </w:rPr>
      </w:pPr>
      <w:r w:rsidRPr="00F419B2">
        <w:rPr>
          <w:rFonts w:cs="Arial"/>
        </w:rPr>
        <w:t xml:space="preserve">параметр </w:t>
      </w:r>
      <w:r w:rsidR="00154973" w:rsidRPr="00F419B2">
        <w:rPr>
          <w:rFonts w:cs="Arial"/>
        </w:rPr>
        <w:t>включения</w:t>
      </w:r>
      <w:r w:rsidR="00700EE7" w:rsidRPr="00F419B2">
        <w:rPr>
          <w:rFonts w:cs="Arial"/>
        </w:rPr>
        <w:t xml:space="preserve"> права доступа роли</w:t>
      </w:r>
      <w:r w:rsidR="004C22C3" w:rsidRPr="00F419B2">
        <w:rPr>
          <w:rFonts w:cs="Arial"/>
        </w:rPr>
        <w:t xml:space="preserve"> – </w:t>
      </w:r>
      <w:r w:rsidR="00700EE7" w:rsidRPr="00F419B2">
        <w:rPr>
          <w:rFonts w:cs="Arial"/>
        </w:rPr>
        <w:t xml:space="preserve">при проставлении </w:t>
      </w:r>
      <w:r w:rsidR="00DB1DFC" w:rsidRPr="00F419B2">
        <w:rPr>
          <w:rFonts w:cs="Arial"/>
        </w:rPr>
        <w:t>«</w:t>
      </w:r>
      <w:r w:rsidR="00700EE7" w:rsidRPr="00F419B2">
        <w:rPr>
          <w:rFonts w:cs="Arial"/>
        </w:rPr>
        <w:t>флажка</w:t>
      </w:r>
      <w:r w:rsidR="00DB1DFC" w:rsidRPr="00F419B2">
        <w:rPr>
          <w:rFonts w:cs="Arial"/>
        </w:rPr>
        <w:t>»</w:t>
      </w:r>
      <w:r w:rsidR="00700EE7" w:rsidRPr="00F419B2">
        <w:rPr>
          <w:rFonts w:cs="Arial"/>
        </w:rPr>
        <w:t xml:space="preserve"> в праве доступа и последующем сохранении редактируемой роли всем пользователям с этой ролью выдается право, указанное в поле наименования права. И, обратно, при снятии </w:t>
      </w:r>
      <w:r w:rsidR="00DB1DFC" w:rsidRPr="00F419B2">
        <w:rPr>
          <w:rFonts w:cs="Arial"/>
        </w:rPr>
        <w:t>«</w:t>
      </w:r>
      <w:r w:rsidR="00700EE7" w:rsidRPr="00F419B2">
        <w:rPr>
          <w:rFonts w:cs="Arial"/>
        </w:rPr>
        <w:t>флажка</w:t>
      </w:r>
      <w:r w:rsidR="00DB1DFC" w:rsidRPr="00F419B2">
        <w:rPr>
          <w:rFonts w:cs="Arial"/>
        </w:rPr>
        <w:t>»</w:t>
      </w:r>
      <w:r w:rsidR="00700EE7" w:rsidRPr="00F419B2">
        <w:rPr>
          <w:rFonts w:cs="Arial"/>
        </w:rPr>
        <w:t xml:space="preserve"> в праве доступа и последующем сохранении редактируемой роли всем пользователям с этой ролью запрещается выполнять действие, указанное в поле наименования права;</w:t>
      </w:r>
    </w:p>
    <w:p w14:paraId="1E6A26DC" w14:textId="77777777" w:rsidR="00700EE7" w:rsidRPr="00F419B2" w:rsidRDefault="00DB1DFC" w:rsidP="00B10C60">
      <w:pPr>
        <w:pStyle w:val="phlistitemized2"/>
        <w:rPr>
          <w:rFonts w:cs="Arial"/>
        </w:rPr>
      </w:pPr>
      <w:r w:rsidRPr="00F419B2">
        <w:rPr>
          <w:rFonts w:cs="Arial"/>
        </w:rPr>
        <w:t>«</w:t>
      </w:r>
      <w:r w:rsidR="007E4AC5" w:rsidRPr="00F419B2">
        <w:rPr>
          <w:rFonts w:cs="Arial"/>
        </w:rPr>
        <w:t>Разрешение</w:t>
      </w:r>
      <w:r w:rsidRPr="00F419B2">
        <w:rPr>
          <w:rFonts w:cs="Arial"/>
        </w:rPr>
        <w:t>»</w:t>
      </w:r>
      <w:r w:rsidR="007E4AC5" w:rsidRPr="00F419B2">
        <w:rPr>
          <w:rFonts w:cs="Arial"/>
        </w:rPr>
        <w:t xml:space="preserve"> – </w:t>
      </w:r>
      <w:r w:rsidR="00154973" w:rsidRPr="00F419B2">
        <w:rPr>
          <w:rFonts w:cs="Arial"/>
        </w:rPr>
        <w:t>поле</w:t>
      </w:r>
      <w:r w:rsidR="00700EE7" w:rsidRPr="00F419B2">
        <w:rPr>
          <w:rFonts w:cs="Arial"/>
        </w:rPr>
        <w:t xml:space="preserve"> с наименование</w:t>
      </w:r>
      <w:r w:rsidR="007E4AC5" w:rsidRPr="00F419B2">
        <w:rPr>
          <w:rFonts w:cs="Arial"/>
        </w:rPr>
        <w:t>м права доступа;</w:t>
      </w:r>
    </w:p>
    <w:p w14:paraId="69617A72" w14:textId="77777777" w:rsidR="007E4AC5" w:rsidRPr="00F419B2" w:rsidRDefault="00DB1DFC" w:rsidP="00B10C60">
      <w:pPr>
        <w:pStyle w:val="phlistitemized2"/>
        <w:rPr>
          <w:rFonts w:cs="Arial"/>
        </w:rPr>
      </w:pPr>
      <w:r w:rsidRPr="00F419B2">
        <w:rPr>
          <w:rFonts w:cs="Arial"/>
        </w:rPr>
        <w:t>«</w:t>
      </w:r>
      <w:r w:rsidR="007E4AC5" w:rsidRPr="00F419B2">
        <w:rPr>
          <w:rFonts w:cs="Arial"/>
        </w:rPr>
        <w:t>Включает разрешение</w:t>
      </w:r>
      <w:r w:rsidRPr="00F419B2">
        <w:rPr>
          <w:rFonts w:cs="Arial"/>
        </w:rPr>
        <w:t>»</w:t>
      </w:r>
      <w:r w:rsidR="007E4AC5" w:rsidRPr="00F419B2">
        <w:rPr>
          <w:rFonts w:cs="Arial"/>
        </w:rPr>
        <w:t xml:space="preserve"> – поле с зависимыми разрешениями.</w:t>
      </w:r>
    </w:p>
    <w:p w14:paraId="5BA34DEA" w14:textId="77777777" w:rsidR="008C12CF" w:rsidRPr="00F419B2" w:rsidRDefault="00DB1DFC" w:rsidP="008C12CF">
      <w:pPr>
        <w:pStyle w:val="phlistitemized1"/>
      </w:pPr>
      <w:r w:rsidRPr="00F419B2">
        <w:t>«</w:t>
      </w:r>
      <w:r w:rsidR="008C12CF" w:rsidRPr="00F419B2">
        <w:t>Описание разрешения</w:t>
      </w:r>
      <w:r w:rsidRPr="00F419B2">
        <w:t>»</w:t>
      </w:r>
      <w:r w:rsidR="008C12CF" w:rsidRPr="00F419B2">
        <w:t xml:space="preserve"> – в этом поле отображается</w:t>
      </w:r>
      <w:r w:rsidR="00742206" w:rsidRPr="00F419B2">
        <w:t xml:space="preserve"> информация о выделенном разрешении</w:t>
      </w:r>
      <w:r w:rsidR="008C12CF" w:rsidRPr="00F419B2">
        <w:t>.</w:t>
      </w:r>
    </w:p>
    <w:p w14:paraId="22F0F66E" w14:textId="57948F6B" w:rsidR="00154973" w:rsidRPr="00F419B2" w:rsidRDefault="00700EE7" w:rsidP="00B10C60">
      <w:pPr>
        <w:pStyle w:val="phnormal"/>
        <w:rPr>
          <w:rFonts w:cs="Arial"/>
        </w:rPr>
      </w:pPr>
      <w:r w:rsidRPr="00F419B2">
        <w:rPr>
          <w:rFonts w:cs="Arial"/>
          <w:b/>
        </w:rPr>
        <w:t>Примечание</w:t>
      </w:r>
      <w:r w:rsidR="004C22C3" w:rsidRPr="00F419B2">
        <w:rPr>
          <w:rFonts w:cs="Arial"/>
        </w:rPr>
        <w:t xml:space="preserve"> – </w:t>
      </w:r>
      <w:r w:rsidRPr="00F419B2">
        <w:rPr>
          <w:rFonts w:cs="Arial"/>
        </w:rPr>
        <w:t>Р</w:t>
      </w:r>
      <w:r w:rsidR="00154973" w:rsidRPr="00F419B2">
        <w:rPr>
          <w:rFonts w:cs="Arial"/>
        </w:rPr>
        <w:t>еализован массовый выбор и сброс прав доступа по одному рассматриваемому модулю</w:t>
      </w:r>
      <w:r w:rsidR="00EA6654" w:rsidRPr="00F419B2">
        <w:rPr>
          <w:rFonts w:cs="Arial"/>
        </w:rPr>
        <w:t xml:space="preserve"> с помощью </w:t>
      </w:r>
      <w:r w:rsidR="000D376F" w:rsidRPr="00F419B2">
        <w:rPr>
          <w:rFonts w:cs="Arial"/>
        </w:rPr>
        <w:t xml:space="preserve">параметра </w:t>
      </w:r>
      <w:r w:rsidR="00DB1DFC" w:rsidRPr="00F419B2">
        <w:rPr>
          <w:rFonts w:cs="Arial"/>
        </w:rPr>
        <w:t>«</w:t>
      </w:r>
      <w:r w:rsidR="00EA6654" w:rsidRPr="00F419B2">
        <w:rPr>
          <w:rFonts w:cs="Arial"/>
        </w:rPr>
        <w:t>Разрешение</w:t>
      </w:r>
      <w:r w:rsidR="00DB1DFC" w:rsidRPr="00F419B2">
        <w:rPr>
          <w:rFonts w:cs="Arial"/>
        </w:rPr>
        <w:t>»</w:t>
      </w:r>
      <w:r w:rsidR="00EA6654" w:rsidRPr="00F419B2">
        <w:rPr>
          <w:rFonts w:cs="Arial"/>
        </w:rPr>
        <w:t xml:space="preserve"> (</w:t>
      </w:r>
      <w:r w:rsidR="00EA6654" w:rsidRPr="00F419B2">
        <w:rPr>
          <w:rFonts w:cs="Arial"/>
        </w:rPr>
        <w:fldChar w:fldCharType="begin"/>
      </w:r>
      <w:r w:rsidR="00EA6654" w:rsidRPr="00F419B2">
        <w:rPr>
          <w:rFonts w:cs="Arial"/>
        </w:rPr>
        <w:instrText xml:space="preserve"> REF _Ref468789456 \h </w:instrText>
      </w:r>
      <w:r w:rsidR="00E54212" w:rsidRPr="00F419B2">
        <w:rPr>
          <w:rFonts w:cs="Arial"/>
        </w:rPr>
        <w:instrText xml:space="preserve"> \* MERGEFORMAT </w:instrText>
      </w:r>
      <w:r w:rsidR="00EA6654" w:rsidRPr="00F419B2">
        <w:rPr>
          <w:rFonts w:cs="Arial"/>
        </w:rPr>
      </w:r>
      <w:r w:rsidR="00EA6654"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73</w:t>
      </w:r>
      <w:r w:rsidR="00EA6654" w:rsidRPr="00F419B2">
        <w:rPr>
          <w:rFonts w:cs="Arial"/>
        </w:rPr>
        <w:fldChar w:fldCharType="end"/>
      </w:r>
      <w:r w:rsidR="00EA6654" w:rsidRPr="00F419B2">
        <w:rPr>
          <w:rFonts w:cs="Arial"/>
        </w:rPr>
        <w:t>).</w:t>
      </w:r>
    </w:p>
    <w:p w14:paraId="112AAD6F" w14:textId="77777777" w:rsidR="00EA6654" w:rsidRPr="00F419B2" w:rsidRDefault="001534F3" w:rsidP="00EA6654">
      <w:pPr>
        <w:pStyle w:val="phfigure"/>
        <w:rPr>
          <w:rFonts w:cs="Arial"/>
        </w:rPr>
      </w:pPr>
      <w:r w:rsidRPr="00F419B2">
        <w:rPr>
          <w:rFonts w:cs="Arial"/>
          <w:noProof/>
        </w:rPr>
        <w:lastRenderedPageBreak/>
        <w:drawing>
          <wp:inline distT="0" distB="0" distL="0" distR="0" wp14:anchorId="7C6D8BE5" wp14:editId="119CDB69">
            <wp:extent cx="6153150" cy="4010025"/>
            <wp:effectExtent l="0" t="0" r="0" b="9525"/>
            <wp:docPr id="1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C3C23" w14:textId="60C294C7" w:rsidR="00EA6654" w:rsidRPr="00F419B2" w:rsidRDefault="00EA6654" w:rsidP="00EA6654">
      <w:pPr>
        <w:pStyle w:val="phfiguretitle"/>
      </w:pPr>
      <w:bookmarkStart w:id="1987" w:name="_Ref468789456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73</w:t>
        </w:r>
      </w:fldSimple>
      <w:bookmarkEnd w:id="1987"/>
      <w:r w:rsidRPr="00F419B2">
        <w:t xml:space="preserve"> – </w:t>
      </w:r>
      <w:r w:rsidR="00CF51FD">
        <w:t>Окно «Роль: Редактирование»</w:t>
      </w:r>
      <w:r w:rsidR="00976F9E">
        <w:t>, вкладка «Разрешения роли»</w:t>
      </w:r>
    </w:p>
    <w:p w14:paraId="60ABE91F" w14:textId="77777777" w:rsidR="00D71748" w:rsidRPr="00F419B2" w:rsidRDefault="00D71748" w:rsidP="00B10C60">
      <w:pPr>
        <w:pStyle w:val="phnormal"/>
        <w:rPr>
          <w:rFonts w:cs="Arial"/>
        </w:rPr>
      </w:pPr>
      <w:r w:rsidRPr="00F419B2">
        <w:rPr>
          <w:rFonts w:cs="Arial"/>
          <w:b/>
          <w:shd w:val="clear" w:color="auto" w:fill="FFFFFF"/>
        </w:rPr>
        <w:t>Примечание</w:t>
      </w:r>
      <w:r w:rsidR="004C22C3" w:rsidRPr="00F419B2">
        <w:rPr>
          <w:rFonts w:cs="Arial"/>
          <w:shd w:val="clear" w:color="auto" w:fill="FFFFFF"/>
        </w:rPr>
        <w:t xml:space="preserve"> – </w:t>
      </w:r>
      <w:r w:rsidRPr="00F419B2">
        <w:rPr>
          <w:rFonts w:cs="Arial"/>
          <w:shd w:val="clear" w:color="auto" w:fill="FFFFFF"/>
        </w:rPr>
        <w:t>Полный набор прав доступа, разд</w:t>
      </w:r>
      <w:r w:rsidR="000518F8" w:rsidRPr="00F419B2">
        <w:rPr>
          <w:rFonts w:cs="Arial"/>
          <w:shd w:val="clear" w:color="auto" w:fill="FFFFFF"/>
        </w:rPr>
        <w:t xml:space="preserve">еленный на модули, представлен ниже </w:t>
      </w:r>
      <w:r w:rsidR="00474C4E" w:rsidRPr="00F419B2">
        <w:rPr>
          <w:rFonts w:cs="Arial"/>
          <w:shd w:val="clear" w:color="auto" w:fill="FFFFFF"/>
        </w:rPr>
        <w:t>(</w:t>
      </w:r>
      <w:r w:rsidR="00474C4E" w:rsidRPr="00F419B2">
        <w:rPr>
          <w:rFonts w:cs="Arial"/>
          <w:shd w:val="clear" w:color="auto" w:fill="FFFFFF"/>
        </w:rPr>
        <w:fldChar w:fldCharType="begin"/>
      </w:r>
      <w:r w:rsidR="00474C4E" w:rsidRPr="00F419B2">
        <w:rPr>
          <w:rFonts w:cs="Arial"/>
          <w:shd w:val="clear" w:color="auto" w:fill="FFFFFF"/>
        </w:rPr>
        <w:instrText xml:space="preserve"> REF _Ref468798100 \n \h </w:instrText>
      </w:r>
      <w:r w:rsidR="00E54212" w:rsidRPr="00F419B2">
        <w:rPr>
          <w:rFonts w:cs="Arial"/>
          <w:shd w:val="clear" w:color="auto" w:fill="FFFFFF"/>
        </w:rPr>
        <w:instrText xml:space="preserve"> \* MERGEFORMAT </w:instrText>
      </w:r>
      <w:r w:rsidR="00474C4E" w:rsidRPr="00F419B2">
        <w:rPr>
          <w:rFonts w:cs="Arial"/>
          <w:shd w:val="clear" w:color="auto" w:fill="FFFFFF"/>
        </w:rPr>
      </w:r>
      <w:r w:rsidR="00474C4E" w:rsidRPr="00F419B2">
        <w:rPr>
          <w:rFonts w:cs="Arial"/>
          <w:shd w:val="clear" w:color="auto" w:fill="FFFFFF"/>
        </w:rPr>
        <w:fldChar w:fldCharType="separate"/>
      </w:r>
      <w:r w:rsidR="00FD77B9">
        <w:rPr>
          <w:rFonts w:cs="Arial"/>
          <w:shd w:val="clear" w:color="auto" w:fill="FFFFFF"/>
        </w:rPr>
        <w:t>Приложение А</w:t>
      </w:r>
      <w:r w:rsidR="00474C4E" w:rsidRPr="00F419B2">
        <w:rPr>
          <w:rFonts w:cs="Arial"/>
          <w:shd w:val="clear" w:color="auto" w:fill="FFFFFF"/>
        </w:rPr>
        <w:fldChar w:fldCharType="end"/>
      </w:r>
      <w:r w:rsidR="00474C4E" w:rsidRPr="00F419B2">
        <w:rPr>
          <w:rFonts w:cs="Arial"/>
          <w:shd w:val="clear" w:color="auto" w:fill="FFFFFF"/>
        </w:rPr>
        <w:t>)</w:t>
      </w:r>
      <w:r w:rsidRPr="00F419B2">
        <w:rPr>
          <w:rFonts w:cs="Arial"/>
          <w:shd w:val="clear" w:color="auto" w:fill="FFFFFF"/>
        </w:rPr>
        <w:t>.</w:t>
      </w:r>
    </w:p>
    <w:p w14:paraId="3E1B455F" w14:textId="77777777" w:rsidR="00154973" w:rsidRPr="00F419B2" w:rsidRDefault="00154973" w:rsidP="00B10C60">
      <w:pPr>
        <w:pStyle w:val="phlistitemized1"/>
      </w:pPr>
      <w:r w:rsidRPr="00F419B2">
        <w:t>кнопка</w:t>
      </w:r>
      <w:r w:rsidR="00EA6654" w:rsidRPr="00F419B2">
        <w:t xml:space="preserve"> </w:t>
      </w:r>
      <w:r w:rsidR="00DB1DFC" w:rsidRPr="00F419B2">
        <w:t>«</w:t>
      </w:r>
      <w:r w:rsidRPr="00F419B2">
        <w:t>Сохранить</w:t>
      </w:r>
      <w:r w:rsidR="00DB1DFC" w:rsidRPr="00F419B2">
        <w:t>»</w:t>
      </w:r>
      <w:r w:rsidR="004C22C3" w:rsidRPr="00F419B2">
        <w:t xml:space="preserve"> – </w:t>
      </w:r>
      <w:r w:rsidR="00EA6654" w:rsidRPr="00F419B2">
        <w:t>п</w:t>
      </w:r>
      <w:r w:rsidRPr="00F419B2">
        <w:t xml:space="preserve">ри нажатии </w:t>
      </w:r>
      <w:r w:rsidR="000D376F" w:rsidRPr="00F419B2">
        <w:t xml:space="preserve">на </w:t>
      </w:r>
      <w:r w:rsidRPr="00F419B2">
        <w:t>данн</w:t>
      </w:r>
      <w:r w:rsidR="000D376F" w:rsidRPr="00F419B2">
        <w:t>ую</w:t>
      </w:r>
      <w:r w:rsidRPr="00F419B2">
        <w:t xml:space="preserve"> кнопк</w:t>
      </w:r>
      <w:r w:rsidR="000D376F" w:rsidRPr="00F419B2">
        <w:t xml:space="preserve">у </w:t>
      </w:r>
      <w:r w:rsidRPr="00F419B2">
        <w:t xml:space="preserve">происходит проверка на корректность всех </w:t>
      </w:r>
      <w:r w:rsidR="00EA6654" w:rsidRPr="00F419B2">
        <w:t xml:space="preserve">полей </w:t>
      </w:r>
      <w:r w:rsidRPr="00F419B2">
        <w:t>и заполненность обязательных полей. Если обязательные поля заполнены</w:t>
      </w:r>
      <w:r w:rsidR="00D71748" w:rsidRPr="00F419B2">
        <w:t>,</w:t>
      </w:r>
      <w:r w:rsidRPr="00F419B2">
        <w:t xml:space="preserve"> и все поля заполнены корректно, то сохран</w:t>
      </w:r>
      <w:r w:rsidR="00EA6654" w:rsidRPr="00F419B2">
        <w:t>ите</w:t>
      </w:r>
      <w:r w:rsidRPr="00F419B2">
        <w:t xml:space="preserve"> отредактированные поля формы и набор выданных прав, которые отмечены </w:t>
      </w:r>
      <w:r w:rsidR="00DB1DFC" w:rsidRPr="00F419B2">
        <w:t>«</w:t>
      </w:r>
      <w:r w:rsidR="00EA6654" w:rsidRPr="00F419B2">
        <w:t>флажками</w:t>
      </w:r>
      <w:r w:rsidR="00DB1DFC" w:rsidRPr="00F419B2">
        <w:t>»</w:t>
      </w:r>
      <w:r w:rsidRPr="00F419B2">
        <w:t xml:space="preserve"> в </w:t>
      </w:r>
      <w:r w:rsidR="00EA6654" w:rsidRPr="00F419B2">
        <w:t xml:space="preserve">разделе </w:t>
      </w:r>
      <w:r w:rsidR="00DB1DFC" w:rsidRPr="00F419B2">
        <w:t>«</w:t>
      </w:r>
      <w:r w:rsidRPr="00F419B2">
        <w:t>Разрешения</w:t>
      </w:r>
      <w:r w:rsidR="00DB1DFC" w:rsidRPr="00F419B2">
        <w:t>»</w:t>
      </w:r>
      <w:r w:rsidR="00EA6654" w:rsidRPr="00F419B2">
        <w:t>;</w:t>
      </w:r>
    </w:p>
    <w:p w14:paraId="374111B3" w14:textId="77777777" w:rsidR="00154973" w:rsidRPr="00F419B2" w:rsidRDefault="00EA6654" w:rsidP="00B10C60">
      <w:pPr>
        <w:pStyle w:val="phlistitemized1"/>
      </w:pPr>
      <w:r w:rsidRPr="00F419B2">
        <w:t>к</w:t>
      </w:r>
      <w:r w:rsidR="00154973" w:rsidRPr="00F419B2">
        <w:t>нопка</w:t>
      </w:r>
      <w:r w:rsidRPr="00F419B2">
        <w:t xml:space="preserve"> </w:t>
      </w:r>
      <w:r w:rsidR="00DB1DFC" w:rsidRPr="00F419B2">
        <w:t>«</w:t>
      </w:r>
      <w:r w:rsidR="00154973" w:rsidRPr="00F419B2">
        <w:t>Отмена</w:t>
      </w:r>
      <w:r w:rsidR="00DB1DFC" w:rsidRPr="00F419B2">
        <w:t>»</w:t>
      </w:r>
      <w:r w:rsidR="004C22C3" w:rsidRPr="00F419B2">
        <w:t xml:space="preserve"> – </w:t>
      </w:r>
      <w:r w:rsidRPr="00F419B2">
        <w:t>п</w:t>
      </w:r>
      <w:r w:rsidR="00154973" w:rsidRPr="00F419B2">
        <w:t xml:space="preserve">ри </w:t>
      </w:r>
      <w:r w:rsidRPr="00F419B2">
        <w:t xml:space="preserve">нажатии данной кнопки </w:t>
      </w:r>
      <w:r w:rsidR="00154973" w:rsidRPr="00F419B2">
        <w:t xml:space="preserve">происходит закрытие </w:t>
      </w:r>
      <w:r w:rsidRPr="00F419B2">
        <w:t xml:space="preserve">окна </w:t>
      </w:r>
      <w:r w:rsidR="00DB1DFC" w:rsidRPr="00F419B2">
        <w:t>«</w:t>
      </w:r>
      <w:r w:rsidR="00154973" w:rsidRPr="00F419B2">
        <w:t>Роль: Редактирование</w:t>
      </w:r>
      <w:r w:rsidR="00DB1DFC" w:rsidRPr="00F419B2">
        <w:t>»</w:t>
      </w:r>
      <w:r w:rsidRPr="00F419B2">
        <w:t xml:space="preserve"> </w:t>
      </w:r>
      <w:r w:rsidR="00154973" w:rsidRPr="00F419B2">
        <w:t>без сохранения внесенных изменений.</w:t>
      </w:r>
    </w:p>
    <w:p w14:paraId="5650BEBE" w14:textId="6C1F45FF" w:rsidR="001021F9" w:rsidRPr="00F419B2" w:rsidRDefault="001021F9" w:rsidP="001021F9">
      <w:pPr>
        <w:pStyle w:val="phnormal"/>
        <w:rPr>
          <w:rFonts w:cs="Arial"/>
        </w:rPr>
      </w:pPr>
      <w:r w:rsidRPr="00F419B2">
        <w:rPr>
          <w:rFonts w:cs="Arial"/>
          <w:b/>
        </w:rPr>
        <w:t>Примечание</w:t>
      </w:r>
      <w:r w:rsidRPr="00F419B2">
        <w:rPr>
          <w:rFonts w:cs="Arial"/>
        </w:rPr>
        <w:t xml:space="preserve"> – При попытке удаления разрешения на редактирование ролей для роли, которая является единственной с таким разрешением</w:t>
      </w:r>
      <w:r w:rsidR="002D66E4" w:rsidRPr="00F419B2">
        <w:rPr>
          <w:rFonts w:cs="Arial"/>
        </w:rPr>
        <w:t xml:space="preserve">, </w:t>
      </w:r>
      <w:r w:rsidR="008C3AAB" w:rsidRPr="00F419B2">
        <w:rPr>
          <w:rFonts w:cs="Arial"/>
        </w:rPr>
        <w:t>Система</w:t>
      </w:r>
      <w:r w:rsidR="002D66E4" w:rsidRPr="00F419B2">
        <w:rPr>
          <w:rFonts w:cs="Arial"/>
        </w:rPr>
        <w:t xml:space="preserve"> выведет информационное сообщение: </w:t>
      </w:r>
      <w:r w:rsidR="00DB1DFC" w:rsidRPr="00F419B2">
        <w:rPr>
          <w:rFonts w:cs="Arial"/>
        </w:rPr>
        <w:t>«</w:t>
      </w:r>
      <w:r w:rsidR="002D66E4" w:rsidRPr="00F419B2">
        <w:rPr>
          <w:rFonts w:cs="Arial"/>
        </w:rPr>
        <w:t xml:space="preserve">Данная роль является единственной ролью в системе, у которой есть разрешение на редактирование ролей. В системе должна оставаться возможность настройки ролей, удаление данного разрешения невозможно. Для удаления разрешения </w:t>
      </w:r>
      <w:r w:rsidR="00DB1DFC" w:rsidRPr="00F419B2">
        <w:rPr>
          <w:rFonts w:cs="Arial"/>
        </w:rPr>
        <w:t>«</w:t>
      </w:r>
      <w:r w:rsidR="002D66E4" w:rsidRPr="00F419B2">
        <w:rPr>
          <w:rFonts w:cs="Arial"/>
        </w:rPr>
        <w:t>Роли</w:t>
      </w:r>
      <w:r w:rsidR="00C6671C">
        <w:rPr>
          <w:rFonts w:cs="Arial"/>
        </w:rPr>
        <w:t xml:space="preserve"> – </w:t>
      </w:r>
      <w:r w:rsidR="002D66E4" w:rsidRPr="00F419B2">
        <w:rPr>
          <w:rFonts w:cs="Arial"/>
        </w:rPr>
        <w:t>редактирование ролей</w:t>
      </w:r>
      <w:r w:rsidR="00DB1DFC" w:rsidRPr="00F419B2">
        <w:rPr>
          <w:rFonts w:cs="Arial"/>
        </w:rPr>
        <w:t>»</w:t>
      </w:r>
      <w:r w:rsidR="002D66E4" w:rsidRPr="00F419B2">
        <w:rPr>
          <w:rFonts w:cs="Arial"/>
        </w:rPr>
        <w:t xml:space="preserve"> для роли &lt;Наименование роли&gt;, назначьте данное разрешение любой другой роли в системе</w:t>
      </w:r>
      <w:r w:rsidR="00DB1DFC" w:rsidRPr="00F419B2">
        <w:rPr>
          <w:rFonts w:cs="Arial"/>
        </w:rPr>
        <w:t>»</w:t>
      </w:r>
      <w:r w:rsidR="002D66E4" w:rsidRPr="00F419B2">
        <w:rPr>
          <w:rFonts w:cs="Arial"/>
        </w:rPr>
        <w:t>.</w:t>
      </w:r>
    </w:p>
    <w:p w14:paraId="72B25A22" w14:textId="5EF02E4F" w:rsidR="008C12CF" w:rsidRPr="00F419B2" w:rsidRDefault="008C12CF" w:rsidP="008C12CF">
      <w:pPr>
        <w:pStyle w:val="phnormal"/>
        <w:rPr>
          <w:rFonts w:cs="Arial"/>
        </w:rPr>
      </w:pPr>
      <w:r w:rsidRPr="00F419B2">
        <w:rPr>
          <w:rFonts w:cs="Arial"/>
        </w:rPr>
        <w:t xml:space="preserve">На вкладке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Итоговые разрешения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(</w:t>
      </w:r>
      <w:r w:rsidRPr="00F419B2">
        <w:rPr>
          <w:rFonts w:cs="Arial"/>
        </w:rPr>
        <w:fldChar w:fldCharType="begin"/>
      </w:r>
      <w:r w:rsidRPr="00F419B2">
        <w:rPr>
          <w:rFonts w:cs="Arial"/>
        </w:rPr>
        <w:instrText xml:space="preserve"> REF _Ref496263322 \h  \* MERGEFORMAT </w:instrText>
      </w:r>
      <w:r w:rsidRPr="00F419B2">
        <w:rPr>
          <w:rFonts w:cs="Arial"/>
        </w:rPr>
      </w:r>
      <w:r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74</w:t>
      </w:r>
      <w:r w:rsidRPr="00F419B2">
        <w:rPr>
          <w:rFonts w:cs="Arial"/>
        </w:rPr>
        <w:fldChar w:fldCharType="end"/>
      </w:r>
      <w:r w:rsidRPr="00F419B2">
        <w:rPr>
          <w:rStyle w:val="phnormal0"/>
          <w:rFonts w:cs="Arial"/>
        </w:rPr>
        <w:t>) отображается информация о</w:t>
      </w:r>
      <w:r w:rsidR="00896060" w:rsidRPr="00F419B2">
        <w:rPr>
          <w:rStyle w:val="phnormal0"/>
          <w:rFonts w:cs="Arial"/>
        </w:rPr>
        <w:t>бо</w:t>
      </w:r>
      <w:r w:rsidRPr="00F419B2">
        <w:rPr>
          <w:rStyle w:val="phnormal0"/>
          <w:rFonts w:cs="Arial"/>
        </w:rPr>
        <w:t xml:space="preserve"> всех предоставленных правах в редактируемой роли пользователей.</w:t>
      </w:r>
    </w:p>
    <w:p w14:paraId="3F38C5C2" w14:textId="77777777" w:rsidR="008C12CF" w:rsidRPr="00F419B2" w:rsidRDefault="001534F3" w:rsidP="008C12CF">
      <w:pPr>
        <w:pStyle w:val="phfigure"/>
        <w:rPr>
          <w:rFonts w:cs="Arial"/>
        </w:rPr>
      </w:pPr>
      <w:r w:rsidRPr="00F419B2">
        <w:rPr>
          <w:rFonts w:cs="Arial"/>
          <w:noProof/>
        </w:rPr>
        <w:lastRenderedPageBreak/>
        <w:drawing>
          <wp:inline distT="0" distB="0" distL="0" distR="0" wp14:anchorId="499A1180" wp14:editId="369E4AD8">
            <wp:extent cx="5629275" cy="4210050"/>
            <wp:effectExtent l="0" t="0" r="9525" b="0"/>
            <wp:docPr id="1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7839D" w14:textId="4FABE0CC" w:rsidR="008C12CF" w:rsidRPr="00F419B2" w:rsidRDefault="008C12CF" w:rsidP="008C12CF">
      <w:pPr>
        <w:pStyle w:val="phfiguretitle"/>
      </w:pPr>
      <w:bookmarkStart w:id="1988" w:name="_Ref496263322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74</w:t>
        </w:r>
      </w:fldSimple>
      <w:bookmarkEnd w:id="1988"/>
      <w:r w:rsidRPr="00F419B2">
        <w:t xml:space="preserve"> – </w:t>
      </w:r>
      <w:r w:rsidR="00CF51FD">
        <w:t>Окно «</w:t>
      </w:r>
      <w:r w:rsidR="00CF51FD" w:rsidRPr="00F419B2">
        <w:t>Рол</w:t>
      </w:r>
      <w:r w:rsidR="003E3172">
        <w:t>ь</w:t>
      </w:r>
      <w:r w:rsidR="00CF51FD">
        <w:t xml:space="preserve">: </w:t>
      </w:r>
      <w:r w:rsidRPr="00F419B2">
        <w:t>Редактирование</w:t>
      </w:r>
      <w:r w:rsidR="00CF51FD">
        <w:t>», вкладка</w:t>
      </w:r>
      <w:r w:rsidRPr="00F419B2">
        <w:t xml:space="preserve"> </w:t>
      </w:r>
      <w:r w:rsidR="00CF51FD">
        <w:t>«</w:t>
      </w:r>
      <w:r w:rsidRPr="00F419B2">
        <w:t>Итоговые разрешения</w:t>
      </w:r>
      <w:r w:rsidR="00CF51FD">
        <w:t>»</w:t>
      </w:r>
    </w:p>
    <w:p w14:paraId="3B50D33C" w14:textId="77777777" w:rsidR="008C12CF" w:rsidRPr="00F419B2" w:rsidRDefault="008C12CF" w:rsidP="00E13B19">
      <w:pPr>
        <w:pStyle w:val="phlistitemizedtitle"/>
      </w:pPr>
      <w:r w:rsidRPr="00F419B2">
        <w:t>Вкладка содержит сто</w:t>
      </w:r>
      <w:r w:rsidR="00841212" w:rsidRPr="00F419B2">
        <w:t>л</w:t>
      </w:r>
      <w:r w:rsidRPr="00F419B2">
        <w:t>бцы:</w:t>
      </w:r>
    </w:p>
    <w:p w14:paraId="26C47D4A" w14:textId="77777777" w:rsidR="008C12CF" w:rsidRPr="00F419B2" w:rsidRDefault="00DB1DFC" w:rsidP="008C12CF">
      <w:pPr>
        <w:pStyle w:val="phlistitemized1"/>
      </w:pPr>
      <w:r w:rsidRPr="00F419B2">
        <w:t>«</w:t>
      </w:r>
      <w:r w:rsidR="008C12CF" w:rsidRPr="00F419B2">
        <w:t>Наименование</w:t>
      </w:r>
      <w:r w:rsidRPr="00F419B2">
        <w:t>»</w:t>
      </w:r>
      <w:r w:rsidR="008C12CF" w:rsidRPr="00F419B2">
        <w:t xml:space="preserve"> – отображается наименование разрешения, предоставленного для роли;</w:t>
      </w:r>
    </w:p>
    <w:p w14:paraId="5B0754DA" w14:textId="77777777" w:rsidR="008C12CF" w:rsidRPr="00F419B2" w:rsidRDefault="00DB1DFC" w:rsidP="008C12CF">
      <w:pPr>
        <w:pStyle w:val="phlistitemized1"/>
      </w:pPr>
      <w:r w:rsidRPr="00F419B2">
        <w:t>«</w:t>
      </w:r>
      <w:r w:rsidR="008C12CF" w:rsidRPr="00F419B2">
        <w:t>Источник</w:t>
      </w:r>
      <w:r w:rsidRPr="00F419B2">
        <w:t>»</w:t>
      </w:r>
      <w:r w:rsidR="008C12CF" w:rsidRPr="00F419B2">
        <w:t xml:space="preserve"> – отображается один из вариантов источника:</w:t>
      </w:r>
    </w:p>
    <w:p w14:paraId="434F0849" w14:textId="77777777" w:rsidR="008C12CF" w:rsidRPr="00653D5F" w:rsidRDefault="00DB1DFC" w:rsidP="00D46E39">
      <w:pPr>
        <w:pStyle w:val="phlistitemized2"/>
      </w:pPr>
      <w:r w:rsidRPr="00653D5F">
        <w:t>«</w:t>
      </w:r>
      <w:r w:rsidR="008C12CF" w:rsidRPr="00653D5F">
        <w:t>Редактируемая роль</w:t>
      </w:r>
      <w:r w:rsidRPr="00653D5F">
        <w:t>»</w:t>
      </w:r>
      <w:r w:rsidR="008C12CF" w:rsidRPr="00653D5F">
        <w:t xml:space="preserve"> – право предоставлено пользователем в текущей роли </w:t>
      </w:r>
      <w:r w:rsidR="00742206" w:rsidRPr="00653D5F">
        <w:t>пользователей;</w:t>
      </w:r>
    </w:p>
    <w:p w14:paraId="49FDB13C" w14:textId="77777777" w:rsidR="00742206" w:rsidRPr="00F419B2" w:rsidRDefault="00DB1DFC" w:rsidP="008C12CF">
      <w:pPr>
        <w:pStyle w:val="phlistitemized2"/>
        <w:rPr>
          <w:rFonts w:cs="Arial"/>
        </w:rPr>
      </w:pPr>
      <w:r w:rsidRPr="00F419B2">
        <w:rPr>
          <w:rFonts w:cs="Arial"/>
        </w:rPr>
        <w:t>«</w:t>
      </w:r>
      <w:r w:rsidR="00290FAB" w:rsidRPr="00F419B2">
        <w:rPr>
          <w:rFonts w:cs="Arial"/>
        </w:rPr>
        <w:t>Зави</w:t>
      </w:r>
      <w:r w:rsidR="00742206" w:rsidRPr="00F419B2">
        <w:rPr>
          <w:rFonts w:cs="Arial"/>
        </w:rPr>
        <w:t>симые разрешения</w:t>
      </w:r>
      <w:r w:rsidRPr="00F419B2">
        <w:rPr>
          <w:rFonts w:cs="Arial"/>
        </w:rPr>
        <w:t>»</w:t>
      </w:r>
      <w:r w:rsidR="00742206" w:rsidRPr="00F419B2">
        <w:rPr>
          <w:rFonts w:cs="Arial"/>
        </w:rPr>
        <w:t xml:space="preserve"> – право предоставлено ав</w:t>
      </w:r>
      <w:r w:rsidR="00B77E38" w:rsidRPr="00F419B2">
        <w:rPr>
          <w:rFonts w:cs="Arial"/>
        </w:rPr>
        <w:t>томатически для работы основной функциональности</w:t>
      </w:r>
      <w:r w:rsidR="00742206" w:rsidRPr="00F419B2">
        <w:rPr>
          <w:rFonts w:cs="Arial"/>
        </w:rPr>
        <w:t xml:space="preserve"> (например, право редак</w:t>
      </w:r>
      <w:r w:rsidR="00C9009F" w:rsidRPr="00F419B2">
        <w:rPr>
          <w:rFonts w:cs="Arial"/>
        </w:rPr>
        <w:t>тирования справочника автоматич</w:t>
      </w:r>
      <w:r w:rsidR="00742206" w:rsidRPr="00F419B2">
        <w:rPr>
          <w:rFonts w:cs="Arial"/>
        </w:rPr>
        <w:t>е</w:t>
      </w:r>
      <w:r w:rsidR="00C9009F" w:rsidRPr="00F419B2">
        <w:rPr>
          <w:rFonts w:cs="Arial"/>
        </w:rPr>
        <w:t>с</w:t>
      </w:r>
      <w:r w:rsidR="00742206" w:rsidRPr="00F419B2">
        <w:rPr>
          <w:rFonts w:cs="Arial"/>
        </w:rPr>
        <w:t>ки предоставляет право просмотра справочника).</w:t>
      </w:r>
    </w:p>
    <w:p w14:paraId="24852709" w14:textId="77777777" w:rsidR="00742206" w:rsidRPr="00F419B2" w:rsidRDefault="00742206" w:rsidP="00531DC5">
      <w:pPr>
        <w:pStyle w:val="phnormal"/>
        <w:rPr>
          <w:rFonts w:cs="Arial"/>
        </w:rPr>
      </w:pPr>
      <w:r w:rsidRPr="00F419B2">
        <w:rPr>
          <w:rFonts w:cs="Arial"/>
        </w:rPr>
        <w:t xml:space="preserve">В поле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Описание разрешения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отображается информация о выделенном разрешении.</w:t>
      </w:r>
    </w:p>
    <w:p w14:paraId="23374EC0" w14:textId="77777777" w:rsidR="00ED6A62" w:rsidRPr="00F419B2" w:rsidRDefault="00D71748" w:rsidP="00D71748">
      <w:pPr>
        <w:pStyle w:val="30"/>
        <w:rPr>
          <w:rFonts w:cs="Arial"/>
        </w:rPr>
      </w:pPr>
      <w:bookmarkStart w:id="1989" w:name="_Toc46824869"/>
      <w:r w:rsidRPr="00F419B2">
        <w:rPr>
          <w:rFonts w:cs="Arial"/>
        </w:rPr>
        <w:t>В</w:t>
      </w:r>
      <w:r w:rsidR="00ED6A62" w:rsidRPr="00F419B2">
        <w:rPr>
          <w:rFonts w:cs="Arial"/>
        </w:rPr>
        <w:t>ыстраивани</w:t>
      </w:r>
      <w:r w:rsidRPr="00F419B2">
        <w:rPr>
          <w:rFonts w:cs="Arial"/>
        </w:rPr>
        <w:t>е</w:t>
      </w:r>
      <w:r w:rsidR="00ED6A62" w:rsidRPr="00F419B2">
        <w:rPr>
          <w:rFonts w:cs="Arial"/>
        </w:rPr>
        <w:t xml:space="preserve"> вложенности ролей</w:t>
      </w:r>
      <w:bookmarkEnd w:id="1989"/>
    </w:p>
    <w:p w14:paraId="1BD4E45C" w14:textId="77777777" w:rsidR="00D71748" w:rsidRPr="00F419B2" w:rsidRDefault="00B77E38" w:rsidP="00B10C60">
      <w:pPr>
        <w:pStyle w:val="phnormal"/>
        <w:rPr>
          <w:rFonts w:cs="Arial"/>
        </w:rPr>
      </w:pPr>
      <w:r w:rsidRPr="00F419B2">
        <w:rPr>
          <w:rFonts w:cs="Arial"/>
        </w:rPr>
        <w:t>Функция</w:t>
      </w:r>
      <w:r w:rsidR="00D71748" w:rsidRPr="00F419B2">
        <w:rPr>
          <w:rFonts w:cs="Arial"/>
        </w:rPr>
        <w:t xml:space="preserve"> выстраивания вложенности ролей представлен в Системе кнопками </w:t>
      </w:r>
      <w:r w:rsidR="00DB1DFC" w:rsidRPr="00F419B2">
        <w:rPr>
          <w:rFonts w:cs="Arial"/>
        </w:rPr>
        <w:t>«</w:t>
      </w:r>
      <w:r w:rsidR="00D71748" w:rsidRPr="00F419B2">
        <w:rPr>
          <w:rFonts w:cs="Arial"/>
        </w:rPr>
        <w:t>Добавить</w:t>
      </w:r>
      <w:r w:rsidR="00531DC5" w:rsidRPr="00F419B2">
        <w:rPr>
          <w:rFonts w:cs="Arial"/>
        </w:rPr>
        <w:t xml:space="preserve">/ </w:t>
      </w:r>
      <w:r w:rsidR="00D71748" w:rsidRPr="00F419B2">
        <w:rPr>
          <w:rFonts w:cs="Arial"/>
        </w:rPr>
        <w:t>Добавить в роль</w:t>
      </w:r>
      <w:r w:rsidR="00DB1DFC" w:rsidRPr="00F419B2">
        <w:rPr>
          <w:rFonts w:cs="Arial"/>
        </w:rPr>
        <w:t>»</w:t>
      </w:r>
      <w:r w:rsidR="00D71748" w:rsidRPr="00F419B2">
        <w:rPr>
          <w:rFonts w:cs="Arial"/>
        </w:rPr>
        <w:t xml:space="preserve"> и </w:t>
      </w:r>
      <w:r w:rsidR="00DB1DFC" w:rsidRPr="00F419B2">
        <w:rPr>
          <w:rFonts w:cs="Arial"/>
        </w:rPr>
        <w:t>«</w:t>
      </w:r>
      <w:r w:rsidR="00D71748" w:rsidRPr="00F419B2">
        <w:rPr>
          <w:rFonts w:cs="Arial"/>
        </w:rPr>
        <w:t>Удалить</w:t>
      </w:r>
      <w:r w:rsidR="0094393F" w:rsidRPr="00F419B2">
        <w:rPr>
          <w:rFonts w:cs="Arial"/>
        </w:rPr>
        <w:t xml:space="preserve">/ </w:t>
      </w:r>
      <w:r w:rsidR="00D71748" w:rsidRPr="00F419B2">
        <w:rPr>
          <w:rFonts w:cs="Arial"/>
        </w:rPr>
        <w:t>Удалить из роли</w:t>
      </w:r>
      <w:r w:rsidR="00DB1DFC" w:rsidRPr="00F419B2">
        <w:rPr>
          <w:rFonts w:cs="Arial"/>
        </w:rPr>
        <w:t>»</w:t>
      </w:r>
      <w:r w:rsidR="00D71748" w:rsidRPr="00F419B2">
        <w:rPr>
          <w:rFonts w:cs="Arial"/>
        </w:rPr>
        <w:t>.</w:t>
      </w:r>
    </w:p>
    <w:p w14:paraId="51495146" w14:textId="77777777" w:rsidR="00D71748" w:rsidRPr="00F419B2" w:rsidRDefault="00D71748" w:rsidP="00D71748">
      <w:pPr>
        <w:pStyle w:val="40"/>
        <w:rPr>
          <w:rFonts w:cs="Arial"/>
        </w:rPr>
      </w:pPr>
      <w:bookmarkStart w:id="1990" w:name="_Toc46824870"/>
      <w:r w:rsidRPr="00F419B2">
        <w:rPr>
          <w:rFonts w:cs="Arial"/>
        </w:rPr>
        <w:lastRenderedPageBreak/>
        <w:t xml:space="preserve">Кнопка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Добавить</w:t>
      </w:r>
      <w:r w:rsidR="0094393F" w:rsidRPr="00F419B2">
        <w:rPr>
          <w:rFonts w:cs="Arial"/>
        </w:rPr>
        <w:t xml:space="preserve">/ </w:t>
      </w:r>
      <w:r w:rsidRPr="00F419B2">
        <w:rPr>
          <w:rFonts w:cs="Arial"/>
        </w:rPr>
        <w:t>Добавить в роль</w:t>
      </w:r>
      <w:r w:rsidR="00DB1DFC" w:rsidRPr="00F419B2">
        <w:rPr>
          <w:rFonts w:cs="Arial"/>
        </w:rPr>
        <w:t>»</w:t>
      </w:r>
      <w:bookmarkEnd w:id="1990"/>
    </w:p>
    <w:p w14:paraId="04BFB895" w14:textId="77777777" w:rsidR="00D71748" w:rsidRPr="00F419B2" w:rsidRDefault="00D71748" w:rsidP="00B10C60">
      <w:pPr>
        <w:pStyle w:val="phnormal"/>
        <w:rPr>
          <w:rFonts w:cs="Arial"/>
        </w:rPr>
      </w:pPr>
      <w:r w:rsidRPr="00F419B2">
        <w:rPr>
          <w:rFonts w:cs="Arial"/>
        </w:rPr>
        <w:t xml:space="preserve">Кнопка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Добавить</w:t>
      </w:r>
      <w:r w:rsidR="0094393F" w:rsidRPr="00F419B2">
        <w:rPr>
          <w:rFonts w:cs="Arial"/>
        </w:rPr>
        <w:t xml:space="preserve">/ </w:t>
      </w:r>
      <w:r w:rsidRPr="00F419B2">
        <w:rPr>
          <w:rFonts w:cs="Arial"/>
        </w:rPr>
        <w:t>Добавить в роль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доступна в окне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Роли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>.</w:t>
      </w:r>
    </w:p>
    <w:p w14:paraId="4A18F0EA" w14:textId="01A712DD" w:rsidR="00D71748" w:rsidRPr="00F419B2" w:rsidRDefault="00D71748" w:rsidP="00B10C60">
      <w:pPr>
        <w:pStyle w:val="phnormal"/>
        <w:rPr>
          <w:rFonts w:cs="Arial"/>
        </w:rPr>
      </w:pPr>
      <w:r w:rsidRPr="00F419B2">
        <w:rPr>
          <w:rFonts w:cs="Arial"/>
        </w:rPr>
        <w:t>Доступ к кнопке показан на рисунке ниже (</w:t>
      </w:r>
      <w:r w:rsidRPr="00F419B2">
        <w:rPr>
          <w:rFonts w:cs="Arial"/>
        </w:rPr>
        <w:fldChar w:fldCharType="begin"/>
      </w:r>
      <w:r w:rsidRPr="00F419B2">
        <w:rPr>
          <w:rFonts w:cs="Arial"/>
        </w:rPr>
        <w:instrText xml:space="preserve"> REF _Ref468792390 \h </w:instrText>
      </w:r>
      <w:r w:rsidR="00E54212" w:rsidRPr="00F419B2">
        <w:rPr>
          <w:rFonts w:cs="Arial"/>
        </w:rPr>
        <w:instrText xml:space="preserve"> \* MERGEFORMAT </w:instrText>
      </w:r>
      <w:r w:rsidRPr="00F419B2">
        <w:rPr>
          <w:rFonts w:cs="Arial"/>
        </w:rPr>
      </w:r>
      <w:r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75</w:t>
      </w:r>
      <w:r w:rsidRPr="00F419B2">
        <w:rPr>
          <w:rFonts w:cs="Arial"/>
        </w:rPr>
        <w:fldChar w:fldCharType="end"/>
      </w:r>
      <w:r w:rsidRPr="00F419B2">
        <w:rPr>
          <w:rFonts w:cs="Arial"/>
        </w:rPr>
        <w:t>).</w:t>
      </w:r>
    </w:p>
    <w:p w14:paraId="39DF111B" w14:textId="77777777" w:rsidR="00D71748" w:rsidRPr="00F419B2" w:rsidRDefault="001534F3" w:rsidP="00D71748">
      <w:pPr>
        <w:pStyle w:val="phfigure"/>
        <w:rPr>
          <w:rFonts w:cs="Arial"/>
        </w:rPr>
      </w:pPr>
      <w:r w:rsidRPr="00F419B2">
        <w:rPr>
          <w:rFonts w:cs="Arial"/>
          <w:noProof/>
        </w:rPr>
        <w:drawing>
          <wp:inline distT="0" distB="0" distL="0" distR="0" wp14:anchorId="71AA1728" wp14:editId="25475FCE">
            <wp:extent cx="5362575" cy="2114550"/>
            <wp:effectExtent l="0" t="0" r="9525" b="0"/>
            <wp:docPr id="1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01951" w14:textId="58802E34" w:rsidR="00D71748" w:rsidRPr="00F419B2" w:rsidRDefault="00D71748" w:rsidP="00D71748">
      <w:pPr>
        <w:pStyle w:val="phfiguretitle"/>
      </w:pPr>
      <w:bookmarkStart w:id="1991" w:name="_Ref468792390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75</w:t>
        </w:r>
      </w:fldSimple>
      <w:bookmarkEnd w:id="1991"/>
      <w:r w:rsidRPr="00F419B2">
        <w:t xml:space="preserve"> – </w:t>
      </w:r>
      <w:r w:rsidR="003E3172">
        <w:t>Окно «Роли», к</w:t>
      </w:r>
      <w:r w:rsidRPr="00F419B2">
        <w:t xml:space="preserve">нопка </w:t>
      </w:r>
      <w:r w:rsidR="00DB1DFC" w:rsidRPr="00F419B2">
        <w:t>«</w:t>
      </w:r>
      <w:r w:rsidRPr="00F419B2">
        <w:t>Добавить в роль</w:t>
      </w:r>
      <w:r w:rsidR="00DB1DFC" w:rsidRPr="00F419B2">
        <w:t>»</w:t>
      </w:r>
    </w:p>
    <w:p w14:paraId="41F81077" w14:textId="77777777" w:rsidR="00D71748" w:rsidRPr="00F419B2" w:rsidRDefault="00B77E38" w:rsidP="00B10C60">
      <w:pPr>
        <w:pStyle w:val="phnormal"/>
        <w:rPr>
          <w:rFonts w:cs="Arial"/>
        </w:rPr>
      </w:pPr>
      <w:r w:rsidRPr="00F419B2">
        <w:rPr>
          <w:rFonts w:cs="Arial"/>
        </w:rPr>
        <w:t>Функция</w:t>
      </w:r>
      <w:r w:rsidR="00D71748" w:rsidRPr="00F419B2">
        <w:rPr>
          <w:rFonts w:cs="Arial"/>
        </w:rPr>
        <w:t xml:space="preserve"> позволяет добавить одну существующую роль в другую для получения составной роли, которая будет содержать в себе права доступа всех вложенных ролей с возможностью добавления в сос</w:t>
      </w:r>
      <w:r w:rsidR="000D376F" w:rsidRPr="00F419B2">
        <w:rPr>
          <w:rFonts w:cs="Arial"/>
        </w:rPr>
        <w:t>тавную роль своих прав доступа.</w:t>
      </w:r>
    </w:p>
    <w:p w14:paraId="649C8F7A" w14:textId="77777777" w:rsidR="00D71748" w:rsidRPr="00F419B2" w:rsidRDefault="00D71748" w:rsidP="00B10C60">
      <w:pPr>
        <w:pStyle w:val="phnormal"/>
        <w:rPr>
          <w:rFonts w:cs="Arial"/>
        </w:rPr>
      </w:pPr>
      <w:r w:rsidRPr="00F419B2">
        <w:rPr>
          <w:rFonts w:cs="Arial"/>
        </w:rPr>
        <w:t xml:space="preserve">При нажатии на данную кнопку происходит проверка: выбран ли в окне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Роли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элемент, который необходимо сделать вложенным для другого элемента.</w:t>
      </w:r>
    </w:p>
    <w:p w14:paraId="65392AE3" w14:textId="75566325" w:rsidR="00D71748" w:rsidRPr="00F419B2" w:rsidRDefault="00D71748" w:rsidP="00B10C60">
      <w:pPr>
        <w:pStyle w:val="phnormal"/>
        <w:rPr>
          <w:rFonts w:cs="Arial"/>
        </w:rPr>
      </w:pPr>
      <w:r w:rsidRPr="00F419B2">
        <w:rPr>
          <w:rFonts w:cs="Arial"/>
        </w:rPr>
        <w:t xml:space="preserve">Если элемент в окне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Роли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выбран, то открывается окно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Добавление одной роли в другую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(</w:t>
      </w:r>
      <w:r w:rsidRPr="00F419B2">
        <w:rPr>
          <w:rFonts w:cs="Arial"/>
        </w:rPr>
        <w:fldChar w:fldCharType="begin"/>
      </w:r>
      <w:r w:rsidRPr="00F419B2">
        <w:rPr>
          <w:rFonts w:cs="Arial"/>
        </w:rPr>
        <w:instrText xml:space="preserve"> REF _Ref468792497 \h </w:instrText>
      </w:r>
      <w:r w:rsidR="00E54212" w:rsidRPr="00F419B2">
        <w:rPr>
          <w:rFonts w:cs="Arial"/>
        </w:rPr>
        <w:instrText xml:space="preserve"> \* MERGEFORMAT </w:instrText>
      </w:r>
      <w:r w:rsidRPr="00F419B2">
        <w:rPr>
          <w:rFonts w:cs="Arial"/>
        </w:rPr>
      </w:r>
      <w:r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76</w:t>
      </w:r>
      <w:r w:rsidRPr="00F419B2">
        <w:rPr>
          <w:rFonts w:cs="Arial"/>
        </w:rPr>
        <w:fldChar w:fldCharType="end"/>
      </w:r>
      <w:r w:rsidRPr="00F419B2">
        <w:rPr>
          <w:rFonts w:cs="Arial"/>
        </w:rPr>
        <w:t>).</w:t>
      </w:r>
    </w:p>
    <w:p w14:paraId="5D2F320F" w14:textId="77777777" w:rsidR="00D71748" w:rsidRPr="00F419B2" w:rsidRDefault="001534F3" w:rsidP="00D71748">
      <w:pPr>
        <w:pStyle w:val="phfigure"/>
        <w:rPr>
          <w:rFonts w:cs="Arial"/>
        </w:rPr>
      </w:pPr>
      <w:r w:rsidRPr="00F419B2">
        <w:rPr>
          <w:rFonts w:cs="Arial"/>
          <w:noProof/>
        </w:rPr>
        <w:drawing>
          <wp:inline distT="0" distB="0" distL="0" distR="0" wp14:anchorId="3E33287E" wp14:editId="4BA54EA0">
            <wp:extent cx="5657850" cy="2847975"/>
            <wp:effectExtent l="0" t="0" r="0" b="9525"/>
            <wp:docPr id="1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0635B" w14:textId="77579B23" w:rsidR="00D71748" w:rsidRPr="00F419B2" w:rsidRDefault="00D71748" w:rsidP="00D71748">
      <w:pPr>
        <w:pStyle w:val="phfiguretitle"/>
      </w:pPr>
      <w:bookmarkStart w:id="1992" w:name="_Ref468792497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76</w:t>
        </w:r>
      </w:fldSimple>
      <w:bookmarkEnd w:id="1992"/>
      <w:r w:rsidRPr="00F419B2">
        <w:t xml:space="preserve"> – Окно </w:t>
      </w:r>
      <w:r w:rsidR="00DB1DFC" w:rsidRPr="00F419B2">
        <w:t>«</w:t>
      </w:r>
      <w:r w:rsidRPr="00F419B2">
        <w:t>Добавление одной роли в другую</w:t>
      </w:r>
      <w:r w:rsidR="00DB1DFC" w:rsidRPr="00F419B2">
        <w:t>»</w:t>
      </w:r>
    </w:p>
    <w:p w14:paraId="02108835" w14:textId="77777777" w:rsidR="00D71748" w:rsidRPr="00F419B2" w:rsidRDefault="00D71748" w:rsidP="00D2099C">
      <w:pPr>
        <w:pStyle w:val="phlistitemizedtitle"/>
      </w:pPr>
      <w:r w:rsidRPr="00F419B2">
        <w:lastRenderedPageBreak/>
        <w:t xml:space="preserve">В окне </w:t>
      </w:r>
      <w:r w:rsidR="00DB1DFC" w:rsidRPr="00F419B2">
        <w:t>«</w:t>
      </w:r>
      <w:r w:rsidRPr="00F419B2">
        <w:t>Добавление одной роли в другую</w:t>
      </w:r>
      <w:r w:rsidR="00DB1DFC" w:rsidRPr="00F419B2">
        <w:t>»</w:t>
      </w:r>
      <w:r w:rsidRPr="00F419B2">
        <w:t xml:space="preserve"> представлены следующие элементы:</w:t>
      </w:r>
    </w:p>
    <w:p w14:paraId="4F460D54" w14:textId="77777777" w:rsidR="00D71748" w:rsidRPr="00F419B2" w:rsidRDefault="00D71748" w:rsidP="00D46E39">
      <w:pPr>
        <w:pStyle w:val="phlistitemized1"/>
      </w:pPr>
      <w:r w:rsidRPr="00446678">
        <w:t>таблица</w:t>
      </w:r>
      <w:r w:rsidRPr="00F419B2">
        <w:t xml:space="preserve">, содержащая список значений реестра </w:t>
      </w:r>
      <w:r w:rsidR="00DB1DFC" w:rsidRPr="00F419B2">
        <w:t>«</w:t>
      </w:r>
      <w:r w:rsidRPr="00F419B2">
        <w:t>Роли</w:t>
      </w:r>
      <w:r w:rsidR="00DB1DFC" w:rsidRPr="00F419B2">
        <w:t>»</w:t>
      </w:r>
      <w:r w:rsidRPr="00F419B2">
        <w:t xml:space="preserve">, исключая значение выбранного в окне </w:t>
      </w:r>
      <w:r w:rsidR="00DB1DFC" w:rsidRPr="00F419B2">
        <w:t>«</w:t>
      </w:r>
      <w:r w:rsidRPr="00F419B2">
        <w:t>Роли</w:t>
      </w:r>
      <w:r w:rsidR="00DB1DFC" w:rsidRPr="00F419B2">
        <w:t>»</w:t>
      </w:r>
      <w:r w:rsidRPr="00F419B2">
        <w:t xml:space="preserve"> элемента;</w:t>
      </w:r>
    </w:p>
    <w:p w14:paraId="4D7A3293" w14:textId="77777777" w:rsidR="00D71748" w:rsidRPr="00F419B2" w:rsidRDefault="00D71748" w:rsidP="00B10C60">
      <w:pPr>
        <w:pStyle w:val="phlistitemized1"/>
      </w:pPr>
      <w:r w:rsidRPr="00F419B2">
        <w:t xml:space="preserve">кнопка </w:t>
      </w:r>
      <w:r w:rsidR="00DB1DFC" w:rsidRPr="00F419B2">
        <w:t>«</w:t>
      </w:r>
      <w:r w:rsidRPr="00F419B2">
        <w:t>Выбрать</w:t>
      </w:r>
      <w:r w:rsidR="00DB1DFC" w:rsidRPr="00F419B2">
        <w:t>»</w:t>
      </w:r>
      <w:r w:rsidRPr="00F419B2">
        <w:t xml:space="preserve">. При нажатии на данную кнопку </w:t>
      </w:r>
      <w:r w:rsidR="00610FB8">
        <w:t>происходит проверка выбора</w:t>
      </w:r>
      <w:r w:rsidRPr="00F419B2">
        <w:t xml:space="preserve"> элемент</w:t>
      </w:r>
      <w:r w:rsidR="00610FB8">
        <w:t>а</w:t>
      </w:r>
      <w:r w:rsidRPr="00F419B2">
        <w:t xml:space="preserve"> в списке окна </w:t>
      </w:r>
      <w:r w:rsidR="00DB1DFC" w:rsidRPr="00F419B2">
        <w:t>«</w:t>
      </w:r>
      <w:r w:rsidRPr="00F419B2">
        <w:t>Добавление одной роли в другую</w:t>
      </w:r>
      <w:r w:rsidR="00DB1DFC" w:rsidRPr="00F419B2">
        <w:t>»</w:t>
      </w:r>
      <w:r w:rsidRPr="00F419B2">
        <w:t xml:space="preserve"> (данный элемент будет составным):</w:t>
      </w:r>
    </w:p>
    <w:p w14:paraId="63F300D3" w14:textId="77777777" w:rsidR="00D71748" w:rsidRPr="00F419B2" w:rsidRDefault="00D71748" w:rsidP="00B10C60">
      <w:pPr>
        <w:pStyle w:val="phlistitemized2"/>
        <w:rPr>
          <w:rFonts w:cs="Arial"/>
        </w:rPr>
      </w:pPr>
      <w:r w:rsidRPr="00F419B2">
        <w:rPr>
          <w:rFonts w:cs="Arial"/>
        </w:rPr>
        <w:t xml:space="preserve">если элемент в окне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Добавление одной роли в др</w:t>
      </w:r>
      <w:r w:rsidR="000D376F" w:rsidRPr="00F419B2">
        <w:rPr>
          <w:rFonts w:cs="Arial"/>
        </w:rPr>
        <w:t>угую</w:t>
      </w:r>
      <w:r w:rsidR="00DB1DFC" w:rsidRPr="00F419B2">
        <w:rPr>
          <w:rFonts w:cs="Arial"/>
        </w:rPr>
        <w:t>»</w:t>
      </w:r>
      <w:r w:rsidR="000D376F" w:rsidRPr="00F419B2">
        <w:rPr>
          <w:rFonts w:cs="Arial"/>
        </w:rPr>
        <w:t xml:space="preserve"> выбран, то поместите роль,</w:t>
      </w:r>
      <w:r w:rsidRPr="00F419B2">
        <w:rPr>
          <w:rFonts w:cs="Arial"/>
        </w:rPr>
        <w:t xml:space="preserve"> выбранную в окне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Роли</w:t>
      </w:r>
      <w:r w:rsidR="00DB1DFC" w:rsidRPr="00F419B2">
        <w:rPr>
          <w:rFonts w:cs="Arial"/>
        </w:rPr>
        <w:t>»</w:t>
      </w:r>
      <w:r w:rsidR="000D376F" w:rsidRPr="00F419B2">
        <w:rPr>
          <w:rFonts w:cs="Arial"/>
        </w:rPr>
        <w:t>,</w:t>
      </w:r>
      <w:r w:rsidRPr="00F419B2">
        <w:rPr>
          <w:rFonts w:cs="Arial"/>
        </w:rPr>
        <w:t xml:space="preserve"> в роль, выбранную в окне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Добавление одной роли в другую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>. При это</w:t>
      </w:r>
      <w:r w:rsidR="000D376F" w:rsidRPr="00F419B2">
        <w:rPr>
          <w:rFonts w:cs="Arial"/>
        </w:rPr>
        <w:t xml:space="preserve">м роль, выбранная в окне </w:t>
      </w:r>
      <w:r w:rsidR="00DB1DFC" w:rsidRPr="00F419B2">
        <w:rPr>
          <w:rFonts w:cs="Arial"/>
        </w:rPr>
        <w:t>«</w:t>
      </w:r>
      <w:r w:rsidR="000D376F" w:rsidRPr="00F419B2">
        <w:rPr>
          <w:rFonts w:cs="Arial"/>
        </w:rPr>
        <w:t>Роли</w:t>
      </w:r>
      <w:r w:rsidR="00DB1DFC" w:rsidRPr="00F419B2">
        <w:rPr>
          <w:rFonts w:cs="Arial"/>
        </w:rPr>
        <w:t>»</w:t>
      </w:r>
      <w:r w:rsidR="000D376F" w:rsidRPr="00F419B2">
        <w:rPr>
          <w:rFonts w:cs="Arial"/>
        </w:rPr>
        <w:t xml:space="preserve">, </w:t>
      </w:r>
      <w:r w:rsidRPr="00F419B2">
        <w:rPr>
          <w:rFonts w:cs="Arial"/>
        </w:rPr>
        <w:t xml:space="preserve">станет вложенной, а роль, выбранная в окне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Добавление одной роли в другую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>, будет составной. При этом составная роль наследует все права доступа вложенной роли;</w:t>
      </w:r>
    </w:p>
    <w:p w14:paraId="7C738D2B" w14:textId="28231140" w:rsidR="00D71748" w:rsidRPr="00F419B2" w:rsidRDefault="00D71748" w:rsidP="00B10C60">
      <w:pPr>
        <w:pStyle w:val="phlistitemized2"/>
        <w:rPr>
          <w:rFonts w:cs="Arial"/>
        </w:rPr>
      </w:pPr>
      <w:r w:rsidRPr="00F419B2">
        <w:rPr>
          <w:rFonts w:cs="Arial"/>
        </w:rPr>
        <w:t xml:space="preserve">если роль в окне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Добавление одной роли в другую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не выбрана, </w:t>
      </w:r>
      <w:r w:rsidR="008C3AAB" w:rsidRPr="00F419B2">
        <w:rPr>
          <w:rFonts w:cs="Arial"/>
        </w:rPr>
        <w:t>Система</w:t>
      </w:r>
      <w:r w:rsidRPr="00F419B2">
        <w:rPr>
          <w:rFonts w:cs="Arial"/>
        </w:rPr>
        <w:t xml:space="preserve"> выведет сообщение (</w:t>
      </w:r>
      <w:r w:rsidR="00327D53" w:rsidRPr="00F419B2">
        <w:rPr>
          <w:rFonts w:cs="Arial"/>
        </w:rPr>
        <w:fldChar w:fldCharType="begin"/>
      </w:r>
      <w:r w:rsidR="00327D53" w:rsidRPr="00F419B2">
        <w:rPr>
          <w:rFonts w:cs="Arial"/>
        </w:rPr>
        <w:instrText xml:space="preserve"> REF _Ref468794368 \h </w:instrText>
      </w:r>
      <w:r w:rsidR="00E54212" w:rsidRPr="00F419B2">
        <w:rPr>
          <w:rFonts w:cs="Arial"/>
        </w:rPr>
        <w:instrText xml:space="preserve"> \* MERGEFORMAT </w:instrText>
      </w:r>
      <w:r w:rsidR="00327D53" w:rsidRPr="00F419B2">
        <w:rPr>
          <w:rFonts w:cs="Arial"/>
        </w:rPr>
      </w:r>
      <w:r w:rsidR="00327D53"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77</w:t>
      </w:r>
      <w:r w:rsidR="00327D53" w:rsidRPr="00F419B2">
        <w:rPr>
          <w:rFonts w:cs="Arial"/>
        </w:rPr>
        <w:fldChar w:fldCharType="end"/>
      </w:r>
      <w:r w:rsidR="00327D53" w:rsidRPr="00F419B2">
        <w:rPr>
          <w:rFonts w:cs="Arial"/>
        </w:rPr>
        <w:t>);</w:t>
      </w:r>
    </w:p>
    <w:p w14:paraId="77FBA7C0" w14:textId="77777777" w:rsidR="00327D53" w:rsidRPr="00F419B2" w:rsidRDefault="001534F3" w:rsidP="00327D53">
      <w:pPr>
        <w:pStyle w:val="phfigure"/>
        <w:rPr>
          <w:rFonts w:cs="Arial"/>
        </w:rPr>
      </w:pPr>
      <w:r w:rsidRPr="00F419B2">
        <w:rPr>
          <w:rFonts w:cs="Arial"/>
          <w:noProof/>
        </w:rPr>
        <w:drawing>
          <wp:inline distT="0" distB="0" distL="0" distR="0" wp14:anchorId="1FC63CB3" wp14:editId="13135A13">
            <wp:extent cx="2305050" cy="1009650"/>
            <wp:effectExtent l="0" t="0" r="0" b="0"/>
            <wp:docPr id="1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F57C8" w14:textId="58781F0D" w:rsidR="00327D53" w:rsidRPr="00F419B2" w:rsidRDefault="00327D53" w:rsidP="00327D53">
      <w:pPr>
        <w:pStyle w:val="phfiguretitle"/>
      </w:pPr>
      <w:bookmarkStart w:id="1993" w:name="_Ref468794368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77</w:t>
        </w:r>
      </w:fldSimple>
      <w:bookmarkEnd w:id="1993"/>
      <w:r w:rsidRPr="00F419B2">
        <w:t xml:space="preserve"> – Сообщение Системы</w:t>
      </w:r>
    </w:p>
    <w:p w14:paraId="40B73DD7" w14:textId="77777777" w:rsidR="00D71748" w:rsidRPr="00F419B2" w:rsidRDefault="00D71748" w:rsidP="00B10C60">
      <w:pPr>
        <w:pStyle w:val="phlistitemized2"/>
        <w:rPr>
          <w:rFonts w:cs="Arial"/>
        </w:rPr>
      </w:pPr>
      <w:r w:rsidRPr="00F419B2">
        <w:rPr>
          <w:rFonts w:cs="Arial"/>
        </w:rPr>
        <w:t xml:space="preserve">кнопка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Закрыть</w:t>
      </w:r>
      <w:r w:rsidR="00DB1DFC" w:rsidRPr="00F419B2">
        <w:rPr>
          <w:rFonts w:cs="Arial"/>
        </w:rPr>
        <w:t>»</w:t>
      </w:r>
      <w:r w:rsidR="004C22C3" w:rsidRPr="00F419B2">
        <w:rPr>
          <w:rFonts w:cs="Arial"/>
        </w:rPr>
        <w:t xml:space="preserve"> – </w:t>
      </w:r>
      <w:r w:rsidRPr="00F419B2">
        <w:rPr>
          <w:rFonts w:cs="Arial"/>
        </w:rPr>
        <w:t xml:space="preserve">при нажатии </w:t>
      </w:r>
      <w:r w:rsidR="000D376F" w:rsidRPr="00F419B2">
        <w:rPr>
          <w:rFonts w:cs="Arial"/>
        </w:rPr>
        <w:t>на кнопку</w:t>
      </w:r>
      <w:r w:rsidRPr="00F419B2">
        <w:rPr>
          <w:rFonts w:cs="Arial"/>
        </w:rPr>
        <w:t xml:space="preserve"> закрывается окно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Добавление одной роли в другую</w:t>
      </w:r>
      <w:r w:rsidR="00DB1DFC" w:rsidRPr="00F419B2">
        <w:rPr>
          <w:rFonts w:cs="Arial"/>
        </w:rPr>
        <w:t>»</w:t>
      </w:r>
      <w:r w:rsidR="00610FB8">
        <w:rPr>
          <w:rFonts w:cs="Arial"/>
        </w:rPr>
        <w:t xml:space="preserve">, </w:t>
      </w:r>
      <w:r w:rsidRPr="00F419B2">
        <w:rPr>
          <w:rFonts w:cs="Arial"/>
        </w:rPr>
        <w:t>и</w:t>
      </w:r>
      <w:r w:rsidR="000D376F" w:rsidRPr="00F419B2">
        <w:rPr>
          <w:rFonts w:cs="Arial"/>
        </w:rPr>
        <w:t xml:space="preserve"> </w:t>
      </w:r>
      <w:r w:rsidRPr="00F419B2">
        <w:rPr>
          <w:rFonts w:cs="Arial"/>
        </w:rPr>
        <w:t xml:space="preserve">происходит возврат к окну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Роли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>.</w:t>
      </w:r>
    </w:p>
    <w:p w14:paraId="50CC450F" w14:textId="682BD6EA" w:rsidR="00327D53" w:rsidRPr="00F419B2" w:rsidRDefault="00327D53" w:rsidP="00B10C60">
      <w:pPr>
        <w:pStyle w:val="phnormal"/>
        <w:rPr>
          <w:rFonts w:cs="Arial"/>
          <w:shd w:val="clear" w:color="auto" w:fill="FFFFFF"/>
        </w:rPr>
      </w:pPr>
      <w:r w:rsidRPr="00F419B2">
        <w:rPr>
          <w:rFonts w:cs="Arial"/>
          <w:shd w:val="clear" w:color="auto" w:fill="FFFFFF"/>
        </w:rPr>
        <w:t>Если элемент в окне</w:t>
      </w:r>
      <w:r w:rsidRPr="00F419B2">
        <w:rPr>
          <w:rFonts w:cs="Arial"/>
          <w:bCs/>
        </w:rPr>
        <w:t xml:space="preserve"> </w:t>
      </w:r>
      <w:r w:rsidR="00DB1DFC" w:rsidRPr="00F419B2">
        <w:rPr>
          <w:rFonts w:cs="Arial"/>
          <w:bCs/>
        </w:rPr>
        <w:t>«</w:t>
      </w:r>
      <w:r w:rsidRPr="00F419B2">
        <w:rPr>
          <w:rFonts w:cs="Arial"/>
          <w:bCs/>
        </w:rPr>
        <w:t>Роли</w:t>
      </w:r>
      <w:r w:rsidR="00DB1DFC" w:rsidRPr="00F419B2">
        <w:rPr>
          <w:rFonts w:cs="Arial"/>
          <w:bCs/>
        </w:rPr>
        <w:t>»</w:t>
      </w:r>
      <w:r w:rsidRPr="00F419B2">
        <w:rPr>
          <w:rFonts w:cs="Arial"/>
          <w:shd w:val="clear" w:color="auto" w:fill="FFFFFF"/>
        </w:rPr>
        <w:t xml:space="preserve"> не выбран, </w:t>
      </w:r>
      <w:r w:rsidR="004C22C3" w:rsidRPr="00F419B2">
        <w:rPr>
          <w:rFonts w:cs="Arial"/>
          <w:shd w:val="clear" w:color="auto" w:fill="FFFFFF"/>
        </w:rPr>
        <w:t xml:space="preserve">то </w:t>
      </w:r>
      <w:r w:rsidR="008C3AAB" w:rsidRPr="00F419B2">
        <w:rPr>
          <w:rFonts w:cs="Arial"/>
          <w:shd w:val="clear" w:color="auto" w:fill="FFFFFF"/>
        </w:rPr>
        <w:t>Система</w:t>
      </w:r>
      <w:r w:rsidRPr="00F419B2">
        <w:rPr>
          <w:rFonts w:cs="Arial"/>
          <w:shd w:val="clear" w:color="auto" w:fill="FFFFFF"/>
        </w:rPr>
        <w:t xml:space="preserve"> выведет </w:t>
      </w:r>
      <w:r w:rsidR="000D376F" w:rsidRPr="00F419B2">
        <w:rPr>
          <w:rFonts w:cs="Arial"/>
          <w:shd w:val="clear" w:color="auto" w:fill="FFFFFF"/>
        </w:rPr>
        <w:t>сообщение</w:t>
      </w:r>
      <w:r w:rsidR="000D376F" w:rsidRPr="00F419B2">
        <w:rPr>
          <w:rFonts w:cs="Arial"/>
        </w:rPr>
        <w:t xml:space="preserve"> (</w:t>
      </w:r>
      <w:r w:rsidR="002A7A50" w:rsidRPr="00F419B2">
        <w:rPr>
          <w:rFonts w:cs="Arial"/>
          <w:shd w:val="clear" w:color="auto" w:fill="FFFFFF"/>
        </w:rPr>
        <w:fldChar w:fldCharType="begin"/>
      </w:r>
      <w:r w:rsidR="002A7A50" w:rsidRPr="00F419B2">
        <w:rPr>
          <w:rFonts w:cs="Arial"/>
          <w:shd w:val="clear" w:color="auto" w:fill="FFFFFF"/>
        </w:rPr>
        <w:instrText xml:space="preserve"> REF _Ref468794529 \h </w:instrText>
      </w:r>
      <w:r w:rsidR="00E54212" w:rsidRPr="00F419B2">
        <w:rPr>
          <w:rFonts w:cs="Arial"/>
          <w:shd w:val="clear" w:color="auto" w:fill="FFFFFF"/>
        </w:rPr>
        <w:instrText xml:space="preserve"> \* MERGEFORMAT </w:instrText>
      </w:r>
      <w:r w:rsidR="002A7A50" w:rsidRPr="00F419B2">
        <w:rPr>
          <w:rFonts w:cs="Arial"/>
          <w:shd w:val="clear" w:color="auto" w:fill="FFFFFF"/>
        </w:rPr>
      </w:r>
      <w:r w:rsidR="002A7A50" w:rsidRPr="00F419B2">
        <w:rPr>
          <w:rFonts w:cs="Arial"/>
          <w:shd w:val="clear" w:color="auto" w:fill="FFFFFF"/>
        </w:rPr>
        <w:fldChar w:fldCharType="separate"/>
      </w:r>
      <w:r w:rsidR="00FD77B9" w:rsidRPr="00FD77B9">
        <w:rPr>
          <w:rFonts w:cs="Arial"/>
        </w:rPr>
        <w:t>Рисунок 78</w:t>
      </w:r>
      <w:r w:rsidR="002A7A50" w:rsidRPr="00F419B2">
        <w:rPr>
          <w:rFonts w:cs="Arial"/>
          <w:shd w:val="clear" w:color="auto" w:fill="FFFFFF"/>
        </w:rPr>
        <w:fldChar w:fldCharType="end"/>
      </w:r>
      <w:r w:rsidRPr="00F419B2">
        <w:rPr>
          <w:rFonts w:cs="Arial"/>
          <w:shd w:val="clear" w:color="auto" w:fill="FFFFFF"/>
        </w:rPr>
        <w:t>).</w:t>
      </w:r>
    </w:p>
    <w:p w14:paraId="47823620" w14:textId="77777777" w:rsidR="00327D53" w:rsidRPr="00F419B2" w:rsidRDefault="001534F3" w:rsidP="002A7A50">
      <w:pPr>
        <w:pStyle w:val="phfigure"/>
        <w:rPr>
          <w:rFonts w:cs="Arial"/>
        </w:rPr>
      </w:pPr>
      <w:r w:rsidRPr="00F419B2">
        <w:rPr>
          <w:rFonts w:cs="Arial"/>
          <w:noProof/>
        </w:rPr>
        <w:drawing>
          <wp:inline distT="0" distB="0" distL="0" distR="0" wp14:anchorId="68734379" wp14:editId="28F0581E">
            <wp:extent cx="1295400" cy="752475"/>
            <wp:effectExtent l="0" t="0" r="0" b="9525"/>
            <wp:docPr id="1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3561E" w14:textId="6B470CA8" w:rsidR="002A7A50" w:rsidRPr="00F419B2" w:rsidRDefault="002A7A50" w:rsidP="002A7A50">
      <w:pPr>
        <w:pStyle w:val="phfiguretitle"/>
      </w:pPr>
      <w:bookmarkStart w:id="1994" w:name="_Ref468794529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78</w:t>
        </w:r>
      </w:fldSimple>
      <w:bookmarkEnd w:id="1994"/>
      <w:r w:rsidRPr="00F419B2">
        <w:t xml:space="preserve"> – Сообщение Системы</w:t>
      </w:r>
    </w:p>
    <w:p w14:paraId="22EBBDB4" w14:textId="40784BE5" w:rsidR="00D71748" w:rsidRPr="00F419B2" w:rsidRDefault="00D71748" w:rsidP="00B10C60">
      <w:pPr>
        <w:pStyle w:val="phnormal"/>
        <w:rPr>
          <w:rFonts w:cs="Arial"/>
        </w:rPr>
      </w:pPr>
      <w:r w:rsidRPr="00F419B2">
        <w:rPr>
          <w:rFonts w:cs="Arial"/>
        </w:rPr>
        <w:t>Также в Системе предусмотрена возможность добавления одной и той же роли в несколько других, вложенных. Для этого выполните следующие действия</w:t>
      </w:r>
      <w:r w:rsidR="00327D53" w:rsidRPr="00F419B2">
        <w:rPr>
          <w:rFonts w:cs="Arial"/>
        </w:rPr>
        <w:t xml:space="preserve"> (</w:t>
      </w:r>
      <w:r w:rsidR="00327D53" w:rsidRPr="00F419B2">
        <w:rPr>
          <w:rFonts w:cs="Arial"/>
        </w:rPr>
        <w:fldChar w:fldCharType="begin"/>
      </w:r>
      <w:r w:rsidR="00327D53" w:rsidRPr="00F419B2">
        <w:rPr>
          <w:rFonts w:cs="Arial"/>
        </w:rPr>
        <w:instrText xml:space="preserve"> REF _Ref468793550 \h </w:instrText>
      </w:r>
      <w:r w:rsidR="00E54212" w:rsidRPr="00F419B2">
        <w:rPr>
          <w:rFonts w:cs="Arial"/>
        </w:rPr>
        <w:instrText xml:space="preserve"> \* MERGEFORMAT </w:instrText>
      </w:r>
      <w:r w:rsidR="00327D53" w:rsidRPr="00F419B2">
        <w:rPr>
          <w:rFonts w:cs="Arial"/>
        </w:rPr>
      </w:r>
      <w:r w:rsidR="00327D53"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79</w:t>
      </w:r>
      <w:r w:rsidR="00327D53" w:rsidRPr="00F419B2">
        <w:rPr>
          <w:rFonts w:cs="Arial"/>
        </w:rPr>
        <w:fldChar w:fldCharType="end"/>
      </w:r>
      <w:r w:rsidR="00327D53" w:rsidRPr="00F419B2">
        <w:rPr>
          <w:rFonts w:cs="Arial"/>
        </w:rPr>
        <w:t>)</w:t>
      </w:r>
      <w:r w:rsidRPr="00F419B2">
        <w:rPr>
          <w:rFonts w:cs="Arial"/>
        </w:rPr>
        <w:t>:</w:t>
      </w:r>
    </w:p>
    <w:p w14:paraId="48D95F15" w14:textId="77777777" w:rsidR="00D71748" w:rsidRPr="00F419B2" w:rsidRDefault="00D71748" w:rsidP="00B10C60">
      <w:pPr>
        <w:pStyle w:val="phlistitemized1"/>
      </w:pPr>
      <w:r w:rsidRPr="00F419B2">
        <w:t>выберите существующую вложенную роль;</w:t>
      </w:r>
    </w:p>
    <w:p w14:paraId="5621876A" w14:textId="77777777" w:rsidR="00D71748" w:rsidRPr="00F419B2" w:rsidRDefault="00D71748" w:rsidP="00B10C60">
      <w:pPr>
        <w:pStyle w:val="phlistitemized1"/>
      </w:pPr>
      <w:r w:rsidRPr="00F419B2">
        <w:t xml:space="preserve">нажмите кнопку </w:t>
      </w:r>
      <w:r w:rsidR="00DB1DFC" w:rsidRPr="00F419B2">
        <w:t>«</w:t>
      </w:r>
      <w:r w:rsidRPr="00F419B2">
        <w:t>Добавить</w:t>
      </w:r>
      <w:r w:rsidR="0094393F" w:rsidRPr="00F419B2">
        <w:t xml:space="preserve">/ </w:t>
      </w:r>
      <w:r w:rsidRPr="00F419B2">
        <w:t>Добавить в роль</w:t>
      </w:r>
      <w:r w:rsidR="00DB1DFC" w:rsidRPr="00F419B2">
        <w:t>»</w:t>
      </w:r>
      <w:r w:rsidRPr="00F419B2">
        <w:t>;</w:t>
      </w:r>
    </w:p>
    <w:p w14:paraId="5F54BEBA" w14:textId="77777777" w:rsidR="00327D53" w:rsidRPr="00F419B2" w:rsidRDefault="001534F3" w:rsidP="00327D53">
      <w:pPr>
        <w:pStyle w:val="phfigure"/>
        <w:rPr>
          <w:rFonts w:cs="Arial"/>
        </w:rPr>
      </w:pPr>
      <w:r w:rsidRPr="00F419B2">
        <w:rPr>
          <w:rFonts w:cs="Arial"/>
          <w:noProof/>
        </w:rPr>
        <w:lastRenderedPageBreak/>
        <w:drawing>
          <wp:inline distT="0" distB="0" distL="0" distR="0" wp14:anchorId="2771449A" wp14:editId="3F618948">
            <wp:extent cx="6153150" cy="3171825"/>
            <wp:effectExtent l="0" t="0" r="0" b="9525"/>
            <wp:docPr id="1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5E1E0" w14:textId="5F3C1CE1" w:rsidR="00327D53" w:rsidRPr="00F419B2" w:rsidRDefault="00327D53" w:rsidP="00327D53">
      <w:pPr>
        <w:pStyle w:val="phfiguretitle"/>
      </w:pPr>
      <w:bookmarkStart w:id="1995" w:name="_Ref468793550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79</w:t>
        </w:r>
      </w:fldSimple>
      <w:bookmarkEnd w:id="1995"/>
      <w:r w:rsidRPr="00F419B2">
        <w:t xml:space="preserve"> – Пример добавления одной и той же роли в несколько других, вложенных</w:t>
      </w:r>
    </w:p>
    <w:p w14:paraId="35573554" w14:textId="77777777" w:rsidR="00327D53" w:rsidRPr="00F419B2" w:rsidRDefault="00D71748" w:rsidP="00B10C60">
      <w:pPr>
        <w:pStyle w:val="phlistitemized1"/>
      </w:pPr>
      <w:r w:rsidRPr="00F419B2">
        <w:t>в открывшемся окне выберите другую роль, в которую необходимо добави</w:t>
      </w:r>
      <w:r w:rsidR="00327D53" w:rsidRPr="00F419B2">
        <w:t>ть существующую вложенную роль;</w:t>
      </w:r>
    </w:p>
    <w:p w14:paraId="6DA5A105" w14:textId="6F0D0CF6" w:rsidR="00327D53" w:rsidRPr="00F419B2" w:rsidRDefault="00D71748" w:rsidP="00B10C60">
      <w:pPr>
        <w:pStyle w:val="phlistitemized1"/>
      </w:pPr>
      <w:r w:rsidRPr="00F419B2">
        <w:t>существующая вложенная роль будет отображаться несколько раз в списке ролей: для каждой составной роли, в которую она была добавлена</w:t>
      </w:r>
      <w:r w:rsidR="00327D53" w:rsidRPr="00F419B2">
        <w:t xml:space="preserve"> (</w:t>
      </w:r>
      <w:r w:rsidR="00327D53" w:rsidRPr="00F419B2">
        <w:fldChar w:fldCharType="begin"/>
      </w:r>
      <w:r w:rsidR="00327D53" w:rsidRPr="00F419B2">
        <w:instrText xml:space="preserve"> REF _Ref468793579 \h </w:instrText>
      </w:r>
      <w:r w:rsidR="00E54212" w:rsidRPr="00F419B2">
        <w:instrText xml:space="preserve"> \* MERGEFORMAT </w:instrText>
      </w:r>
      <w:r w:rsidR="00327D53" w:rsidRPr="00F419B2">
        <w:fldChar w:fldCharType="separate"/>
      </w:r>
      <w:r w:rsidR="00FD77B9" w:rsidRPr="00F419B2">
        <w:t>Р</w:t>
      </w:r>
      <w:r w:rsidR="00FD77B9">
        <w:t>исунок 80</w:t>
      </w:r>
      <w:r w:rsidR="00327D53" w:rsidRPr="00F419B2">
        <w:fldChar w:fldCharType="end"/>
      </w:r>
      <w:r w:rsidR="00327D53" w:rsidRPr="00F419B2">
        <w:t>)</w:t>
      </w:r>
      <w:r w:rsidR="000D376F" w:rsidRPr="00F419B2">
        <w:t>.</w:t>
      </w:r>
    </w:p>
    <w:p w14:paraId="061F1DED" w14:textId="77777777" w:rsidR="00327D53" w:rsidRPr="00F419B2" w:rsidRDefault="001534F3" w:rsidP="00327D53">
      <w:pPr>
        <w:pStyle w:val="phfigure"/>
        <w:rPr>
          <w:rFonts w:cs="Arial"/>
        </w:rPr>
      </w:pPr>
      <w:r w:rsidRPr="00F419B2">
        <w:rPr>
          <w:rFonts w:cs="Arial"/>
          <w:noProof/>
        </w:rPr>
        <w:drawing>
          <wp:inline distT="0" distB="0" distL="0" distR="0" wp14:anchorId="1BDC77FC" wp14:editId="73F3B671">
            <wp:extent cx="5353050" cy="3543300"/>
            <wp:effectExtent l="0" t="0" r="0" b="0"/>
            <wp:docPr id="1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BD028" w14:textId="28B59865" w:rsidR="00327D53" w:rsidRPr="00F419B2" w:rsidRDefault="00327D53" w:rsidP="00327D53">
      <w:pPr>
        <w:pStyle w:val="phfiguretitle"/>
      </w:pPr>
      <w:bookmarkStart w:id="1996" w:name="_Ref468793579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80</w:t>
        </w:r>
      </w:fldSimple>
      <w:bookmarkEnd w:id="1996"/>
      <w:r w:rsidRPr="00F419B2">
        <w:t xml:space="preserve"> – Окно </w:t>
      </w:r>
      <w:r w:rsidR="00DB1DFC" w:rsidRPr="00F419B2">
        <w:t>«</w:t>
      </w:r>
      <w:r w:rsidRPr="00F419B2">
        <w:t>Добавление одной роли в другую</w:t>
      </w:r>
      <w:r w:rsidR="00DB1DFC" w:rsidRPr="00F419B2">
        <w:t>»</w:t>
      </w:r>
    </w:p>
    <w:p w14:paraId="0FFD7E2D" w14:textId="77777777" w:rsidR="00C659B4" w:rsidRPr="00F419B2" w:rsidRDefault="00327D53" w:rsidP="00B10C60">
      <w:pPr>
        <w:pStyle w:val="phnormal"/>
        <w:rPr>
          <w:rFonts w:cs="Arial"/>
        </w:rPr>
      </w:pPr>
      <w:r w:rsidRPr="00F419B2">
        <w:rPr>
          <w:rFonts w:cs="Arial"/>
          <w:b/>
        </w:rPr>
        <w:lastRenderedPageBreak/>
        <w:t>Примечание</w:t>
      </w:r>
      <w:r w:rsidR="004C22C3" w:rsidRPr="00F419B2">
        <w:rPr>
          <w:rFonts w:cs="Arial"/>
        </w:rPr>
        <w:t xml:space="preserve"> – </w:t>
      </w:r>
      <w:r w:rsidR="00C659B4">
        <w:rPr>
          <w:rFonts w:cs="Arial"/>
        </w:rPr>
        <w:t>Для одной составной роли одну вложенную роль можно добавить</w:t>
      </w:r>
      <w:r w:rsidR="005822ED">
        <w:rPr>
          <w:rFonts w:cs="Arial"/>
        </w:rPr>
        <w:t xml:space="preserve"> только</w:t>
      </w:r>
      <w:r w:rsidR="00C659B4">
        <w:rPr>
          <w:rFonts w:cs="Arial"/>
        </w:rPr>
        <w:t xml:space="preserve"> один раз.</w:t>
      </w:r>
    </w:p>
    <w:p w14:paraId="0ADE50B4" w14:textId="77777777" w:rsidR="00D71748" w:rsidRPr="00F419B2" w:rsidRDefault="00D71748" w:rsidP="00D71748">
      <w:pPr>
        <w:pStyle w:val="40"/>
        <w:rPr>
          <w:rFonts w:cs="Arial"/>
        </w:rPr>
      </w:pPr>
      <w:bookmarkStart w:id="1997" w:name="_Ref483907210"/>
      <w:bookmarkStart w:id="1998" w:name="_Toc46824871"/>
      <w:r w:rsidRPr="00F419B2">
        <w:rPr>
          <w:rFonts w:cs="Arial"/>
        </w:rPr>
        <w:t xml:space="preserve">Кнопка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Удалить</w:t>
      </w:r>
      <w:r w:rsidR="0094393F" w:rsidRPr="00F419B2">
        <w:rPr>
          <w:rFonts w:cs="Arial"/>
        </w:rPr>
        <w:t xml:space="preserve">/ </w:t>
      </w:r>
      <w:r w:rsidRPr="00F419B2">
        <w:rPr>
          <w:rFonts w:cs="Arial"/>
        </w:rPr>
        <w:t>Удалить из роли</w:t>
      </w:r>
      <w:r w:rsidR="00DB1DFC" w:rsidRPr="00F419B2">
        <w:rPr>
          <w:rFonts w:cs="Arial"/>
        </w:rPr>
        <w:t>»</w:t>
      </w:r>
      <w:bookmarkEnd w:id="1997"/>
      <w:bookmarkEnd w:id="1998"/>
    </w:p>
    <w:p w14:paraId="0DCAC064" w14:textId="77777777" w:rsidR="00327D53" w:rsidRPr="00F419B2" w:rsidRDefault="00327D53" w:rsidP="00B10C60">
      <w:pPr>
        <w:pStyle w:val="phnormal"/>
        <w:rPr>
          <w:rFonts w:cs="Arial"/>
        </w:rPr>
      </w:pPr>
      <w:r w:rsidRPr="00F419B2">
        <w:rPr>
          <w:rFonts w:cs="Arial"/>
        </w:rPr>
        <w:t xml:space="preserve">Кнопка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Удалить</w:t>
      </w:r>
      <w:r w:rsidR="0094393F" w:rsidRPr="00F419B2">
        <w:rPr>
          <w:rFonts w:cs="Arial"/>
        </w:rPr>
        <w:t xml:space="preserve">/ </w:t>
      </w:r>
      <w:r w:rsidRPr="00F419B2">
        <w:rPr>
          <w:rFonts w:cs="Arial"/>
        </w:rPr>
        <w:t>Удалить из роли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доступна в окне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Роли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>.</w:t>
      </w:r>
    </w:p>
    <w:p w14:paraId="36437C3E" w14:textId="0A9D014C" w:rsidR="00327D53" w:rsidRPr="00F419B2" w:rsidRDefault="00327D53" w:rsidP="00B10C60">
      <w:pPr>
        <w:pStyle w:val="phnormal"/>
        <w:rPr>
          <w:rFonts w:cs="Arial"/>
        </w:rPr>
      </w:pPr>
      <w:r w:rsidRPr="00F419B2">
        <w:rPr>
          <w:rFonts w:cs="Arial"/>
        </w:rPr>
        <w:t>Доступ к кнопке п</w:t>
      </w:r>
      <w:r w:rsidR="00200783" w:rsidRPr="00F419B2">
        <w:rPr>
          <w:rFonts w:cs="Arial"/>
        </w:rPr>
        <w:t xml:space="preserve">редставлен </w:t>
      </w:r>
      <w:r w:rsidRPr="00F419B2">
        <w:rPr>
          <w:rFonts w:cs="Arial"/>
        </w:rPr>
        <w:t>на рисунке ниже (</w:t>
      </w:r>
      <w:r w:rsidR="00560C11" w:rsidRPr="00F419B2">
        <w:rPr>
          <w:rFonts w:cs="Arial"/>
        </w:rPr>
        <w:fldChar w:fldCharType="begin"/>
      </w:r>
      <w:r w:rsidR="00560C11" w:rsidRPr="00F419B2">
        <w:rPr>
          <w:rFonts w:cs="Arial"/>
        </w:rPr>
        <w:instrText xml:space="preserve"> REF _Ref477165569 \h </w:instrText>
      </w:r>
      <w:r w:rsidR="00F419B2">
        <w:rPr>
          <w:rFonts w:cs="Arial"/>
        </w:rPr>
        <w:instrText xml:space="preserve"> \* MERGEFORMAT </w:instrText>
      </w:r>
      <w:r w:rsidR="00560C11" w:rsidRPr="00F419B2">
        <w:rPr>
          <w:rFonts w:cs="Arial"/>
        </w:rPr>
      </w:r>
      <w:r w:rsidR="00560C11"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81</w:t>
      </w:r>
      <w:r w:rsidR="00560C11" w:rsidRPr="00F419B2">
        <w:rPr>
          <w:rFonts w:cs="Arial"/>
        </w:rPr>
        <w:fldChar w:fldCharType="end"/>
      </w:r>
      <w:r w:rsidRPr="00F419B2">
        <w:rPr>
          <w:rFonts w:cs="Arial"/>
        </w:rPr>
        <w:t>).</w:t>
      </w:r>
    </w:p>
    <w:p w14:paraId="56022E0A" w14:textId="77777777" w:rsidR="00327D53" w:rsidRPr="00F419B2" w:rsidRDefault="001534F3" w:rsidP="00327D53">
      <w:pPr>
        <w:pStyle w:val="phfigure"/>
        <w:rPr>
          <w:rFonts w:cs="Arial"/>
        </w:rPr>
      </w:pPr>
      <w:r w:rsidRPr="00F419B2">
        <w:rPr>
          <w:rFonts w:cs="Arial"/>
          <w:noProof/>
        </w:rPr>
        <w:drawing>
          <wp:inline distT="0" distB="0" distL="0" distR="0" wp14:anchorId="67AAFA38" wp14:editId="254E2936">
            <wp:extent cx="5314950" cy="2438400"/>
            <wp:effectExtent l="0" t="0" r="0" b="0"/>
            <wp:docPr id="1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D1578" w14:textId="06F7C23E" w:rsidR="00327D53" w:rsidRPr="00F419B2" w:rsidRDefault="00327D53" w:rsidP="00327D53">
      <w:pPr>
        <w:pStyle w:val="phfiguretitle"/>
      </w:pPr>
      <w:bookmarkStart w:id="1999" w:name="_Ref477165569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81</w:t>
        </w:r>
      </w:fldSimple>
      <w:bookmarkEnd w:id="1999"/>
      <w:r w:rsidRPr="00F419B2">
        <w:t xml:space="preserve"> – </w:t>
      </w:r>
      <w:r w:rsidR="003E3172">
        <w:t>Окно «Роли», к</w:t>
      </w:r>
      <w:r w:rsidRPr="00F419B2">
        <w:t xml:space="preserve">нопка </w:t>
      </w:r>
      <w:r w:rsidR="00DB1DFC" w:rsidRPr="00F419B2">
        <w:t>«</w:t>
      </w:r>
      <w:r w:rsidRPr="00F419B2">
        <w:t>Добавить в роль</w:t>
      </w:r>
      <w:r w:rsidR="00DB1DFC" w:rsidRPr="00F419B2">
        <w:t>»</w:t>
      </w:r>
    </w:p>
    <w:p w14:paraId="071D5C49" w14:textId="77777777" w:rsidR="00327D53" w:rsidRPr="00F419B2" w:rsidRDefault="00327D53" w:rsidP="00B10C60">
      <w:pPr>
        <w:pStyle w:val="phnormal"/>
        <w:rPr>
          <w:rFonts w:cs="Arial"/>
        </w:rPr>
      </w:pPr>
      <w:r w:rsidRPr="00F419B2">
        <w:rPr>
          <w:rFonts w:cs="Arial"/>
        </w:rPr>
        <w:t xml:space="preserve">Кнопка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Удалить</w:t>
      </w:r>
      <w:r w:rsidR="0094393F" w:rsidRPr="00F419B2">
        <w:rPr>
          <w:rFonts w:cs="Arial"/>
        </w:rPr>
        <w:t xml:space="preserve">/ </w:t>
      </w:r>
      <w:r w:rsidRPr="00F419B2">
        <w:rPr>
          <w:rFonts w:cs="Arial"/>
        </w:rPr>
        <w:t>Удалить из роли</w:t>
      </w:r>
      <w:r w:rsidR="00DB1DFC" w:rsidRPr="00F419B2">
        <w:rPr>
          <w:rFonts w:cs="Arial"/>
        </w:rPr>
        <w:t>»</w:t>
      </w:r>
      <w:r w:rsidR="00D71748" w:rsidRPr="00F419B2">
        <w:rPr>
          <w:rFonts w:cs="Arial"/>
        </w:rPr>
        <w:t xml:space="preserve"> </w:t>
      </w:r>
      <w:r w:rsidRPr="00F419B2">
        <w:rPr>
          <w:rFonts w:cs="Arial"/>
        </w:rPr>
        <w:t xml:space="preserve">используется для </w:t>
      </w:r>
      <w:r w:rsidR="00D71748" w:rsidRPr="00F419B2">
        <w:rPr>
          <w:rFonts w:cs="Arial"/>
        </w:rPr>
        <w:t>удалени</w:t>
      </w:r>
      <w:r w:rsidRPr="00F419B2">
        <w:rPr>
          <w:rFonts w:cs="Arial"/>
        </w:rPr>
        <w:t>я</w:t>
      </w:r>
      <w:r w:rsidR="00D71748" w:rsidRPr="00F419B2">
        <w:rPr>
          <w:rFonts w:cs="Arial"/>
        </w:rPr>
        <w:t xml:space="preserve"> </w:t>
      </w:r>
      <w:r w:rsidRPr="00F419B2">
        <w:rPr>
          <w:rFonts w:cs="Arial"/>
        </w:rPr>
        <w:t>вложенной роли из составной. Кнопка не удаляет роль из С</w:t>
      </w:r>
      <w:r w:rsidR="00D71748" w:rsidRPr="00F419B2">
        <w:rPr>
          <w:rFonts w:cs="Arial"/>
        </w:rPr>
        <w:t>истемы, но убирает из составной рол</w:t>
      </w:r>
      <w:r w:rsidR="00200783" w:rsidRPr="00F419B2">
        <w:rPr>
          <w:rFonts w:cs="Arial"/>
        </w:rPr>
        <w:t>и права доступа вложенной роли.</w:t>
      </w:r>
    </w:p>
    <w:p w14:paraId="0C6A1F22" w14:textId="77777777" w:rsidR="00327D53" w:rsidRPr="00F419B2" w:rsidRDefault="00D71748" w:rsidP="00D2099C">
      <w:pPr>
        <w:pStyle w:val="phlistitemizedtitle"/>
      </w:pPr>
      <w:r w:rsidRPr="00F419B2">
        <w:t>При нажатии кнопк</w:t>
      </w:r>
      <w:r w:rsidR="00327D53" w:rsidRPr="00F419B2">
        <w:t>и</w:t>
      </w:r>
      <w:r w:rsidRPr="00F419B2">
        <w:t xml:space="preserve"> </w:t>
      </w:r>
      <w:r w:rsidR="00DB1DFC" w:rsidRPr="00F419B2">
        <w:t>«</w:t>
      </w:r>
      <w:r w:rsidR="00327D53" w:rsidRPr="00F419B2">
        <w:t>Удалить</w:t>
      </w:r>
      <w:r w:rsidR="0094393F" w:rsidRPr="00F419B2">
        <w:t xml:space="preserve">/ </w:t>
      </w:r>
      <w:r w:rsidR="00327D53" w:rsidRPr="00F419B2">
        <w:t>Удалить из роли</w:t>
      </w:r>
      <w:r w:rsidR="00DB1DFC" w:rsidRPr="00F419B2">
        <w:t>»</w:t>
      </w:r>
      <w:r w:rsidR="00327D53" w:rsidRPr="00F419B2">
        <w:t xml:space="preserve"> </w:t>
      </w:r>
      <w:r w:rsidRPr="00F419B2">
        <w:t>происходит проверка: выбран ли э</w:t>
      </w:r>
      <w:r w:rsidR="00327D53" w:rsidRPr="00F419B2">
        <w:t>лемент для удаления его из роли:</w:t>
      </w:r>
    </w:p>
    <w:p w14:paraId="5E39212F" w14:textId="77777777" w:rsidR="00D71748" w:rsidRPr="00F419B2" w:rsidRDefault="00327D53" w:rsidP="00424962">
      <w:pPr>
        <w:pStyle w:val="phlistitemized1"/>
      </w:pPr>
      <w:r w:rsidRPr="00F419B2">
        <w:t>е</w:t>
      </w:r>
      <w:r w:rsidR="00D71748" w:rsidRPr="00F419B2">
        <w:t xml:space="preserve">сли элемент таблицы </w:t>
      </w:r>
      <w:r w:rsidR="00DB1DFC" w:rsidRPr="00F419B2">
        <w:t>«</w:t>
      </w:r>
      <w:r w:rsidR="00D71748" w:rsidRPr="00F419B2">
        <w:t>Роли</w:t>
      </w:r>
      <w:r w:rsidR="00DB1DFC" w:rsidRPr="00F419B2">
        <w:t>»</w:t>
      </w:r>
      <w:r w:rsidR="00D71748" w:rsidRPr="00F419B2">
        <w:t xml:space="preserve"> выбран, то происходит проверка: является</w:t>
      </w:r>
      <w:r w:rsidR="00424962" w:rsidRPr="00F419B2">
        <w:t xml:space="preserve"> ли выбранный элемент вложенным. Е</w:t>
      </w:r>
      <w:r w:rsidR="00D71748" w:rsidRPr="00F419B2">
        <w:t xml:space="preserve">сли выбранный элемент является вложенным, то </w:t>
      </w:r>
      <w:r w:rsidR="005908B2" w:rsidRPr="00F419B2">
        <w:t>выполняются</w:t>
      </w:r>
      <w:r w:rsidRPr="00F419B2">
        <w:t xml:space="preserve"> следующие действия</w:t>
      </w:r>
      <w:r w:rsidR="00D71748" w:rsidRPr="00F419B2">
        <w:t>:</w:t>
      </w:r>
    </w:p>
    <w:p w14:paraId="50BAED00" w14:textId="4EE2C3C5" w:rsidR="00D71748" w:rsidRPr="00F419B2" w:rsidRDefault="005908B2" w:rsidP="00B10C60">
      <w:pPr>
        <w:pStyle w:val="phlistitemized2"/>
        <w:rPr>
          <w:rFonts w:cs="Arial"/>
        </w:rPr>
      </w:pPr>
      <w:r w:rsidRPr="00F419B2">
        <w:rPr>
          <w:rFonts w:cs="Arial"/>
        </w:rPr>
        <w:t xml:space="preserve">исключаются </w:t>
      </w:r>
      <w:r w:rsidR="00D71748" w:rsidRPr="00F419B2">
        <w:rPr>
          <w:rFonts w:cs="Arial"/>
        </w:rPr>
        <w:t xml:space="preserve">из составной роли права доступа вложенной роли, сохраняя во вложенной роли свои уникальные права доступа. При этом если множество прав доступа составной и вложенной ролей пересекаются, то пересекающиеся права доступа </w:t>
      </w:r>
      <w:r w:rsidR="00327D53" w:rsidRPr="00F419B2">
        <w:rPr>
          <w:rFonts w:cs="Arial"/>
        </w:rPr>
        <w:t>сохранятся</w:t>
      </w:r>
      <w:r w:rsidR="00D71748" w:rsidRPr="00F419B2">
        <w:rPr>
          <w:rFonts w:cs="Arial"/>
        </w:rPr>
        <w:t xml:space="preserve"> как у вл</w:t>
      </w:r>
      <w:r w:rsidR="00327D53" w:rsidRPr="00F419B2">
        <w:rPr>
          <w:rFonts w:cs="Arial"/>
        </w:rPr>
        <w:t>оженной, так и у составной роли;</w:t>
      </w:r>
    </w:p>
    <w:p w14:paraId="2E230C8A" w14:textId="77777777" w:rsidR="00D71748" w:rsidRPr="00F419B2" w:rsidRDefault="00327D53" w:rsidP="00B10C60">
      <w:pPr>
        <w:pStyle w:val="phlistitemized2"/>
        <w:rPr>
          <w:rFonts w:cs="Arial"/>
        </w:rPr>
      </w:pPr>
      <w:r w:rsidRPr="00F419B2">
        <w:rPr>
          <w:rFonts w:cs="Arial"/>
        </w:rPr>
        <w:t>е</w:t>
      </w:r>
      <w:r w:rsidR="00D71748" w:rsidRPr="00F419B2">
        <w:rPr>
          <w:rFonts w:cs="Arial"/>
        </w:rPr>
        <w:t xml:space="preserve">сли вложенная роль является вложенной только для одной составной роли, то вложенную роль </w:t>
      </w:r>
      <w:r w:rsidR="005908B2" w:rsidRPr="00F419B2">
        <w:rPr>
          <w:rFonts w:cs="Arial"/>
        </w:rPr>
        <w:t xml:space="preserve">перемещается </w:t>
      </w:r>
      <w:r w:rsidR="00D71748" w:rsidRPr="00F419B2">
        <w:rPr>
          <w:rFonts w:cs="Arial"/>
        </w:rPr>
        <w:t xml:space="preserve">на самый верхний уровень таблицы </w:t>
      </w:r>
      <w:r w:rsidR="00DB1DFC" w:rsidRPr="00F419B2">
        <w:rPr>
          <w:rFonts w:cs="Arial"/>
        </w:rPr>
        <w:t>«</w:t>
      </w:r>
      <w:r w:rsidR="00D71748" w:rsidRPr="00F419B2">
        <w:rPr>
          <w:rFonts w:cs="Arial"/>
        </w:rPr>
        <w:t>Роли</w:t>
      </w:r>
      <w:r w:rsidR="00DB1DFC" w:rsidRPr="00F419B2">
        <w:rPr>
          <w:rFonts w:cs="Arial"/>
        </w:rPr>
        <w:t>»</w:t>
      </w:r>
      <w:r w:rsidR="00D71748" w:rsidRPr="00F419B2">
        <w:rPr>
          <w:rFonts w:cs="Arial"/>
        </w:rPr>
        <w:t xml:space="preserve"> независимо от того, на каком уровне вложенности она находилась</w:t>
      </w:r>
      <w:r w:rsidRPr="00F419B2">
        <w:rPr>
          <w:rFonts w:cs="Arial"/>
        </w:rPr>
        <w:t>;</w:t>
      </w:r>
    </w:p>
    <w:p w14:paraId="11A4E76C" w14:textId="77777777" w:rsidR="00D71748" w:rsidRPr="00F419B2" w:rsidRDefault="00327D53" w:rsidP="00B10C60">
      <w:pPr>
        <w:pStyle w:val="phlistitemized2"/>
        <w:rPr>
          <w:rFonts w:cs="Arial"/>
        </w:rPr>
      </w:pPr>
      <w:r w:rsidRPr="00F419B2">
        <w:rPr>
          <w:rFonts w:cs="Arial"/>
        </w:rPr>
        <w:lastRenderedPageBreak/>
        <w:t>е</w:t>
      </w:r>
      <w:r w:rsidR="00D71748" w:rsidRPr="00F419B2">
        <w:rPr>
          <w:rFonts w:cs="Arial"/>
        </w:rPr>
        <w:t xml:space="preserve">сли вложенная роль является вложенной для нескольких составных ролей, то </w:t>
      </w:r>
      <w:r w:rsidR="005908B2" w:rsidRPr="00F419B2">
        <w:rPr>
          <w:rFonts w:cs="Arial"/>
        </w:rPr>
        <w:t xml:space="preserve">удаляется </w:t>
      </w:r>
      <w:r w:rsidR="00D71748" w:rsidRPr="00F419B2">
        <w:rPr>
          <w:rFonts w:cs="Arial"/>
        </w:rPr>
        <w:t xml:space="preserve">отображение вложенной роли только из той составной роли, в которой </w:t>
      </w:r>
      <w:r w:rsidR="00C379F1">
        <w:rPr>
          <w:rFonts w:cs="Arial"/>
        </w:rPr>
        <w:t xml:space="preserve">вложенная роль </w:t>
      </w:r>
      <w:r w:rsidR="00D71748" w:rsidRPr="00F419B2">
        <w:rPr>
          <w:rFonts w:cs="Arial"/>
        </w:rPr>
        <w:t>была</w:t>
      </w:r>
      <w:r w:rsidR="00200783" w:rsidRPr="00F419B2">
        <w:rPr>
          <w:rFonts w:cs="Arial"/>
        </w:rPr>
        <w:t xml:space="preserve"> выбрана для удаления;</w:t>
      </w:r>
    </w:p>
    <w:p w14:paraId="7E4ED32D" w14:textId="77777777" w:rsidR="004F5CE8" w:rsidRPr="00F419B2" w:rsidRDefault="004F5CE8" w:rsidP="00B10C60">
      <w:pPr>
        <w:pStyle w:val="phlistitemized2"/>
        <w:rPr>
          <w:rFonts w:cs="Arial"/>
        </w:rPr>
      </w:pPr>
      <w:r w:rsidRPr="00F419B2">
        <w:rPr>
          <w:rFonts w:cs="Arial"/>
        </w:rPr>
        <w:t xml:space="preserve">если элемент не выбран, то кнопка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Удалить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не активна;</w:t>
      </w:r>
    </w:p>
    <w:p w14:paraId="31086759" w14:textId="77777777" w:rsidR="004F5CE8" w:rsidRPr="00F419B2" w:rsidRDefault="004F5CE8" w:rsidP="00B10C60">
      <w:pPr>
        <w:pStyle w:val="phlistitemized2"/>
        <w:rPr>
          <w:rFonts w:cs="Arial"/>
        </w:rPr>
      </w:pPr>
      <w:r w:rsidRPr="00F419B2">
        <w:rPr>
          <w:rFonts w:cs="Arial"/>
        </w:rPr>
        <w:t xml:space="preserve">если выбрана корневая роль, то кнопка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Удалить из роли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не активна.</w:t>
      </w:r>
    </w:p>
    <w:p w14:paraId="2A71A0DE" w14:textId="77777777" w:rsidR="002146EE" w:rsidRPr="00F419B2" w:rsidRDefault="002146EE" w:rsidP="002146EE">
      <w:pPr>
        <w:pStyle w:val="30"/>
        <w:rPr>
          <w:rFonts w:cs="Arial"/>
        </w:rPr>
      </w:pPr>
      <w:bookmarkStart w:id="2000" w:name="_Toc46824872"/>
      <w:r w:rsidRPr="00F419B2">
        <w:rPr>
          <w:rFonts w:cs="Arial"/>
        </w:rPr>
        <w:t>Удаление роли</w:t>
      </w:r>
      <w:bookmarkEnd w:id="2000"/>
    </w:p>
    <w:p w14:paraId="64352ED3" w14:textId="55D5D14D" w:rsidR="002146EE" w:rsidRPr="00F419B2" w:rsidRDefault="002146EE" w:rsidP="002146EE">
      <w:pPr>
        <w:pStyle w:val="phnormal"/>
        <w:rPr>
          <w:rFonts w:cs="Arial"/>
        </w:rPr>
      </w:pPr>
      <w:r w:rsidRPr="00F419B2">
        <w:rPr>
          <w:rFonts w:cs="Arial"/>
        </w:rPr>
        <w:t>Функция удаления роли представлен</w:t>
      </w:r>
      <w:r w:rsidR="00C379F1">
        <w:rPr>
          <w:rFonts w:cs="Arial"/>
        </w:rPr>
        <w:t>а</w:t>
      </w:r>
      <w:r w:rsidRPr="00F419B2">
        <w:rPr>
          <w:rFonts w:cs="Arial"/>
        </w:rPr>
        <w:t xml:space="preserve"> кнопкой «Удалить/ Удалить из системы» (</w:t>
      </w:r>
      <w:r w:rsidRPr="00F419B2">
        <w:rPr>
          <w:rFonts w:cs="Arial"/>
        </w:rPr>
        <w:fldChar w:fldCharType="begin"/>
      </w:r>
      <w:r w:rsidRPr="00F419B2">
        <w:rPr>
          <w:rFonts w:cs="Arial"/>
        </w:rPr>
        <w:instrText xml:space="preserve"> REF _Ref468791862 \h  \* MERGEFORMAT </w:instrText>
      </w:r>
      <w:r w:rsidRPr="00F419B2">
        <w:rPr>
          <w:rFonts w:cs="Arial"/>
        </w:rPr>
      </w:r>
      <w:r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82</w:t>
      </w:r>
      <w:r w:rsidRPr="00F419B2">
        <w:rPr>
          <w:rFonts w:cs="Arial"/>
        </w:rPr>
        <w:fldChar w:fldCharType="end"/>
      </w:r>
      <w:r w:rsidRPr="00F419B2">
        <w:rPr>
          <w:rFonts w:cs="Arial"/>
        </w:rPr>
        <w:t>).</w:t>
      </w:r>
    </w:p>
    <w:p w14:paraId="67524E1C" w14:textId="77777777" w:rsidR="002146EE" w:rsidRPr="00F419B2" w:rsidRDefault="001534F3" w:rsidP="002146EE">
      <w:pPr>
        <w:pStyle w:val="phfigure"/>
        <w:rPr>
          <w:rFonts w:cs="Arial"/>
        </w:rPr>
      </w:pPr>
      <w:r w:rsidRPr="00F419B2">
        <w:rPr>
          <w:rFonts w:cs="Arial"/>
          <w:noProof/>
        </w:rPr>
        <w:drawing>
          <wp:inline distT="0" distB="0" distL="0" distR="0" wp14:anchorId="428FC18D" wp14:editId="20011C43">
            <wp:extent cx="3714750" cy="790575"/>
            <wp:effectExtent l="0" t="0" r="0" b="9525"/>
            <wp:docPr id="1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B72DE" w14:textId="42C817A3" w:rsidR="002146EE" w:rsidRPr="00F419B2" w:rsidRDefault="002146EE" w:rsidP="002146EE">
      <w:pPr>
        <w:pStyle w:val="phfiguretitle"/>
      </w:pPr>
      <w:bookmarkStart w:id="2001" w:name="_Ref468791862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82</w:t>
        </w:r>
      </w:fldSimple>
      <w:bookmarkEnd w:id="2001"/>
      <w:r w:rsidRPr="00F419B2">
        <w:t xml:space="preserve"> – Удаление роли</w:t>
      </w:r>
    </w:p>
    <w:p w14:paraId="0FC2A1AB" w14:textId="77777777" w:rsidR="002146EE" w:rsidRPr="00F419B2" w:rsidRDefault="002146EE" w:rsidP="002146EE">
      <w:pPr>
        <w:pStyle w:val="phnormal"/>
        <w:rPr>
          <w:rFonts w:cs="Arial"/>
        </w:rPr>
      </w:pPr>
      <w:r w:rsidRPr="00F419B2">
        <w:rPr>
          <w:rFonts w:cs="Arial"/>
        </w:rPr>
        <w:t>При нажатии кнопки «Удалить/ Удалить из системы» происходит проверка на существующие связи с другими объектами Системы. Если связи существуют, то Система выводит сообщение со списком этих связей и запрещает удалять роль из Системы. Если связей нет, то роль удаляется из Системы.</w:t>
      </w:r>
    </w:p>
    <w:p w14:paraId="38C0C9A1" w14:textId="77777777" w:rsidR="009B0F68" w:rsidRPr="00F419B2" w:rsidRDefault="009B0F68" w:rsidP="0093412F">
      <w:pPr>
        <w:pStyle w:val="21"/>
        <w:rPr>
          <w:rStyle w:val="A20"/>
          <w:rFonts w:cs="Arial"/>
          <w:color w:val="auto"/>
          <w:sz w:val="24"/>
          <w:szCs w:val="20"/>
        </w:rPr>
      </w:pPr>
      <w:bookmarkStart w:id="2002" w:name="_Toc46824873"/>
      <w:r w:rsidRPr="00F419B2">
        <w:rPr>
          <w:rStyle w:val="A20"/>
          <w:rFonts w:cs="Arial"/>
          <w:color w:val="auto"/>
          <w:sz w:val="24"/>
          <w:szCs w:val="20"/>
        </w:rPr>
        <w:t>Ведение журнала пользователей</w:t>
      </w:r>
      <w:bookmarkEnd w:id="1944"/>
      <w:bookmarkEnd w:id="1945"/>
      <w:bookmarkEnd w:id="1946"/>
      <w:bookmarkEnd w:id="1953"/>
      <w:bookmarkEnd w:id="2002"/>
    </w:p>
    <w:p w14:paraId="5703FB48" w14:textId="77777777" w:rsidR="009B0F68" w:rsidRPr="00F419B2" w:rsidRDefault="009B0F68" w:rsidP="008658F9">
      <w:pPr>
        <w:pStyle w:val="30"/>
        <w:rPr>
          <w:rStyle w:val="A20"/>
          <w:rFonts w:cs="Arial"/>
          <w:color w:val="auto"/>
          <w:sz w:val="24"/>
          <w:szCs w:val="20"/>
        </w:rPr>
      </w:pPr>
      <w:bookmarkStart w:id="2003" w:name="_Toc426980539"/>
      <w:bookmarkStart w:id="2004" w:name="_Toc435801724"/>
      <w:bookmarkStart w:id="2005" w:name="_Ref450289978"/>
      <w:bookmarkStart w:id="2006" w:name="_Ref496513709"/>
      <w:bookmarkStart w:id="2007" w:name="_Ref511053163"/>
      <w:bookmarkStart w:id="2008" w:name="_Ref511651217"/>
      <w:bookmarkStart w:id="2009" w:name="_Toc46824874"/>
      <w:r w:rsidRPr="00F419B2">
        <w:rPr>
          <w:rFonts w:cs="Arial"/>
        </w:rPr>
        <w:t xml:space="preserve">Реестр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Пользователи Системы</w:t>
      </w:r>
      <w:r w:rsidR="00DB1DFC" w:rsidRPr="00F419B2">
        <w:rPr>
          <w:rFonts w:cs="Arial"/>
        </w:rPr>
        <w:t>»</w:t>
      </w:r>
      <w:bookmarkEnd w:id="2003"/>
      <w:bookmarkEnd w:id="2004"/>
      <w:bookmarkEnd w:id="2005"/>
      <w:bookmarkEnd w:id="2006"/>
      <w:bookmarkEnd w:id="2007"/>
      <w:bookmarkEnd w:id="2008"/>
      <w:bookmarkEnd w:id="2009"/>
    </w:p>
    <w:p w14:paraId="4ECBD22C" w14:textId="5180A186" w:rsidR="009B0F68" w:rsidRPr="00F419B2" w:rsidRDefault="000E662C" w:rsidP="00B10C60">
      <w:pPr>
        <w:pStyle w:val="phnormal"/>
        <w:rPr>
          <w:rStyle w:val="A20"/>
          <w:rFonts w:cs="Arial"/>
          <w:color w:val="auto"/>
          <w:sz w:val="24"/>
          <w:szCs w:val="20"/>
        </w:rPr>
      </w:pPr>
      <w:r w:rsidRPr="00F419B2">
        <w:rPr>
          <w:rStyle w:val="A20"/>
          <w:rFonts w:cs="Arial"/>
          <w:color w:val="auto"/>
          <w:sz w:val="24"/>
          <w:szCs w:val="20"/>
        </w:rPr>
        <w:t>Ч</w:t>
      </w:r>
      <w:r w:rsidR="009B0F68" w:rsidRPr="00F419B2">
        <w:rPr>
          <w:rStyle w:val="A20"/>
          <w:rFonts w:cs="Arial"/>
          <w:color w:val="auto"/>
          <w:sz w:val="24"/>
          <w:szCs w:val="20"/>
        </w:rPr>
        <w:t>тобы отредактировать логин или пароль пользователя</w:t>
      </w:r>
      <w:r w:rsidRPr="00F419B2">
        <w:rPr>
          <w:rStyle w:val="A20"/>
          <w:rFonts w:cs="Arial"/>
          <w:color w:val="auto"/>
          <w:sz w:val="24"/>
          <w:szCs w:val="20"/>
        </w:rPr>
        <w:t>,</w:t>
      </w:r>
      <w:r w:rsidR="009B0F68" w:rsidRPr="00F419B2">
        <w:rPr>
          <w:rStyle w:val="A20"/>
          <w:rFonts w:cs="Arial"/>
          <w:color w:val="auto"/>
          <w:sz w:val="24"/>
          <w:szCs w:val="20"/>
        </w:rPr>
        <w:t xml:space="preserve"> выберите в меню </w:t>
      </w:r>
      <w:r w:rsidR="00EA6654" w:rsidRPr="00F419B2">
        <w:rPr>
          <w:rStyle w:val="A20"/>
          <w:rFonts w:cs="Arial"/>
          <w:color w:val="auto"/>
          <w:sz w:val="24"/>
          <w:szCs w:val="20"/>
        </w:rPr>
        <w:t xml:space="preserve">пункт </w:t>
      </w:r>
      <w:r w:rsidR="00DB1DFC" w:rsidRPr="00F419B2">
        <w:rPr>
          <w:rStyle w:val="A20"/>
          <w:rFonts w:cs="Arial"/>
          <w:color w:val="auto"/>
          <w:sz w:val="24"/>
          <w:szCs w:val="20"/>
        </w:rPr>
        <w:t>«</w:t>
      </w:r>
      <w:r w:rsidR="00966114" w:rsidRPr="00F419B2">
        <w:rPr>
          <w:rStyle w:val="A20"/>
          <w:rFonts w:cs="Arial"/>
          <w:color w:val="auto"/>
          <w:sz w:val="24"/>
          <w:szCs w:val="20"/>
        </w:rPr>
        <w:t>Пуск</w:t>
      </w:r>
      <w:r w:rsidR="00531DC5" w:rsidRPr="00F419B2">
        <w:rPr>
          <w:rStyle w:val="A20"/>
          <w:rFonts w:cs="Arial"/>
          <w:color w:val="auto"/>
          <w:sz w:val="24"/>
          <w:szCs w:val="20"/>
        </w:rPr>
        <w:t>/</w:t>
      </w:r>
      <w:r w:rsidR="009B0F68" w:rsidRPr="00F419B2">
        <w:rPr>
          <w:rStyle w:val="A20"/>
          <w:rFonts w:cs="Arial"/>
          <w:color w:val="auto"/>
          <w:sz w:val="24"/>
          <w:szCs w:val="20"/>
        </w:rPr>
        <w:t>Администрирование</w:t>
      </w:r>
      <w:r w:rsidR="00531DC5" w:rsidRPr="00F419B2">
        <w:rPr>
          <w:rStyle w:val="A20"/>
          <w:rFonts w:cs="Arial"/>
          <w:color w:val="auto"/>
          <w:sz w:val="24"/>
          <w:szCs w:val="20"/>
        </w:rPr>
        <w:t>/</w:t>
      </w:r>
      <w:r w:rsidR="009B0F68" w:rsidRPr="00F419B2">
        <w:rPr>
          <w:rStyle w:val="A20"/>
          <w:rFonts w:cs="Arial"/>
          <w:color w:val="auto"/>
          <w:sz w:val="24"/>
          <w:szCs w:val="20"/>
        </w:rPr>
        <w:t>Пользователи системы</w:t>
      </w:r>
      <w:r w:rsidR="00DB1DFC" w:rsidRPr="00F419B2">
        <w:rPr>
          <w:rStyle w:val="A20"/>
          <w:rFonts w:cs="Arial"/>
          <w:color w:val="auto"/>
          <w:sz w:val="24"/>
          <w:szCs w:val="20"/>
        </w:rPr>
        <w:t>»</w:t>
      </w:r>
      <w:r w:rsidR="009B0F68" w:rsidRPr="00F419B2">
        <w:rPr>
          <w:rStyle w:val="A20"/>
          <w:rFonts w:cs="Arial"/>
          <w:color w:val="auto"/>
          <w:sz w:val="24"/>
          <w:szCs w:val="20"/>
        </w:rPr>
        <w:t xml:space="preserve">, после чего откроется окно </w:t>
      </w:r>
      <w:r w:rsidR="00DB1DFC" w:rsidRPr="00F419B2">
        <w:rPr>
          <w:rStyle w:val="A20"/>
          <w:rFonts w:cs="Arial"/>
          <w:color w:val="auto"/>
          <w:sz w:val="24"/>
          <w:szCs w:val="20"/>
        </w:rPr>
        <w:t>«</w:t>
      </w:r>
      <w:r w:rsidR="009B0F68" w:rsidRPr="00F419B2">
        <w:rPr>
          <w:rStyle w:val="A20"/>
          <w:rFonts w:cs="Arial"/>
          <w:color w:val="auto"/>
          <w:sz w:val="24"/>
          <w:szCs w:val="20"/>
        </w:rPr>
        <w:t>Пользователи системы</w:t>
      </w:r>
      <w:r w:rsidR="00DB1DFC" w:rsidRPr="00F419B2">
        <w:rPr>
          <w:rStyle w:val="A20"/>
          <w:rFonts w:cs="Arial"/>
          <w:color w:val="auto"/>
          <w:sz w:val="24"/>
          <w:szCs w:val="20"/>
        </w:rPr>
        <w:t>»</w:t>
      </w:r>
      <w:r w:rsidR="009B0F68" w:rsidRPr="00F419B2">
        <w:rPr>
          <w:rStyle w:val="A20"/>
          <w:rFonts w:cs="Arial"/>
          <w:color w:val="auto"/>
          <w:sz w:val="24"/>
          <w:szCs w:val="20"/>
        </w:rPr>
        <w:t xml:space="preserve"> (</w:t>
      </w:r>
      <w:r w:rsidR="004B46FF" w:rsidRPr="00F419B2">
        <w:rPr>
          <w:rStyle w:val="A20"/>
          <w:rFonts w:cs="Arial"/>
          <w:color w:val="auto"/>
          <w:sz w:val="24"/>
          <w:szCs w:val="20"/>
        </w:rPr>
        <w:fldChar w:fldCharType="begin"/>
      </w:r>
      <w:r w:rsidR="004B46FF" w:rsidRPr="00F419B2">
        <w:rPr>
          <w:rStyle w:val="A20"/>
          <w:rFonts w:cs="Arial"/>
          <w:color w:val="auto"/>
          <w:sz w:val="24"/>
          <w:szCs w:val="20"/>
        </w:rPr>
        <w:instrText xml:space="preserve"> REF _Ref448939802 \h </w:instrText>
      </w:r>
      <w:r w:rsidRPr="00F419B2">
        <w:rPr>
          <w:rStyle w:val="A20"/>
          <w:rFonts w:cs="Arial"/>
          <w:color w:val="auto"/>
          <w:sz w:val="24"/>
          <w:szCs w:val="20"/>
        </w:rPr>
        <w:instrText xml:space="preserve"> \* MERGEFORMAT </w:instrText>
      </w:r>
      <w:r w:rsidR="004B46FF" w:rsidRPr="00F419B2">
        <w:rPr>
          <w:rStyle w:val="A20"/>
          <w:rFonts w:cs="Arial"/>
          <w:color w:val="auto"/>
          <w:sz w:val="24"/>
          <w:szCs w:val="20"/>
        </w:rPr>
      </w:r>
      <w:r w:rsidR="004B46FF" w:rsidRPr="00F419B2">
        <w:rPr>
          <w:rStyle w:val="A20"/>
          <w:rFonts w:cs="Arial"/>
          <w:color w:val="auto"/>
          <w:sz w:val="24"/>
          <w:szCs w:val="20"/>
        </w:rPr>
        <w:fldChar w:fldCharType="separate"/>
      </w:r>
      <w:r w:rsidR="00FD77B9" w:rsidRPr="00FD77B9">
        <w:rPr>
          <w:rFonts w:cs="Arial"/>
        </w:rPr>
        <w:t>Рисунок 83</w:t>
      </w:r>
      <w:r w:rsidR="004B46FF" w:rsidRPr="00F419B2">
        <w:rPr>
          <w:rStyle w:val="A20"/>
          <w:rFonts w:cs="Arial"/>
          <w:color w:val="auto"/>
          <w:sz w:val="24"/>
          <w:szCs w:val="20"/>
        </w:rPr>
        <w:fldChar w:fldCharType="end"/>
      </w:r>
      <w:r w:rsidR="009B0F68" w:rsidRPr="00F419B2">
        <w:rPr>
          <w:rStyle w:val="A20"/>
          <w:rFonts w:cs="Arial"/>
          <w:color w:val="auto"/>
          <w:sz w:val="24"/>
          <w:szCs w:val="20"/>
        </w:rPr>
        <w:t>). Права на просмотр и редактировани</w:t>
      </w:r>
      <w:r w:rsidR="00967992" w:rsidRPr="00F419B2">
        <w:rPr>
          <w:rStyle w:val="A20"/>
          <w:rFonts w:cs="Arial"/>
          <w:color w:val="auto"/>
          <w:sz w:val="24"/>
          <w:szCs w:val="20"/>
        </w:rPr>
        <w:t>е пользователей в Системе есть у</w:t>
      </w:r>
      <w:r w:rsidR="009B0F68" w:rsidRPr="00F419B2">
        <w:rPr>
          <w:rStyle w:val="A20"/>
          <w:rFonts w:cs="Arial"/>
          <w:color w:val="auto"/>
          <w:sz w:val="24"/>
          <w:szCs w:val="20"/>
        </w:rPr>
        <w:t xml:space="preserve"> </w:t>
      </w:r>
      <w:r w:rsidRPr="00F419B2">
        <w:rPr>
          <w:rStyle w:val="A20"/>
          <w:rFonts w:cs="Arial"/>
          <w:color w:val="auto"/>
          <w:sz w:val="24"/>
          <w:szCs w:val="20"/>
        </w:rPr>
        <w:t>а</w:t>
      </w:r>
      <w:r w:rsidR="009B0F68" w:rsidRPr="00F419B2">
        <w:rPr>
          <w:rStyle w:val="A20"/>
          <w:rFonts w:cs="Arial"/>
          <w:color w:val="auto"/>
          <w:sz w:val="24"/>
          <w:szCs w:val="20"/>
        </w:rPr>
        <w:t xml:space="preserve">дминистратора Системы </w:t>
      </w:r>
      <w:r w:rsidR="00DC6533" w:rsidRPr="00F419B2">
        <w:rPr>
          <w:rFonts w:cs="Arial"/>
        </w:rPr>
        <w:t xml:space="preserve">и у пользователей, которым добавлено такое право в привязанной к их должности роли в реестре </w:t>
      </w:r>
      <w:r w:rsidR="00DB1DFC" w:rsidRPr="00F419B2">
        <w:rPr>
          <w:rFonts w:cs="Arial"/>
        </w:rPr>
        <w:t>«</w:t>
      </w:r>
      <w:r w:rsidR="00DC6533" w:rsidRPr="00F419B2">
        <w:rPr>
          <w:rFonts w:cs="Arial"/>
        </w:rPr>
        <w:t>Роли</w:t>
      </w:r>
      <w:r w:rsidR="00DB1DFC" w:rsidRPr="00F419B2">
        <w:rPr>
          <w:rFonts w:cs="Arial"/>
        </w:rPr>
        <w:t>»</w:t>
      </w:r>
      <w:r w:rsidR="00DC6533" w:rsidRPr="00F419B2">
        <w:rPr>
          <w:rFonts w:cs="Arial"/>
        </w:rPr>
        <w:t>.</w:t>
      </w:r>
    </w:p>
    <w:p w14:paraId="77903270" w14:textId="73F2A64C" w:rsidR="00C6671C" w:rsidRDefault="005C7A03" w:rsidP="000344AE">
      <w:pPr>
        <w:pStyle w:val="phfigure"/>
        <w:rPr>
          <w:rStyle w:val="aff3"/>
          <w:rFonts w:cs="Arial"/>
        </w:rPr>
      </w:pPr>
      <w:r>
        <w:rPr>
          <w:noProof/>
        </w:rPr>
        <w:lastRenderedPageBreak/>
        <w:drawing>
          <wp:inline distT="0" distB="0" distL="0" distR="0" wp14:anchorId="6A742DFE" wp14:editId="06154A29">
            <wp:extent cx="6152515" cy="3829050"/>
            <wp:effectExtent l="0" t="0" r="635" b="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DED4A" w14:textId="6F042AF1" w:rsidR="009B0F68" w:rsidRPr="00F419B2" w:rsidRDefault="004B46FF" w:rsidP="00503A7D">
      <w:pPr>
        <w:pStyle w:val="phfiguretitle"/>
        <w:rPr>
          <w:rStyle w:val="A20"/>
          <w:sz w:val="24"/>
          <w:szCs w:val="24"/>
        </w:rPr>
      </w:pPr>
      <w:bookmarkStart w:id="2010" w:name="_Ref448939802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83</w:t>
        </w:r>
      </w:fldSimple>
      <w:bookmarkEnd w:id="2010"/>
      <w:r w:rsidR="004C22C3" w:rsidRPr="00F419B2">
        <w:t xml:space="preserve"> – </w:t>
      </w:r>
      <w:r w:rsidR="009B0F68" w:rsidRPr="00F419B2">
        <w:t xml:space="preserve">Реестр </w:t>
      </w:r>
      <w:r w:rsidR="00DB1DFC" w:rsidRPr="00F419B2">
        <w:t>«</w:t>
      </w:r>
      <w:r w:rsidR="009B0F68" w:rsidRPr="00F419B2">
        <w:t>Пользователи системы</w:t>
      </w:r>
      <w:r w:rsidR="00DB1DFC" w:rsidRPr="00F419B2">
        <w:t>»</w:t>
      </w:r>
    </w:p>
    <w:p w14:paraId="54E52080" w14:textId="77777777" w:rsidR="009B0F68" w:rsidRPr="00F419B2" w:rsidRDefault="009B0F68" w:rsidP="00D2099C">
      <w:pPr>
        <w:pStyle w:val="phlistitemizedtitle"/>
        <w:rPr>
          <w:rStyle w:val="A20"/>
          <w:rFonts w:cs="Arial"/>
          <w:color w:val="auto"/>
          <w:sz w:val="24"/>
          <w:szCs w:val="24"/>
        </w:rPr>
      </w:pPr>
      <w:r w:rsidRPr="00F419B2">
        <w:rPr>
          <w:rStyle w:val="A20"/>
          <w:rFonts w:cs="Arial"/>
          <w:color w:val="auto"/>
          <w:sz w:val="24"/>
          <w:szCs w:val="24"/>
        </w:rPr>
        <w:t xml:space="preserve">В реестре </w:t>
      </w:r>
      <w:r w:rsidR="00840C99" w:rsidRPr="00F419B2">
        <w:rPr>
          <w:rStyle w:val="A20"/>
          <w:rFonts w:cs="Arial"/>
          <w:color w:val="auto"/>
          <w:sz w:val="24"/>
          <w:szCs w:val="24"/>
        </w:rPr>
        <w:t>реализованы фильтры</w:t>
      </w:r>
      <w:r w:rsidRPr="00F419B2">
        <w:rPr>
          <w:rStyle w:val="A20"/>
          <w:rFonts w:cs="Arial"/>
          <w:color w:val="auto"/>
          <w:sz w:val="24"/>
          <w:szCs w:val="24"/>
        </w:rPr>
        <w:t xml:space="preserve"> п</w:t>
      </w:r>
      <w:r w:rsidR="00840C99" w:rsidRPr="00F419B2">
        <w:rPr>
          <w:rStyle w:val="A20"/>
          <w:rFonts w:cs="Arial"/>
          <w:color w:val="auto"/>
          <w:sz w:val="24"/>
          <w:szCs w:val="24"/>
        </w:rPr>
        <w:t>о всем столбцам таблицы:</w:t>
      </w:r>
    </w:p>
    <w:p w14:paraId="751CA890" w14:textId="77777777" w:rsidR="00840C99" w:rsidRPr="00F419B2" w:rsidRDefault="00DB1DFC" w:rsidP="00840C99">
      <w:pPr>
        <w:pStyle w:val="phlistitemized1"/>
        <w:rPr>
          <w:rStyle w:val="A20"/>
          <w:color w:val="auto"/>
          <w:sz w:val="24"/>
          <w:szCs w:val="24"/>
        </w:rPr>
      </w:pPr>
      <w:r w:rsidRPr="00F419B2">
        <w:rPr>
          <w:rStyle w:val="A20"/>
          <w:color w:val="auto"/>
          <w:sz w:val="24"/>
          <w:szCs w:val="24"/>
        </w:rPr>
        <w:t>«</w:t>
      </w:r>
      <w:r w:rsidR="00840C99" w:rsidRPr="00F419B2">
        <w:rPr>
          <w:rStyle w:val="A20"/>
          <w:color w:val="auto"/>
          <w:sz w:val="24"/>
          <w:szCs w:val="24"/>
        </w:rPr>
        <w:t>ФИО</w:t>
      </w:r>
      <w:r w:rsidRPr="00F419B2">
        <w:rPr>
          <w:rStyle w:val="A20"/>
          <w:color w:val="auto"/>
          <w:sz w:val="24"/>
          <w:szCs w:val="24"/>
        </w:rPr>
        <w:t>»</w:t>
      </w:r>
      <w:r w:rsidR="00840C99" w:rsidRPr="00F419B2">
        <w:rPr>
          <w:rStyle w:val="A20"/>
          <w:color w:val="auto"/>
          <w:sz w:val="24"/>
          <w:szCs w:val="24"/>
        </w:rPr>
        <w:t xml:space="preserve"> – введите вручную;</w:t>
      </w:r>
    </w:p>
    <w:p w14:paraId="677B82E3" w14:textId="77777777" w:rsidR="00840C99" w:rsidRPr="00F419B2" w:rsidRDefault="00DB1DFC" w:rsidP="00840C99">
      <w:pPr>
        <w:pStyle w:val="phlistitemized1"/>
        <w:rPr>
          <w:szCs w:val="24"/>
        </w:rPr>
      </w:pPr>
      <w:r w:rsidRPr="00F419B2">
        <w:rPr>
          <w:rStyle w:val="A20"/>
          <w:color w:val="auto"/>
          <w:sz w:val="24"/>
          <w:szCs w:val="24"/>
        </w:rPr>
        <w:t>«</w:t>
      </w:r>
      <w:r w:rsidR="00840C99" w:rsidRPr="00F419B2">
        <w:rPr>
          <w:rStyle w:val="A20"/>
          <w:color w:val="auto"/>
          <w:sz w:val="24"/>
          <w:szCs w:val="24"/>
        </w:rPr>
        <w:t>Дата рождени</w:t>
      </w:r>
      <w:r w:rsidR="00C9009F" w:rsidRPr="00F419B2">
        <w:rPr>
          <w:rStyle w:val="A20"/>
          <w:color w:val="auto"/>
          <w:sz w:val="24"/>
          <w:szCs w:val="24"/>
        </w:rPr>
        <w:t>я</w:t>
      </w:r>
      <w:r w:rsidRPr="00F419B2">
        <w:rPr>
          <w:rStyle w:val="A20"/>
          <w:color w:val="auto"/>
          <w:sz w:val="24"/>
          <w:szCs w:val="24"/>
        </w:rPr>
        <w:t>»</w:t>
      </w:r>
      <w:r w:rsidR="00C9009F" w:rsidRPr="00F419B2">
        <w:rPr>
          <w:rStyle w:val="A20"/>
          <w:color w:val="auto"/>
          <w:sz w:val="24"/>
          <w:szCs w:val="24"/>
        </w:rPr>
        <w:t xml:space="preserve"> – введите вручную или с помощ</w:t>
      </w:r>
      <w:r w:rsidR="00840C99" w:rsidRPr="00F419B2">
        <w:rPr>
          <w:rStyle w:val="A20"/>
          <w:color w:val="auto"/>
          <w:sz w:val="24"/>
          <w:szCs w:val="24"/>
        </w:rPr>
        <w:t xml:space="preserve">ью календаря </w:t>
      </w:r>
      <w:r w:rsidR="001534F3" w:rsidRPr="00F419B2">
        <w:rPr>
          <w:noProof/>
          <w:lang w:eastAsia="ru-RU"/>
        </w:rPr>
        <w:drawing>
          <wp:inline distT="0" distB="0" distL="0" distR="0" wp14:anchorId="1EE0BF45" wp14:editId="2F16806D">
            <wp:extent cx="180975" cy="200025"/>
            <wp:effectExtent l="0" t="0" r="9525" b="9525"/>
            <wp:docPr id="1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0C99" w:rsidRPr="00F419B2">
        <w:rPr>
          <w:lang w:eastAsia="ru-RU"/>
        </w:rPr>
        <w:t>;</w:t>
      </w:r>
    </w:p>
    <w:p w14:paraId="085931EF" w14:textId="77777777" w:rsidR="00840C99" w:rsidRPr="00F419B2" w:rsidRDefault="00DB1DFC" w:rsidP="00840C99">
      <w:pPr>
        <w:pStyle w:val="phlistitemized1"/>
        <w:rPr>
          <w:szCs w:val="24"/>
        </w:rPr>
      </w:pPr>
      <w:r w:rsidRPr="00F419B2">
        <w:rPr>
          <w:lang w:eastAsia="ru-RU"/>
        </w:rPr>
        <w:t>«</w:t>
      </w:r>
      <w:r w:rsidR="00840C99" w:rsidRPr="00F419B2">
        <w:rPr>
          <w:lang w:eastAsia="ru-RU"/>
        </w:rPr>
        <w:t>Логин</w:t>
      </w:r>
      <w:r w:rsidRPr="00F419B2">
        <w:rPr>
          <w:lang w:eastAsia="ru-RU"/>
        </w:rPr>
        <w:t>»</w:t>
      </w:r>
      <w:r w:rsidR="00840C99" w:rsidRPr="00F419B2">
        <w:rPr>
          <w:lang w:eastAsia="ru-RU"/>
        </w:rPr>
        <w:t xml:space="preserve"> – введите вручную;</w:t>
      </w:r>
    </w:p>
    <w:p w14:paraId="60DD4DC7" w14:textId="77777777" w:rsidR="00840C99" w:rsidRPr="00F419B2" w:rsidRDefault="00DB1DFC" w:rsidP="00840C99">
      <w:pPr>
        <w:pStyle w:val="phlistitemized1"/>
        <w:rPr>
          <w:szCs w:val="24"/>
        </w:rPr>
      </w:pPr>
      <w:r w:rsidRPr="00F419B2">
        <w:rPr>
          <w:lang w:eastAsia="ru-RU"/>
        </w:rPr>
        <w:t>«</w:t>
      </w:r>
      <w:r w:rsidR="00840C99" w:rsidRPr="00F419B2">
        <w:rPr>
          <w:lang w:eastAsia="ru-RU"/>
        </w:rPr>
        <w:t>Типы пользователей</w:t>
      </w:r>
      <w:r w:rsidRPr="00F419B2">
        <w:rPr>
          <w:lang w:eastAsia="ru-RU"/>
        </w:rPr>
        <w:t>»</w:t>
      </w:r>
      <w:r w:rsidR="00840C99" w:rsidRPr="00F419B2">
        <w:rPr>
          <w:lang w:eastAsia="ru-RU"/>
        </w:rPr>
        <w:t xml:space="preserve"> – выберите значение из выпадающего списка с помощью кнопки </w:t>
      </w:r>
      <w:r w:rsidR="001534F3" w:rsidRPr="00F419B2">
        <w:rPr>
          <w:noProof/>
          <w:lang w:eastAsia="ru-RU"/>
        </w:rPr>
        <w:drawing>
          <wp:inline distT="0" distB="0" distL="0" distR="0" wp14:anchorId="0D499E95" wp14:editId="5C556A75">
            <wp:extent cx="180975" cy="209550"/>
            <wp:effectExtent l="0" t="0" r="9525" b="0"/>
            <wp:docPr id="1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0C99" w:rsidRPr="00F419B2">
        <w:rPr>
          <w:lang w:eastAsia="ru-RU"/>
        </w:rPr>
        <w:t>;</w:t>
      </w:r>
    </w:p>
    <w:p w14:paraId="24FDAEBA" w14:textId="77777777" w:rsidR="00840C99" w:rsidRPr="00F419B2" w:rsidRDefault="00DB1DFC" w:rsidP="00840C99">
      <w:pPr>
        <w:pStyle w:val="phlistitemized1"/>
        <w:rPr>
          <w:szCs w:val="24"/>
        </w:rPr>
      </w:pPr>
      <w:r w:rsidRPr="00F419B2">
        <w:rPr>
          <w:lang w:eastAsia="ru-RU"/>
        </w:rPr>
        <w:t>«</w:t>
      </w:r>
      <w:r w:rsidR="00840C99" w:rsidRPr="00F419B2">
        <w:rPr>
          <w:lang w:eastAsia="ru-RU"/>
        </w:rPr>
        <w:t>Организации</w:t>
      </w:r>
      <w:r w:rsidRPr="00F419B2">
        <w:rPr>
          <w:lang w:eastAsia="ru-RU"/>
        </w:rPr>
        <w:t>»</w:t>
      </w:r>
      <w:r w:rsidR="00840C99" w:rsidRPr="00F419B2">
        <w:rPr>
          <w:lang w:eastAsia="ru-RU"/>
        </w:rPr>
        <w:t xml:space="preserve"> – введите вручную;</w:t>
      </w:r>
    </w:p>
    <w:p w14:paraId="3324CA79" w14:textId="77777777" w:rsidR="00840C99" w:rsidRPr="00F419B2" w:rsidRDefault="00DB1DFC" w:rsidP="00840C99">
      <w:pPr>
        <w:pStyle w:val="phlistitemized1"/>
        <w:rPr>
          <w:szCs w:val="24"/>
        </w:rPr>
      </w:pPr>
      <w:r w:rsidRPr="00F419B2">
        <w:rPr>
          <w:lang w:eastAsia="ru-RU"/>
        </w:rPr>
        <w:t>«</w:t>
      </w:r>
      <w:r w:rsidR="00840C99" w:rsidRPr="00F419B2">
        <w:rPr>
          <w:lang w:eastAsia="ru-RU"/>
        </w:rPr>
        <w:t>Типы организаций</w:t>
      </w:r>
      <w:r w:rsidRPr="00F419B2">
        <w:rPr>
          <w:lang w:eastAsia="ru-RU"/>
        </w:rPr>
        <w:t>»</w:t>
      </w:r>
      <w:r w:rsidR="00840C99" w:rsidRPr="00F419B2">
        <w:rPr>
          <w:lang w:eastAsia="ru-RU"/>
        </w:rPr>
        <w:t xml:space="preserve"> – выберите значение из выпадающего списка с помощью кнопки </w:t>
      </w:r>
      <w:r w:rsidR="001534F3" w:rsidRPr="00F419B2">
        <w:rPr>
          <w:noProof/>
          <w:lang w:eastAsia="ru-RU"/>
        </w:rPr>
        <w:drawing>
          <wp:inline distT="0" distB="0" distL="0" distR="0" wp14:anchorId="53E1EA69" wp14:editId="1CEAAB2B">
            <wp:extent cx="180975" cy="209550"/>
            <wp:effectExtent l="0" t="0" r="9525" b="0"/>
            <wp:docPr id="1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0C99" w:rsidRPr="00F419B2">
        <w:rPr>
          <w:lang w:eastAsia="ru-RU"/>
        </w:rPr>
        <w:t>;</w:t>
      </w:r>
    </w:p>
    <w:p w14:paraId="25784093" w14:textId="77777777" w:rsidR="00840C99" w:rsidRPr="00F419B2" w:rsidRDefault="00DB1DFC" w:rsidP="00840C99">
      <w:pPr>
        <w:pStyle w:val="phlistitemized1"/>
        <w:rPr>
          <w:szCs w:val="24"/>
        </w:rPr>
      </w:pPr>
      <w:r w:rsidRPr="00F419B2">
        <w:rPr>
          <w:lang w:eastAsia="ru-RU"/>
        </w:rPr>
        <w:t>«</w:t>
      </w:r>
      <w:r w:rsidR="00840C99" w:rsidRPr="00F419B2">
        <w:rPr>
          <w:lang w:eastAsia="ru-RU"/>
        </w:rPr>
        <w:t>Роли</w:t>
      </w:r>
      <w:r w:rsidRPr="00F419B2">
        <w:rPr>
          <w:lang w:eastAsia="ru-RU"/>
        </w:rPr>
        <w:t>»</w:t>
      </w:r>
      <w:r w:rsidR="00840C99" w:rsidRPr="00F419B2">
        <w:rPr>
          <w:lang w:eastAsia="ru-RU"/>
        </w:rPr>
        <w:t xml:space="preserve"> – выберите значение из выпадающего списка с помощью кнопки </w:t>
      </w:r>
      <w:r w:rsidR="001534F3" w:rsidRPr="00F419B2">
        <w:rPr>
          <w:noProof/>
          <w:lang w:eastAsia="ru-RU"/>
        </w:rPr>
        <w:drawing>
          <wp:inline distT="0" distB="0" distL="0" distR="0" wp14:anchorId="71B54F1C" wp14:editId="53A8D1BE">
            <wp:extent cx="180975" cy="209550"/>
            <wp:effectExtent l="0" t="0" r="9525" b="0"/>
            <wp:docPr id="1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0C99" w:rsidRPr="00F419B2">
        <w:rPr>
          <w:lang w:eastAsia="ru-RU"/>
        </w:rPr>
        <w:t>;</w:t>
      </w:r>
    </w:p>
    <w:p w14:paraId="11521F39" w14:textId="77777777" w:rsidR="00840C99" w:rsidRPr="00F419B2" w:rsidRDefault="00DB1DFC" w:rsidP="00840C99">
      <w:pPr>
        <w:pStyle w:val="phlistitemized1"/>
        <w:rPr>
          <w:szCs w:val="24"/>
        </w:rPr>
      </w:pPr>
      <w:r w:rsidRPr="00F419B2">
        <w:rPr>
          <w:lang w:eastAsia="ru-RU"/>
        </w:rPr>
        <w:t>«</w:t>
      </w:r>
      <w:r w:rsidR="00840C99" w:rsidRPr="00F419B2">
        <w:rPr>
          <w:lang w:eastAsia="ru-RU"/>
        </w:rPr>
        <w:t>Наличие доступа</w:t>
      </w:r>
      <w:r w:rsidRPr="00F419B2">
        <w:rPr>
          <w:lang w:eastAsia="ru-RU"/>
        </w:rPr>
        <w:t>»</w:t>
      </w:r>
      <w:r w:rsidR="00840C99" w:rsidRPr="00F419B2">
        <w:rPr>
          <w:lang w:eastAsia="ru-RU"/>
        </w:rPr>
        <w:t xml:space="preserve"> –</w:t>
      </w:r>
      <w:r w:rsidR="00262337" w:rsidRPr="00F419B2">
        <w:rPr>
          <w:lang w:eastAsia="ru-RU"/>
        </w:rPr>
        <w:t xml:space="preserve"> столбец отображается при включенном плагине </w:t>
      </w:r>
      <w:r w:rsidRPr="00F419B2">
        <w:rPr>
          <w:lang w:eastAsia="ru-RU"/>
        </w:rPr>
        <w:t>«</w:t>
      </w:r>
      <w:r w:rsidR="00262337" w:rsidRPr="00F419B2">
        <w:rPr>
          <w:lang w:eastAsia="ru-RU"/>
        </w:rPr>
        <w:t>Блокировка</w:t>
      </w:r>
      <w:r w:rsidR="0094393F" w:rsidRPr="00F419B2">
        <w:rPr>
          <w:lang w:eastAsia="ru-RU"/>
        </w:rPr>
        <w:t xml:space="preserve">/ </w:t>
      </w:r>
      <w:r w:rsidR="00262337" w:rsidRPr="00F419B2">
        <w:rPr>
          <w:lang w:eastAsia="ru-RU"/>
        </w:rPr>
        <w:t>восстановление доступа</w:t>
      </w:r>
      <w:r w:rsidRPr="00F419B2">
        <w:rPr>
          <w:lang w:eastAsia="ru-RU"/>
        </w:rPr>
        <w:t>»</w:t>
      </w:r>
      <w:r w:rsidR="00892067" w:rsidRPr="00F419B2">
        <w:rPr>
          <w:lang w:eastAsia="ru-RU"/>
        </w:rPr>
        <w:t>,</w:t>
      </w:r>
      <w:r w:rsidR="00840C99" w:rsidRPr="00F419B2">
        <w:rPr>
          <w:lang w:eastAsia="ru-RU"/>
        </w:rPr>
        <w:t xml:space="preserve"> выберите значение из выпадающего списка с помощью кнопки </w:t>
      </w:r>
      <w:r w:rsidR="001534F3" w:rsidRPr="00F419B2">
        <w:rPr>
          <w:noProof/>
          <w:lang w:eastAsia="ru-RU"/>
        </w:rPr>
        <w:drawing>
          <wp:inline distT="0" distB="0" distL="0" distR="0" wp14:anchorId="0E834782" wp14:editId="5D5B05C4">
            <wp:extent cx="180975" cy="209550"/>
            <wp:effectExtent l="0" t="0" r="9525" b="0"/>
            <wp:docPr id="1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0C99" w:rsidRPr="00F419B2">
        <w:rPr>
          <w:lang w:eastAsia="ru-RU"/>
        </w:rPr>
        <w:t>.</w:t>
      </w:r>
    </w:p>
    <w:p w14:paraId="16847CB1" w14:textId="77777777" w:rsidR="00840C99" w:rsidRPr="00F419B2" w:rsidRDefault="00840C99" w:rsidP="00840C99">
      <w:pPr>
        <w:pStyle w:val="phnormal"/>
        <w:rPr>
          <w:rStyle w:val="A20"/>
          <w:rFonts w:cs="Arial"/>
          <w:color w:val="auto"/>
          <w:sz w:val="24"/>
          <w:szCs w:val="24"/>
        </w:rPr>
      </w:pPr>
      <w:r w:rsidRPr="00F419B2">
        <w:rPr>
          <w:rStyle w:val="A20"/>
          <w:rFonts w:cs="Arial"/>
          <w:color w:val="auto"/>
          <w:sz w:val="24"/>
          <w:szCs w:val="24"/>
        </w:rPr>
        <w:t xml:space="preserve">После заполнения полей фильтра нажмите на клавишу </w:t>
      </w:r>
      <w:r w:rsidR="00DB1DFC" w:rsidRPr="00F419B2">
        <w:rPr>
          <w:rStyle w:val="A20"/>
          <w:rFonts w:cs="Arial"/>
          <w:color w:val="auto"/>
          <w:sz w:val="24"/>
          <w:szCs w:val="24"/>
        </w:rPr>
        <w:t>«</w:t>
      </w:r>
      <w:r w:rsidRPr="00F419B2">
        <w:rPr>
          <w:rStyle w:val="A20"/>
          <w:rFonts w:cs="Arial"/>
          <w:color w:val="auto"/>
          <w:sz w:val="24"/>
          <w:szCs w:val="24"/>
          <w:lang w:val="en-US"/>
        </w:rPr>
        <w:t>Enter</w:t>
      </w:r>
      <w:r w:rsidR="00DB1DFC" w:rsidRPr="00F419B2">
        <w:rPr>
          <w:rStyle w:val="A20"/>
          <w:rFonts w:cs="Arial"/>
          <w:color w:val="auto"/>
          <w:sz w:val="24"/>
          <w:szCs w:val="24"/>
        </w:rPr>
        <w:t>»</w:t>
      </w:r>
      <w:r w:rsidRPr="00F419B2">
        <w:rPr>
          <w:rStyle w:val="A20"/>
          <w:rFonts w:cs="Arial"/>
          <w:color w:val="auto"/>
          <w:sz w:val="24"/>
          <w:szCs w:val="24"/>
        </w:rPr>
        <w:t>. В окне отобразятся записи, удовлетворяющие условиям поиска.</w:t>
      </w:r>
    </w:p>
    <w:p w14:paraId="73B04181" w14:textId="00B2ADA3" w:rsidR="009B0F68" w:rsidRPr="00F419B2" w:rsidRDefault="00875087" w:rsidP="00B10C60">
      <w:pPr>
        <w:pStyle w:val="phnormal"/>
        <w:rPr>
          <w:rStyle w:val="A20"/>
          <w:rFonts w:cs="Arial"/>
          <w:color w:val="auto"/>
          <w:sz w:val="24"/>
          <w:szCs w:val="24"/>
        </w:rPr>
      </w:pPr>
      <w:r w:rsidRPr="00F419B2">
        <w:rPr>
          <w:rStyle w:val="A20"/>
          <w:rFonts w:cs="Arial"/>
          <w:color w:val="auto"/>
          <w:sz w:val="24"/>
          <w:szCs w:val="24"/>
        </w:rPr>
        <w:t>Чтобы изменить логин и</w:t>
      </w:r>
      <w:r w:rsidR="0094393F" w:rsidRPr="00F419B2">
        <w:rPr>
          <w:rStyle w:val="A20"/>
          <w:rFonts w:cs="Arial"/>
          <w:color w:val="auto"/>
          <w:sz w:val="24"/>
          <w:szCs w:val="24"/>
        </w:rPr>
        <w:t xml:space="preserve">/ </w:t>
      </w:r>
      <w:r w:rsidRPr="00F419B2">
        <w:rPr>
          <w:rStyle w:val="A20"/>
          <w:rFonts w:cs="Arial"/>
          <w:color w:val="auto"/>
          <w:sz w:val="24"/>
          <w:szCs w:val="24"/>
        </w:rPr>
        <w:t xml:space="preserve">или пароль для пользователя, выберите запись и нажмите кнопку </w:t>
      </w:r>
      <w:r w:rsidR="00DB1DFC" w:rsidRPr="00F419B2">
        <w:rPr>
          <w:rStyle w:val="A20"/>
          <w:rFonts w:cs="Arial"/>
          <w:color w:val="auto"/>
          <w:sz w:val="24"/>
          <w:szCs w:val="24"/>
        </w:rPr>
        <w:t>«</w:t>
      </w:r>
      <w:r w:rsidRPr="00F419B2">
        <w:rPr>
          <w:rStyle w:val="A20"/>
          <w:rFonts w:cs="Arial"/>
          <w:color w:val="auto"/>
          <w:sz w:val="24"/>
          <w:szCs w:val="24"/>
        </w:rPr>
        <w:t>Изменить логин</w:t>
      </w:r>
      <w:r w:rsidR="0094393F" w:rsidRPr="00F419B2">
        <w:rPr>
          <w:rStyle w:val="A20"/>
          <w:rFonts w:cs="Arial"/>
          <w:color w:val="auto"/>
          <w:sz w:val="24"/>
          <w:szCs w:val="24"/>
        </w:rPr>
        <w:t xml:space="preserve">/ </w:t>
      </w:r>
      <w:r w:rsidRPr="00F419B2">
        <w:rPr>
          <w:rStyle w:val="A20"/>
          <w:rFonts w:cs="Arial"/>
          <w:color w:val="auto"/>
          <w:sz w:val="24"/>
          <w:szCs w:val="24"/>
        </w:rPr>
        <w:t>пароль</w:t>
      </w:r>
      <w:r w:rsidR="00DB1DFC" w:rsidRPr="00F419B2">
        <w:rPr>
          <w:rStyle w:val="A20"/>
          <w:rFonts w:cs="Arial"/>
          <w:color w:val="auto"/>
          <w:sz w:val="24"/>
          <w:szCs w:val="24"/>
        </w:rPr>
        <w:t>»</w:t>
      </w:r>
      <w:r w:rsidRPr="00F419B2">
        <w:rPr>
          <w:rStyle w:val="A20"/>
          <w:rFonts w:cs="Arial"/>
          <w:color w:val="auto"/>
          <w:sz w:val="24"/>
          <w:szCs w:val="24"/>
        </w:rPr>
        <w:t xml:space="preserve"> на панели инструментов окна </w:t>
      </w:r>
      <w:r w:rsidR="00DB1DFC" w:rsidRPr="00F419B2">
        <w:rPr>
          <w:rStyle w:val="A20"/>
          <w:rFonts w:cs="Arial"/>
          <w:color w:val="auto"/>
          <w:sz w:val="24"/>
          <w:szCs w:val="24"/>
        </w:rPr>
        <w:lastRenderedPageBreak/>
        <w:t>«</w:t>
      </w:r>
      <w:r w:rsidRPr="00F419B2">
        <w:rPr>
          <w:rStyle w:val="A20"/>
          <w:rFonts w:cs="Arial"/>
          <w:color w:val="auto"/>
          <w:sz w:val="24"/>
          <w:szCs w:val="24"/>
        </w:rPr>
        <w:t>Пользователи системы</w:t>
      </w:r>
      <w:r w:rsidR="00DB1DFC" w:rsidRPr="00F419B2">
        <w:rPr>
          <w:rStyle w:val="A20"/>
          <w:rFonts w:cs="Arial"/>
          <w:color w:val="auto"/>
          <w:sz w:val="24"/>
          <w:szCs w:val="24"/>
        </w:rPr>
        <w:t>»</w:t>
      </w:r>
      <w:r w:rsidRPr="00F419B2">
        <w:rPr>
          <w:rStyle w:val="A20"/>
          <w:rFonts w:cs="Arial"/>
          <w:color w:val="auto"/>
          <w:sz w:val="24"/>
          <w:szCs w:val="24"/>
        </w:rPr>
        <w:t xml:space="preserve"> </w:t>
      </w:r>
      <w:r w:rsidR="009B0F68" w:rsidRPr="00F419B2">
        <w:rPr>
          <w:rStyle w:val="A20"/>
          <w:rFonts w:cs="Arial"/>
          <w:color w:val="auto"/>
          <w:sz w:val="24"/>
          <w:szCs w:val="24"/>
        </w:rPr>
        <w:t>(</w:t>
      </w:r>
      <w:r w:rsidR="000E662C" w:rsidRPr="00F419B2">
        <w:rPr>
          <w:rStyle w:val="A20"/>
          <w:rFonts w:cs="Arial"/>
          <w:color w:val="auto"/>
          <w:sz w:val="24"/>
          <w:szCs w:val="24"/>
        </w:rPr>
        <w:fldChar w:fldCharType="begin"/>
      </w:r>
      <w:r w:rsidR="000E662C" w:rsidRPr="00F419B2">
        <w:rPr>
          <w:rStyle w:val="A20"/>
          <w:rFonts w:cs="Arial"/>
          <w:color w:val="auto"/>
          <w:sz w:val="24"/>
          <w:szCs w:val="24"/>
        </w:rPr>
        <w:instrText xml:space="preserve"> REF _Ref448939802 \h </w:instrText>
      </w:r>
      <w:r w:rsidR="001C1245" w:rsidRPr="00F419B2">
        <w:rPr>
          <w:rStyle w:val="A20"/>
          <w:rFonts w:cs="Arial"/>
          <w:color w:val="auto"/>
          <w:sz w:val="24"/>
          <w:szCs w:val="24"/>
        </w:rPr>
        <w:instrText xml:space="preserve"> \* MERGEFORMAT </w:instrText>
      </w:r>
      <w:r w:rsidR="000E662C" w:rsidRPr="00F419B2">
        <w:rPr>
          <w:rStyle w:val="A20"/>
          <w:rFonts w:cs="Arial"/>
          <w:color w:val="auto"/>
          <w:sz w:val="24"/>
          <w:szCs w:val="24"/>
        </w:rPr>
      </w:r>
      <w:r w:rsidR="000E662C" w:rsidRPr="00F419B2">
        <w:rPr>
          <w:rStyle w:val="A20"/>
          <w:rFonts w:cs="Arial"/>
          <w:color w:val="auto"/>
          <w:sz w:val="24"/>
          <w:szCs w:val="24"/>
        </w:rPr>
        <w:fldChar w:fldCharType="separate"/>
      </w:r>
      <w:r w:rsidR="00FD77B9" w:rsidRPr="00FD77B9">
        <w:rPr>
          <w:rFonts w:cs="Arial"/>
        </w:rPr>
        <w:t>Рисунок 83</w:t>
      </w:r>
      <w:r w:rsidR="000E662C" w:rsidRPr="00F419B2">
        <w:rPr>
          <w:rStyle w:val="A20"/>
          <w:rFonts w:cs="Arial"/>
          <w:color w:val="auto"/>
          <w:sz w:val="24"/>
          <w:szCs w:val="24"/>
        </w:rPr>
        <w:fldChar w:fldCharType="end"/>
      </w:r>
      <w:r w:rsidR="009B0F68" w:rsidRPr="00F419B2">
        <w:rPr>
          <w:rStyle w:val="A20"/>
          <w:rFonts w:cs="Arial"/>
          <w:color w:val="auto"/>
          <w:sz w:val="24"/>
          <w:szCs w:val="24"/>
        </w:rPr>
        <w:t>).</w:t>
      </w:r>
      <w:r w:rsidR="00951CBE" w:rsidRPr="00F419B2">
        <w:rPr>
          <w:rStyle w:val="A20"/>
          <w:rFonts w:cs="Arial"/>
          <w:color w:val="auto"/>
          <w:sz w:val="24"/>
          <w:szCs w:val="24"/>
        </w:rPr>
        <w:t xml:space="preserve"> Также для изменения логина</w:t>
      </w:r>
      <w:r w:rsidR="0094393F" w:rsidRPr="00F419B2">
        <w:rPr>
          <w:rStyle w:val="A20"/>
          <w:rFonts w:cs="Arial"/>
          <w:color w:val="auto"/>
          <w:sz w:val="24"/>
          <w:szCs w:val="24"/>
        </w:rPr>
        <w:t xml:space="preserve">/ </w:t>
      </w:r>
      <w:r w:rsidR="00951CBE" w:rsidRPr="00F419B2">
        <w:rPr>
          <w:rStyle w:val="A20"/>
          <w:rFonts w:cs="Arial"/>
          <w:color w:val="auto"/>
          <w:sz w:val="24"/>
          <w:szCs w:val="24"/>
        </w:rPr>
        <w:t>пароля дважды нажмите по записи левой кнопкой мыши.</w:t>
      </w:r>
      <w:r w:rsidR="00560C11" w:rsidRPr="00F419B2">
        <w:rPr>
          <w:rStyle w:val="A20"/>
          <w:rFonts w:cs="Arial"/>
          <w:color w:val="auto"/>
          <w:sz w:val="24"/>
          <w:szCs w:val="24"/>
        </w:rPr>
        <w:t xml:space="preserve"> Откроется окно </w:t>
      </w:r>
      <w:r w:rsidR="00DB1DFC" w:rsidRPr="00F419B2">
        <w:rPr>
          <w:rStyle w:val="A20"/>
          <w:rFonts w:cs="Arial"/>
          <w:color w:val="auto"/>
          <w:sz w:val="24"/>
          <w:szCs w:val="24"/>
        </w:rPr>
        <w:t>«</w:t>
      </w:r>
      <w:r w:rsidR="00560C11" w:rsidRPr="00F419B2">
        <w:rPr>
          <w:rStyle w:val="A20"/>
          <w:rFonts w:cs="Arial"/>
          <w:color w:val="auto"/>
          <w:sz w:val="24"/>
          <w:szCs w:val="24"/>
        </w:rPr>
        <w:t>Изменение логина</w:t>
      </w:r>
      <w:r w:rsidR="0094393F" w:rsidRPr="00F419B2">
        <w:rPr>
          <w:rStyle w:val="A20"/>
          <w:rFonts w:cs="Arial"/>
          <w:color w:val="auto"/>
          <w:sz w:val="24"/>
          <w:szCs w:val="24"/>
        </w:rPr>
        <w:t xml:space="preserve">/ </w:t>
      </w:r>
      <w:r w:rsidR="00560C11" w:rsidRPr="00F419B2">
        <w:rPr>
          <w:rStyle w:val="A20"/>
          <w:rFonts w:cs="Arial"/>
          <w:color w:val="auto"/>
          <w:sz w:val="24"/>
          <w:szCs w:val="24"/>
        </w:rPr>
        <w:t>пароля</w:t>
      </w:r>
      <w:r w:rsidR="00DB1DFC" w:rsidRPr="00F419B2">
        <w:rPr>
          <w:rStyle w:val="A20"/>
          <w:rFonts w:cs="Arial"/>
          <w:color w:val="auto"/>
          <w:sz w:val="24"/>
          <w:szCs w:val="24"/>
        </w:rPr>
        <w:t>»</w:t>
      </w:r>
      <w:r w:rsidR="00560C11" w:rsidRPr="00F419B2">
        <w:rPr>
          <w:rStyle w:val="A20"/>
          <w:rFonts w:cs="Arial"/>
          <w:color w:val="auto"/>
          <w:sz w:val="24"/>
          <w:szCs w:val="24"/>
        </w:rPr>
        <w:t xml:space="preserve"> (</w:t>
      </w:r>
      <w:r w:rsidR="00560C11" w:rsidRPr="00F419B2">
        <w:rPr>
          <w:rStyle w:val="A20"/>
          <w:rFonts w:cs="Arial"/>
          <w:color w:val="auto"/>
          <w:sz w:val="24"/>
          <w:szCs w:val="24"/>
        </w:rPr>
        <w:fldChar w:fldCharType="begin"/>
      </w:r>
      <w:r w:rsidR="00560C11" w:rsidRPr="00F419B2">
        <w:rPr>
          <w:rStyle w:val="A20"/>
          <w:rFonts w:cs="Arial"/>
          <w:color w:val="auto"/>
          <w:sz w:val="24"/>
          <w:szCs w:val="24"/>
        </w:rPr>
        <w:instrText xml:space="preserve"> REF _Ref448939808 \h </w:instrText>
      </w:r>
      <w:r w:rsidR="00F419B2">
        <w:rPr>
          <w:rStyle w:val="A20"/>
          <w:rFonts w:cs="Arial"/>
          <w:color w:val="auto"/>
          <w:sz w:val="24"/>
          <w:szCs w:val="24"/>
        </w:rPr>
        <w:instrText xml:space="preserve"> \* MERGEFORMAT </w:instrText>
      </w:r>
      <w:r w:rsidR="00560C11" w:rsidRPr="00F419B2">
        <w:rPr>
          <w:rStyle w:val="A20"/>
          <w:rFonts w:cs="Arial"/>
          <w:color w:val="auto"/>
          <w:sz w:val="24"/>
          <w:szCs w:val="24"/>
        </w:rPr>
      </w:r>
      <w:r w:rsidR="00560C11" w:rsidRPr="00F419B2">
        <w:rPr>
          <w:rStyle w:val="A20"/>
          <w:rFonts w:cs="Arial"/>
          <w:color w:val="auto"/>
          <w:sz w:val="24"/>
          <w:szCs w:val="24"/>
        </w:rPr>
        <w:fldChar w:fldCharType="separate"/>
      </w:r>
      <w:r w:rsidR="00FD77B9" w:rsidRPr="00FD77B9">
        <w:rPr>
          <w:rFonts w:cs="Arial"/>
        </w:rPr>
        <w:t>Рисунок 84</w:t>
      </w:r>
      <w:r w:rsidR="00560C11" w:rsidRPr="00F419B2">
        <w:rPr>
          <w:rStyle w:val="A20"/>
          <w:rFonts w:cs="Arial"/>
          <w:color w:val="auto"/>
          <w:sz w:val="24"/>
          <w:szCs w:val="24"/>
        </w:rPr>
        <w:fldChar w:fldCharType="end"/>
      </w:r>
      <w:r w:rsidR="00560C11" w:rsidRPr="00F419B2">
        <w:rPr>
          <w:rStyle w:val="A20"/>
          <w:rFonts w:cs="Arial"/>
          <w:color w:val="auto"/>
          <w:sz w:val="24"/>
          <w:szCs w:val="24"/>
        </w:rPr>
        <w:t>).</w:t>
      </w:r>
    </w:p>
    <w:p w14:paraId="4BCDDC56" w14:textId="77777777" w:rsidR="004B46FF" w:rsidRPr="00F419B2" w:rsidRDefault="001534F3" w:rsidP="00875087">
      <w:pPr>
        <w:pStyle w:val="phfigure"/>
        <w:rPr>
          <w:rFonts w:cs="Arial"/>
        </w:rPr>
      </w:pPr>
      <w:r w:rsidRPr="00F419B2">
        <w:rPr>
          <w:rFonts w:cs="Arial"/>
          <w:noProof/>
        </w:rPr>
        <w:drawing>
          <wp:inline distT="0" distB="0" distL="0" distR="0" wp14:anchorId="07F90B3F" wp14:editId="78311798">
            <wp:extent cx="6153150" cy="4191000"/>
            <wp:effectExtent l="0" t="0" r="0" b="0"/>
            <wp:docPr id="1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AAD6E" w14:textId="01FC9D46" w:rsidR="009B0F68" w:rsidRPr="00F419B2" w:rsidRDefault="004B46FF" w:rsidP="009450A5">
      <w:pPr>
        <w:pStyle w:val="phfiguretitle"/>
      </w:pPr>
      <w:bookmarkStart w:id="2011" w:name="_Ref448939808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84</w:t>
        </w:r>
      </w:fldSimple>
      <w:bookmarkEnd w:id="2011"/>
      <w:r w:rsidR="004C22C3" w:rsidRPr="00F419B2">
        <w:t xml:space="preserve"> – </w:t>
      </w:r>
      <w:r w:rsidR="003E3172">
        <w:t>Окно</w:t>
      </w:r>
      <w:r w:rsidR="009B0F68" w:rsidRPr="00F419B2">
        <w:t xml:space="preserve"> </w:t>
      </w:r>
      <w:r w:rsidR="003E3172">
        <w:t>«</w:t>
      </w:r>
      <w:r w:rsidR="003E3172" w:rsidRPr="00F419B2">
        <w:t xml:space="preserve">Изменение </w:t>
      </w:r>
      <w:r w:rsidR="009B0F68" w:rsidRPr="00F419B2">
        <w:t>логина</w:t>
      </w:r>
      <w:r w:rsidR="0094393F" w:rsidRPr="00F419B2">
        <w:t xml:space="preserve">/ </w:t>
      </w:r>
      <w:r w:rsidR="009B0F68" w:rsidRPr="00F419B2">
        <w:t>пароля</w:t>
      </w:r>
      <w:r w:rsidR="003E3172">
        <w:t>»</w:t>
      </w:r>
    </w:p>
    <w:p w14:paraId="6A2C14CC" w14:textId="77777777" w:rsidR="00951CBE" w:rsidRPr="00F419B2" w:rsidRDefault="00951CBE" w:rsidP="00D2099C">
      <w:pPr>
        <w:pStyle w:val="phlistitemizedtitle"/>
      </w:pPr>
      <w:r w:rsidRPr="00F419B2">
        <w:t xml:space="preserve">Окно </w:t>
      </w:r>
      <w:r w:rsidR="00DB1DFC" w:rsidRPr="00F419B2">
        <w:t>«</w:t>
      </w:r>
      <w:r w:rsidRPr="00F419B2">
        <w:t>Изменение логина</w:t>
      </w:r>
      <w:r w:rsidR="0094393F" w:rsidRPr="00F419B2">
        <w:t xml:space="preserve">/ </w:t>
      </w:r>
      <w:r w:rsidRPr="00F419B2">
        <w:t>пароля</w:t>
      </w:r>
      <w:r w:rsidR="00DB1DFC" w:rsidRPr="00F419B2">
        <w:t>»</w:t>
      </w:r>
      <w:r w:rsidRPr="00F419B2">
        <w:t xml:space="preserve"> содержит следующие поля:</w:t>
      </w:r>
    </w:p>
    <w:p w14:paraId="3826CD05" w14:textId="77777777" w:rsidR="009B0F68" w:rsidRPr="00F419B2" w:rsidRDefault="00DB1DFC" w:rsidP="00B10C60">
      <w:pPr>
        <w:pStyle w:val="phlistitemized1"/>
        <w:rPr>
          <w:rStyle w:val="A20"/>
          <w:color w:val="auto"/>
          <w:sz w:val="24"/>
          <w:szCs w:val="24"/>
        </w:rPr>
      </w:pPr>
      <w:r w:rsidRPr="00F419B2">
        <w:rPr>
          <w:rStyle w:val="A20"/>
          <w:color w:val="auto"/>
          <w:sz w:val="24"/>
          <w:szCs w:val="24"/>
        </w:rPr>
        <w:t>«</w:t>
      </w:r>
      <w:r w:rsidR="009B0F68" w:rsidRPr="00F419B2">
        <w:rPr>
          <w:rStyle w:val="A20"/>
          <w:color w:val="auto"/>
          <w:sz w:val="24"/>
          <w:szCs w:val="24"/>
        </w:rPr>
        <w:t>Имя</w:t>
      </w:r>
      <w:r w:rsidRPr="00F419B2">
        <w:rPr>
          <w:rStyle w:val="A20"/>
          <w:color w:val="auto"/>
          <w:sz w:val="24"/>
          <w:szCs w:val="24"/>
        </w:rPr>
        <w:t>»</w:t>
      </w:r>
      <w:r w:rsidR="009B0F68" w:rsidRPr="00F419B2">
        <w:rPr>
          <w:rStyle w:val="A20"/>
          <w:color w:val="auto"/>
          <w:sz w:val="24"/>
          <w:szCs w:val="24"/>
        </w:rPr>
        <w:t xml:space="preserve">, </w:t>
      </w:r>
      <w:r w:rsidRPr="00F419B2">
        <w:rPr>
          <w:rStyle w:val="A20"/>
          <w:color w:val="auto"/>
          <w:sz w:val="24"/>
          <w:szCs w:val="24"/>
        </w:rPr>
        <w:t>«</w:t>
      </w:r>
      <w:r w:rsidR="009B0F68" w:rsidRPr="00F419B2">
        <w:rPr>
          <w:rStyle w:val="A20"/>
          <w:color w:val="auto"/>
          <w:sz w:val="24"/>
          <w:szCs w:val="24"/>
        </w:rPr>
        <w:t>Фамилия</w:t>
      </w:r>
      <w:r w:rsidRPr="00F419B2">
        <w:rPr>
          <w:rStyle w:val="A20"/>
          <w:color w:val="auto"/>
          <w:sz w:val="24"/>
          <w:szCs w:val="24"/>
        </w:rPr>
        <w:t>»</w:t>
      </w:r>
      <w:r w:rsidR="009B0F68" w:rsidRPr="00F419B2">
        <w:rPr>
          <w:rStyle w:val="A20"/>
          <w:color w:val="auto"/>
          <w:sz w:val="24"/>
          <w:szCs w:val="24"/>
        </w:rPr>
        <w:t xml:space="preserve">, </w:t>
      </w:r>
      <w:r w:rsidRPr="00F419B2">
        <w:rPr>
          <w:rStyle w:val="A20"/>
          <w:color w:val="auto"/>
          <w:sz w:val="24"/>
          <w:szCs w:val="24"/>
        </w:rPr>
        <w:t>«</w:t>
      </w:r>
      <w:r w:rsidR="009B0F68" w:rsidRPr="00F419B2">
        <w:rPr>
          <w:rStyle w:val="A20"/>
          <w:color w:val="auto"/>
          <w:sz w:val="24"/>
          <w:szCs w:val="24"/>
        </w:rPr>
        <w:t>Отчество</w:t>
      </w:r>
      <w:r w:rsidRPr="00F419B2">
        <w:rPr>
          <w:rStyle w:val="A20"/>
          <w:color w:val="auto"/>
          <w:sz w:val="24"/>
          <w:szCs w:val="24"/>
        </w:rPr>
        <w:t>»</w:t>
      </w:r>
      <w:r w:rsidR="009B0F68" w:rsidRPr="00F419B2">
        <w:rPr>
          <w:rStyle w:val="A20"/>
          <w:color w:val="auto"/>
          <w:sz w:val="24"/>
          <w:szCs w:val="24"/>
        </w:rPr>
        <w:t xml:space="preserve">, </w:t>
      </w:r>
      <w:r w:rsidRPr="00F419B2">
        <w:rPr>
          <w:rStyle w:val="A20"/>
          <w:color w:val="auto"/>
          <w:sz w:val="24"/>
          <w:szCs w:val="24"/>
        </w:rPr>
        <w:t>«</w:t>
      </w:r>
      <w:r w:rsidR="009B0F68" w:rsidRPr="00F419B2">
        <w:rPr>
          <w:rStyle w:val="A20"/>
          <w:color w:val="auto"/>
          <w:sz w:val="24"/>
          <w:szCs w:val="24"/>
        </w:rPr>
        <w:t>Дата рождения</w:t>
      </w:r>
      <w:r w:rsidRPr="00F419B2">
        <w:rPr>
          <w:rStyle w:val="A20"/>
          <w:color w:val="auto"/>
          <w:sz w:val="24"/>
          <w:szCs w:val="24"/>
        </w:rPr>
        <w:t>»</w:t>
      </w:r>
      <w:r w:rsidR="009B0F68" w:rsidRPr="00F419B2">
        <w:rPr>
          <w:rStyle w:val="A20"/>
          <w:color w:val="auto"/>
          <w:sz w:val="24"/>
          <w:szCs w:val="24"/>
        </w:rPr>
        <w:t xml:space="preserve">, </w:t>
      </w:r>
      <w:r w:rsidRPr="00F419B2">
        <w:rPr>
          <w:rStyle w:val="A20"/>
          <w:color w:val="auto"/>
          <w:sz w:val="24"/>
          <w:szCs w:val="24"/>
        </w:rPr>
        <w:t>«</w:t>
      </w:r>
      <w:r w:rsidR="009B0F68" w:rsidRPr="00F419B2">
        <w:rPr>
          <w:rStyle w:val="A20"/>
          <w:color w:val="auto"/>
          <w:sz w:val="24"/>
          <w:szCs w:val="24"/>
        </w:rPr>
        <w:t>Пол</w:t>
      </w:r>
      <w:r w:rsidRPr="00F419B2">
        <w:rPr>
          <w:rStyle w:val="A20"/>
          <w:color w:val="auto"/>
          <w:sz w:val="24"/>
          <w:szCs w:val="24"/>
        </w:rPr>
        <w:t>»</w:t>
      </w:r>
      <w:r w:rsidR="004C22C3" w:rsidRPr="00F419B2">
        <w:rPr>
          <w:rStyle w:val="A20"/>
          <w:color w:val="auto"/>
          <w:sz w:val="24"/>
          <w:szCs w:val="24"/>
        </w:rPr>
        <w:t xml:space="preserve"> – </w:t>
      </w:r>
      <w:r w:rsidR="009B0F68" w:rsidRPr="00F419B2">
        <w:rPr>
          <w:rStyle w:val="A20"/>
          <w:color w:val="auto"/>
          <w:sz w:val="24"/>
          <w:szCs w:val="24"/>
        </w:rPr>
        <w:t>не доступны для редактирования.</w:t>
      </w:r>
      <w:r w:rsidR="00951CBE" w:rsidRPr="00F419B2">
        <w:rPr>
          <w:rStyle w:val="A20"/>
          <w:color w:val="auto"/>
          <w:sz w:val="24"/>
          <w:szCs w:val="24"/>
        </w:rPr>
        <w:t xml:space="preserve"> По умолчанию, поля заполнены значением из портфолио;</w:t>
      </w:r>
    </w:p>
    <w:p w14:paraId="43941CC5" w14:textId="77777777" w:rsidR="009B0F68" w:rsidRPr="00F419B2" w:rsidRDefault="00DB1DFC" w:rsidP="00B10C60">
      <w:pPr>
        <w:pStyle w:val="phlistitemized1"/>
        <w:rPr>
          <w:rStyle w:val="A20"/>
          <w:color w:val="auto"/>
          <w:sz w:val="24"/>
          <w:szCs w:val="24"/>
        </w:rPr>
      </w:pPr>
      <w:r w:rsidRPr="00F419B2">
        <w:rPr>
          <w:rStyle w:val="A20"/>
          <w:color w:val="auto"/>
          <w:sz w:val="24"/>
          <w:szCs w:val="24"/>
        </w:rPr>
        <w:t>«</w:t>
      </w:r>
      <w:r w:rsidR="009B0F68" w:rsidRPr="00F419B2">
        <w:rPr>
          <w:rStyle w:val="A20"/>
          <w:color w:val="auto"/>
          <w:sz w:val="24"/>
          <w:szCs w:val="24"/>
        </w:rPr>
        <w:t>Логин</w:t>
      </w:r>
      <w:r w:rsidRPr="00F419B2">
        <w:rPr>
          <w:rStyle w:val="A20"/>
          <w:color w:val="auto"/>
          <w:sz w:val="24"/>
          <w:szCs w:val="24"/>
        </w:rPr>
        <w:t>»</w:t>
      </w:r>
      <w:r w:rsidR="004C22C3" w:rsidRPr="00F419B2">
        <w:rPr>
          <w:rStyle w:val="A20"/>
          <w:color w:val="auto"/>
          <w:sz w:val="24"/>
          <w:szCs w:val="24"/>
        </w:rPr>
        <w:t xml:space="preserve"> – </w:t>
      </w:r>
      <w:r w:rsidR="00875087" w:rsidRPr="00F419B2">
        <w:rPr>
          <w:rStyle w:val="A20"/>
          <w:color w:val="auto"/>
          <w:sz w:val="24"/>
          <w:szCs w:val="24"/>
        </w:rPr>
        <w:t>введите новое значение логина пользователя</w:t>
      </w:r>
      <w:r w:rsidR="009B0F68" w:rsidRPr="00F419B2">
        <w:rPr>
          <w:rStyle w:val="A20"/>
          <w:color w:val="auto"/>
          <w:sz w:val="24"/>
          <w:szCs w:val="24"/>
        </w:rPr>
        <w:t xml:space="preserve">. По умолчанию, поле заполнено </w:t>
      </w:r>
      <w:r w:rsidR="00951CBE" w:rsidRPr="00F419B2">
        <w:rPr>
          <w:rStyle w:val="A20"/>
          <w:color w:val="auto"/>
          <w:sz w:val="24"/>
          <w:szCs w:val="24"/>
        </w:rPr>
        <w:t>значением из портфолио;</w:t>
      </w:r>
    </w:p>
    <w:p w14:paraId="2420973F" w14:textId="77777777" w:rsidR="00875087" w:rsidRPr="00F419B2" w:rsidRDefault="00875087" w:rsidP="00B10C60">
      <w:pPr>
        <w:pStyle w:val="phnormal"/>
        <w:rPr>
          <w:rFonts w:cs="Arial"/>
        </w:rPr>
      </w:pPr>
      <w:r w:rsidRPr="00F419B2">
        <w:rPr>
          <w:rFonts w:cs="Arial"/>
          <w:b/>
        </w:rPr>
        <w:t>Примечание</w:t>
      </w:r>
      <w:r w:rsidR="004C22C3" w:rsidRPr="00F419B2">
        <w:rPr>
          <w:rFonts w:cs="Arial"/>
        </w:rPr>
        <w:t xml:space="preserve"> – </w:t>
      </w:r>
      <w:r w:rsidRPr="00F419B2">
        <w:rPr>
          <w:rFonts w:cs="Arial"/>
        </w:rPr>
        <w:t xml:space="preserve">Если введен существующий </w:t>
      </w:r>
      <w:r w:rsidR="006930A5" w:rsidRPr="00F419B2">
        <w:rPr>
          <w:rFonts w:cs="Arial"/>
        </w:rPr>
        <w:t xml:space="preserve">в Системе </w:t>
      </w:r>
      <w:r w:rsidRPr="00F419B2">
        <w:rPr>
          <w:rFonts w:cs="Arial"/>
        </w:rPr>
        <w:t>логин, то поле подсвечивается желтым цветом.</w:t>
      </w:r>
      <w:r w:rsidR="006930A5" w:rsidRPr="00F419B2">
        <w:rPr>
          <w:rFonts w:cs="Arial"/>
        </w:rPr>
        <w:t xml:space="preserve"> Логин пользователя в рамках всей Системы должен быть уникальным для каждого пользователя.</w:t>
      </w:r>
    </w:p>
    <w:p w14:paraId="11571206" w14:textId="77777777" w:rsidR="009B0F68" w:rsidRPr="00F419B2" w:rsidRDefault="00DB1DFC" w:rsidP="00B10C60">
      <w:pPr>
        <w:pStyle w:val="phlistitemized1"/>
        <w:rPr>
          <w:rStyle w:val="A20"/>
          <w:color w:val="auto"/>
          <w:sz w:val="24"/>
          <w:szCs w:val="24"/>
        </w:rPr>
      </w:pPr>
      <w:r w:rsidRPr="00F419B2">
        <w:rPr>
          <w:rStyle w:val="A20"/>
          <w:color w:val="auto"/>
          <w:sz w:val="24"/>
          <w:szCs w:val="24"/>
        </w:rPr>
        <w:t>«</w:t>
      </w:r>
      <w:r w:rsidR="009B0F68" w:rsidRPr="00F419B2">
        <w:rPr>
          <w:rStyle w:val="A20"/>
          <w:color w:val="auto"/>
          <w:sz w:val="24"/>
          <w:szCs w:val="24"/>
        </w:rPr>
        <w:t>Пароль</w:t>
      </w:r>
      <w:r w:rsidRPr="00F419B2">
        <w:rPr>
          <w:rStyle w:val="A20"/>
          <w:color w:val="auto"/>
          <w:sz w:val="24"/>
          <w:szCs w:val="24"/>
        </w:rPr>
        <w:t>»</w:t>
      </w:r>
      <w:r w:rsidR="004C22C3" w:rsidRPr="00F419B2">
        <w:rPr>
          <w:rStyle w:val="A20"/>
          <w:color w:val="auto"/>
          <w:sz w:val="24"/>
          <w:szCs w:val="24"/>
        </w:rPr>
        <w:t xml:space="preserve"> – </w:t>
      </w:r>
      <w:r w:rsidR="00875087" w:rsidRPr="00F419B2">
        <w:rPr>
          <w:rStyle w:val="A20"/>
          <w:color w:val="auto"/>
          <w:sz w:val="24"/>
          <w:szCs w:val="24"/>
        </w:rPr>
        <w:t>введите новое значение пароля пользователя</w:t>
      </w:r>
      <w:r w:rsidR="009B0F68" w:rsidRPr="00F419B2">
        <w:rPr>
          <w:rStyle w:val="A20"/>
          <w:color w:val="auto"/>
          <w:sz w:val="24"/>
          <w:szCs w:val="24"/>
        </w:rPr>
        <w:t>.</w:t>
      </w:r>
      <w:r w:rsidR="00951CBE" w:rsidRPr="00F419B2">
        <w:rPr>
          <w:rStyle w:val="A20"/>
          <w:color w:val="auto"/>
          <w:sz w:val="24"/>
          <w:szCs w:val="24"/>
        </w:rPr>
        <w:t xml:space="preserve"> Возможно редактирование пароля;</w:t>
      </w:r>
    </w:p>
    <w:p w14:paraId="545B2441" w14:textId="77777777" w:rsidR="00875087" w:rsidRPr="00F419B2" w:rsidRDefault="00DB1DFC" w:rsidP="00B10C60">
      <w:pPr>
        <w:pStyle w:val="phlistitemized1"/>
        <w:rPr>
          <w:rStyle w:val="A20"/>
          <w:color w:val="auto"/>
          <w:sz w:val="24"/>
          <w:szCs w:val="24"/>
        </w:rPr>
      </w:pPr>
      <w:r w:rsidRPr="00F419B2">
        <w:rPr>
          <w:rStyle w:val="A20"/>
          <w:color w:val="auto"/>
          <w:sz w:val="24"/>
          <w:szCs w:val="24"/>
        </w:rPr>
        <w:t>«</w:t>
      </w:r>
      <w:r w:rsidR="009B0F68" w:rsidRPr="00F419B2">
        <w:rPr>
          <w:rStyle w:val="A20"/>
          <w:color w:val="auto"/>
          <w:sz w:val="24"/>
          <w:szCs w:val="24"/>
        </w:rPr>
        <w:t>Подтверждение</w:t>
      </w:r>
      <w:r w:rsidRPr="00F419B2">
        <w:rPr>
          <w:rStyle w:val="A20"/>
          <w:color w:val="auto"/>
          <w:sz w:val="24"/>
          <w:szCs w:val="24"/>
        </w:rPr>
        <w:t>»</w:t>
      </w:r>
      <w:r w:rsidR="004C22C3" w:rsidRPr="00F419B2">
        <w:rPr>
          <w:rStyle w:val="A20"/>
          <w:color w:val="auto"/>
          <w:sz w:val="24"/>
          <w:szCs w:val="24"/>
        </w:rPr>
        <w:t xml:space="preserve"> – </w:t>
      </w:r>
      <w:r w:rsidR="00EB521F" w:rsidRPr="00F419B2">
        <w:rPr>
          <w:rStyle w:val="A20"/>
          <w:color w:val="auto"/>
          <w:sz w:val="24"/>
          <w:szCs w:val="24"/>
        </w:rPr>
        <w:t>повторно укажите пароль</w:t>
      </w:r>
      <w:r w:rsidR="00875087" w:rsidRPr="00F419B2">
        <w:rPr>
          <w:rStyle w:val="A20"/>
          <w:color w:val="auto"/>
          <w:sz w:val="24"/>
          <w:szCs w:val="24"/>
        </w:rPr>
        <w:t>;</w:t>
      </w:r>
    </w:p>
    <w:p w14:paraId="478AB4AB" w14:textId="7431AFB8" w:rsidR="009B0F68" w:rsidRPr="00F419B2" w:rsidRDefault="00875087" w:rsidP="00B10C60">
      <w:pPr>
        <w:pStyle w:val="phnormal"/>
        <w:rPr>
          <w:rStyle w:val="A20"/>
          <w:rFonts w:cs="Arial"/>
          <w:color w:val="auto"/>
          <w:sz w:val="24"/>
          <w:szCs w:val="24"/>
        </w:rPr>
      </w:pPr>
      <w:r w:rsidRPr="00F419B2">
        <w:rPr>
          <w:rStyle w:val="A20"/>
          <w:rFonts w:cs="Arial"/>
          <w:b/>
          <w:color w:val="auto"/>
          <w:sz w:val="24"/>
          <w:szCs w:val="24"/>
        </w:rPr>
        <w:t>Примечание</w:t>
      </w:r>
      <w:r w:rsidR="004C22C3" w:rsidRPr="00F419B2">
        <w:rPr>
          <w:rStyle w:val="A20"/>
          <w:rFonts w:cs="Arial"/>
          <w:color w:val="auto"/>
          <w:sz w:val="24"/>
          <w:szCs w:val="24"/>
        </w:rPr>
        <w:t xml:space="preserve"> – </w:t>
      </w:r>
      <w:r w:rsidR="009B0F68" w:rsidRPr="00F419B2">
        <w:rPr>
          <w:rStyle w:val="A20"/>
          <w:rFonts w:cs="Arial"/>
          <w:color w:val="auto"/>
          <w:sz w:val="24"/>
          <w:szCs w:val="24"/>
        </w:rPr>
        <w:t xml:space="preserve">Значения поля </w:t>
      </w:r>
      <w:r w:rsidR="00DB1DFC" w:rsidRPr="00F419B2">
        <w:rPr>
          <w:rStyle w:val="A20"/>
          <w:rFonts w:cs="Arial"/>
          <w:color w:val="auto"/>
          <w:sz w:val="24"/>
          <w:szCs w:val="24"/>
        </w:rPr>
        <w:t>«</w:t>
      </w:r>
      <w:r w:rsidR="009B0F68" w:rsidRPr="00F419B2">
        <w:rPr>
          <w:rStyle w:val="A20"/>
          <w:rFonts w:cs="Arial"/>
          <w:color w:val="auto"/>
          <w:sz w:val="24"/>
          <w:szCs w:val="24"/>
        </w:rPr>
        <w:t>Пароль</w:t>
      </w:r>
      <w:r w:rsidR="00DB1DFC" w:rsidRPr="00F419B2">
        <w:rPr>
          <w:rStyle w:val="A20"/>
          <w:rFonts w:cs="Arial"/>
          <w:color w:val="auto"/>
          <w:sz w:val="24"/>
          <w:szCs w:val="24"/>
        </w:rPr>
        <w:t>»</w:t>
      </w:r>
      <w:r w:rsidR="009B0F68" w:rsidRPr="00F419B2">
        <w:rPr>
          <w:rStyle w:val="A20"/>
          <w:rFonts w:cs="Arial"/>
          <w:color w:val="auto"/>
          <w:sz w:val="24"/>
          <w:szCs w:val="24"/>
        </w:rPr>
        <w:t xml:space="preserve"> и </w:t>
      </w:r>
      <w:r w:rsidR="00DB1DFC" w:rsidRPr="00F419B2">
        <w:rPr>
          <w:rStyle w:val="A20"/>
          <w:rFonts w:cs="Arial"/>
          <w:color w:val="auto"/>
          <w:sz w:val="24"/>
          <w:szCs w:val="24"/>
        </w:rPr>
        <w:t>«</w:t>
      </w:r>
      <w:r w:rsidR="009B0F68" w:rsidRPr="00F419B2">
        <w:rPr>
          <w:rStyle w:val="A20"/>
          <w:rFonts w:cs="Arial"/>
          <w:color w:val="auto"/>
          <w:sz w:val="24"/>
          <w:szCs w:val="24"/>
        </w:rPr>
        <w:t>Подтверждение пароля</w:t>
      </w:r>
      <w:r w:rsidR="00DB1DFC" w:rsidRPr="00F419B2">
        <w:rPr>
          <w:rStyle w:val="A20"/>
          <w:rFonts w:cs="Arial"/>
          <w:color w:val="auto"/>
          <w:sz w:val="24"/>
          <w:szCs w:val="24"/>
        </w:rPr>
        <w:t>»</w:t>
      </w:r>
      <w:r w:rsidR="009B0F68" w:rsidRPr="00F419B2">
        <w:rPr>
          <w:rStyle w:val="A20"/>
          <w:rFonts w:cs="Arial"/>
          <w:color w:val="auto"/>
          <w:sz w:val="24"/>
          <w:szCs w:val="24"/>
        </w:rPr>
        <w:t xml:space="preserve"> должны быть одинаковыми.</w:t>
      </w:r>
    </w:p>
    <w:p w14:paraId="2F41E2E8" w14:textId="77777777" w:rsidR="00154F7C" w:rsidRPr="00F419B2" w:rsidRDefault="00DB1DFC" w:rsidP="00B10C60">
      <w:pPr>
        <w:pStyle w:val="phlistitemized1"/>
        <w:rPr>
          <w:rStyle w:val="A20"/>
          <w:color w:val="auto"/>
          <w:sz w:val="24"/>
          <w:szCs w:val="24"/>
        </w:rPr>
      </w:pPr>
      <w:r w:rsidRPr="00F419B2">
        <w:rPr>
          <w:rStyle w:val="A20"/>
          <w:color w:val="auto"/>
          <w:sz w:val="24"/>
          <w:szCs w:val="24"/>
        </w:rPr>
        <w:lastRenderedPageBreak/>
        <w:t>«</w:t>
      </w:r>
      <w:r w:rsidR="00154F7C" w:rsidRPr="00F419B2">
        <w:rPr>
          <w:rStyle w:val="A20"/>
          <w:color w:val="auto"/>
          <w:sz w:val="24"/>
          <w:szCs w:val="24"/>
        </w:rPr>
        <w:t>Данные являются тестовыми или ошибочными (данные не отправляются в Контингент)</w:t>
      </w:r>
      <w:r w:rsidRPr="00F419B2">
        <w:rPr>
          <w:rStyle w:val="A20"/>
          <w:color w:val="auto"/>
          <w:sz w:val="24"/>
          <w:szCs w:val="24"/>
        </w:rPr>
        <w:t>»</w:t>
      </w:r>
      <w:r w:rsidR="004C22C3" w:rsidRPr="00F419B2">
        <w:rPr>
          <w:rStyle w:val="A20"/>
          <w:color w:val="auto"/>
          <w:sz w:val="24"/>
          <w:szCs w:val="24"/>
        </w:rPr>
        <w:t xml:space="preserve"> – </w:t>
      </w:r>
      <w:r w:rsidR="00875087" w:rsidRPr="00F419B2">
        <w:rPr>
          <w:rStyle w:val="A20"/>
          <w:color w:val="auto"/>
          <w:sz w:val="24"/>
          <w:szCs w:val="24"/>
        </w:rPr>
        <w:t xml:space="preserve">установите </w:t>
      </w:r>
      <w:r w:rsidRPr="00F419B2">
        <w:rPr>
          <w:rStyle w:val="A20"/>
          <w:color w:val="auto"/>
          <w:sz w:val="24"/>
          <w:szCs w:val="24"/>
        </w:rPr>
        <w:t>«</w:t>
      </w:r>
      <w:r w:rsidR="00875087" w:rsidRPr="00F419B2">
        <w:rPr>
          <w:rStyle w:val="A20"/>
          <w:color w:val="auto"/>
          <w:sz w:val="24"/>
          <w:szCs w:val="24"/>
        </w:rPr>
        <w:t>флажок</w:t>
      </w:r>
      <w:r w:rsidRPr="00F419B2">
        <w:rPr>
          <w:rStyle w:val="A20"/>
          <w:color w:val="auto"/>
          <w:sz w:val="24"/>
          <w:szCs w:val="24"/>
        </w:rPr>
        <w:t>»</w:t>
      </w:r>
      <w:r w:rsidR="00875087" w:rsidRPr="00F419B2">
        <w:rPr>
          <w:rStyle w:val="A20"/>
          <w:color w:val="auto"/>
          <w:sz w:val="24"/>
          <w:szCs w:val="24"/>
        </w:rPr>
        <w:t xml:space="preserve"> если информация о пользователе не будет отправляться в Контингент</w:t>
      </w:r>
      <w:r w:rsidR="00A44B02" w:rsidRPr="00F419B2">
        <w:rPr>
          <w:rStyle w:val="A20"/>
          <w:color w:val="auto"/>
          <w:sz w:val="24"/>
          <w:szCs w:val="24"/>
        </w:rPr>
        <w:t>.</w:t>
      </w:r>
    </w:p>
    <w:p w14:paraId="0DAAAF82" w14:textId="77777777" w:rsidR="009B0F68" w:rsidRPr="00F419B2" w:rsidRDefault="00951CBE" w:rsidP="00B10C60">
      <w:pPr>
        <w:pStyle w:val="phnormal"/>
        <w:rPr>
          <w:rStyle w:val="A20"/>
          <w:rFonts w:cs="Arial"/>
          <w:color w:val="auto"/>
          <w:sz w:val="24"/>
          <w:szCs w:val="24"/>
        </w:rPr>
      </w:pPr>
      <w:r w:rsidRPr="00F419B2">
        <w:rPr>
          <w:rStyle w:val="A20"/>
          <w:rFonts w:cs="Arial"/>
          <w:color w:val="auto"/>
          <w:sz w:val="24"/>
          <w:szCs w:val="24"/>
        </w:rPr>
        <w:t>При необходимости измените логин</w:t>
      </w:r>
      <w:r w:rsidR="0094393F" w:rsidRPr="00F419B2">
        <w:rPr>
          <w:rStyle w:val="A20"/>
          <w:rFonts w:cs="Arial"/>
          <w:color w:val="auto"/>
          <w:sz w:val="24"/>
          <w:szCs w:val="24"/>
        </w:rPr>
        <w:t xml:space="preserve">/ </w:t>
      </w:r>
      <w:r w:rsidRPr="00F419B2">
        <w:rPr>
          <w:rStyle w:val="A20"/>
          <w:rFonts w:cs="Arial"/>
          <w:color w:val="auto"/>
          <w:sz w:val="24"/>
          <w:szCs w:val="24"/>
        </w:rPr>
        <w:t>пароль и н</w:t>
      </w:r>
      <w:r w:rsidR="009B0F68" w:rsidRPr="00F419B2">
        <w:rPr>
          <w:rStyle w:val="A20"/>
          <w:rFonts w:cs="Arial"/>
          <w:color w:val="auto"/>
          <w:sz w:val="24"/>
          <w:szCs w:val="24"/>
        </w:rPr>
        <w:t xml:space="preserve">ажмите кнопку </w:t>
      </w:r>
      <w:r w:rsidR="00DB1DFC" w:rsidRPr="00F419B2">
        <w:rPr>
          <w:rStyle w:val="A20"/>
          <w:rFonts w:cs="Arial"/>
          <w:color w:val="auto"/>
          <w:sz w:val="24"/>
          <w:szCs w:val="24"/>
        </w:rPr>
        <w:t>«</w:t>
      </w:r>
      <w:r w:rsidR="009B0F68" w:rsidRPr="00F419B2">
        <w:rPr>
          <w:rStyle w:val="A20"/>
          <w:rFonts w:cs="Arial"/>
          <w:color w:val="auto"/>
          <w:sz w:val="24"/>
          <w:szCs w:val="24"/>
        </w:rPr>
        <w:t>Сохранить</w:t>
      </w:r>
      <w:r w:rsidR="00DB1DFC" w:rsidRPr="00F419B2">
        <w:rPr>
          <w:rStyle w:val="A20"/>
          <w:rFonts w:cs="Arial"/>
          <w:color w:val="auto"/>
          <w:sz w:val="24"/>
          <w:szCs w:val="24"/>
        </w:rPr>
        <w:t>»</w:t>
      </w:r>
      <w:r w:rsidR="009B0F68" w:rsidRPr="00F419B2">
        <w:rPr>
          <w:rStyle w:val="A20"/>
          <w:rFonts w:cs="Arial"/>
          <w:color w:val="auto"/>
          <w:sz w:val="24"/>
          <w:szCs w:val="24"/>
        </w:rPr>
        <w:t>.</w:t>
      </w:r>
    </w:p>
    <w:p w14:paraId="681BBDCE" w14:textId="77777777" w:rsidR="0029477A" w:rsidRPr="00F419B2" w:rsidRDefault="003E3FEC" w:rsidP="00B10C60">
      <w:pPr>
        <w:pStyle w:val="phnormal"/>
        <w:rPr>
          <w:rStyle w:val="A20"/>
          <w:rFonts w:cs="Arial"/>
          <w:color w:val="auto"/>
          <w:sz w:val="24"/>
          <w:szCs w:val="24"/>
        </w:rPr>
      </w:pPr>
      <w:r w:rsidRPr="00F419B2">
        <w:rPr>
          <w:rStyle w:val="A20"/>
          <w:rFonts w:cs="Arial"/>
          <w:color w:val="auto"/>
          <w:sz w:val="24"/>
          <w:szCs w:val="24"/>
        </w:rPr>
        <w:t>В разделе</w:t>
      </w:r>
      <w:r w:rsidR="0029477A" w:rsidRPr="00F419B2">
        <w:rPr>
          <w:rStyle w:val="A20"/>
          <w:rFonts w:cs="Arial"/>
          <w:color w:val="auto"/>
          <w:sz w:val="24"/>
          <w:szCs w:val="24"/>
        </w:rPr>
        <w:t xml:space="preserve"> </w:t>
      </w:r>
      <w:r w:rsidR="00DB1DFC" w:rsidRPr="00F419B2">
        <w:rPr>
          <w:rStyle w:val="A20"/>
          <w:rFonts w:cs="Arial"/>
          <w:color w:val="auto"/>
          <w:sz w:val="24"/>
          <w:szCs w:val="24"/>
        </w:rPr>
        <w:t>«</w:t>
      </w:r>
      <w:r w:rsidR="0029477A" w:rsidRPr="00F419B2">
        <w:rPr>
          <w:rStyle w:val="A20"/>
          <w:rFonts w:cs="Arial"/>
          <w:color w:val="auto"/>
          <w:sz w:val="24"/>
          <w:szCs w:val="24"/>
        </w:rPr>
        <w:t>Роли</w:t>
      </w:r>
      <w:r w:rsidR="00DB1DFC" w:rsidRPr="00F419B2">
        <w:rPr>
          <w:rStyle w:val="A20"/>
          <w:rFonts w:cs="Arial"/>
          <w:color w:val="auto"/>
          <w:sz w:val="24"/>
          <w:szCs w:val="24"/>
        </w:rPr>
        <w:t>»</w:t>
      </w:r>
      <w:r w:rsidR="0029477A" w:rsidRPr="00F419B2">
        <w:rPr>
          <w:rStyle w:val="A20"/>
          <w:rFonts w:cs="Arial"/>
          <w:color w:val="auto"/>
          <w:sz w:val="24"/>
          <w:szCs w:val="24"/>
        </w:rPr>
        <w:t xml:space="preserve"> </w:t>
      </w:r>
      <w:r w:rsidR="00951CBE" w:rsidRPr="00F419B2">
        <w:rPr>
          <w:rStyle w:val="A20"/>
          <w:rFonts w:cs="Arial"/>
          <w:color w:val="auto"/>
          <w:sz w:val="24"/>
          <w:szCs w:val="24"/>
        </w:rPr>
        <w:t>в</w:t>
      </w:r>
      <w:r w:rsidR="0029477A" w:rsidRPr="00F419B2">
        <w:rPr>
          <w:rStyle w:val="A20"/>
          <w:rFonts w:cs="Arial"/>
          <w:color w:val="auto"/>
          <w:sz w:val="24"/>
          <w:szCs w:val="24"/>
        </w:rPr>
        <w:t xml:space="preserve"> автоматическом режиме формируется список ролей у данного пользователя. </w:t>
      </w:r>
      <w:r w:rsidRPr="00F419B2">
        <w:rPr>
          <w:rStyle w:val="A20"/>
          <w:rFonts w:cs="Arial"/>
          <w:color w:val="auto"/>
          <w:sz w:val="24"/>
          <w:szCs w:val="24"/>
        </w:rPr>
        <w:t xml:space="preserve">Раздел состоит из следующих граф: </w:t>
      </w:r>
      <w:r w:rsidR="00DB1DFC" w:rsidRPr="00F419B2">
        <w:rPr>
          <w:rStyle w:val="A20"/>
          <w:rFonts w:cs="Arial"/>
          <w:color w:val="auto"/>
          <w:sz w:val="24"/>
          <w:szCs w:val="24"/>
        </w:rPr>
        <w:t>«</w:t>
      </w:r>
      <w:r w:rsidRPr="00F419B2">
        <w:rPr>
          <w:rStyle w:val="A20"/>
          <w:rFonts w:cs="Arial"/>
          <w:color w:val="auto"/>
          <w:sz w:val="24"/>
          <w:szCs w:val="24"/>
        </w:rPr>
        <w:t>Роль</w:t>
      </w:r>
      <w:r w:rsidR="00DB1DFC" w:rsidRPr="00F419B2">
        <w:rPr>
          <w:rStyle w:val="A20"/>
          <w:rFonts w:cs="Arial"/>
          <w:color w:val="auto"/>
          <w:sz w:val="24"/>
          <w:szCs w:val="24"/>
        </w:rPr>
        <w:t>»</w:t>
      </w:r>
      <w:r w:rsidRPr="00F419B2">
        <w:rPr>
          <w:rStyle w:val="A20"/>
          <w:rFonts w:cs="Arial"/>
          <w:color w:val="auto"/>
          <w:sz w:val="24"/>
          <w:szCs w:val="24"/>
        </w:rPr>
        <w:t xml:space="preserve">, </w:t>
      </w:r>
      <w:r w:rsidR="00DB1DFC" w:rsidRPr="00F419B2">
        <w:rPr>
          <w:rStyle w:val="A20"/>
          <w:rFonts w:cs="Arial"/>
          <w:color w:val="auto"/>
          <w:sz w:val="24"/>
          <w:szCs w:val="24"/>
        </w:rPr>
        <w:t>«</w:t>
      </w:r>
      <w:r w:rsidR="008370EC" w:rsidRPr="00F419B2">
        <w:rPr>
          <w:rStyle w:val="A20"/>
          <w:rFonts w:cs="Arial"/>
          <w:color w:val="auto"/>
          <w:sz w:val="24"/>
          <w:szCs w:val="24"/>
        </w:rPr>
        <w:t>Срок</w:t>
      </w:r>
      <w:r w:rsidR="00DB1DFC" w:rsidRPr="00F419B2">
        <w:rPr>
          <w:rStyle w:val="A20"/>
          <w:rFonts w:cs="Arial"/>
          <w:color w:val="auto"/>
          <w:sz w:val="24"/>
          <w:szCs w:val="24"/>
        </w:rPr>
        <w:t>»</w:t>
      </w:r>
      <w:r w:rsidR="008370EC" w:rsidRPr="00F419B2">
        <w:rPr>
          <w:rStyle w:val="A20"/>
          <w:rFonts w:cs="Arial"/>
          <w:color w:val="auto"/>
          <w:sz w:val="24"/>
          <w:szCs w:val="24"/>
        </w:rPr>
        <w:t xml:space="preserve">, </w:t>
      </w:r>
      <w:r w:rsidR="00DB1DFC" w:rsidRPr="00F419B2">
        <w:rPr>
          <w:rStyle w:val="A20"/>
          <w:rFonts w:cs="Arial"/>
          <w:color w:val="auto"/>
          <w:sz w:val="24"/>
          <w:szCs w:val="24"/>
        </w:rPr>
        <w:t>«</w:t>
      </w:r>
      <w:r w:rsidR="008370EC" w:rsidRPr="00F419B2">
        <w:rPr>
          <w:rStyle w:val="A20"/>
          <w:rFonts w:cs="Arial"/>
          <w:color w:val="auto"/>
          <w:sz w:val="24"/>
          <w:szCs w:val="24"/>
        </w:rPr>
        <w:t>Должность</w:t>
      </w:r>
      <w:r w:rsidR="00DB1DFC" w:rsidRPr="00F419B2">
        <w:rPr>
          <w:rStyle w:val="A20"/>
          <w:rFonts w:cs="Arial"/>
          <w:color w:val="auto"/>
          <w:sz w:val="24"/>
          <w:szCs w:val="24"/>
        </w:rPr>
        <w:t>»</w:t>
      </w:r>
      <w:r w:rsidR="008370EC" w:rsidRPr="00F419B2">
        <w:rPr>
          <w:rStyle w:val="A20"/>
          <w:rFonts w:cs="Arial"/>
          <w:color w:val="auto"/>
          <w:sz w:val="24"/>
          <w:szCs w:val="24"/>
        </w:rPr>
        <w:t xml:space="preserve">, </w:t>
      </w:r>
      <w:r w:rsidR="00DB1DFC" w:rsidRPr="00F419B2">
        <w:rPr>
          <w:rStyle w:val="A20"/>
          <w:rFonts w:cs="Arial"/>
          <w:color w:val="auto"/>
          <w:sz w:val="24"/>
          <w:szCs w:val="24"/>
        </w:rPr>
        <w:t>«</w:t>
      </w:r>
      <w:r w:rsidR="008370EC" w:rsidRPr="00F419B2">
        <w:rPr>
          <w:rStyle w:val="A20"/>
          <w:rFonts w:cs="Arial"/>
          <w:color w:val="auto"/>
          <w:sz w:val="24"/>
          <w:szCs w:val="24"/>
        </w:rPr>
        <w:t>Организация</w:t>
      </w:r>
      <w:r w:rsidR="00DB1DFC" w:rsidRPr="00F419B2">
        <w:rPr>
          <w:rStyle w:val="A20"/>
          <w:rFonts w:cs="Arial"/>
          <w:color w:val="auto"/>
          <w:sz w:val="24"/>
          <w:szCs w:val="24"/>
        </w:rPr>
        <w:t>»</w:t>
      </w:r>
      <w:r w:rsidRPr="00F419B2">
        <w:rPr>
          <w:rStyle w:val="A20"/>
          <w:rFonts w:cs="Arial"/>
          <w:color w:val="auto"/>
          <w:sz w:val="24"/>
          <w:szCs w:val="24"/>
        </w:rPr>
        <w:t>.</w:t>
      </w:r>
      <w:r w:rsidR="006930A5" w:rsidRPr="00F419B2">
        <w:rPr>
          <w:rStyle w:val="A20"/>
          <w:rFonts w:cs="Arial"/>
          <w:color w:val="auto"/>
          <w:sz w:val="24"/>
          <w:szCs w:val="24"/>
        </w:rPr>
        <w:t xml:space="preserve"> Данный раздел не подлежит редактированию.</w:t>
      </w:r>
    </w:p>
    <w:p w14:paraId="0B4D6ECA" w14:textId="77777777" w:rsidR="00417411" w:rsidRPr="00F419B2" w:rsidRDefault="00417411" w:rsidP="00417411">
      <w:pPr>
        <w:pStyle w:val="30"/>
        <w:rPr>
          <w:rFonts w:cs="Arial"/>
        </w:rPr>
      </w:pPr>
      <w:bookmarkStart w:id="2012" w:name="_Toc46824875"/>
      <w:bookmarkStart w:id="2013" w:name="_Toc382991476"/>
      <w:bookmarkStart w:id="2014" w:name="_Toc448835834"/>
      <w:bookmarkEnd w:id="1930"/>
      <w:bookmarkEnd w:id="1931"/>
      <w:bookmarkEnd w:id="1932"/>
      <w:bookmarkEnd w:id="1933"/>
      <w:r w:rsidRPr="00F419B2">
        <w:rPr>
          <w:rFonts w:cs="Arial"/>
        </w:rPr>
        <w:t>Журнал изменений</w:t>
      </w:r>
      <w:bookmarkEnd w:id="2012"/>
    </w:p>
    <w:p w14:paraId="34A004E3" w14:textId="77777777" w:rsidR="00534ACF" w:rsidRPr="00F419B2" w:rsidRDefault="00417411" w:rsidP="00B10C60">
      <w:pPr>
        <w:pStyle w:val="phnormal"/>
        <w:rPr>
          <w:rFonts w:cs="Arial"/>
        </w:rPr>
      </w:pPr>
      <w:r w:rsidRPr="00F419B2">
        <w:rPr>
          <w:rFonts w:cs="Arial"/>
        </w:rPr>
        <w:t xml:space="preserve">В Системе осуществлено ведение журнала </w:t>
      </w:r>
      <w:r w:rsidR="004C22C3" w:rsidRPr="00F419B2">
        <w:rPr>
          <w:rFonts w:cs="Arial"/>
        </w:rPr>
        <w:t>изменений</w:t>
      </w:r>
      <w:r w:rsidRPr="00F419B2">
        <w:rPr>
          <w:rFonts w:cs="Arial"/>
        </w:rPr>
        <w:t>, осуществляемых пользователями</w:t>
      </w:r>
      <w:r w:rsidR="00B123C9" w:rsidRPr="00F419B2">
        <w:rPr>
          <w:rFonts w:cs="Arial"/>
        </w:rPr>
        <w:t>, а так</w:t>
      </w:r>
      <w:r w:rsidR="00534ACF" w:rsidRPr="00F419B2">
        <w:rPr>
          <w:rFonts w:cs="Arial"/>
        </w:rPr>
        <w:t>же время совершения этих действий и пользовател</w:t>
      </w:r>
      <w:r w:rsidR="00BE5C2E" w:rsidRPr="00F419B2">
        <w:rPr>
          <w:rFonts w:cs="Arial"/>
        </w:rPr>
        <w:t>ь, который совершал действия в С</w:t>
      </w:r>
      <w:r w:rsidR="00534ACF" w:rsidRPr="00F419B2">
        <w:rPr>
          <w:rFonts w:cs="Arial"/>
        </w:rPr>
        <w:t>истеме.</w:t>
      </w:r>
    </w:p>
    <w:p w14:paraId="00E3A842" w14:textId="77777777" w:rsidR="00C6671C" w:rsidRDefault="00417411" w:rsidP="00B10C60">
      <w:pPr>
        <w:pStyle w:val="phnormal"/>
        <w:rPr>
          <w:rFonts w:cs="Arial"/>
        </w:rPr>
      </w:pPr>
      <w:r w:rsidRPr="00F419B2">
        <w:rPr>
          <w:rFonts w:cs="Arial"/>
        </w:rPr>
        <w:t xml:space="preserve">Доступ к журналу событий имеют пользователи с </w:t>
      </w:r>
      <w:r w:rsidR="006930A5" w:rsidRPr="00F419B2">
        <w:rPr>
          <w:rFonts w:cs="Arial"/>
        </w:rPr>
        <w:t>соответствующим включенным правом доступа в роли пользователя</w:t>
      </w:r>
      <w:r w:rsidRPr="00F419B2">
        <w:rPr>
          <w:rFonts w:cs="Arial"/>
        </w:rPr>
        <w:t>.</w:t>
      </w:r>
    </w:p>
    <w:p w14:paraId="61C11F76" w14:textId="14F6B6BA" w:rsidR="00417411" w:rsidRPr="00F419B2" w:rsidRDefault="00417411" w:rsidP="00B10C60">
      <w:pPr>
        <w:pStyle w:val="phnormal"/>
        <w:rPr>
          <w:rFonts w:cs="Arial"/>
        </w:rPr>
      </w:pPr>
      <w:r w:rsidRPr="00F419B2">
        <w:rPr>
          <w:rFonts w:cs="Arial"/>
        </w:rPr>
        <w:t xml:space="preserve">Чтобы открыть журнал </w:t>
      </w:r>
      <w:r w:rsidR="006930A5" w:rsidRPr="00F419B2">
        <w:rPr>
          <w:rFonts w:cs="Arial"/>
        </w:rPr>
        <w:t>изменений</w:t>
      </w:r>
      <w:r w:rsidR="004356BE" w:rsidRPr="00F419B2">
        <w:rPr>
          <w:rFonts w:cs="Arial"/>
        </w:rPr>
        <w:t xml:space="preserve">, </w:t>
      </w:r>
      <w:r w:rsidRPr="00F419B2">
        <w:rPr>
          <w:rFonts w:cs="Arial"/>
        </w:rPr>
        <w:t xml:space="preserve">выберите в меню </w:t>
      </w:r>
      <w:r w:rsidR="00BE5C2E" w:rsidRPr="00F419B2">
        <w:rPr>
          <w:rFonts w:cs="Arial"/>
        </w:rPr>
        <w:t xml:space="preserve">пункт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Пуск</w:t>
      </w:r>
      <w:r w:rsidR="00531DC5" w:rsidRPr="00F419B2">
        <w:rPr>
          <w:rFonts w:cs="Arial"/>
        </w:rPr>
        <w:t>/</w:t>
      </w:r>
      <w:r w:rsidRPr="00F419B2">
        <w:rPr>
          <w:rFonts w:cs="Arial"/>
        </w:rPr>
        <w:t>Администрирование</w:t>
      </w:r>
      <w:r w:rsidR="00531DC5" w:rsidRPr="00F419B2">
        <w:rPr>
          <w:rFonts w:cs="Arial"/>
        </w:rPr>
        <w:t>/</w:t>
      </w:r>
      <w:r w:rsidRPr="00F419B2">
        <w:rPr>
          <w:rFonts w:cs="Arial"/>
        </w:rPr>
        <w:t xml:space="preserve">Журнал </w:t>
      </w:r>
      <w:r w:rsidR="00534ACF" w:rsidRPr="00F419B2">
        <w:rPr>
          <w:rFonts w:cs="Arial"/>
        </w:rPr>
        <w:t>изменений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>.</w:t>
      </w:r>
      <w:r w:rsidR="004356BE" w:rsidRPr="00F419B2">
        <w:rPr>
          <w:rFonts w:cs="Arial"/>
        </w:rPr>
        <w:t xml:space="preserve"> Откроется окно </w:t>
      </w:r>
      <w:r w:rsidR="00DB1DFC" w:rsidRPr="00F419B2">
        <w:rPr>
          <w:rFonts w:cs="Arial"/>
        </w:rPr>
        <w:t>«</w:t>
      </w:r>
      <w:r w:rsidR="004356BE" w:rsidRPr="00F419B2">
        <w:rPr>
          <w:rFonts w:cs="Arial"/>
        </w:rPr>
        <w:t>Журнал изменений</w:t>
      </w:r>
      <w:r w:rsidR="00DB1DFC" w:rsidRPr="00F419B2">
        <w:rPr>
          <w:rFonts w:cs="Arial"/>
        </w:rPr>
        <w:t>»</w:t>
      </w:r>
      <w:r w:rsidR="004356BE" w:rsidRPr="00F419B2">
        <w:rPr>
          <w:rFonts w:cs="Arial"/>
        </w:rPr>
        <w:t xml:space="preserve"> (</w:t>
      </w:r>
      <w:r w:rsidR="004356BE" w:rsidRPr="00F419B2">
        <w:rPr>
          <w:rFonts w:cs="Arial"/>
        </w:rPr>
        <w:fldChar w:fldCharType="begin"/>
      </w:r>
      <w:r w:rsidR="004356BE" w:rsidRPr="00F419B2">
        <w:rPr>
          <w:rFonts w:cs="Arial"/>
        </w:rPr>
        <w:instrText xml:space="preserve"> REF _Ref477165713 \h </w:instrText>
      </w:r>
      <w:r w:rsidR="00F419B2">
        <w:rPr>
          <w:rFonts w:cs="Arial"/>
        </w:rPr>
        <w:instrText xml:space="preserve"> \* MERGEFORMAT </w:instrText>
      </w:r>
      <w:r w:rsidR="004356BE" w:rsidRPr="00F419B2">
        <w:rPr>
          <w:rFonts w:cs="Arial"/>
        </w:rPr>
      </w:r>
      <w:r w:rsidR="004356BE"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85</w:t>
      </w:r>
      <w:r w:rsidR="004356BE" w:rsidRPr="00F419B2">
        <w:rPr>
          <w:rFonts w:cs="Arial"/>
        </w:rPr>
        <w:fldChar w:fldCharType="end"/>
      </w:r>
      <w:r w:rsidR="004356BE" w:rsidRPr="00F419B2">
        <w:rPr>
          <w:rFonts w:cs="Arial"/>
        </w:rPr>
        <w:t>).</w:t>
      </w:r>
    </w:p>
    <w:p w14:paraId="48E0E196" w14:textId="4C948ABA" w:rsidR="00417411" w:rsidRPr="00F419B2" w:rsidRDefault="00336AA1" w:rsidP="00417411">
      <w:pPr>
        <w:pStyle w:val="phfigure"/>
        <w:rPr>
          <w:rFonts w:cs="Arial"/>
          <w:lang w:eastAsia="en-US"/>
        </w:rPr>
      </w:pPr>
      <w:r>
        <w:rPr>
          <w:noProof/>
        </w:rPr>
        <w:drawing>
          <wp:inline distT="0" distB="0" distL="0" distR="0" wp14:anchorId="799AD2DD" wp14:editId="43986B8F">
            <wp:extent cx="6152515" cy="2262505"/>
            <wp:effectExtent l="0" t="0" r="635" b="4445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6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B0AA9" w14:textId="64C792FA" w:rsidR="00417411" w:rsidRPr="00F419B2" w:rsidRDefault="00417411" w:rsidP="00417411">
      <w:pPr>
        <w:pStyle w:val="phfiguretitle"/>
      </w:pPr>
      <w:bookmarkStart w:id="2015" w:name="_Ref477165713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85</w:t>
        </w:r>
      </w:fldSimple>
      <w:bookmarkEnd w:id="2015"/>
      <w:r w:rsidRPr="00F419B2">
        <w:t xml:space="preserve"> </w:t>
      </w:r>
      <w:r w:rsidR="00D7548F" w:rsidRPr="00F419B2">
        <w:t>–</w:t>
      </w:r>
      <w:r w:rsidR="004417C0" w:rsidRPr="00F419B2">
        <w:t xml:space="preserve"> </w:t>
      </w:r>
      <w:r w:rsidR="003E3172">
        <w:t>Окно «</w:t>
      </w:r>
      <w:r w:rsidRPr="00F419B2">
        <w:t xml:space="preserve">Журнал </w:t>
      </w:r>
      <w:r w:rsidR="00534ACF" w:rsidRPr="00F419B2">
        <w:t>изменений</w:t>
      </w:r>
      <w:r w:rsidR="003E3172">
        <w:t>»</w:t>
      </w:r>
    </w:p>
    <w:p w14:paraId="5214E70F" w14:textId="7A8AA8DB" w:rsidR="00417411" w:rsidRPr="00F419B2" w:rsidRDefault="00417411" w:rsidP="00D2099C">
      <w:pPr>
        <w:pStyle w:val="phlistitemizedtitle"/>
      </w:pPr>
      <w:r w:rsidRPr="00F419B2">
        <w:t xml:space="preserve">Журнал </w:t>
      </w:r>
      <w:r w:rsidR="006930A5" w:rsidRPr="00F419B2">
        <w:t xml:space="preserve">изменений </w:t>
      </w:r>
      <w:r w:rsidRPr="00F419B2">
        <w:t xml:space="preserve">имеет табличное представление (см. п. </w:t>
      </w:r>
      <w:r w:rsidRPr="00F419B2">
        <w:fldChar w:fldCharType="begin"/>
      </w:r>
      <w:r w:rsidRPr="00F419B2">
        <w:instrText xml:space="preserve"> REF _Ref450291627 \w \h </w:instrText>
      </w:r>
      <w:r w:rsidR="001C1245" w:rsidRPr="00F419B2">
        <w:instrText xml:space="preserve"> \* MERGEFORMAT </w:instrText>
      </w:r>
      <w:r w:rsidRPr="00F419B2">
        <w:fldChar w:fldCharType="separate"/>
      </w:r>
      <w:r w:rsidR="00FD77B9">
        <w:t>4.4.1</w:t>
      </w:r>
      <w:r w:rsidRPr="00F419B2">
        <w:fldChar w:fldCharType="end"/>
      </w:r>
      <w:r w:rsidRPr="00F419B2">
        <w:t>). Т</w:t>
      </w:r>
      <w:r w:rsidR="00915B17">
        <w:t>аблица </w:t>
      </w:r>
      <w:r w:rsidRPr="00F419B2">
        <w:t xml:space="preserve">состоит из </w:t>
      </w:r>
      <w:r w:rsidR="00534ACF" w:rsidRPr="00F419B2">
        <w:t>семи</w:t>
      </w:r>
      <w:r w:rsidRPr="00F419B2">
        <w:t xml:space="preserve"> столбцов:</w:t>
      </w:r>
    </w:p>
    <w:p w14:paraId="06F1196C" w14:textId="77777777" w:rsidR="00534ACF" w:rsidRPr="00F419B2" w:rsidRDefault="00DB1DFC" w:rsidP="00B10C60">
      <w:pPr>
        <w:pStyle w:val="phlistitemized1"/>
      </w:pPr>
      <w:r w:rsidRPr="00F419B2">
        <w:t>«</w:t>
      </w:r>
      <w:r w:rsidR="00534ACF" w:rsidRPr="00F419B2">
        <w:t>Дата и время</w:t>
      </w:r>
      <w:r w:rsidRPr="00F419B2">
        <w:t>»</w:t>
      </w:r>
      <w:r w:rsidR="004C22C3" w:rsidRPr="00F419B2">
        <w:t xml:space="preserve"> – </w:t>
      </w:r>
      <w:r w:rsidR="00534ACF" w:rsidRPr="00F419B2">
        <w:t>содержит дату и время, в которое пользователем было совершено действие (из</w:t>
      </w:r>
      <w:r w:rsidR="00BE5C2E" w:rsidRPr="00F419B2">
        <w:t>менение);</w:t>
      </w:r>
    </w:p>
    <w:p w14:paraId="6A68F815" w14:textId="77777777" w:rsidR="00417411" w:rsidRPr="00F419B2" w:rsidRDefault="00DB1DFC" w:rsidP="00B10C60">
      <w:pPr>
        <w:pStyle w:val="phlistitemized1"/>
      </w:pPr>
      <w:r w:rsidRPr="00F419B2">
        <w:t>«</w:t>
      </w:r>
      <w:r w:rsidR="00417411" w:rsidRPr="00F419B2">
        <w:t>Пользователь</w:t>
      </w:r>
      <w:r w:rsidRPr="00F419B2">
        <w:t>»</w:t>
      </w:r>
      <w:r w:rsidR="004C22C3" w:rsidRPr="00F419B2">
        <w:t xml:space="preserve"> – </w:t>
      </w:r>
      <w:r w:rsidR="00417411" w:rsidRPr="00F419B2">
        <w:t>столбец содержит ФИО пользователя, осуществившего действие (</w:t>
      </w:r>
      <w:r w:rsidR="00534ACF" w:rsidRPr="00F419B2">
        <w:t>изменение</w:t>
      </w:r>
      <w:r w:rsidR="00417411" w:rsidRPr="00F419B2">
        <w:t>). В этом столбце дополнительно реализован поиск по ФИО пользователей;</w:t>
      </w:r>
    </w:p>
    <w:p w14:paraId="58023224" w14:textId="77777777" w:rsidR="00417411" w:rsidRPr="00F419B2" w:rsidRDefault="00DB1DFC" w:rsidP="00B10C60">
      <w:pPr>
        <w:pStyle w:val="phlistitemized1"/>
      </w:pPr>
      <w:r w:rsidRPr="00F419B2">
        <w:lastRenderedPageBreak/>
        <w:t>«</w:t>
      </w:r>
      <w:r w:rsidR="00534ACF" w:rsidRPr="00F419B2">
        <w:t>Операция</w:t>
      </w:r>
      <w:r w:rsidRPr="00F419B2">
        <w:t>»</w:t>
      </w:r>
      <w:r w:rsidR="004C22C3" w:rsidRPr="00F419B2">
        <w:t xml:space="preserve"> – </w:t>
      </w:r>
      <w:r w:rsidR="00417411" w:rsidRPr="00F419B2">
        <w:t xml:space="preserve">содержит название </w:t>
      </w:r>
      <w:r w:rsidR="00534ACF" w:rsidRPr="00F419B2">
        <w:t>операции</w:t>
      </w:r>
      <w:r w:rsidR="006930A5" w:rsidRPr="00F419B2">
        <w:t xml:space="preserve">: </w:t>
      </w:r>
      <w:r w:rsidRPr="00F419B2">
        <w:t>«</w:t>
      </w:r>
      <w:r w:rsidR="006930A5" w:rsidRPr="00F419B2">
        <w:t>Создание</w:t>
      </w:r>
      <w:r w:rsidRPr="00F419B2">
        <w:t>»</w:t>
      </w:r>
      <w:r w:rsidR="006930A5" w:rsidRPr="00F419B2">
        <w:t xml:space="preserve">, </w:t>
      </w:r>
      <w:r w:rsidRPr="00F419B2">
        <w:t>«</w:t>
      </w:r>
      <w:r w:rsidR="006930A5" w:rsidRPr="00F419B2">
        <w:t>Изменение</w:t>
      </w:r>
      <w:r w:rsidRPr="00F419B2">
        <w:t>»</w:t>
      </w:r>
      <w:r w:rsidR="006930A5" w:rsidRPr="00F419B2">
        <w:t xml:space="preserve"> либо </w:t>
      </w:r>
      <w:r w:rsidRPr="00F419B2">
        <w:t>«</w:t>
      </w:r>
      <w:r w:rsidR="006930A5" w:rsidRPr="00F419B2">
        <w:t>Удаление</w:t>
      </w:r>
      <w:r w:rsidRPr="00F419B2">
        <w:t>»</w:t>
      </w:r>
      <w:r w:rsidR="00417411" w:rsidRPr="00F419B2">
        <w:t>;</w:t>
      </w:r>
    </w:p>
    <w:p w14:paraId="674A7A39" w14:textId="77777777" w:rsidR="00417411" w:rsidRPr="00F419B2" w:rsidRDefault="00DB1DFC" w:rsidP="00B10C60">
      <w:pPr>
        <w:pStyle w:val="phlistitemized1"/>
      </w:pPr>
      <w:r w:rsidRPr="00F419B2">
        <w:t>«</w:t>
      </w:r>
      <w:r w:rsidR="00534ACF" w:rsidRPr="00F419B2">
        <w:t>Модель объекта</w:t>
      </w:r>
      <w:r w:rsidRPr="00F419B2">
        <w:t>»</w:t>
      </w:r>
      <w:r w:rsidR="004C22C3" w:rsidRPr="00F419B2">
        <w:t xml:space="preserve"> – </w:t>
      </w:r>
      <w:r w:rsidR="00417411" w:rsidRPr="00F419B2">
        <w:t xml:space="preserve">содержит наименование </w:t>
      </w:r>
      <w:r w:rsidR="00534ACF" w:rsidRPr="00F419B2">
        <w:t xml:space="preserve">модели </w:t>
      </w:r>
      <w:r w:rsidR="00417411" w:rsidRPr="00F419B2">
        <w:t>объекта Системы, над которым было совершено действие</w:t>
      </w:r>
      <w:r w:rsidR="00534ACF" w:rsidRPr="00F419B2">
        <w:t xml:space="preserve"> (изменение)</w:t>
      </w:r>
      <w:r w:rsidR="00C379F1">
        <w:t xml:space="preserve"> пользователем;</w:t>
      </w:r>
    </w:p>
    <w:p w14:paraId="2F3FD32C" w14:textId="77777777" w:rsidR="00417411" w:rsidRPr="00F419B2" w:rsidRDefault="00DB1DFC" w:rsidP="00B10C60">
      <w:pPr>
        <w:pStyle w:val="phlistitemized1"/>
      </w:pPr>
      <w:r w:rsidRPr="00F419B2">
        <w:t>«</w:t>
      </w:r>
      <w:r w:rsidR="00534ACF" w:rsidRPr="00F419B2">
        <w:t>Код объекта</w:t>
      </w:r>
      <w:r w:rsidRPr="00F419B2">
        <w:t>»</w:t>
      </w:r>
      <w:r w:rsidR="004C22C3" w:rsidRPr="00F419B2">
        <w:t xml:space="preserve"> – </w:t>
      </w:r>
      <w:r w:rsidR="00417411" w:rsidRPr="00F419B2">
        <w:t xml:space="preserve">содержит </w:t>
      </w:r>
      <w:r w:rsidR="00534ACF" w:rsidRPr="00F419B2">
        <w:t>код объекта</w:t>
      </w:r>
      <w:r w:rsidR="006930A5" w:rsidRPr="00F419B2">
        <w:t>, над которым было совершено действие (изменение)</w:t>
      </w:r>
      <w:r w:rsidR="00417411" w:rsidRPr="00F419B2">
        <w:t>;</w:t>
      </w:r>
    </w:p>
    <w:p w14:paraId="3E94F921" w14:textId="77777777" w:rsidR="00534ACF" w:rsidRPr="00F419B2" w:rsidRDefault="00DB1DFC" w:rsidP="00B10C60">
      <w:pPr>
        <w:pStyle w:val="phlistitemized1"/>
      </w:pPr>
      <w:r w:rsidRPr="00F419B2">
        <w:t>«</w:t>
      </w:r>
      <w:r w:rsidR="00534ACF" w:rsidRPr="00F419B2">
        <w:rPr>
          <w:lang w:val="en-US"/>
        </w:rPr>
        <w:t>IP</w:t>
      </w:r>
      <w:r w:rsidRPr="00F419B2">
        <w:t>»</w:t>
      </w:r>
      <w:r w:rsidR="004C22C3" w:rsidRPr="00F419B2">
        <w:t xml:space="preserve"> – </w:t>
      </w:r>
      <w:r w:rsidR="00534ACF" w:rsidRPr="00F419B2">
        <w:t xml:space="preserve">содержит </w:t>
      </w:r>
      <w:r w:rsidR="00534ACF" w:rsidRPr="00F419B2">
        <w:rPr>
          <w:lang w:val="en-US"/>
        </w:rPr>
        <w:t>IP</w:t>
      </w:r>
      <w:r w:rsidR="006930A5" w:rsidRPr="00F419B2">
        <w:t xml:space="preserve"> пользователя, совершившего действие (изменение)</w:t>
      </w:r>
      <w:r w:rsidR="00534ACF" w:rsidRPr="00F419B2">
        <w:t>;</w:t>
      </w:r>
    </w:p>
    <w:p w14:paraId="74263F07" w14:textId="77777777" w:rsidR="00534ACF" w:rsidRPr="00F419B2" w:rsidRDefault="00DB1DFC" w:rsidP="00B10C60">
      <w:pPr>
        <w:pStyle w:val="phlistitemized1"/>
      </w:pPr>
      <w:r w:rsidRPr="00F419B2">
        <w:t>«</w:t>
      </w:r>
      <w:r w:rsidR="00534ACF" w:rsidRPr="00F419B2">
        <w:t>Объект</w:t>
      </w:r>
      <w:r w:rsidRPr="00F419B2">
        <w:t>»</w:t>
      </w:r>
      <w:r w:rsidR="004C22C3" w:rsidRPr="00F419B2">
        <w:t xml:space="preserve"> – </w:t>
      </w:r>
      <w:r w:rsidR="00534ACF" w:rsidRPr="00F419B2">
        <w:t>содержит наименование объекта</w:t>
      </w:r>
      <w:r w:rsidR="006930A5" w:rsidRPr="00F419B2">
        <w:t>, над которым было совершено действие (изменение)</w:t>
      </w:r>
      <w:r w:rsidR="00534ACF" w:rsidRPr="00F419B2">
        <w:t>.</w:t>
      </w:r>
    </w:p>
    <w:p w14:paraId="7A4CD9CA" w14:textId="77777777" w:rsidR="006930A5" w:rsidRPr="00F419B2" w:rsidRDefault="006930A5" w:rsidP="00B10C60">
      <w:pPr>
        <w:pStyle w:val="phnormal"/>
        <w:rPr>
          <w:rFonts w:cs="Arial"/>
          <w:lang w:eastAsia="en-US"/>
        </w:rPr>
      </w:pPr>
      <w:r w:rsidRPr="00F419B2">
        <w:rPr>
          <w:rStyle w:val="A20"/>
          <w:rFonts w:cs="Arial"/>
          <w:b/>
          <w:color w:val="auto"/>
          <w:sz w:val="24"/>
          <w:szCs w:val="24"/>
        </w:rPr>
        <w:t>Примечание</w:t>
      </w:r>
      <w:r w:rsidRPr="00F419B2">
        <w:rPr>
          <w:rStyle w:val="A20"/>
          <w:rFonts w:cs="Arial"/>
          <w:color w:val="auto"/>
          <w:sz w:val="24"/>
          <w:szCs w:val="24"/>
        </w:rPr>
        <w:t xml:space="preserve"> – Значени</w:t>
      </w:r>
      <w:r w:rsidR="00162CB5">
        <w:rPr>
          <w:rStyle w:val="A20"/>
          <w:rFonts w:cs="Arial"/>
          <w:color w:val="auto"/>
          <w:sz w:val="24"/>
          <w:szCs w:val="24"/>
        </w:rPr>
        <w:t>е</w:t>
      </w:r>
      <w:r w:rsidRPr="00F419B2">
        <w:rPr>
          <w:rStyle w:val="A20"/>
          <w:rFonts w:cs="Arial"/>
          <w:color w:val="auto"/>
          <w:sz w:val="24"/>
          <w:szCs w:val="24"/>
        </w:rPr>
        <w:t xml:space="preserve"> поля </w:t>
      </w:r>
      <w:r w:rsidR="00DB1DFC" w:rsidRPr="00F419B2">
        <w:rPr>
          <w:rStyle w:val="A20"/>
          <w:rFonts w:cs="Arial"/>
          <w:color w:val="auto"/>
          <w:sz w:val="24"/>
          <w:szCs w:val="24"/>
        </w:rPr>
        <w:t>«</w:t>
      </w:r>
      <w:r w:rsidRPr="00F419B2">
        <w:rPr>
          <w:rStyle w:val="A20"/>
          <w:rFonts w:cs="Arial"/>
          <w:color w:val="auto"/>
          <w:sz w:val="24"/>
          <w:szCs w:val="24"/>
        </w:rPr>
        <w:t>Объект</w:t>
      </w:r>
      <w:r w:rsidR="00DB1DFC" w:rsidRPr="00F419B2">
        <w:rPr>
          <w:rStyle w:val="A20"/>
          <w:rFonts w:cs="Arial"/>
          <w:color w:val="auto"/>
          <w:sz w:val="24"/>
          <w:szCs w:val="24"/>
        </w:rPr>
        <w:t>»</w:t>
      </w:r>
      <w:r w:rsidRPr="00F419B2">
        <w:rPr>
          <w:rStyle w:val="A20"/>
          <w:rFonts w:cs="Arial"/>
          <w:color w:val="auto"/>
          <w:sz w:val="24"/>
          <w:szCs w:val="24"/>
        </w:rPr>
        <w:t xml:space="preserve"> содержит </w:t>
      </w:r>
      <w:r w:rsidR="00AD3E04" w:rsidRPr="00F419B2">
        <w:rPr>
          <w:rStyle w:val="A20"/>
          <w:rFonts w:cs="Arial"/>
          <w:color w:val="auto"/>
          <w:sz w:val="24"/>
          <w:szCs w:val="24"/>
        </w:rPr>
        <w:t>имя объекта, над которым было совершено действие, и не всегда отображает пол</w:t>
      </w:r>
      <w:r w:rsidR="00162CB5">
        <w:rPr>
          <w:rStyle w:val="A20"/>
          <w:rFonts w:cs="Arial"/>
          <w:color w:val="auto"/>
          <w:sz w:val="24"/>
          <w:szCs w:val="24"/>
        </w:rPr>
        <w:t>е</w:t>
      </w:r>
      <w:r w:rsidR="00AD3E04" w:rsidRPr="00F419B2">
        <w:rPr>
          <w:rStyle w:val="A20"/>
          <w:rFonts w:cs="Arial"/>
          <w:color w:val="auto"/>
          <w:sz w:val="24"/>
          <w:szCs w:val="24"/>
        </w:rPr>
        <w:t xml:space="preserve"> самого объекта, а может содержать поля связных объектов.</w:t>
      </w:r>
    </w:p>
    <w:p w14:paraId="714C0A19" w14:textId="77777777" w:rsidR="00417411" w:rsidRPr="00F419B2" w:rsidRDefault="00417411" w:rsidP="00B10C60">
      <w:pPr>
        <w:pStyle w:val="phnormal"/>
        <w:rPr>
          <w:rFonts w:cs="Arial"/>
          <w:lang w:eastAsia="en-US"/>
        </w:rPr>
      </w:pPr>
      <w:r w:rsidRPr="00F419B2">
        <w:rPr>
          <w:rFonts w:cs="Arial"/>
          <w:lang w:eastAsia="en-US"/>
        </w:rPr>
        <w:t xml:space="preserve">Также в данной таблице реализована сортировка по </w:t>
      </w:r>
      <w:r w:rsidR="006930A5" w:rsidRPr="00F419B2">
        <w:rPr>
          <w:rFonts w:cs="Arial"/>
          <w:lang w:eastAsia="en-US"/>
        </w:rPr>
        <w:t xml:space="preserve">столбцу </w:t>
      </w:r>
      <w:r w:rsidR="00DB1DFC" w:rsidRPr="00F419B2">
        <w:rPr>
          <w:rFonts w:cs="Arial"/>
          <w:lang w:eastAsia="en-US"/>
        </w:rPr>
        <w:t>«</w:t>
      </w:r>
      <w:r w:rsidR="006930A5" w:rsidRPr="00F419B2">
        <w:rPr>
          <w:rFonts w:cs="Arial"/>
          <w:lang w:eastAsia="en-US"/>
        </w:rPr>
        <w:t>Дата и время</w:t>
      </w:r>
      <w:r w:rsidR="00DB1DFC" w:rsidRPr="00F419B2">
        <w:rPr>
          <w:rFonts w:cs="Arial"/>
          <w:lang w:eastAsia="en-US"/>
        </w:rPr>
        <w:t>»</w:t>
      </w:r>
      <w:r w:rsidRPr="00F419B2">
        <w:rPr>
          <w:rFonts w:cs="Arial"/>
          <w:lang w:eastAsia="en-US"/>
        </w:rPr>
        <w:t>.</w:t>
      </w:r>
    </w:p>
    <w:p w14:paraId="0D2C5AB2" w14:textId="77777777" w:rsidR="00B95C20" w:rsidRPr="00F419B2" w:rsidRDefault="00B95C20" w:rsidP="00B95C20">
      <w:pPr>
        <w:pStyle w:val="30"/>
        <w:rPr>
          <w:rFonts w:cs="Arial"/>
        </w:rPr>
      </w:pPr>
      <w:bookmarkStart w:id="2016" w:name="_Ref511053170"/>
      <w:bookmarkStart w:id="2017" w:name="_Toc46824876"/>
      <w:r w:rsidRPr="00F419B2">
        <w:rPr>
          <w:rFonts w:cs="Arial"/>
        </w:rPr>
        <w:t>Журнал событий</w:t>
      </w:r>
      <w:bookmarkEnd w:id="2013"/>
      <w:bookmarkEnd w:id="2014"/>
      <w:bookmarkEnd w:id="2016"/>
      <w:bookmarkEnd w:id="2017"/>
    </w:p>
    <w:p w14:paraId="79A00AA5" w14:textId="77777777" w:rsidR="00B95C20" w:rsidRPr="00F419B2" w:rsidRDefault="00B95C20" w:rsidP="00B10C60">
      <w:pPr>
        <w:pStyle w:val="phnormal"/>
        <w:rPr>
          <w:rFonts w:cs="Arial"/>
        </w:rPr>
      </w:pPr>
      <w:bookmarkStart w:id="2018" w:name="какпросмотретьсписоксобытийвыполняемыхпо"/>
      <w:r w:rsidRPr="00F419B2">
        <w:rPr>
          <w:rFonts w:cs="Arial"/>
        </w:rPr>
        <w:t>В Системе осуществлено ведение журнала событий, осуществляемых пользователями.</w:t>
      </w:r>
      <w:bookmarkEnd w:id="2018"/>
    </w:p>
    <w:p w14:paraId="0BC54DB0" w14:textId="77777777" w:rsidR="00B95C20" w:rsidRPr="00F419B2" w:rsidRDefault="00B95C20" w:rsidP="00B10C60">
      <w:pPr>
        <w:pStyle w:val="phnormal"/>
        <w:rPr>
          <w:rFonts w:cs="Arial"/>
        </w:rPr>
      </w:pPr>
      <w:r w:rsidRPr="00F419B2">
        <w:rPr>
          <w:rFonts w:cs="Arial"/>
        </w:rPr>
        <w:t xml:space="preserve">Доступ к журналу событий имеют пользователи </w:t>
      </w:r>
      <w:r w:rsidR="00AD3E04" w:rsidRPr="00F419B2">
        <w:rPr>
          <w:rFonts w:cs="Arial"/>
        </w:rPr>
        <w:t>с соответствующим включенным правом доступа в роли пользователя</w:t>
      </w:r>
      <w:r w:rsidR="004C22C3" w:rsidRPr="00F419B2">
        <w:rPr>
          <w:rFonts w:cs="Arial"/>
        </w:rPr>
        <w:t>.</w:t>
      </w:r>
    </w:p>
    <w:p w14:paraId="2B420239" w14:textId="59D4568C" w:rsidR="00B95C20" w:rsidRPr="00F419B2" w:rsidRDefault="00B95C20" w:rsidP="00B10C60">
      <w:pPr>
        <w:pStyle w:val="phnormal"/>
        <w:rPr>
          <w:rFonts w:cs="Arial"/>
        </w:rPr>
      </w:pPr>
      <w:r w:rsidRPr="00F419B2">
        <w:rPr>
          <w:rFonts w:cs="Arial"/>
        </w:rPr>
        <w:t>Чтобы открыть журнал событий (</w:t>
      </w:r>
      <w:r w:rsidRPr="00F419B2">
        <w:rPr>
          <w:rFonts w:cs="Arial"/>
        </w:rPr>
        <w:fldChar w:fldCharType="begin"/>
      </w:r>
      <w:r w:rsidRPr="00F419B2">
        <w:rPr>
          <w:rFonts w:cs="Arial"/>
        </w:rPr>
        <w:instrText xml:space="preserve"> REF _Ref310346362 \h  \* MERGEFORMAT </w:instrText>
      </w:r>
      <w:r w:rsidRPr="00F419B2">
        <w:rPr>
          <w:rFonts w:cs="Arial"/>
        </w:rPr>
      </w:r>
      <w:r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86</w:t>
      </w:r>
      <w:r w:rsidRPr="00F419B2">
        <w:rPr>
          <w:rFonts w:cs="Arial"/>
        </w:rPr>
        <w:fldChar w:fldCharType="end"/>
      </w:r>
      <w:r w:rsidRPr="00F419B2">
        <w:rPr>
          <w:rFonts w:cs="Arial"/>
        </w:rPr>
        <w:t xml:space="preserve">) выберите в меню </w:t>
      </w:r>
      <w:r w:rsidR="00B123C9" w:rsidRPr="00F419B2">
        <w:rPr>
          <w:rFonts w:cs="Arial"/>
        </w:rPr>
        <w:t>пункт</w:t>
      </w:r>
      <w:r w:rsidR="00B432EC" w:rsidRPr="00F419B2">
        <w:rPr>
          <w:rFonts w:cs="Arial"/>
        </w:rPr>
        <w:t xml:space="preserve">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Пуск</w:t>
      </w:r>
      <w:r w:rsidR="00531DC5" w:rsidRPr="00F419B2">
        <w:rPr>
          <w:rFonts w:cs="Arial"/>
        </w:rPr>
        <w:t>/</w:t>
      </w:r>
      <w:r w:rsidRPr="00F419B2">
        <w:rPr>
          <w:rFonts w:cs="Arial"/>
        </w:rPr>
        <w:t>Администрирование</w:t>
      </w:r>
      <w:r w:rsidR="00531DC5" w:rsidRPr="00F419B2">
        <w:rPr>
          <w:rFonts w:cs="Arial"/>
        </w:rPr>
        <w:t>/</w:t>
      </w:r>
      <w:r w:rsidRPr="00F419B2">
        <w:rPr>
          <w:rFonts w:cs="Arial"/>
        </w:rPr>
        <w:t>Журнал событий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>.</w:t>
      </w:r>
    </w:p>
    <w:p w14:paraId="1E5C21C5" w14:textId="77777777" w:rsidR="00B95C20" w:rsidRPr="00F419B2" w:rsidRDefault="001534F3" w:rsidP="00B95C20">
      <w:pPr>
        <w:pStyle w:val="phfigure"/>
        <w:rPr>
          <w:rFonts w:cs="Arial"/>
          <w:lang w:eastAsia="en-US"/>
        </w:rPr>
      </w:pPr>
      <w:r w:rsidRPr="00F419B2">
        <w:rPr>
          <w:rFonts w:cs="Arial"/>
          <w:noProof/>
        </w:rPr>
        <w:lastRenderedPageBreak/>
        <w:drawing>
          <wp:inline distT="0" distB="0" distL="0" distR="0" wp14:anchorId="0EA04475" wp14:editId="356EED95">
            <wp:extent cx="6153150" cy="4095750"/>
            <wp:effectExtent l="0" t="0" r="0" b="0"/>
            <wp:docPr id="1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84CF8" w14:textId="745549B6" w:rsidR="00B95C20" w:rsidRPr="00F419B2" w:rsidRDefault="00B95C20" w:rsidP="00B95C20">
      <w:pPr>
        <w:pStyle w:val="phfiguretitle"/>
      </w:pPr>
      <w:bookmarkStart w:id="2019" w:name="_Ref310346362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86</w:t>
        </w:r>
      </w:fldSimple>
      <w:bookmarkEnd w:id="2019"/>
      <w:r w:rsidR="004417C0" w:rsidRPr="00F419B2">
        <w:t xml:space="preserve"> – </w:t>
      </w:r>
      <w:r w:rsidR="003E3172">
        <w:t>Окно «</w:t>
      </w:r>
      <w:r w:rsidRPr="00F419B2">
        <w:t>Журнал событий</w:t>
      </w:r>
      <w:r w:rsidR="003E3172">
        <w:t>»</w:t>
      </w:r>
    </w:p>
    <w:p w14:paraId="3AFDAE18" w14:textId="31C6E187" w:rsidR="00B95C20" w:rsidRPr="00F419B2" w:rsidRDefault="00B95C20" w:rsidP="00D2099C">
      <w:pPr>
        <w:pStyle w:val="phlistitemizedtitle"/>
      </w:pPr>
      <w:r w:rsidRPr="00F419B2">
        <w:t xml:space="preserve">Журнал событий имеет табличное представление (см. п. </w:t>
      </w:r>
      <w:r w:rsidRPr="00F419B2">
        <w:fldChar w:fldCharType="begin"/>
      </w:r>
      <w:r w:rsidRPr="00F419B2">
        <w:instrText xml:space="preserve"> REF _Ref450291627 \w \h </w:instrText>
      </w:r>
      <w:r w:rsidR="001C1245" w:rsidRPr="00F419B2">
        <w:instrText xml:space="preserve"> \* MERGEFORMAT </w:instrText>
      </w:r>
      <w:r w:rsidRPr="00F419B2">
        <w:fldChar w:fldCharType="separate"/>
      </w:r>
      <w:r w:rsidR="00FD77B9">
        <w:t>4.4.1</w:t>
      </w:r>
      <w:r w:rsidRPr="00F419B2">
        <w:fldChar w:fldCharType="end"/>
      </w:r>
      <w:r w:rsidRPr="00F419B2">
        <w:t>). Т</w:t>
      </w:r>
      <w:r w:rsidR="00915B17">
        <w:t>аблица </w:t>
      </w:r>
      <w:r w:rsidRPr="00F419B2">
        <w:t>состоит из пяти столбцов:</w:t>
      </w:r>
    </w:p>
    <w:p w14:paraId="310CAD0E" w14:textId="77777777" w:rsidR="00B95C20" w:rsidRPr="00F419B2" w:rsidRDefault="00DB1DFC" w:rsidP="00B10C60">
      <w:pPr>
        <w:pStyle w:val="phlistitemized1"/>
      </w:pPr>
      <w:r w:rsidRPr="00F419B2">
        <w:t>«</w:t>
      </w:r>
      <w:r w:rsidR="00B95C20" w:rsidRPr="00F419B2">
        <w:t>Пользователь</w:t>
      </w:r>
      <w:r w:rsidRPr="00F419B2">
        <w:t>»</w:t>
      </w:r>
      <w:r w:rsidR="004C22C3" w:rsidRPr="00F419B2">
        <w:t xml:space="preserve"> – </w:t>
      </w:r>
      <w:r w:rsidR="00B95C20" w:rsidRPr="00F419B2">
        <w:t>столбец содержит ФИО пользователя, осуществившего действие (событие). В этом столбце дополнительно реализован поиск по ФИО пользователей;</w:t>
      </w:r>
    </w:p>
    <w:p w14:paraId="4E57BFDC" w14:textId="77777777" w:rsidR="00B95C20" w:rsidRPr="00F419B2" w:rsidRDefault="00DB1DFC" w:rsidP="00B10C60">
      <w:pPr>
        <w:pStyle w:val="phlistitemized1"/>
      </w:pPr>
      <w:r w:rsidRPr="00F419B2">
        <w:t>«</w:t>
      </w:r>
      <w:r w:rsidR="00EB0847" w:rsidRPr="00F419B2">
        <w:t>Организация</w:t>
      </w:r>
      <w:r w:rsidRPr="00F419B2">
        <w:t>»</w:t>
      </w:r>
      <w:r w:rsidR="004C22C3" w:rsidRPr="00F419B2">
        <w:t xml:space="preserve"> – </w:t>
      </w:r>
      <w:r w:rsidR="00B95C20" w:rsidRPr="00F419B2">
        <w:t xml:space="preserve">содержит название </w:t>
      </w:r>
      <w:r w:rsidR="00735537" w:rsidRPr="00F419B2">
        <w:t>организации, которой</w:t>
      </w:r>
      <w:r w:rsidR="00B95C20" w:rsidRPr="00F419B2">
        <w:t xml:space="preserve"> принадлежит пользователь, осуществивший действие (событие);</w:t>
      </w:r>
    </w:p>
    <w:p w14:paraId="17684998" w14:textId="77777777" w:rsidR="00B95C20" w:rsidRPr="00F419B2" w:rsidRDefault="00DB1DFC" w:rsidP="00B10C60">
      <w:pPr>
        <w:pStyle w:val="phlistitemized1"/>
      </w:pPr>
      <w:r w:rsidRPr="00F419B2">
        <w:t>«</w:t>
      </w:r>
      <w:r w:rsidR="00B95C20" w:rsidRPr="00F419B2">
        <w:t>Объект системы</w:t>
      </w:r>
      <w:r w:rsidRPr="00F419B2">
        <w:t>»</w:t>
      </w:r>
      <w:r w:rsidR="004C22C3" w:rsidRPr="00F419B2">
        <w:t xml:space="preserve"> – </w:t>
      </w:r>
      <w:r w:rsidR="00B95C20" w:rsidRPr="00F419B2">
        <w:t>содержит наименование объекта Системы, над которым было совершено действие пользователем</w:t>
      </w:r>
      <w:r w:rsidR="00162CB5">
        <w:t>;</w:t>
      </w:r>
    </w:p>
    <w:p w14:paraId="16DC0A90" w14:textId="77777777" w:rsidR="00B95C20" w:rsidRPr="00F419B2" w:rsidRDefault="00DB1DFC" w:rsidP="00B10C60">
      <w:pPr>
        <w:pStyle w:val="phlistitemized1"/>
      </w:pPr>
      <w:r w:rsidRPr="00F419B2">
        <w:t>«</w:t>
      </w:r>
      <w:r w:rsidR="00B95C20" w:rsidRPr="00F419B2">
        <w:t>Событие</w:t>
      </w:r>
      <w:r w:rsidRPr="00F419B2">
        <w:t>»</w:t>
      </w:r>
      <w:r w:rsidR="004C22C3" w:rsidRPr="00F419B2">
        <w:t xml:space="preserve"> – </w:t>
      </w:r>
      <w:r w:rsidR="00B95C20" w:rsidRPr="00F419B2">
        <w:t>содержит наименование действия, которое было совершено пользователем;</w:t>
      </w:r>
    </w:p>
    <w:p w14:paraId="128DEE96" w14:textId="77777777" w:rsidR="00B95C20" w:rsidRPr="00F419B2" w:rsidRDefault="00DB1DFC" w:rsidP="00B10C60">
      <w:pPr>
        <w:pStyle w:val="phlistitemized1"/>
      </w:pPr>
      <w:r w:rsidRPr="00F419B2">
        <w:t>«</w:t>
      </w:r>
      <w:r w:rsidR="00B95C20" w:rsidRPr="00F419B2">
        <w:t>Дата</w:t>
      </w:r>
      <w:r w:rsidR="0094393F" w:rsidRPr="00F419B2">
        <w:t xml:space="preserve">/ </w:t>
      </w:r>
      <w:r w:rsidR="00B95C20" w:rsidRPr="00F419B2">
        <w:t>Время</w:t>
      </w:r>
      <w:r w:rsidRPr="00F419B2">
        <w:t>»</w:t>
      </w:r>
      <w:r w:rsidR="004C22C3" w:rsidRPr="00F419B2">
        <w:t xml:space="preserve"> – </w:t>
      </w:r>
      <w:r w:rsidR="00B95C20" w:rsidRPr="00F419B2">
        <w:t>содержит дату и время, в которое пользователем было совершено действие (событие).</w:t>
      </w:r>
    </w:p>
    <w:p w14:paraId="6A06B3C7" w14:textId="23106F15" w:rsidR="00B95C20" w:rsidRPr="00F419B2" w:rsidRDefault="00B95C20" w:rsidP="00B10C60">
      <w:pPr>
        <w:pStyle w:val="phnormal"/>
        <w:rPr>
          <w:rFonts w:cs="Arial"/>
          <w:lang w:eastAsia="en-US"/>
        </w:rPr>
      </w:pPr>
      <w:r w:rsidRPr="00F419B2">
        <w:rPr>
          <w:rFonts w:cs="Arial"/>
          <w:lang w:eastAsia="en-US"/>
        </w:rPr>
        <w:t xml:space="preserve">Также в данной таблице реализована сортировка по столбцам </w:t>
      </w:r>
      <w:r w:rsidR="00DB1DFC" w:rsidRPr="00F419B2">
        <w:rPr>
          <w:rFonts w:cs="Arial"/>
          <w:lang w:eastAsia="en-US"/>
        </w:rPr>
        <w:t>«</w:t>
      </w:r>
      <w:r w:rsidRPr="00F419B2">
        <w:rPr>
          <w:rFonts w:cs="Arial"/>
          <w:lang w:eastAsia="en-US"/>
        </w:rPr>
        <w:t>Пользователь</w:t>
      </w:r>
      <w:r w:rsidR="00DB1DFC" w:rsidRPr="00F419B2">
        <w:rPr>
          <w:rFonts w:cs="Arial"/>
          <w:lang w:eastAsia="en-US"/>
        </w:rPr>
        <w:t>»</w:t>
      </w:r>
      <w:r w:rsidRPr="00F419B2">
        <w:rPr>
          <w:rFonts w:cs="Arial"/>
          <w:lang w:eastAsia="en-US"/>
        </w:rPr>
        <w:t xml:space="preserve">, </w:t>
      </w:r>
      <w:r w:rsidR="00DB1DFC" w:rsidRPr="00F419B2">
        <w:rPr>
          <w:rFonts w:cs="Arial"/>
          <w:lang w:eastAsia="en-US"/>
        </w:rPr>
        <w:t>«</w:t>
      </w:r>
      <w:r w:rsidR="00EB0847" w:rsidRPr="00F419B2">
        <w:rPr>
          <w:rFonts w:cs="Arial"/>
          <w:lang w:eastAsia="en-US"/>
        </w:rPr>
        <w:t>Организация</w:t>
      </w:r>
      <w:r w:rsidR="00DB1DFC" w:rsidRPr="00F419B2">
        <w:rPr>
          <w:rFonts w:cs="Arial"/>
          <w:lang w:eastAsia="en-US"/>
        </w:rPr>
        <w:t>»</w:t>
      </w:r>
      <w:r w:rsidRPr="00F419B2">
        <w:rPr>
          <w:rFonts w:cs="Arial"/>
          <w:lang w:eastAsia="en-US"/>
        </w:rPr>
        <w:t xml:space="preserve">, </w:t>
      </w:r>
      <w:r w:rsidR="00DB1DFC" w:rsidRPr="00F419B2">
        <w:rPr>
          <w:rFonts w:cs="Arial"/>
          <w:lang w:eastAsia="en-US"/>
        </w:rPr>
        <w:t>«</w:t>
      </w:r>
      <w:r w:rsidRPr="00F419B2">
        <w:rPr>
          <w:rFonts w:cs="Arial"/>
          <w:lang w:eastAsia="en-US"/>
        </w:rPr>
        <w:t>Объект системы</w:t>
      </w:r>
      <w:r w:rsidR="00DB1DFC" w:rsidRPr="00F419B2">
        <w:rPr>
          <w:rFonts w:cs="Arial"/>
          <w:lang w:eastAsia="en-US"/>
        </w:rPr>
        <w:t>»</w:t>
      </w:r>
      <w:r w:rsidRPr="00F419B2">
        <w:rPr>
          <w:rFonts w:cs="Arial"/>
          <w:lang w:eastAsia="en-US"/>
        </w:rPr>
        <w:t xml:space="preserve">, </w:t>
      </w:r>
      <w:r w:rsidR="00DB1DFC" w:rsidRPr="00F419B2">
        <w:rPr>
          <w:rFonts w:cs="Arial"/>
          <w:lang w:eastAsia="en-US"/>
        </w:rPr>
        <w:t>«</w:t>
      </w:r>
      <w:r w:rsidRPr="00F419B2">
        <w:rPr>
          <w:rFonts w:cs="Arial"/>
          <w:lang w:eastAsia="en-US"/>
        </w:rPr>
        <w:t>Событие</w:t>
      </w:r>
      <w:r w:rsidR="00DB1DFC" w:rsidRPr="00F419B2">
        <w:rPr>
          <w:rFonts w:cs="Arial"/>
          <w:lang w:eastAsia="en-US"/>
        </w:rPr>
        <w:t>»</w:t>
      </w:r>
      <w:r w:rsidRPr="00F419B2">
        <w:rPr>
          <w:rFonts w:cs="Arial"/>
          <w:lang w:eastAsia="en-US"/>
        </w:rPr>
        <w:t xml:space="preserve">, </w:t>
      </w:r>
      <w:r w:rsidR="00DB1DFC" w:rsidRPr="00F419B2">
        <w:rPr>
          <w:rFonts w:cs="Arial"/>
          <w:lang w:eastAsia="en-US"/>
        </w:rPr>
        <w:t>«</w:t>
      </w:r>
      <w:r w:rsidRPr="00F419B2">
        <w:rPr>
          <w:rFonts w:cs="Arial"/>
          <w:lang w:eastAsia="en-US"/>
        </w:rPr>
        <w:t>Дата</w:t>
      </w:r>
      <w:r w:rsidR="0094393F" w:rsidRPr="00F419B2">
        <w:rPr>
          <w:rFonts w:cs="Arial"/>
          <w:lang w:eastAsia="en-US"/>
        </w:rPr>
        <w:t xml:space="preserve">/ </w:t>
      </w:r>
      <w:r w:rsidRPr="00F419B2">
        <w:rPr>
          <w:rFonts w:cs="Arial"/>
          <w:lang w:eastAsia="en-US"/>
        </w:rPr>
        <w:t>Время</w:t>
      </w:r>
      <w:r w:rsidR="00DB1DFC" w:rsidRPr="00F419B2">
        <w:rPr>
          <w:rFonts w:cs="Arial"/>
          <w:lang w:eastAsia="en-US"/>
        </w:rPr>
        <w:t>»</w:t>
      </w:r>
      <w:r w:rsidRPr="00F419B2">
        <w:rPr>
          <w:rFonts w:cs="Arial"/>
          <w:lang w:eastAsia="en-US"/>
        </w:rPr>
        <w:t>. По умолчанию т</w:t>
      </w:r>
      <w:r w:rsidR="00915B17">
        <w:rPr>
          <w:rFonts w:cs="Arial"/>
          <w:lang w:eastAsia="en-US"/>
        </w:rPr>
        <w:t>аблица </w:t>
      </w:r>
      <w:r w:rsidRPr="00F419B2">
        <w:rPr>
          <w:rFonts w:cs="Arial"/>
          <w:lang w:eastAsia="en-US"/>
        </w:rPr>
        <w:t xml:space="preserve">отсортирована по столбцу </w:t>
      </w:r>
      <w:r w:rsidR="00DB1DFC" w:rsidRPr="00F419B2">
        <w:rPr>
          <w:rFonts w:cs="Arial"/>
          <w:lang w:eastAsia="en-US"/>
        </w:rPr>
        <w:t>«</w:t>
      </w:r>
      <w:r w:rsidRPr="00F419B2">
        <w:rPr>
          <w:rFonts w:cs="Arial"/>
          <w:lang w:eastAsia="en-US"/>
        </w:rPr>
        <w:t>Дата</w:t>
      </w:r>
      <w:r w:rsidR="0094393F" w:rsidRPr="00F419B2">
        <w:rPr>
          <w:rFonts w:cs="Arial"/>
          <w:lang w:eastAsia="en-US"/>
        </w:rPr>
        <w:t xml:space="preserve">/ </w:t>
      </w:r>
      <w:r w:rsidRPr="00F419B2">
        <w:rPr>
          <w:rFonts w:cs="Arial"/>
          <w:lang w:eastAsia="en-US"/>
        </w:rPr>
        <w:t>Время</w:t>
      </w:r>
      <w:r w:rsidR="00DB1DFC" w:rsidRPr="00F419B2">
        <w:rPr>
          <w:rFonts w:cs="Arial"/>
          <w:lang w:eastAsia="en-US"/>
        </w:rPr>
        <w:t>»</w:t>
      </w:r>
      <w:r w:rsidRPr="00F419B2">
        <w:rPr>
          <w:rFonts w:cs="Arial"/>
          <w:lang w:eastAsia="en-US"/>
        </w:rPr>
        <w:t xml:space="preserve"> в порядке от раннего к позднему.</w:t>
      </w:r>
    </w:p>
    <w:p w14:paraId="1E2BB77B" w14:textId="77777777" w:rsidR="003F7AB5" w:rsidRPr="00F419B2" w:rsidRDefault="003F7AB5" w:rsidP="003F7AB5">
      <w:pPr>
        <w:pStyle w:val="30"/>
        <w:rPr>
          <w:rFonts w:cs="Arial"/>
        </w:rPr>
      </w:pPr>
      <w:bookmarkStart w:id="2020" w:name="_Ref496513714"/>
      <w:bookmarkStart w:id="2021" w:name="_Toc46824877"/>
      <w:bookmarkStart w:id="2022" w:name="_Ref353970778"/>
      <w:bookmarkStart w:id="2023" w:name="_Ref353970794"/>
      <w:bookmarkStart w:id="2024" w:name="_Toc382991481"/>
      <w:bookmarkStart w:id="2025" w:name="_Toc404858896"/>
      <w:bookmarkStart w:id="2026" w:name="_Toc435801726"/>
      <w:r w:rsidRPr="00F419B2">
        <w:rPr>
          <w:rFonts w:cs="Arial"/>
        </w:rPr>
        <w:lastRenderedPageBreak/>
        <w:t>Блокировка</w:t>
      </w:r>
      <w:r w:rsidR="0094393F" w:rsidRPr="00F419B2">
        <w:rPr>
          <w:rFonts w:cs="Arial"/>
        </w:rPr>
        <w:t xml:space="preserve">/ </w:t>
      </w:r>
      <w:r w:rsidRPr="00F419B2">
        <w:rPr>
          <w:rFonts w:cs="Arial"/>
        </w:rPr>
        <w:t>восстановление доступа пользователей.</w:t>
      </w:r>
      <w:bookmarkEnd w:id="2020"/>
      <w:bookmarkEnd w:id="2021"/>
    </w:p>
    <w:p w14:paraId="0E2AA987" w14:textId="77777777" w:rsidR="00262337" w:rsidRPr="00F419B2" w:rsidRDefault="00162CB5" w:rsidP="003F7AB5">
      <w:pPr>
        <w:pStyle w:val="phnormal"/>
        <w:rPr>
          <w:rFonts w:cs="Arial"/>
        </w:rPr>
      </w:pPr>
      <w:r>
        <w:rPr>
          <w:rFonts w:cs="Arial"/>
        </w:rPr>
        <w:t>Данная функция</w:t>
      </w:r>
      <w:r w:rsidR="00262337" w:rsidRPr="00F419B2">
        <w:rPr>
          <w:rFonts w:cs="Arial"/>
        </w:rPr>
        <w:t xml:space="preserve"> является подключаемым плагином.</w:t>
      </w:r>
    </w:p>
    <w:p w14:paraId="15B64A3B" w14:textId="22ACE1DB" w:rsidR="003F7AB5" w:rsidRPr="00F419B2" w:rsidRDefault="003F7AB5" w:rsidP="003F7AB5">
      <w:pPr>
        <w:pStyle w:val="phnormal"/>
        <w:rPr>
          <w:rStyle w:val="A20"/>
          <w:rFonts w:cs="Arial"/>
          <w:color w:val="auto"/>
          <w:sz w:val="24"/>
          <w:szCs w:val="20"/>
        </w:rPr>
      </w:pPr>
      <w:r w:rsidRPr="00F419B2">
        <w:rPr>
          <w:rFonts w:cs="Arial"/>
        </w:rPr>
        <w:t xml:space="preserve">В столбце </w:t>
      </w:r>
      <w:r w:rsidR="00DB1DFC" w:rsidRPr="00F419B2">
        <w:rPr>
          <w:rFonts w:cs="Arial"/>
        </w:rPr>
        <w:t>«</w:t>
      </w:r>
      <w:r w:rsidRPr="00F419B2">
        <w:rPr>
          <w:rStyle w:val="affff1"/>
          <w:rFonts w:cs="Arial"/>
          <w:i w:val="0"/>
          <w:iCs w:val="0"/>
        </w:rPr>
        <w:t>Наличие доступа</w:t>
      </w:r>
      <w:r w:rsidR="00DB1DFC" w:rsidRPr="00F419B2">
        <w:rPr>
          <w:rStyle w:val="affff1"/>
          <w:rFonts w:cs="Arial"/>
          <w:i w:val="0"/>
          <w:iCs w:val="0"/>
        </w:rPr>
        <w:t>»</w:t>
      </w:r>
      <w:r w:rsidRPr="00F419B2">
        <w:rPr>
          <w:rStyle w:val="affff1"/>
          <w:rFonts w:cs="Arial"/>
          <w:i w:val="0"/>
          <w:iCs w:val="0"/>
        </w:rPr>
        <w:t xml:space="preserve"> (</w:t>
      </w:r>
      <w:r w:rsidRPr="00F419B2">
        <w:rPr>
          <w:rStyle w:val="affff1"/>
          <w:rFonts w:cs="Arial"/>
          <w:i w:val="0"/>
          <w:iCs w:val="0"/>
        </w:rPr>
        <w:fldChar w:fldCharType="begin"/>
      </w:r>
      <w:r w:rsidRPr="00F419B2">
        <w:rPr>
          <w:rStyle w:val="affff1"/>
          <w:rFonts w:cs="Arial"/>
          <w:i w:val="0"/>
          <w:iCs w:val="0"/>
        </w:rPr>
        <w:instrText xml:space="preserve"> REF _Ref448939802 \h </w:instrText>
      </w:r>
      <w:r w:rsidR="00F419B2">
        <w:rPr>
          <w:rStyle w:val="affff1"/>
          <w:rFonts w:cs="Arial"/>
          <w:i w:val="0"/>
          <w:iCs w:val="0"/>
        </w:rPr>
        <w:instrText xml:space="preserve"> \* MERGEFORMAT </w:instrText>
      </w:r>
      <w:r w:rsidRPr="00F419B2">
        <w:rPr>
          <w:rStyle w:val="affff1"/>
          <w:rFonts w:cs="Arial"/>
          <w:i w:val="0"/>
          <w:iCs w:val="0"/>
        </w:rPr>
      </w:r>
      <w:r w:rsidRPr="00F419B2">
        <w:rPr>
          <w:rStyle w:val="affff1"/>
          <w:rFonts w:cs="Arial"/>
          <w:i w:val="0"/>
          <w:iCs w:val="0"/>
        </w:rPr>
        <w:fldChar w:fldCharType="separate"/>
      </w:r>
      <w:r w:rsidR="00FD77B9" w:rsidRPr="00FD77B9">
        <w:rPr>
          <w:rFonts w:cs="Arial"/>
        </w:rPr>
        <w:t>Рисунок 83</w:t>
      </w:r>
      <w:r w:rsidRPr="00F419B2">
        <w:rPr>
          <w:rStyle w:val="affff1"/>
          <w:rFonts w:cs="Arial"/>
          <w:i w:val="0"/>
          <w:iCs w:val="0"/>
        </w:rPr>
        <w:fldChar w:fldCharType="end"/>
      </w:r>
      <w:r w:rsidRPr="00F419B2">
        <w:rPr>
          <w:rStyle w:val="affff1"/>
          <w:rFonts w:cs="Arial"/>
          <w:i w:val="0"/>
          <w:iCs w:val="0"/>
        </w:rPr>
        <w:t>)</w:t>
      </w:r>
      <w:r w:rsidRPr="00F419B2">
        <w:rPr>
          <w:rFonts w:cs="Arial"/>
        </w:rPr>
        <w:t xml:space="preserve"> отображаются отметки об учетных записях пользователей, которым доступен вход в </w:t>
      </w:r>
      <w:r w:rsidR="00BD52C2" w:rsidRPr="00F419B2">
        <w:rPr>
          <w:rFonts w:cs="Arial"/>
        </w:rPr>
        <w:t>С</w:t>
      </w:r>
      <w:r w:rsidRPr="00F419B2">
        <w:rPr>
          <w:rFonts w:cs="Arial"/>
        </w:rPr>
        <w:t>истему (</w:t>
      </w:r>
      <w:r w:rsidR="00BD52C2" w:rsidRPr="00F419B2">
        <w:rPr>
          <w:rFonts w:cs="Arial"/>
        </w:rPr>
        <w:t>а</w:t>
      </w:r>
      <w:r w:rsidRPr="00F419B2">
        <w:rPr>
          <w:rFonts w:cs="Arial"/>
        </w:rPr>
        <w:t>ктивные учетные записи).</w:t>
      </w:r>
      <w:r w:rsidRPr="00F419B2">
        <w:rPr>
          <w:rStyle w:val="A20"/>
          <w:rFonts w:cs="Arial"/>
          <w:color w:val="auto"/>
          <w:sz w:val="24"/>
          <w:szCs w:val="20"/>
        </w:rPr>
        <w:t xml:space="preserve"> </w:t>
      </w:r>
      <w:r w:rsidRPr="00F419B2">
        <w:rPr>
          <w:rStyle w:val="A20"/>
          <w:rFonts w:cs="Arial"/>
          <w:color w:val="auto"/>
          <w:sz w:val="24"/>
          <w:szCs w:val="24"/>
        </w:rPr>
        <w:t>Чтобы изменить значение в стол</w:t>
      </w:r>
      <w:r w:rsidR="00892067" w:rsidRPr="00F419B2">
        <w:rPr>
          <w:rStyle w:val="A20"/>
          <w:rFonts w:cs="Arial"/>
          <w:color w:val="auto"/>
          <w:sz w:val="24"/>
          <w:szCs w:val="24"/>
        </w:rPr>
        <w:t>б</w:t>
      </w:r>
      <w:r w:rsidRPr="00F419B2">
        <w:rPr>
          <w:rStyle w:val="A20"/>
          <w:rFonts w:cs="Arial"/>
          <w:color w:val="auto"/>
          <w:sz w:val="24"/>
          <w:szCs w:val="24"/>
        </w:rPr>
        <w:t xml:space="preserve">це </w:t>
      </w:r>
      <w:r w:rsidR="00DB1DFC" w:rsidRPr="00F419B2">
        <w:rPr>
          <w:rStyle w:val="A20"/>
          <w:rFonts w:cs="Arial"/>
          <w:color w:val="auto"/>
          <w:sz w:val="24"/>
          <w:szCs w:val="24"/>
        </w:rPr>
        <w:t>«</w:t>
      </w:r>
      <w:r w:rsidRPr="00F419B2">
        <w:rPr>
          <w:rStyle w:val="A20"/>
          <w:rFonts w:cs="Arial"/>
          <w:color w:val="auto"/>
          <w:sz w:val="24"/>
          <w:szCs w:val="24"/>
        </w:rPr>
        <w:t>Наличие доступа</w:t>
      </w:r>
      <w:r w:rsidR="00DB1DFC" w:rsidRPr="00F419B2">
        <w:rPr>
          <w:rStyle w:val="A20"/>
          <w:rFonts w:cs="Arial"/>
          <w:color w:val="auto"/>
          <w:sz w:val="24"/>
          <w:szCs w:val="24"/>
        </w:rPr>
        <w:t>»</w:t>
      </w:r>
      <w:r w:rsidRPr="00F419B2">
        <w:rPr>
          <w:rStyle w:val="A20"/>
          <w:rFonts w:cs="Arial"/>
          <w:color w:val="auto"/>
          <w:sz w:val="24"/>
          <w:szCs w:val="24"/>
        </w:rPr>
        <w:t xml:space="preserve">, выделите запись и выберите пункт контекстного меню </w:t>
      </w:r>
      <w:r w:rsidR="00DB1DFC" w:rsidRPr="00F419B2">
        <w:rPr>
          <w:rStyle w:val="A20"/>
          <w:rFonts w:cs="Arial"/>
          <w:color w:val="auto"/>
          <w:sz w:val="24"/>
          <w:szCs w:val="24"/>
        </w:rPr>
        <w:t>«</w:t>
      </w:r>
      <w:r w:rsidRPr="00F419B2">
        <w:rPr>
          <w:rStyle w:val="A20"/>
          <w:rFonts w:cs="Arial"/>
          <w:color w:val="auto"/>
          <w:sz w:val="24"/>
          <w:szCs w:val="24"/>
        </w:rPr>
        <w:t>Изменить</w:t>
      </w:r>
      <w:r w:rsidR="00DB1DFC" w:rsidRPr="00F419B2">
        <w:rPr>
          <w:rStyle w:val="A20"/>
          <w:rFonts w:cs="Arial"/>
          <w:color w:val="auto"/>
          <w:sz w:val="24"/>
          <w:szCs w:val="24"/>
        </w:rPr>
        <w:t>»</w:t>
      </w:r>
      <w:r w:rsidRPr="00F419B2">
        <w:rPr>
          <w:rStyle w:val="A20"/>
          <w:rFonts w:cs="Arial"/>
          <w:color w:val="auto"/>
          <w:sz w:val="24"/>
          <w:szCs w:val="24"/>
        </w:rPr>
        <w:t>. Откроется окно (</w:t>
      </w:r>
      <w:r w:rsidRPr="00F419B2">
        <w:rPr>
          <w:rStyle w:val="A20"/>
          <w:rFonts w:cs="Arial"/>
          <w:color w:val="auto"/>
          <w:sz w:val="24"/>
          <w:szCs w:val="24"/>
        </w:rPr>
        <w:fldChar w:fldCharType="begin"/>
      </w:r>
      <w:r w:rsidRPr="00F419B2">
        <w:rPr>
          <w:rStyle w:val="A20"/>
          <w:rFonts w:cs="Arial"/>
          <w:color w:val="auto"/>
          <w:sz w:val="24"/>
          <w:szCs w:val="24"/>
        </w:rPr>
        <w:instrText xml:space="preserve"> REF _Ref496258653 \h </w:instrText>
      </w:r>
      <w:r w:rsidR="00F419B2">
        <w:rPr>
          <w:rStyle w:val="A20"/>
          <w:rFonts w:cs="Arial"/>
          <w:color w:val="auto"/>
          <w:sz w:val="24"/>
          <w:szCs w:val="24"/>
        </w:rPr>
        <w:instrText xml:space="preserve"> \* MERGEFORMAT </w:instrText>
      </w:r>
      <w:r w:rsidRPr="00F419B2">
        <w:rPr>
          <w:rStyle w:val="A20"/>
          <w:rFonts w:cs="Arial"/>
          <w:color w:val="auto"/>
          <w:sz w:val="24"/>
          <w:szCs w:val="24"/>
        </w:rPr>
      </w:r>
      <w:r w:rsidRPr="00F419B2">
        <w:rPr>
          <w:rStyle w:val="A20"/>
          <w:rFonts w:cs="Arial"/>
          <w:color w:val="auto"/>
          <w:sz w:val="24"/>
          <w:szCs w:val="24"/>
        </w:rPr>
        <w:fldChar w:fldCharType="separate"/>
      </w:r>
      <w:r w:rsidR="00FD77B9" w:rsidRPr="00FD77B9">
        <w:rPr>
          <w:rFonts w:cs="Arial"/>
        </w:rPr>
        <w:t>Рисунок 87</w:t>
      </w:r>
      <w:r w:rsidRPr="00F419B2">
        <w:rPr>
          <w:rStyle w:val="A20"/>
          <w:rFonts w:cs="Arial"/>
          <w:color w:val="auto"/>
          <w:sz w:val="24"/>
          <w:szCs w:val="24"/>
        </w:rPr>
        <w:fldChar w:fldCharType="end"/>
      </w:r>
      <w:r w:rsidRPr="00F419B2">
        <w:rPr>
          <w:rStyle w:val="A20"/>
          <w:rFonts w:cs="Arial"/>
          <w:color w:val="auto"/>
          <w:sz w:val="24"/>
          <w:szCs w:val="24"/>
        </w:rPr>
        <w:t>).</w:t>
      </w:r>
    </w:p>
    <w:p w14:paraId="0D4A7707" w14:textId="4D0FF8BE" w:rsidR="003F7AB5" w:rsidRPr="00F419B2" w:rsidRDefault="005C7A03" w:rsidP="003F7AB5">
      <w:pPr>
        <w:pStyle w:val="phfigure"/>
        <w:rPr>
          <w:rFonts w:cs="Arial"/>
        </w:rPr>
      </w:pPr>
      <w:r>
        <w:rPr>
          <w:noProof/>
        </w:rPr>
        <w:drawing>
          <wp:inline distT="0" distB="0" distL="0" distR="0" wp14:anchorId="2FD9F1C1" wp14:editId="571C3AAD">
            <wp:extent cx="6152515" cy="5132070"/>
            <wp:effectExtent l="0" t="0" r="635" b="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13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506DB" w14:textId="7817FA76" w:rsidR="003F7AB5" w:rsidRPr="00F419B2" w:rsidRDefault="003F7AB5" w:rsidP="003F7AB5">
      <w:pPr>
        <w:pStyle w:val="phfiguretitle"/>
      </w:pPr>
      <w:bookmarkStart w:id="2027" w:name="_Ref496258653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87</w:t>
        </w:r>
      </w:fldSimple>
      <w:bookmarkEnd w:id="2027"/>
      <w:r w:rsidRPr="00F419B2">
        <w:t xml:space="preserve"> – </w:t>
      </w:r>
      <w:r w:rsidR="00D2099C">
        <w:t>Окно «</w:t>
      </w:r>
      <w:r w:rsidRPr="00F419B2">
        <w:t>Пользователь: Редактирование</w:t>
      </w:r>
      <w:r w:rsidR="00D2099C">
        <w:t>»</w:t>
      </w:r>
    </w:p>
    <w:p w14:paraId="2DA4EC0E" w14:textId="77777777" w:rsidR="003F7AB5" w:rsidRPr="00F419B2" w:rsidRDefault="003F7AB5" w:rsidP="003F7AB5">
      <w:pPr>
        <w:pStyle w:val="phnormal"/>
        <w:rPr>
          <w:rStyle w:val="A20"/>
          <w:rFonts w:cs="Arial"/>
          <w:color w:val="auto"/>
          <w:sz w:val="24"/>
          <w:szCs w:val="20"/>
        </w:rPr>
      </w:pPr>
      <w:r w:rsidRPr="00F419B2">
        <w:rPr>
          <w:rFonts w:cs="Arial"/>
        </w:rPr>
        <w:t xml:space="preserve">При наличии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флажка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в поле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Наличие доступа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учетная запись становится активной и пользователю </w:t>
      </w:r>
      <w:r w:rsidR="00162CB5">
        <w:rPr>
          <w:rFonts w:cs="Arial"/>
        </w:rPr>
        <w:t>разрешается</w:t>
      </w:r>
      <w:r w:rsidRPr="00F419B2">
        <w:rPr>
          <w:rFonts w:cs="Arial"/>
        </w:rPr>
        <w:t xml:space="preserve"> вход в Систему по данной учетной записи. При снятии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флажка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учетная запись становится заблокированной, при попытке входа пользователя по данной учетной записи </w:t>
      </w:r>
      <w:r w:rsidR="008C3AAB" w:rsidRPr="00F419B2">
        <w:rPr>
          <w:rFonts w:cs="Arial"/>
        </w:rPr>
        <w:t>Система</w:t>
      </w:r>
      <w:r w:rsidRPr="00F419B2">
        <w:rPr>
          <w:rFonts w:cs="Arial"/>
        </w:rPr>
        <w:t xml:space="preserve"> будет выводить сообщение: </w:t>
      </w:r>
      <w:r w:rsidR="00DB1DFC" w:rsidRPr="00F419B2">
        <w:rPr>
          <w:rFonts w:cs="Arial"/>
        </w:rPr>
        <w:t>«</w:t>
      </w:r>
      <w:r w:rsidRPr="00F419B2">
        <w:rPr>
          <w:rStyle w:val="affff1"/>
          <w:rFonts w:cs="Arial"/>
          <w:i w:val="0"/>
          <w:iCs w:val="0"/>
        </w:rPr>
        <w:t>Ваша учетная запись заблокирована. Обратитесь к Администратору системы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>, и вход не будет осуществлен.</w:t>
      </w:r>
    </w:p>
    <w:p w14:paraId="2B00AF87" w14:textId="093AEE34" w:rsidR="00892F51" w:rsidRPr="00F419B2" w:rsidRDefault="003F7AB5" w:rsidP="00892F51">
      <w:pPr>
        <w:pStyle w:val="phnormal"/>
        <w:rPr>
          <w:rFonts w:cs="Arial"/>
        </w:rPr>
      </w:pPr>
      <w:r w:rsidRPr="00F419B2">
        <w:rPr>
          <w:rFonts w:cs="Arial"/>
        </w:rPr>
        <w:lastRenderedPageBreak/>
        <w:t>При выделении записи в реестре пользователей</w:t>
      </w:r>
      <w:r w:rsidR="00892F51" w:rsidRPr="00F419B2">
        <w:rPr>
          <w:rFonts w:cs="Arial"/>
        </w:rPr>
        <w:t xml:space="preserve">, в окне </w:t>
      </w:r>
      <w:r w:rsidR="00DB1DFC" w:rsidRPr="00F419B2">
        <w:rPr>
          <w:rFonts w:cs="Arial"/>
        </w:rPr>
        <w:t>«</w:t>
      </w:r>
      <w:r w:rsidR="00892F51" w:rsidRPr="00F419B2">
        <w:rPr>
          <w:rFonts w:cs="Arial"/>
        </w:rPr>
        <w:t>Пользователи Системы</w:t>
      </w:r>
      <w:r w:rsidR="00DB1DFC" w:rsidRPr="00F419B2">
        <w:rPr>
          <w:rFonts w:cs="Arial"/>
        </w:rPr>
        <w:t>»</w:t>
      </w:r>
      <w:r w:rsidR="00892F51" w:rsidRPr="00F419B2">
        <w:rPr>
          <w:rFonts w:cs="Arial"/>
        </w:rPr>
        <w:t xml:space="preserve"> становится доступной кнопка </w:t>
      </w:r>
      <w:r w:rsidR="00DB1DFC" w:rsidRPr="00F419B2">
        <w:rPr>
          <w:rFonts w:cs="Arial"/>
        </w:rPr>
        <w:t>«</w:t>
      </w:r>
      <w:r w:rsidR="00892F51" w:rsidRPr="00F419B2">
        <w:rPr>
          <w:rFonts w:cs="Arial"/>
        </w:rPr>
        <w:t>Заблокировать учетную запись</w:t>
      </w:r>
      <w:r w:rsidR="00DB1DFC" w:rsidRPr="00F419B2">
        <w:rPr>
          <w:rFonts w:cs="Arial"/>
        </w:rPr>
        <w:t>»</w:t>
      </w:r>
      <w:r w:rsidR="0094393F" w:rsidRPr="00F419B2">
        <w:rPr>
          <w:rFonts w:cs="Arial"/>
        </w:rPr>
        <w:t xml:space="preserve">/ </w:t>
      </w:r>
      <w:r w:rsidR="00DB1DFC" w:rsidRPr="00F419B2">
        <w:rPr>
          <w:rFonts w:cs="Arial"/>
        </w:rPr>
        <w:t>«</w:t>
      </w:r>
      <w:r w:rsidR="00892F51" w:rsidRPr="00F419B2">
        <w:rPr>
          <w:rFonts w:cs="Arial"/>
        </w:rPr>
        <w:t>Восстановить учетную запись</w:t>
      </w:r>
      <w:r w:rsidR="00DB1DFC" w:rsidRPr="00F419B2">
        <w:rPr>
          <w:rFonts w:cs="Arial"/>
        </w:rPr>
        <w:t>»</w:t>
      </w:r>
      <w:r w:rsidR="00892F51" w:rsidRPr="00F419B2">
        <w:rPr>
          <w:rFonts w:cs="Arial"/>
        </w:rPr>
        <w:t xml:space="preserve"> в зависимости от наличия доступа</w:t>
      </w:r>
      <w:r w:rsidR="00424939" w:rsidRPr="00F419B2">
        <w:rPr>
          <w:rFonts w:cs="Arial"/>
        </w:rPr>
        <w:t xml:space="preserve"> у</w:t>
      </w:r>
      <w:r w:rsidR="00892F51" w:rsidRPr="00F419B2">
        <w:rPr>
          <w:rFonts w:cs="Arial"/>
        </w:rPr>
        <w:t xml:space="preserve"> пользователя (</w:t>
      </w:r>
      <w:r w:rsidR="00892F51" w:rsidRPr="00F419B2">
        <w:rPr>
          <w:rFonts w:cs="Arial"/>
        </w:rPr>
        <w:fldChar w:fldCharType="begin"/>
      </w:r>
      <w:r w:rsidR="00892F51" w:rsidRPr="00F419B2">
        <w:rPr>
          <w:rFonts w:cs="Arial"/>
        </w:rPr>
        <w:instrText xml:space="preserve"> REF _Ref496259930 \h  \* MERGEFORMAT </w:instrText>
      </w:r>
      <w:r w:rsidR="00892F51" w:rsidRPr="00F419B2">
        <w:rPr>
          <w:rFonts w:cs="Arial"/>
        </w:rPr>
      </w:r>
      <w:r w:rsidR="00892F51"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88</w:t>
      </w:r>
      <w:r w:rsidR="00892F51" w:rsidRPr="00F419B2">
        <w:rPr>
          <w:rFonts w:cs="Arial"/>
        </w:rPr>
        <w:fldChar w:fldCharType="end"/>
      </w:r>
      <w:r w:rsidR="00892F51" w:rsidRPr="00F419B2">
        <w:rPr>
          <w:rFonts w:cs="Arial"/>
        </w:rPr>
        <w:t xml:space="preserve">). </w:t>
      </w:r>
      <w:r w:rsidR="00892067" w:rsidRPr="00F419B2">
        <w:rPr>
          <w:rFonts w:cs="Arial"/>
        </w:rPr>
        <w:t xml:space="preserve">При выделении активной учетной записи отображается кнопка </w:t>
      </w:r>
      <w:r w:rsidR="00DB1DFC" w:rsidRPr="00F419B2">
        <w:rPr>
          <w:rFonts w:cs="Arial"/>
        </w:rPr>
        <w:t>«</w:t>
      </w:r>
      <w:r w:rsidR="00892067" w:rsidRPr="00F419B2">
        <w:rPr>
          <w:rFonts w:cs="Arial"/>
        </w:rPr>
        <w:t>Заблокировать учетную запись</w:t>
      </w:r>
      <w:r w:rsidR="00DB1DFC" w:rsidRPr="00F419B2">
        <w:rPr>
          <w:rFonts w:cs="Arial"/>
        </w:rPr>
        <w:t>»</w:t>
      </w:r>
      <w:r w:rsidR="00892067" w:rsidRPr="00F419B2">
        <w:rPr>
          <w:rFonts w:cs="Arial"/>
        </w:rPr>
        <w:t xml:space="preserve">, при выделении заблокированной учетной записи, отображается кнопка </w:t>
      </w:r>
      <w:r w:rsidR="00DB1DFC" w:rsidRPr="00F419B2">
        <w:rPr>
          <w:rFonts w:cs="Arial"/>
        </w:rPr>
        <w:t>«</w:t>
      </w:r>
      <w:r w:rsidR="00892067" w:rsidRPr="00F419B2">
        <w:rPr>
          <w:rFonts w:cs="Arial"/>
        </w:rPr>
        <w:t>Восстановить учетную запись</w:t>
      </w:r>
      <w:r w:rsidR="00DB1DFC" w:rsidRPr="00F419B2">
        <w:rPr>
          <w:rFonts w:cs="Arial"/>
        </w:rPr>
        <w:t>»</w:t>
      </w:r>
      <w:r w:rsidR="00892067" w:rsidRPr="00F419B2">
        <w:rPr>
          <w:rFonts w:cs="Arial"/>
        </w:rPr>
        <w:t xml:space="preserve">. </w:t>
      </w:r>
      <w:r w:rsidR="00892F51" w:rsidRPr="00F419B2">
        <w:rPr>
          <w:rFonts w:cs="Arial"/>
        </w:rPr>
        <w:t>С помощью этой кнопки можно соответственно блокировать или восстанавливать права доступа выделенного пользователя.</w:t>
      </w:r>
    </w:p>
    <w:p w14:paraId="545A8ABC" w14:textId="644C941B" w:rsidR="00892F51" w:rsidRPr="00F419B2" w:rsidRDefault="00336AA1" w:rsidP="00C96D6A">
      <w:pPr>
        <w:pStyle w:val="phfigure"/>
        <w:rPr>
          <w:rFonts w:cs="Arial"/>
        </w:rPr>
      </w:pPr>
      <w:r>
        <w:rPr>
          <w:noProof/>
        </w:rPr>
        <w:drawing>
          <wp:inline distT="0" distB="0" distL="0" distR="0" wp14:anchorId="68DACE83" wp14:editId="2D31575A">
            <wp:extent cx="6152515" cy="3175000"/>
            <wp:effectExtent l="0" t="0" r="635" b="635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92D15" w14:textId="505DDEC2" w:rsidR="00892F51" w:rsidRPr="00F419B2" w:rsidRDefault="00892F51" w:rsidP="00C96D6A">
      <w:pPr>
        <w:pStyle w:val="phfiguretitle"/>
      </w:pPr>
      <w:bookmarkStart w:id="2028" w:name="_Ref496259930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88</w:t>
        </w:r>
      </w:fldSimple>
      <w:bookmarkEnd w:id="2028"/>
      <w:r w:rsidR="003E3172">
        <w:t xml:space="preserve"> – Окно «Пользователи системы», к</w:t>
      </w:r>
      <w:r w:rsidRPr="00F419B2">
        <w:t xml:space="preserve">нопка </w:t>
      </w:r>
      <w:r w:rsidR="00DB1DFC" w:rsidRPr="00F419B2">
        <w:t>«</w:t>
      </w:r>
      <w:r w:rsidRPr="00F419B2">
        <w:t>Заблокировать учетную запись</w:t>
      </w:r>
      <w:r w:rsidR="00DB1DFC" w:rsidRPr="00F419B2">
        <w:t>»</w:t>
      </w:r>
    </w:p>
    <w:p w14:paraId="19934FDB" w14:textId="77777777" w:rsidR="00892F51" w:rsidRPr="00F419B2" w:rsidRDefault="00892F51" w:rsidP="00892F51">
      <w:pPr>
        <w:pStyle w:val="phnormal"/>
        <w:rPr>
          <w:rFonts w:cs="Arial"/>
        </w:rPr>
      </w:pPr>
      <w:r w:rsidRPr="00F419B2">
        <w:rPr>
          <w:rFonts w:cs="Arial"/>
        </w:rPr>
        <w:t xml:space="preserve">При попытке входа в Систему разблокированного пользователя осуществляется вход пользователя в Систему и открывается окно с сообщением: </w:t>
      </w:r>
      <w:r w:rsidR="00DB1DFC" w:rsidRPr="00F419B2">
        <w:rPr>
          <w:rFonts w:cs="Arial"/>
        </w:rPr>
        <w:t>«</w:t>
      </w:r>
      <w:r w:rsidRPr="00F419B2">
        <w:rPr>
          <w:rStyle w:val="affff1"/>
          <w:rFonts w:cs="Arial"/>
          <w:i w:val="0"/>
          <w:iCs w:val="0"/>
        </w:rPr>
        <w:t>Для дальнейшей работы пользователя в системе рекомендуется изменить пароль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>.</w:t>
      </w:r>
    </w:p>
    <w:p w14:paraId="436B3423" w14:textId="77777777" w:rsidR="00892F51" w:rsidRPr="00F419B2" w:rsidRDefault="00424939" w:rsidP="00424939">
      <w:pPr>
        <w:pStyle w:val="phnormal"/>
        <w:rPr>
          <w:rFonts w:cs="Arial"/>
        </w:rPr>
      </w:pPr>
      <w:r w:rsidRPr="00F419B2">
        <w:rPr>
          <w:rFonts w:cs="Arial"/>
        </w:rPr>
        <w:t>Чтобы</w:t>
      </w:r>
      <w:r w:rsidR="00892F51" w:rsidRPr="00F419B2">
        <w:rPr>
          <w:rFonts w:cs="Arial"/>
        </w:rPr>
        <w:t xml:space="preserve"> заблокировать сразу несколько учетных записей из реестра</w:t>
      </w:r>
      <w:r w:rsidRPr="00F419B2">
        <w:rPr>
          <w:rFonts w:cs="Arial"/>
        </w:rPr>
        <w:t>,</w:t>
      </w:r>
      <w:r w:rsidR="00892F51" w:rsidRPr="00F419B2">
        <w:rPr>
          <w:rFonts w:cs="Arial"/>
        </w:rPr>
        <w:t xml:space="preserve"> выделите несколько записей, удерживая клавишу </w:t>
      </w:r>
      <w:r w:rsidR="00DB1DFC" w:rsidRPr="00F419B2">
        <w:rPr>
          <w:rFonts w:cs="Arial"/>
        </w:rPr>
        <w:t>«</w:t>
      </w:r>
      <w:r w:rsidR="00892F51" w:rsidRPr="00F419B2">
        <w:rPr>
          <w:rFonts w:cs="Arial"/>
        </w:rPr>
        <w:t>Ctrl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и нажмите на кнопку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Заблокировать учетную запись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</w:t>
      </w:r>
      <w:r w:rsidR="008C3AAB" w:rsidRPr="00F419B2">
        <w:rPr>
          <w:rFonts w:cs="Arial"/>
        </w:rPr>
        <w:t>Система</w:t>
      </w:r>
      <w:r w:rsidRPr="00F419B2">
        <w:rPr>
          <w:rFonts w:cs="Arial"/>
        </w:rPr>
        <w:t xml:space="preserve"> </w:t>
      </w:r>
      <w:r w:rsidR="00A025D9">
        <w:rPr>
          <w:rFonts w:cs="Arial"/>
        </w:rPr>
        <w:t>откроет окно с</w:t>
      </w:r>
      <w:r w:rsidRPr="00F419B2">
        <w:rPr>
          <w:rFonts w:cs="Arial"/>
        </w:rPr>
        <w:t xml:space="preserve"> сообщение</w:t>
      </w:r>
      <w:r w:rsidR="00A025D9">
        <w:rPr>
          <w:rFonts w:cs="Arial"/>
        </w:rPr>
        <w:t>м</w:t>
      </w:r>
      <w:r w:rsidRPr="00F419B2">
        <w:rPr>
          <w:rFonts w:cs="Arial"/>
        </w:rPr>
        <w:t xml:space="preserve">: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Для всех выделенных записей вход в систему будет заблокирован. Заблокировать учетные записи?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. Нажмите на кнопку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Да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>. Выбранные записи будут заблокированы.</w:t>
      </w:r>
    </w:p>
    <w:p w14:paraId="02BC09AC" w14:textId="77777777" w:rsidR="00424939" w:rsidRPr="00F419B2" w:rsidRDefault="00424939" w:rsidP="00BD7F4A">
      <w:pPr>
        <w:pStyle w:val="phnormal"/>
        <w:rPr>
          <w:rFonts w:cs="Arial"/>
        </w:rPr>
      </w:pPr>
      <w:r w:rsidRPr="00F419B2">
        <w:rPr>
          <w:rFonts w:cs="Arial"/>
        </w:rPr>
        <w:t xml:space="preserve">Чтобы восстановить сразу несколько учетных записей из реестра, выделите несколько записей, удерживая клавишу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Ctrl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и нажмите на кнопку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Восстановить учетную запись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. </w:t>
      </w:r>
      <w:r w:rsidR="008C3AAB" w:rsidRPr="00F419B2">
        <w:rPr>
          <w:rFonts w:cs="Arial"/>
        </w:rPr>
        <w:t>Система</w:t>
      </w:r>
      <w:r w:rsidRPr="00F419B2">
        <w:rPr>
          <w:rFonts w:cs="Arial"/>
        </w:rPr>
        <w:t xml:space="preserve"> </w:t>
      </w:r>
      <w:r w:rsidR="00A025D9">
        <w:rPr>
          <w:rFonts w:cs="Arial"/>
        </w:rPr>
        <w:t>откроет окно с</w:t>
      </w:r>
      <w:r w:rsidRPr="00F419B2">
        <w:rPr>
          <w:rFonts w:cs="Arial"/>
        </w:rPr>
        <w:t xml:space="preserve"> сообщение</w:t>
      </w:r>
      <w:r w:rsidR="00A025D9">
        <w:rPr>
          <w:rFonts w:cs="Arial"/>
        </w:rPr>
        <w:t>м</w:t>
      </w:r>
      <w:r w:rsidRPr="00F419B2">
        <w:rPr>
          <w:rFonts w:cs="Arial"/>
        </w:rPr>
        <w:t xml:space="preserve">: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Для всех выделенных записей будет восстановлена возможность входа в систему. Восстановить учетные записи?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. Нажмите на кнопку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Да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>. Выбранные записи будут восстановлены.</w:t>
      </w:r>
    </w:p>
    <w:p w14:paraId="02CBAEA1" w14:textId="77777777" w:rsidR="00411836" w:rsidRPr="00F419B2" w:rsidRDefault="00AD28D4" w:rsidP="007C4CF7">
      <w:pPr>
        <w:pStyle w:val="21"/>
        <w:rPr>
          <w:rFonts w:cs="Arial"/>
        </w:rPr>
      </w:pPr>
      <w:bookmarkStart w:id="2029" w:name="_Toc46824878"/>
      <w:r w:rsidRPr="00F419B2">
        <w:rPr>
          <w:rFonts w:cs="Arial"/>
        </w:rPr>
        <w:lastRenderedPageBreak/>
        <w:t xml:space="preserve">Перенос </w:t>
      </w:r>
      <w:r w:rsidR="00907971" w:rsidRPr="00F419B2">
        <w:rPr>
          <w:rFonts w:cs="Arial"/>
        </w:rPr>
        <w:t>организаций</w:t>
      </w:r>
      <w:bookmarkEnd w:id="2029"/>
    </w:p>
    <w:p w14:paraId="5AF7113C" w14:textId="77777777" w:rsidR="00411836" w:rsidRPr="00F419B2" w:rsidRDefault="00411836" w:rsidP="00BD7F4A">
      <w:pPr>
        <w:pStyle w:val="phnormal"/>
        <w:keepNext/>
        <w:rPr>
          <w:rFonts w:cs="Arial"/>
        </w:rPr>
      </w:pPr>
      <w:r w:rsidRPr="00F419B2">
        <w:rPr>
          <w:rFonts w:cs="Arial"/>
        </w:rPr>
        <w:t xml:space="preserve">В Системе реализована возможность изменения цепочки </w:t>
      </w:r>
      <w:r w:rsidR="00907971" w:rsidRPr="00F419B2">
        <w:rPr>
          <w:rFonts w:cs="Arial"/>
        </w:rPr>
        <w:t>организаций</w:t>
      </w:r>
      <w:r w:rsidRPr="00F419B2">
        <w:rPr>
          <w:rFonts w:cs="Arial"/>
        </w:rPr>
        <w:t>.</w:t>
      </w:r>
    </w:p>
    <w:p w14:paraId="535D04DB" w14:textId="77777777" w:rsidR="00411836" w:rsidRPr="00F419B2" w:rsidRDefault="00411836" w:rsidP="00B10C60">
      <w:pPr>
        <w:pStyle w:val="phnormal"/>
        <w:rPr>
          <w:rFonts w:cs="Arial"/>
        </w:rPr>
      </w:pPr>
      <w:r w:rsidRPr="00F419B2">
        <w:rPr>
          <w:rFonts w:cs="Arial"/>
          <w:b/>
        </w:rPr>
        <w:t>Примечание</w:t>
      </w:r>
      <w:r w:rsidRPr="00F419B2">
        <w:rPr>
          <w:rFonts w:cs="Arial"/>
        </w:rPr>
        <w:t xml:space="preserve"> </w:t>
      </w:r>
      <w:r w:rsidR="00AF28B4" w:rsidRPr="00F419B2">
        <w:rPr>
          <w:rFonts w:cs="Arial"/>
        </w:rPr>
        <w:t>–</w:t>
      </w:r>
      <w:r w:rsidRPr="00F419B2">
        <w:rPr>
          <w:rFonts w:cs="Arial"/>
        </w:rPr>
        <w:t xml:space="preserve"> </w:t>
      </w:r>
      <w:r w:rsidR="00AF28B4" w:rsidRPr="00F419B2">
        <w:rPr>
          <w:rFonts w:cs="Arial"/>
        </w:rPr>
        <w:t xml:space="preserve">Право изменения иерархии </w:t>
      </w:r>
      <w:r w:rsidR="00907971" w:rsidRPr="00F419B2">
        <w:rPr>
          <w:rFonts w:cs="Arial"/>
        </w:rPr>
        <w:t>организаций</w:t>
      </w:r>
      <w:r w:rsidR="00AF28B4" w:rsidRPr="00F419B2">
        <w:rPr>
          <w:rFonts w:cs="Arial"/>
        </w:rPr>
        <w:t xml:space="preserve"> можно добавить к любой роли</w:t>
      </w:r>
      <w:r w:rsidRPr="00F419B2">
        <w:rPr>
          <w:rFonts w:cs="Arial"/>
        </w:rPr>
        <w:t>.</w:t>
      </w:r>
    </w:p>
    <w:p w14:paraId="3290247E" w14:textId="77777777" w:rsidR="00EB521F" w:rsidRPr="00F419B2" w:rsidRDefault="008009D5" w:rsidP="00531DC5">
      <w:pPr>
        <w:pStyle w:val="phlistitemizedtitle"/>
        <w:rPr>
          <w:rFonts w:cs="Arial"/>
        </w:rPr>
      </w:pPr>
      <w:r w:rsidRPr="00F419B2">
        <w:rPr>
          <w:rFonts w:cs="Arial"/>
        </w:rPr>
        <w:t>Для р</w:t>
      </w:r>
      <w:r w:rsidR="00AF28B4" w:rsidRPr="00F419B2">
        <w:rPr>
          <w:rFonts w:cs="Arial"/>
        </w:rPr>
        <w:t xml:space="preserve">едактирования позиций в цепочке </w:t>
      </w:r>
      <w:r w:rsidR="00EB0847" w:rsidRPr="00F419B2">
        <w:rPr>
          <w:rFonts w:cs="Arial"/>
        </w:rPr>
        <w:t>организаций</w:t>
      </w:r>
      <w:r w:rsidR="00A12F5A" w:rsidRPr="00F419B2">
        <w:rPr>
          <w:rFonts w:cs="Arial"/>
        </w:rPr>
        <w:t>:</w:t>
      </w:r>
    </w:p>
    <w:p w14:paraId="5ED4D4EE" w14:textId="77777777" w:rsidR="00AF28B4" w:rsidRPr="00F419B2" w:rsidRDefault="00AF28B4" w:rsidP="00A12F5A">
      <w:pPr>
        <w:pStyle w:val="phlistitemized1"/>
      </w:pPr>
      <w:r w:rsidRPr="00F419B2">
        <w:t xml:space="preserve">в реестре </w:t>
      </w:r>
      <w:r w:rsidR="001055B8" w:rsidRPr="00F419B2">
        <w:t>организаций</w:t>
      </w:r>
      <w:r w:rsidR="00EE7519" w:rsidRPr="00F419B2">
        <w:t xml:space="preserve"> </w:t>
      </w:r>
      <w:r w:rsidR="008009D5" w:rsidRPr="00F419B2">
        <w:t>в</w:t>
      </w:r>
      <w:r w:rsidRPr="00F419B2">
        <w:t>ыдел</w:t>
      </w:r>
      <w:r w:rsidR="008009D5" w:rsidRPr="00F419B2">
        <w:t>ите</w:t>
      </w:r>
      <w:r w:rsidRPr="00F419B2">
        <w:t xml:space="preserve"> </w:t>
      </w:r>
      <w:r w:rsidR="00907971" w:rsidRPr="00F419B2">
        <w:t>организацию</w:t>
      </w:r>
      <w:r w:rsidR="008009D5" w:rsidRPr="00F419B2">
        <w:t>;</w:t>
      </w:r>
    </w:p>
    <w:p w14:paraId="25F9A287" w14:textId="77777777" w:rsidR="00AF28B4" w:rsidRPr="00F419B2" w:rsidRDefault="008009D5" w:rsidP="00A12F5A">
      <w:pPr>
        <w:pStyle w:val="phlistitemized1"/>
      </w:pPr>
      <w:r w:rsidRPr="00F419B2">
        <w:t>н</w:t>
      </w:r>
      <w:r w:rsidR="00907971" w:rsidRPr="00F419B2">
        <w:t>е отпуская левой кнопки</w:t>
      </w:r>
      <w:r w:rsidR="00AF28B4" w:rsidRPr="00F419B2">
        <w:t xml:space="preserve"> мыши, пере</w:t>
      </w:r>
      <w:r w:rsidRPr="00F419B2">
        <w:t xml:space="preserve">местите </w:t>
      </w:r>
      <w:r w:rsidR="00AF28B4" w:rsidRPr="00F419B2">
        <w:t>его в необходимую папку</w:t>
      </w:r>
      <w:r w:rsidRPr="00F419B2">
        <w:t>;</w:t>
      </w:r>
    </w:p>
    <w:p w14:paraId="74DCD661" w14:textId="77777777" w:rsidR="00AF28B4" w:rsidRPr="00F419B2" w:rsidRDefault="008009D5" w:rsidP="00A12F5A">
      <w:pPr>
        <w:pStyle w:val="phlistitemized1"/>
      </w:pPr>
      <w:r w:rsidRPr="00F419B2">
        <w:t>о</w:t>
      </w:r>
      <w:r w:rsidR="00AF28B4" w:rsidRPr="00F419B2">
        <w:t>тпус</w:t>
      </w:r>
      <w:r w:rsidRPr="00F419B2">
        <w:t>тите</w:t>
      </w:r>
      <w:r w:rsidR="00AF28B4" w:rsidRPr="00F419B2">
        <w:t xml:space="preserve"> левую к</w:t>
      </w:r>
      <w:r w:rsidR="00907971" w:rsidRPr="00F419B2">
        <w:t>нопку</w:t>
      </w:r>
      <w:r w:rsidR="00AF28B4" w:rsidRPr="00F419B2">
        <w:t xml:space="preserve"> мыши</w:t>
      </w:r>
      <w:r w:rsidRPr="00F419B2">
        <w:t>;</w:t>
      </w:r>
    </w:p>
    <w:p w14:paraId="57193010" w14:textId="77777777" w:rsidR="00AF28B4" w:rsidRPr="00F419B2" w:rsidRDefault="00907971" w:rsidP="00A12F5A">
      <w:pPr>
        <w:pStyle w:val="phlistitemized1"/>
      </w:pPr>
      <w:r w:rsidRPr="00F419B2">
        <w:t>организация</w:t>
      </w:r>
      <w:r w:rsidR="00AF28B4" w:rsidRPr="00F419B2">
        <w:t xml:space="preserve"> переместил</w:t>
      </w:r>
      <w:r w:rsidR="00A025D9">
        <w:t>а</w:t>
      </w:r>
      <w:r w:rsidR="00AF28B4" w:rsidRPr="00F419B2">
        <w:t>сь</w:t>
      </w:r>
      <w:r w:rsidR="008009D5" w:rsidRPr="00F419B2">
        <w:t>.</w:t>
      </w:r>
    </w:p>
    <w:p w14:paraId="7C55B425" w14:textId="77777777" w:rsidR="008009D5" w:rsidRPr="00F419B2" w:rsidRDefault="008009D5" w:rsidP="00B10C60">
      <w:pPr>
        <w:pStyle w:val="phnormal"/>
        <w:rPr>
          <w:rFonts w:cs="Arial"/>
        </w:rPr>
      </w:pPr>
      <w:r w:rsidRPr="00F419B2">
        <w:rPr>
          <w:rFonts w:cs="Arial"/>
          <w:b/>
        </w:rPr>
        <w:t>Примечание</w:t>
      </w:r>
      <w:r w:rsidR="004C22C3" w:rsidRPr="00F419B2">
        <w:rPr>
          <w:rFonts w:cs="Arial"/>
        </w:rPr>
        <w:t xml:space="preserve"> – </w:t>
      </w:r>
      <w:r w:rsidR="00EB521F" w:rsidRPr="00F419B2">
        <w:rPr>
          <w:rFonts w:cs="Arial"/>
        </w:rPr>
        <w:t>При перемещении</w:t>
      </w:r>
      <w:r w:rsidR="00AF28B4" w:rsidRPr="00F419B2">
        <w:rPr>
          <w:rFonts w:cs="Arial"/>
        </w:rPr>
        <w:t xml:space="preserve"> </w:t>
      </w:r>
      <w:r w:rsidR="00EB521F" w:rsidRPr="00F419B2">
        <w:rPr>
          <w:rFonts w:cs="Arial"/>
        </w:rPr>
        <w:t xml:space="preserve">папки </w:t>
      </w:r>
      <w:r w:rsidR="00907971" w:rsidRPr="00F419B2">
        <w:rPr>
          <w:rFonts w:cs="Arial"/>
        </w:rPr>
        <w:t>организаций</w:t>
      </w:r>
      <w:r w:rsidR="00AF28B4" w:rsidRPr="00F419B2">
        <w:rPr>
          <w:rFonts w:cs="Arial"/>
        </w:rPr>
        <w:t>, в которой</w:t>
      </w:r>
      <w:r w:rsidR="00B432EC" w:rsidRPr="00F419B2">
        <w:rPr>
          <w:rFonts w:cs="Arial"/>
        </w:rPr>
        <w:t xml:space="preserve"> находятся подведомственные, в переносе буду</w:t>
      </w:r>
      <w:r w:rsidR="00907971" w:rsidRPr="00F419B2">
        <w:rPr>
          <w:rFonts w:cs="Arial"/>
        </w:rPr>
        <w:t>т участвовать все организации</w:t>
      </w:r>
      <w:r w:rsidR="00B432EC" w:rsidRPr="00F419B2">
        <w:rPr>
          <w:rFonts w:cs="Arial"/>
        </w:rPr>
        <w:t>,</w:t>
      </w:r>
      <w:r w:rsidR="00AF28B4" w:rsidRPr="00F419B2">
        <w:rPr>
          <w:rFonts w:cs="Arial"/>
        </w:rPr>
        <w:t xml:space="preserve"> находящиеся в папке</w:t>
      </w:r>
      <w:r w:rsidRPr="00F419B2">
        <w:rPr>
          <w:rFonts w:cs="Arial"/>
        </w:rPr>
        <w:t>.</w:t>
      </w:r>
    </w:p>
    <w:p w14:paraId="7EECE394" w14:textId="77777777" w:rsidR="00545574" w:rsidRPr="00F419B2" w:rsidRDefault="00B432EC" w:rsidP="00D2099C">
      <w:pPr>
        <w:pStyle w:val="phlistitemizedtitle"/>
      </w:pPr>
      <w:r w:rsidRPr="00F419B2">
        <w:t>При переносе существует</w:t>
      </w:r>
      <w:r w:rsidR="008009D5" w:rsidRPr="00F419B2">
        <w:t xml:space="preserve"> ряд ограничений:</w:t>
      </w:r>
    </w:p>
    <w:p w14:paraId="60E39395" w14:textId="77777777" w:rsidR="008009D5" w:rsidRPr="00F419B2" w:rsidRDefault="00B432EC" w:rsidP="00B10C60">
      <w:pPr>
        <w:pStyle w:val="phlistitemized1"/>
      </w:pPr>
      <w:r w:rsidRPr="00F419B2">
        <w:t>М</w:t>
      </w:r>
      <w:r w:rsidR="008009D5" w:rsidRPr="00F419B2">
        <w:t xml:space="preserve">инистерство не переносится в дереве </w:t>
      </w:r>
      <w:r w:rsidR="00907971" w:rsidRPr="00F419B2">
        <w:t>организаций</w:t>
      </w:r>
      <w:r w:rsidR="008009D5" w:rsidRPr="00F419B2">
        <w:t>;</w:t>
      </w:r>
    </w:p>
    <w:p w14:paraId="15A1ADD9" w14:textId="77777777" w:rsidR="008009D5" w:rsidRPr="00F419B2" w:rsidRDefault="00B432EC" w:rsidP="00B10C60">
      <w:pPr>
        <w:pStyle w:val="phlistitemized1"/>
      </w:pPr>
      <w:r w:rsidRPr="00F419B2">
        <w:t>М</w:t>
      </w:r>
      <w:r w:rsidR="008009D5" w:rsidRPr="00F419B2">
        <w:t xml:space="preserve">инистерство создается только на верхнем уровне дерева </w:t>
      </w:r>
      <w:r w:rsidR="00907971" w:rsidRPr="00F419B2">
        <w:t>организаций</w:t>
      </w:r>
      <w:r w:rsidR="008009D5" w:rsidRPr="00F419B2">
        <w:t>;</w:t>
      </w:r>
    </w:p>
    <w:p w14:paraId="769714D4" w14:textId="77777777" w:rsidR="008009D5" w:rsidRPr="00F419B2" w:rsidRDefault="00B432EC" w:rsidP="00B10C60">
      <w:pPr>
        <w:pStyle w:val="phlistitemized1"/>
      </w:pPr>
      <w:r w:rsidRPr="00F419B2">
        <w:t>У</w:t>
      </w:r>
      <w:r w:rsidR="008009D5" w:rsidRPr="00F419B2">
        <w:t>правление создается и переносится только под министерство;</w:t>
      </w:r>
    </w:p>
    <w:p w14:paraId="1D06EF4C" w14:textId="77777777" w:rsidR="008009D5" w:rsidRPr="00F419B2" w:rsidRDefault="0097697B" w:rsidP="00B10C60">
      <w:pPr>
        <w:pStyle w:val="phlistitemized1"/>
      </w:pPr>
      <w:r w:rsidRPr="00F419B2">
        <w:t>О</w:t>
      </w:r>
      <w:r w:rsidR="00C94B49" w:rsidRPr="00F419B2">
        <w:t>Д</w:t>
      </w:r>
      <w:r w:rsidRPr="00F419B2">
        <w:t>О</w:t>
      </w:r>
      <w:r w:rsidR="008009D5" w:rsidRPr="00F419B2">
        <w:t xml:space="preserve"> со</w:t>
      </w:r>
      <w:r w:rsidR="003049B7" w:rsidRPr="00F419B2">
        <w:t>здается и переносится только в подчинение</w:t>
      </w:r>
      <w:r w:rsidR="008009D5" w:rsidRPr="00F419B2">
        <w:t xml:space="preserve"> </w:t>
      </w:r>
      <w:r w:rsidR="003049B7" w:rsidRPr="00F419B2">
        <w:t>к Министерству или Управлению</w:t>
      </w:r>
      <w:r w:rsidR="008009D5" w:rsidRPr="00F419B2">
        <w:t>.</w:t>
      </w:r>
    </w:p>
    <w:p w14:paraId="2E16E7D7" w14:textId="77777777" w:rsidR="004169A7" w:rsidRPr="00F419B2" w:rsidRDefault="004169A7" w:rsidP="004169A7">
      <w:pPr>
        <w:pStyle w:val="phnormal"/>
        <w:rPr>
          <w:rFonts w:cs="Arial"/>
        </w:rPr>
      </w:pPr>
      <w:r w:rsidRPr="00F419B2">
        <w:rPr>
          <w:rFonts w:cs="Arial"/>
        </w:rPr>
        <w:t>В случае ошибочного создания ОДО или У</w:t>
      </w:r>
      <w:r w:rsidR="003049B7" w:rsidRPr="00F419B2">
        <w:rPr>
          <w:rFonts w:cs="Arial"/>
        </w:rPr>
        <w:t xml:space="preserve">правления </w:t>
      </w:r>
      <w:r w:rsidRPr="00F419B2">
        <w:rPr>
          <w:rFonts w:cs="Arial"/>
        </w:rPr>
        <w:t>в корне возникает необходимость переноса его в подчинение Министерству (для Управлений или ОДО) или Управлению (для ОД</w:t>
      </w:r>
      <w:r w:rsidR="00EB0847" w:rsidRPr="00F419B2">
        <w:rPr>
          <w:rFonts w:cs="Arial"/>
        </w:rPr>
        <w:t xml:space="preserve">О). Для этого в окне </w:t>
      </w:r>
      <w:r w:rsidR="00DB1DFC" w:rsidRPr="00F419B2">
        <w:rPr>
          <w:rFonts w:cs="Arial"/>
        </w:rPr>
        <w:t>«</w:t>
      </w:r>
      <w:r w:rsidR="00EB0847" w:rsidRPr="00F419B2">
        <w:rPr>
          <w:rFonts w:cs="Arial"/>
        </w:rPr>
        <w:t>Организации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</w:t>
      </w:r>
      <w:r w:rsidR="00B432EC" w:rsidRPr="00F419B2">
        <w:rPr>
          <w:rFonts w:cs="Arial"/>
        </w:rPr>
        <w:t>дважды нажмите</w:t>
      </w:r>
      <w:r w:rsidR="00907971" w:rsidRPr="00F419B2">
        <w:rPr>
          <w:rFonts w:cs="Arial"/>
        </w:rPr>
        <w:t xml:space="preserve"> на ошибочно созданную</w:t>
      </w:r>
      <w:r w:rsidRPr="00F419B2">
        <w:rPr>
          <w:rFonts w:cs="Arial"/>
        </w:rPr>
        <w:t xml:space="preserve"> </w:t>
      </w:r>
      <w:r w:rsidR="00907971" w:rsidRPr="00F419B2">
        <w:rPr>
          <w:rFonts w:cs="Arial"/>
        </w:rPr>
        <w:t>в корне организацию</w:t>
      </w:r>
      <w:r w:rsidR="00701BA6" w:rsidRPr="00F419B2">
        <w:rPr>
          <w:rFonts w:cs="Arial"/>
        </w:rPr>
        <w:t xml:space="preserve"> либо выделите</w:t>
      </w:r>
      <w:r w:rsidR="00907971" w:rsidRPr="00F419B2">
        <w:rPr>
          <w:rFonts w:cs="Arial"/>
        </w:rPr>
        <w:t xml:space="preserve"> эту организацию</w:t>
      </w:r>
      <w:r w:rsidRPr="00F419B2">
        <w:rPr>
          <w:rFonts w:cs="Arial"/>
        </w:rPr>
        <w:t xml:space="preserve"> и </w:t>
      </w:r>
      <w:r w:rsidR="007D3DFA" w:rsidRPr="00F419B2">
        <w:rPr>
          <w:rFonts w:cs="Arial"/>
        </w:rPr>
        <w:t xml:space="preserve">нажмите </w:t>
      </w:r>
      <w:r w:rsidRPr="00F419B2">
        <w:rPr>
          <w:rFonts w:cs="Arial"/>
        </w:rPr>
        <w:t xml:space="preserve">кнопку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Изменить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, после чего откроется форма </w:t>
      </w:r>
      <w:r w:rsidR="00DB1DFC" w:rsidRPr="00F419B2">
        <w:rPr>
          <w:rFonts w:cs="Arial"/>
        </w:rPr>
        <w:t>«</w:t>
      </w:r>
      <w:r w:rsidR="00EB0847" w:rsidRPr="00F419B2">
        <w:rPr>
          <w:rFonts w:cs="Arial"/>
        </w:rPr>
        <w:t>Организация</w:t>
      </w:r>
      <w:r w:rsidRPr="00F419B2">
        <w:rPr>
          <w:rFonts w:cs="Arial"/>
        </w:rPr>
        <w:t>: Редактирование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>. В откры</w:t>
      </w:r>
      <w:r w:rsidR="00D95E5E" w:rsidRPr="00F419B2">
        <w:rPr>
          <w:rFonts w:cs="Arial"/>
        </w:rPr>
        <w:t xml:space="preserve">вшейся форме в поле </w:t>
      </w:r>
      <w:r w:rsidR="00DB1DFC" w:rsidRPr="00F419B2">
        <w:rPr>
          <w:rFonts w:cs="Arial"/>
        </w:rPr>
        <w:t>«</w:t>
      </w:r>
      <w:r w:rsidR="00D95E5E" w:rsidRPr="00F419B2">
        <w:rPr>
          <w:rFonts w:cs="Arial"/>
        </w:rPr>
        <w:t>Руководящая организация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</w:t>
      </w:r>
      <w:r w:rsidR="00B432EC" w:rsidRPr="00F419B2">
        <w:rPr>
          <w:rFonts w:cs="Arial"/>
        </w:rPr>
        <w:t>выберите</w:t>
      </w:r>
      <w:r w:rsidRPr="00F419B2">
        <w:rPr>
          <w:rFonts w:cs="Arial"/>
        </w:rPr>
        <w:t xml:space="preserve"> </w:t>
      </w:r>
      <w:r w:rsidR="00907971" w:rsidRPr="00F419B2">
        <w:rPr>
          <w:rFonts w:cs="Arial"/>
        </w:rPr>
        <w:t>организацию, под которую</w:t>
      </w:r>
      <w:r w:rsidRPr="00F419B2">
        <w:rPr>
          <w:rFonts w:cs="Arial"/>
        </w:rPr>
        <w:t xml:space="preserve"> требуется переместить ОДО либо Управление, причем должна сохраняться иерархия расположения:</w:t>
      </w:r>
    </w:p>
    <w:p w14:paraId="3FC8E38B" w14:textId="77777777" w:rsidR="004169A7" w:rsidRPr="00F419B2" w:rsidRDefault="003049B7" w:rsidP="008C4124">
      <w:pPr>
        <w:pStyle w:val="phlistitemized1"/>
      </w:pPr>
      <w:r w:rsidRPr="00F419B2">
        <w:t>е</w:t>
      </w:r>
      <w:r w:rsidR="004169A7" w:rsidRPr="00F419B2">
        <w:t xml:space="preserve">сли </w:t>
      </w:r>
      <w:r w:rsidR="00907971" w:rsidRPr="00F419B2">
        <w:t>организация</w:t>
      </w:r>
      <w:r w:rsidR="004169A7" w:rsidRPr="00F419B2">
        <w:t xml:space="preserve"> с ошибочным расположением имеет тип </w:t>
      </w:r>
      <w:r w:rsidR="00DB1DFC" w:rsidRPr="00F419B2">
        <w:t>«</w:t>
      </w:r>
      <w:r w:rsidR="004169A7" w:rsidRPr="00F419B2">
        <w:t>Министерство</w:t>
      </w:r>
      <w:r w:rsidR="00DB1DFC" w:rsidRPr="00F419B2">
        <w:t>»</w:t>
      </w:r>
      <w:r w:rsidR="004169A7" w:rsidRPr="00F419B2">
        <w:t xml:space="preserve">, то поле </w:t>
      </w:r>
      <w:r w:rsidR="00DB1DFC" w:rsidRPr="00F419B2">
        <w:t>«</w:t>
      </w:r>
      <w:r w:rsidR="004169A7" w:rsidRPr="00F419B2">
        <w:t>Руководящ</w:t>
      </w:r>
      <w:r w:rsidR="00EB0847" w:rsidRPr="00F419B2">
        <w:t>ая организация</w:t>
      </w:r>
      <w:r w:rsidR="00DB1DFC" w:rsidRPr="00F419B2">
        <w:t>»</w:t>
      </w:r>
      <w:r w:rsidR="004169A7" w:rsidRPr="00F419B2">
        <w:t xml:space="preserve"> </w:t>
      </w:r>
      <w:r w:rsidR="008C4124" w:rsidRPr="00F419B2">
        <w:t>должно быть пустым;</w:t>
      </w:r>
    </w:p>
    <w:p w14:paraId="18CE2D6E" w14:textId="77777777" w:rsidR="008C4124" w:rsidRPr="00F419B2" w:rsidRDefault="003049B7" w:rsidP="008C4124">
      <w:pPr>
        <w:pStyle w:val="phlistitemized1"/>
      </w:pPr>
      <w:r w:rsidRPr="00F419B2">
        <w:t>е</w:t>
      </w:r>
      <w:r w:rsidR="00907971" w:rsidRPr="00F419B2">
        <w:t>сли организация</w:t>
      </w:r>
      <w:r w:rsidR="008C4124" w:rsidRPr="00F419B2">
        <w:t xml:space="preserve"> с ошибочным расположением имеет тип </w:t>
      </w:r>
      <w:r w:rsidR="00DB1DFC" w:rsidRPr="00F419B2">
        <w:t>«</w:t>
      </w:r>
      <w:r w:rsidR="008C4124" w:rsidRPr="00F419B2">
        <w:t>У</w:t>
      </w:r>
      <w:r w:rsidR="00EB0847" w:rsidRPr="00F419B2">
        <w:t>правление</w:t>
      </w:r>
      <w:r w:rsidR="00DB1DFC" w:rsidRPr="00F419B2">
        <w:t>»</w:t>
      </w:r>
      <w:r w:rsidR="00EB0847" w:rsidRPr="00F419B2">
        <w:t xml:space="preserve">, то поле </w:t>
      </w:r>
      <w:r w:rsidR="00DB1DFC" w:rsidRPr="00F419B2">
        <w:t>«</w:t>
      </w:r>
      <w:r w:rsidR="00EB0847" w:rsidRPr="00F419B2">
        <w:t>Руководящая организация</w:t>
      </w:r>
      <w:r w:rsidR="00DB1DFC" w:rsidRPr="00F419B2">
        <w:t>»</w:t>
      </w:r>
      <w:r w:rsidR="008C4124" w:rsidRPr="00F419B2">
        <w:t xml:space="preserve"> может б</w:t>
      </w:r>
      <w:r w:rsidR="00907971" w:rsidRPr="00F419B2">
        <w:t>ыть заполнено только организацией</w:t>
      </w:r>
      <w:r w:rsidR="008C4124" w:rsidRPr="00F419B2">
        <w:t xml:space="preserve"> с типом </w:t>
      </w:r>
      <w:r w:rsidR="00DB1DFC" w:rsidRPr="00F419B2">
        <w:t>«</w:t>
      </w:r>
      <w:r w:rsidR="008C4124" w:rsidRPr="00F419B2">
        <w:t>Министерство</w:t>
      </w:r>
      <w:r w:rsidR="00DB1DFC" w:rsidRPr="00F419B2">
        <w:t>»</w:t>
      </w:r>
      <w:r w:rsidR="008C4124" w:rsidRPr="00F419B2">
        <w:t>;</w:t>
      </w:r>
    </w:p>
    <w:p w14:paraId="38B197F3" w14:textId="77777777" w:rsidR="008C4124" w:rsidRPr="00F419B2" w:rsidRDefault="003049B7" w:rsidP="008C4124">
      <w:pPr>
        <w:pStyle w:val="phlistitemized1"/>
      </w:pPr>
      <w:r w:rsidRPr="00F419B2">
        <w:t>е</w:t>
      </w:r>
      <w:r w:rsidR="008C4124" w:rsidRPr="00F419B2">
        <w:t xml:space="preserve">сли </w:t>
      </w:r>
      <w:r w:rsidR="00907971" w:rsidRPr="00F419B2">
        <w:t>организация</w:t>
      </w:r>
      <w:r w:rsidR="008C4124" w:rsidRPr="00F419B2">
        <w:t xml:space="preserve"> с ошибочным расположением имеет тип </w:t>
      </w:r>
      <w:r w:rsidR="00DB1DFC" w:rsidRPr="00F419B2">
        <w:t>«</w:t>
      </w:r>
      <w:r w:rsidR="008C4124" w:rsidRPr="00F419B2">
        <w:t>Управление</w:t>
      </w:r>
      <w:r w:rsidR="00DB1DFC" w:rsidRPr="00F419B2">
        <w:t>»</w:t>
      </w:r>
      <w:r w:rsidR="008C4124" w:rsidRPr="00F419B2">
        <w:t xml:space="preserve">, то поле </w:t>
      </w:r>
      <w:r w:rsidR="00DB1DFC" w:rsidRPr="00F419B2">
        <w:t>«</w:t>
      </w:r>
      <w:r w:rsidR="00EB0847" w:rsidRPr="00F419B2">
        <w:t>Руководящая организация</w:t>
      </w:r>
      <w:r w:rsidR="00DB1DFC" w:rsidRPr="00F419B2">
        <w:t>»</w:t>
      </w:r>
      <w:r w:rsidR="008C4124" w:rsidRPr="00F419B2">
        <w:t xml:space="preserve"> </w:t>
      </w:r>
      <w:r w:rsidR="00907971" w:rsidRPr="00F419B2">
        <w:t>может быть заполнено организацией</w:t>
      </w:r>
      <w:r w:rsidR="008C4124" w:rsidRPr="00F419B2">
        <w:t xml:space="preserve"> с любым типом.</w:t>
      </w:r>
    </w:p>
    <w:p w14:paraId="101F0798" w14:textId="77777777" w:rsidR="00F32B41" w:rsidRPr="00F419B2" w:rsidRDefault="00426233" w:rsidP="007C4CF7">
      <w:pPr>
        <w:pStyle w:val="21"/>
        <w:rPr>
          <w:rFonts w:cs="Arial"/>
        </w:rPr>
      </w:pPr>
      <w:bookmarkStart w:id="2030" w:name="_Ref463955308"/>
      <w:bookmarkStart w:id="2031" w:name="_Toc46824879"/>
      <w:r w:rsidRPr="00F419B2">
        <w:rPr>
          <w:rFonts w:cs="Arial"/>
        </w:rPr>
        <w:lastRenderedPageBreak/>
        <w:t>Техп</w:t>
      </w:r>
      <w:r w:rsidR="00F32B41" w:rsidRPr="00F419B2">
        <w:rPr>
          <w:rFonts w:cs="Arial"/>
        </w:rPr>
        <w:t>оддержка</w:t>
      </w:r>
      <w:bookmarkEnd w:id="2030"/>
      <w:bookmarkEnd w:id="2031"/>
    </w:p>
    <w:p w14:paraId="1172FC2F" w14:textId="3BC115EB" w:rsidR="00F32B41" w:rsidRPr="00F419B2" w:rsidRDefault="00F32B41" w:rsidP="00B10C60">
      <w:pPr>
        <w:pStyle w:val="phnormal"/>
        <w:rPr>
          <w:rFonts w:cs="Arial"/>
        </w:rPr>
      </w:pPr>
      <w:r w:rsidRPr="00F419B2">
        <w:rPr>
          <w:rFonts w:cs="Arial"/>
        </w:rPr>
        <w:t xml:space="preserve">Реализована возможность отображения контактов техподдержки в окне авторизации и на рабочем столе Системы. Для настройки данной информации перейдите в пункт меню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Пуск</w:t>
      </w:r>
      <w:r w:rsidR="00531DC5" w:rsidRPr="00F419B2">
        <w:rPr>
          <w:rFonts w:cs="Arial"/>
        </w:rPr>
        <w:t>/</w:t>
      </w:r>
      <w:r w:rsidRPr="00F419B2">
        <w:rPr>
          <w:rFonts w:cs="Arial"/>
        </w:rPr>
        <w:t>Администрирование</w:t>
      </w:r>
      <w:r w:rsidR="00531DC5" w:rsidRPr="00F419B2">
        <w:rPr>
          <w:rFonts w:cs="Arial"/>
        </w:rPr>
        <w:t>/</w:t>
      </w:r>
      <w:r w:rsidRPr="00F419B2">
        <w:rPr>
          <w:rFonts w:cs="Arial"/>
        </w:rPr>
        <w:t xml:space="preserve">Тех. </w:t>
      </w:r>
      <w:r w:rsidR="00D95E5E" w:rsidRPr="00F419B2">
        <w:rPr>
          <w:rFonts w:cs="Arial"/>
        </w:rPr>
        <w:t>П</w:t>
      </w:r>
      <w:r w:rsidRPr="00F419B2">
        <w:rPr>
          <w:rFonts w:cs="Arial"/>
        </w:rPr>
        <w:t>оддержка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>, откроется окно (</w:t>
      </w:r>
      <w:r w:rsidR="006F3263" w:rsidRPr="00F419B2">
        <w:rPr>
          <w:rFonts w:cs="Arial"/>
        </w:rPr>
        <w:fldChar w:fldCharType="begin"/>
      </w:r>
      <w:r w:rsidR="006F3263" w:rsidRPr="00F419B2">
        <w:rPr>
          <w:rFonts w:cs="Arial"/>
        </w:rPr>
        <w:instrText xml:space="preserve"> REF _Ref463879651 \h </w:instrText>
      </w:r>
      <w:r w:rsidR="001C1245" w:rsidRPr="00F419B2">
        <w:rPr>
          <w:rFonts w:cs="Arial"/>
        </w:rPr>
        <w:instrText xml:space="preserve"> \* MERGEFORMAT </w:instrText>
      </w:r>
      <w:r w:rsidR="006F3263" w:rsidRPr="00F419B2">
        <w:rPr>
          <w:rFonts w:cs="Arial"/>
        </w:rPr>
      </w:r>
      <w:r w:rsidR="006F3263"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89</w:t>
      </w:r>
      <w:r w:rsidR="006F3263" w:rsidRPr="00F419B2">
        <w:rPr>
          <w:rFonts w:cs="Arial"/>
        </w:rPr>
        <w:fldChar w:fldCharType="end"/>
      </w:r>
      <w:r w:rsidRPr="00F419B2">
        <w:rPr>
          <w:rFonts w:cs="Arial"/>
        </w:rPr>
        <w:t>).</w:t>
      </w:r>
    </w:p>
    <w:p w14:paraId="03413FC4" w14:textId="77777777" w:rsidR="00F32B41" w:rsidRPr="00F419B2" w:rsidRDefault="001534F3" w:rsidP="00F32B41">
      <w:pPr>
        <w:pStyle w:val="phfigure"/>
        <w:rPr>
          <w:rFonts w:cs="Arial"/>
        </w:rPr>
      </w:pPr>
      <w:r w:rsidRPr="00F419B2">
        <w:rPr>
          <w:rFonts w:cs="Arial"/>
          <w:noProof/>
        </w:rPr>
        <w:drawing>
          <wp:inline distT="0" distB="0" distL="0" distR="0" wp14:anchorId="06648144" wp14:editId="58BFB304">
            <wp:extent cx="5762625" cy="3838575"/>
            <wp:effectExtent l="0" t="0" r="9525" b="9525"/>
            <wp:docPr id="1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7E784" w14:textId="3C7F9D94" w:rsidR="00F32B41" w:rsidRPr="00F419B2" w:rsidRDefault="00F32B41" w:rsidP="00F32B41">
      <w:pPr>
        <w:pStyle w:val="phfiguretitle"/>
      </w:pPr>
      <w:bookmarkStart w:id="2032" w:name="_Ref463879651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89</w:t>
        </w:r>
      </w:fldSimple>
      <w:bookmarkEnd w:id="2032"/>
      <w:r w:rsidRPr="00F419B2">
        <w:t xml:space="preserve"> – Окно </w:t>
      </w:r>
      <w:r w:rsidR="00CF51FD">
        <w:t>«Контакты службы</w:t>
      </w:r>
      <w:r w:rsidRPr="00F419B2">
        <w:t xml:space="preserve"> тех</w:t>
      </w:r>
      <w:r w:rsidR="00CF51FD">
        <w:t xml:space="preserve">нической </w:t>
      </w:r>
      <w:r w:rsidRPr="00F419B2">
        <w:t>поддержки</w:t>
      </w:r>
      <w:r w:rsidR="00CF51FD">
        <w:t>»</w:t>
      </w:r>
    </w:p>
    <w:p w14:paraId="70B99E53" w14:textId="04AF543A" w:rsidR="00F32B41" w:rsidRPr="00F419B2" w:rsidRDefault="00F32B41" w:rsidP="00B10C60">
      <w:pPr>
        <w:pStyle w:val="phnormal"/>
        <w:rPr>
          <w:rFonts w:cs="Arial"/>
        </w:rPr>
      </w:pPr>
      <w:r w:rsidRPr="00F419B2">
        <w:rPr>
          <w:rFonts w:cs="Arial"/>
        </w:rPr>
        <w:t xml:space="preserve">Нажмите кнопку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Добавить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, в открывшемся окне </w:t>
      </w:r>
      <w:r w:rsidR="006F3263" w:rsidRPr="00F419B2">
        <w:rPr>
          <w:rFonts w:cs="Arial"/>
        </w:rPr>
        <w:t>(</w:t>
      </w:r>
      <w:r w:rsidR="006F3263" w:rsidRPr="00F419B2">
        <w:rPr>
          <w:rFonts w:cs="Arial"/>
        </w:rPr>
        <w:fldChar w:fldCharType="begin"/>
      </w:r>
      <w:r w:rsidR="006F3263" w:rsidRPr="00F419B2">
        <w:rPr>
          <w:rFonts w:cs="Arial"/>
        </w:rPr>
        <w:instrText xml:space="preserve"> REF _Ref463879659 \h </w:instrText>
      </w:r>
      <w:r w:rsidR="001C1245" w:rsidRPr="00F419B2">
        <w:rPr>
          <w:rFonts w:cs="Arial"/>
        </w:rPr>
        <w:instrText xml:space="preserve"> \* MERGEFORMAT </w:instrText>
      </w:r>
      <w:r w:rsidR="006F3263" w:rsidRPr="00F419B2">
        <w:rPr>
          <w:rFonts w:cs="Arial"/>
        </w:rPr>
      </w:r>
      <w:r w:rsidR="006F3263"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90</w:t>
      </w:r>
      <w:r w:rsidR="006F3263" w:rsidRPr="00F419B2">
        <w:rPr>
          <w:rFonts w:cs="Arial"/>
        </w:rPr>
        <w:fldChar w:fldCharType="end"/>
      </w:r>
      <w:r w:rsidR="006F3263" w:rsidRPr="00F419B2">
        <w:rPr>
          <w:rFonts w:cs="Arial"/>
        </w:rPr>
        <w:t xml:space="preserve">) </w:t>
      </w:r>
      <w:r w:rsidRPr="00F419B2">
        <w:rPr>
          <w:rFonts w:cs="Arial"/>
        </w:rPr>
        <w:t>укажите следующие параметры:</w:t>
      </w:r>
    </w:p>
    <w:p w14:paraId="1BFBD229" w14:textId="1CACB4A3" w:rsidR="00F32B41" w:rsidRPr="00F419B2" w:rsidRDefault="00336AA1" w:rsidP="00F32B41">
      <w:pPr>
        <w:pStyle w:val="phfigure"/>
        <w:tabs>
          <w:tab w:val="left" w:pos="4606"/>
        </w:tabs>
        <w:rPr>
          <w:rFonts w:cs="Arial"/>
        </w:rPr>
      </w:pPr>
      <w:r>
        <w:rPr>
          <w:noProof/>
        </w:rPr>
        <w:drawing>
          <wp:inline distT="0" distB="0" distL="0" distR="0" wp14:anchorId="289A80F2" wp14:editId="2C129D48">
            <wp:extent cx="3971499" cy="1795219"/>
            <wp:effectExtent l="0" t="0" r="0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3975421" cy="179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A3A0D" w14:textId="66CB72CB" w:rsidR="00F32B41" w:rsidRPr="00F419B2" w:rsidRDefault="00F32B41" w:rsidP="00F32B41">
      <w:pPr>
        <w:pStyle w:val="phfiguretitle"/>
      </w:pPr>
      <w:bookmarkStart w:id="2033" w:name="_Ref463879659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90</w:t>
        </w:r>
      </w:fldSimple>
      <w:bookmarkEnd w:id="2033"/>
      <w:r w:rsidRPr="00F419B2">
        <w:t xml:space="preserve"> – Окно </w:t>
      </w:r>
      <w:r w:rsidR="00DB1DFC" w:rsidRPr="00F419B2">
        <w:t>«</w:t>
      </w:r>
      <w:r w:rsidRPr="00F419B2">
        <w:t>Контактная информация: Добавление</w:t>
      </w:r>
      <w:r w:rsidR="00DB1DFC" w:rsidRPr="00F419B2">
        <w:t>»</w:t>
      </w:r>
    </w:p>
    <w:p w14:paraId="5151BF51" w14:textId="77777777" w:rsidR="00F32B41" w:rsidRPr="00F419B2" w:rsidRDefault="00DB1DFC" w:rsidP="00B10C60">
      <w:pPr>
        <w:pStyle w:val="phlistitemized1"/>
      </w:pPr>
      <w:r w:rsidRPr="00F419B2">
        <w:t>«</w:t>
      </w:r>
      <w:r w:rsidR="00F32B41" w:rsidRPr="00F419B2">
        <w:t>Тип информации</w:t>
      </w:r>
      <w:r w:rsidRPr="00F419B2">
        <w:t>»</w:t>
      </w:r>
      <w:r w:rsidR="004C22C3" w:rsidRPr="00F419B2">
        <w:t xml:space="preserve"> – </w:t>
      </w:r>
      <w:r w:rsidR="00F32B41" w:rsidRPr="00F419B2">
        <w:t>выберите значение из выпадающего списка;</w:t>
      </w:r>
    </w:p>
    <w:p w14:paraId="482561EA" w14:textId="77777777" w:rsidR="00F32B41" w:rsidRPr="00F419B2" w:rsidRDefault="00DB1DFC" w:rsidP="00B10C60">
      <w:pPr>
        <w:pStyle w:val="phlistitemized1"/>
      </w:pPr>
      <w:r w:rsidRPr="00F419B2">
        <w:t>«</w:t>
      </w:r>
      <w:r w:rsidR="00F32B41" w:rsidRPr="00F419B2">
        <w:t>Контактная информация</w:t>
      </w:r>
      <w:r w:rsidRPr="00F419B2">
        <w:t>»</w:t>
      </w:r>
      <w:r w:rsidR="004C22C3" w:rsidRPr="00F419B2">
        <w:t xml:space="preserve"> – </w:t>
      </w:r>
      <w:r w:rsidR="00F32B41" w:rsidRPr="00F419B2">
        <w:t>укажите значение создаваемого контакта.</w:t>
      </w:r>
    </w:p>
    <w:p w14:paraId="5D2A1F87" w14:textId="77777777" w:rsidR="00F32B41" w:rsidRPr="00F419B2" w:rsidRDefault="00864B57" w:rsidP="00864B57">
      <w:pPr>
        <w:pStyle w:val="phnormal"/>
        <w:rPr>
          <w:rFonts w:cs="Arial"/>
        </w:rPr>
      </w:pPr>
      <w:r w:rsidRPr="00F419B2">
        <w:rPr>
          <w:rFonts w:cs="Arial"/>
        </w:rPr>
        <w:lastRenderedPageBreak/>
        <w:t>Н</w:t>
      </w:r>
      <w:r w:rsidR="00F32B41" w:rsidRPr="00F419B2">
        <w:rPr>
          <w:rFonts w:cs="Arial"/>
        </w:rPr>
        <w:t xml:space="preserve">ажмите </w:t>
      </w:r>
      <w:r w:rsidRPr="00F419B2">
        <w:rPr>
          <w:rFonts w:cs="Arial"/>
        </w:rPr>
        <w:t xml:space="preserve">на </w:t>
      </w:r>
      <w:r w:rsidR="00F32B41" w:rsidRPr="00F419B2">
        <w:rPr>
          <w:rFonts w:cs="Arial"/>
        </w:rPr>
        <w:t xml:space="preserve">кнопку </w:t>
      </w:r>
      <w:r w:rsidR="00DB1DFC" w:rsidRPr="00F419B2">
        <w:rPr>
          <w:rFonts w:cs="Arial"/>
        </w:rPr>
        <w:t>«</w:t>
      </w:r>
      <w:r w:rsidR="00F32B41" w:rsidRPr="00F419B2">
        <w:rPr>
          <w:rFonts w:cs="Arial"/>
        </w:rPr>
        <w:t>Сохранить</w:t>
      </w:r>
      <w:r w:rsidR="00DB1DFC" w:rsidRPr="00F419B2">
        <w:rPr>
          <w:rFonts w:cs="Arial"/>
        </w:rPr>
        <w:t>»</w:t>
      </w:r>
      <w:r w:rsidR="00F32B41" w:rsidRPr="00F419B2">
        <w:rPr>
          <w:rFonts w:cs="Arial"/>
        </w:rPr>
        <w:t>.</w:t>
      </w:r>
    </w:p>
    <w:p w14:paraId="34086FDC" w14:textId="77777777" w:rsidR="006F3263" w:rsidRPr="00F419B2" w:rsidRDefault="006F3263" w:rsidP="00B10C60">
      <w:pPr>
        <w:pStyle w:val="phnormal"/>
        <w:rPr>
          <w:rFonts w:cs="Arial"/>
        </w:rPr>
      </w:pPr>
      <w:r w:rsidRPr="00F419B2">
        <w:rPr>
          <w:rFonts w:cs="Arial"/>
          <w:b/>
        </w:rPr>
        <w:t>Примечание</w:t>
      </w:r>
      <w:r w:rsidRPr="00F419B2">
        <w:rPr>
          <w:rFonts w:cs="Arial"/>
        </w:rPr>
        <w:t xml:space="preserve"> – При добавлении нескольких конт</w:t>
      </w:r>
      <w:r w:rsidR="003049B7" w:rsidRPr="00F419B2">
        <w:rPr>
          <w:rFonts w:cs="Arial"/>
        </w:rPr>
        <w:t>актов с одним типом информации. Н</w:t>
      </w:r>
      <w:r w:rsidRPr="00F419B2">
        <w:rPr>
          <w:rFonts w:cs="Arial"/>
        </w:rPr>
        <w:t>апример</w:t>
      </w:r>
      <w:r w:rsidR="006F5F66" w:rsidRPr="00F419B2">
        <w:rPr>
          <w:rFonts w:cs="Arial"/>
        </w:rPr>
        <w:t>,</w:t>
      </w:r>
      <w:r w:rsidRPr="00F419B2">
        <w:rPr>
          <w:rFonts w:cs="Arial"/>
        </w:rPr>
        <w:t xml:space="preserve"> нескольких номеров </w:t>
      </w:r>
      <w:r w:rsidR="003049B7" w:rsidRPr="00F419B2">
        <w:rPr>
          <w:rFonts w:cs="Arial"/>
        </w:rPr>
        <w:t>телефонов или нескольких сайтов</w:t>
      </w:r>
      <w:r w:rsidRPr="00F419B2">
        <w:rPr>
          <w:rFonts w:cs="Arial"/>
        </w:rPr>
        <w:t xml:space="preserve"> при отображении в Системе они выводятся через запятую.</w:t>
      </w:r>
    </w:p>
    <w:p w14:paraId="42B82164" w14:textId="690EE681" w:rsidR="00F32B41" w:rsidRPr="00F419B2" w:rsidRDefault="00F32B41" w:rsidP="00B10C60">
      <w:pPr>
        <w:pStyle w:val="phnormal"/>
        <w:rPr>
          <w:rFonts w:cs="Arial"/>
        </w:rPr>
      </w:pPr>
      <w:r w:rsidRPr="00F419B2">
        <w:rPr>
          <w:rFonts w:cs="Arial"/>
        </w:rPr>
        <w:t>Указанный контакт техподдержки будет отображаться на рабочем столе Системы (</w:t>
      </w:r>
      <w:r w:rsidR="006F3263" w:rsidRPr="00F419B2">
        <w:rPr>
          <w:rFonts w:cs="Arial"/>
        </w:rPr>
        <w:fldChar w:fldCharType="begin"/>
      </w:r>
      <w:r w:rsidR="006F3263" w:rsidRPr="00F419B2">
        <w:rPr>
          <w:rFonts w:cs="Arial"/>
        </w:rPr>
        <w:instrText xml:space="preserve"> REF _Ref463879664 \h </w:instrText>
      </w:r>
      <w:r w:rsidR="001C1245" w:rsidRPr="00F419B2">
        <w:rPr>
          <w:rFonts w:cs="Arial"/>
        </w:rPr>
        <w:instrText xml:space="preserve"> \* MERGEFORMAT </w:instrText>
      </w:r>
      <w:r w:rsidR="006F3263" w:rsidRPr="00F419B2">
        <w:rPr>
          <w:rFonts w:cs="Arial"/>
        </w:rPr>
      </w:r>
      <w:r w:rsidR="006F3263"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91</w:t>
      </w:r>
      <w:r w:rsidR="006F3263" w:rsidRPr="00F419B2">
        <w:rPr>
          <w:rFonts w:cs="Arial"/>
        </w:rPr>
        <w:fldChar w:fldCharType="end"/>
      </w:r>
      <w:r w:rsidRPr="00F419B2">
        <w:rPr>
          <w:rFonts w:cs="Arial"/>
        </w:rPr>
        <w:t xml:space="preserve">), а также </w:t>
      </w:r>
      <w:r w:rsidR="006F3263" w:rsidRPr="00F419B2">
        <w:rPr>
          <w:rFonts w:cs="Arial"/>
        </w:rPr>
        <w:t>на странице авторизации (входа) Системы (</w:t>
      </w:r>
      <w:r w:rsidR="000F7DD4" w:rsidRPr="00F419B2">
        <w:rPr>
          <w:rFonts w:cs="Arial"/>
        </w:rPr>
        <w:fldChar w:fldCharType="begin"/>
      </w:r>
      <w:r w:rsidR="000F7DD4" w:rsidRPr="00F419B2">
        <w:rPr>
          <w:rFonts w:cs="Arial"/>
        </w:rPr>
        <w:instrText xml:space="preserve"> REF _Ref492367421 \h </w:instrText>
      </w:r>
      <w:r w:rsidR="00F419B2">
        <w:rPr>
          <w:rFonts w:cs="Arial"/>
        </w:rPr>
        <w:instrText xml:space="preserve"> \* MERGEFORMAT </w:instrText>
      </w:r>
      <w:r w:rsidR="000F7DD4" w:rsidRPr="00F419B2">
        <w:rPr>
          <w:rFonts w:cs="Arial"/>
        </w:rPr>
      </w:r>
      <w:r w:rsidR="000F7DD4"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92</w:t>
      </w:r>
      <w:r w:rsidR="000F7DD4" w:rsidRPr="00F419B2">
        <w:rPr>
          <w:rFonts w:cs="Arial"/>
        </w:rPr>
        <w:fldChar w:fldCharType="end"/>
      </w:r>
      <w:r w:rsidR="006F3263" w:rsidRPr="00F419B2">
        <w:rPr>
          <w:rFonts w:cs="Arial"/>
        </w:rPr>
        <w:t>).</w:t>
      </w:r>
    </w:p>
    <w:p w14:paraId="2CE5C455" w14:textId="77777777" w:rsidR="00F32B41" w:rsidRPr="00F419B2" w:rsidRDefault="001534F3" w:rsidP="00F32B41">
      <w:pPr>
        <w:pStyle w:val="phfigure"/>
        <w:rPr>
          <w:rFonts w:cs="Arial"/>
        </w:rPr>
      </w:pPr>
      <w:r w:rsidRPr="00F419B2">
        <w:rPr>
          <w:rFonts w:cs="Arial"/>
          <w:noProof/>
        </w:rPr>
        <w:drawing>
          <wp:inline distT="0" distB="0" distL="0" distR="0" wp14:anchorId="526ABB2D" wp14:editId="639B8683">
            <wp:extent cx="5953125" cy="4210050"/>
            <wp:effectExtent l="0" t="0" r="9525" b="0"/>
            <wp:docPr id="1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9C3E7" w14:textId="578864E2" w:rsidR="00F32B41" w:rsidRPr="00F419B2" w:rsidRDefault="00F32B41" w:rsidP="00F32B41">
      <w:pPr>
        <w:pStyle w:val="phfiguretitle"/>
      </w:pPr>
      <w:bookmarkStart w:id="2034" w:name="_Ref463879664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91</w:t>
        </w:r>
      </w:fldSimple>
      <w:bookmarkEnd w:id="2034"/>
      <w:r w:rsidRPr="00F419B2">
        <w:t xml:space="preserve"> – Отображение указанного </w:t>
      </w:r>
      <w:r w:rsidR="006F3263" w:rsidRPr="00F419B2">
        <w:t>контакта технической поддержки на рабочем столе Системы</w:t>
      </w:r>
    </w:p>
    <w:p w14:paraId="5CCD3248" w14:textId="77777777" w:rsidR="00864B57" w:rsidRPr="00F419B2" w:rsidRDefault="001534F3" w:rsidP="00864B57">
      <w:pPr>
        <w:pStyle w:val="phfigure"/>
        <w:rPr>
          <w:rFonts w:cs="Arial"/>
        </w:rPr>
      </w:pPr>
      <w:r w:rsidRPr="00F419B2">
        <w:rPr>
          <w:rFonts w:cs="Arial"/>
          <w:noProof/>
        </w:rPr>
        <w:lastRenderedPageBreak/>
        <w:drawing>
          <wp:inline distT="0" distB="0" distL="0" distR="0" wp14:anchorId="60842F46" wp14:editId="4A16688C">
            <wp:extent cx="5629275" cy="3657600"/>
            <wp:effectExtent l="0" t="0" r="9525" b="0"/>
            <wp:docPr id="1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EEB4B" w14:textId="740419C9" w:rsidR="006F3263" w:rsidRPr="00F419B2" w:rsidRDefault="00864B57" w:rsidP="00864B57">
      <w:pPr>
        <w:pStyle w:val="phfiguretitle"/>
      </w:pPr>
      <w:bookmarkStart w:id="2035" w:name="_Ref492367421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92</w:t>
        </w:r>
      </w:fldSimple>
      <w:bookmarkEnd w:id="2035"/>
      <w:r w:rsidRPr="00F419B2">
        <w:t xml:space="preserve"> – Отображение указанного контакта технической поддержки на странице авторизации (входа) Системы</w:t>
      </w:r>
    </w:p>
    <w:p w14:paraId="22656EBF" w14:textId="77777777" w:rsidR="00CA6CD4" w:rsidRPr="00F419B2" w:rsidRDefault="00CA6CD4" w:rsidP="00CA6CD4">
      <w:pPr>
        <w:pStyle w:val="21"/>
        <w:rPr>
          <w:rFonts w:cs="Arial"/>
        </w:rPr>
      </w:pPr>
      <w:bookmarkStart w:id="2036" w:name="_Ref475455462"/>
      <w:bookmarkStart w:id="2037" w:name="_Toc46824880"/>
      <w:r w:rsidRPr="00F419B2">
        <w:rPr>
          <w:rFonts w:cs="Arial"/>
        </w:rPr>
        <w:t xml:space="preserve">Реестр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Физические лица</w:t>
      </w:r>
      <w:r w:rsidR="00DB1DFC" w:rsidRPr="00F419B2">
        <w:rPr>
          <w:rFonts w:cs="Arial"/>
        </w:rPr>
        <w:t>»</w:t>
      </w:r>
      <w:bookmarkEnd w:id="2036"/>
      <w:bookmarkEnd w:id="2037"/>
    </w:p>
    <w:p w14:paraId="28564857" w14:textId="251D3F6C" w:rsidR="00CA6CD4" w:rsidRPr="00F419B2" w:rsidRDefault="002905AE" w:rsidP="00CA6CD4">
      <w:pPr>
        <w:pStyle w:val="phnormal"/>
        <w:rPr>
          <w:rFonts w:cs="Arial"/>
        </w:rPr>
      </w:pPr>
      <w:r w:rsidRPr="00F419B2">
        <w:rPr>
          <w:rFonts w:cs="Arial"/>
        </w:rPr>
        <w:t>В реестре содержится информация обо всех физлицах, созданных в Систем</w:t>
      </w:r>
      <w:r w:rsidR="00FE0042" w:rsidRPr="00F419B2">
        <w:rPr>
          <w:rFonts w:cs="Arial"/>
        </w:rPr>
        <w:t>е, в виде таблицы (</w:t>
      </w:r>
      <w:r w:rsidR="00FE0042" w:rsidRPr="00F419B2">
        <w:rPr>
          <w:rFonts w:cs="Arial"/>
        </w:rPr>
        <w:fldChar w:fldCharType="begin"/>
      </w:r>
      <w:r w:rsidR="00FE0042" w:rsidRPr="00F419B2">
        <w:rPr>
          <w:rFonts w:cs="Arial"/>
        </w:rPr>
        <w:instrText xml:space="preserve"> REF _Ref475441468 \h </w:instrText>
      </w:r>
      <w:r w:rsidR="00F419B2">
        <w:rPr>
          <w:rFonts w:cs="Arial"/>
        </w:rPr>
        <w:instrText xml:space="preserve"> \* MERGEFORMAT </w:instrText>
      </w:r>
      <w:r w:rsidR="00FE0042" w:rsidRPr="00F419B2">
        <w:rPr>
          <w:rFonts w:cs="Arial"/>
        </w:rPr>
      </w:r>
      <w:r w:rsidR="00FE0042"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93</w:t>
      </w:r>
      <w:r w:rsidR="00FE0042" w:rsidRPr="00F419B2">
        <w:rPr>
          <w:rFonts w:cs="Arial"/>
        </w:rPr>
        <w:fldChar w:fldCharType="end"/>
      </w:r>
      <w:r w:rsidR="00FE0042" w:rsidRPr="00F419B2">
        <w:rPr>
          <w:rFonts w:cs="Arial"/>
        </w:rPr>
        <w:t>).</w:t>
      </w:r>
      <w:r w:rsidR="001C2E5A" w:rsidRPr="00F419B2">
        <w:rPr>
          <w:rFonts w:cs="Arial"/>
        </w:rPr>
        <w:t xml:space="preserve"> Объект </w:t>
      </w:r>
      <w:r w:rsidR="00DB1DFC" w:rsidRPr="00F419B2">
        <w:rPr>
          <w:rFonts w:cs="Arial"/>
        </w:rPr>
        <w:t>«</w:t>
      </w:r>
      <w:r w:rsidR="001C2E5A" w:rsidRPr="00F419B2">
        <w:rPr>
          <w:rFonts w:cs="Arial"/>
        </w:rPr>
        <w:t>Физическое лицо</w:t>
      </w:r>
      <w:r w:rsidR="00DB1DFC" w:rsidRPr="00F419B2">
        <w:rPr>
          <w:rFonts w:cs="Arial"/>
        </w:rPr>
        <w:t>»</w:t>
      </w:r>
      <w:r w:rsidR="001C2E5A" w:rsidRPr="00F419B2">
        <w:rPr>
          <w:rFonts w:cs="Arial"/>
        </w:rPr>
        <w:t xml:space="preserve"> хранит в себе персональные данные пользователя.</w:t>
      </w:r>
    </w:p>
    <w:p w14:paraId="1121F8DE" w14:textId="3AAA7C16" w:rsidR="00FE0042" w:rsidRPr="00F419B2" w:rsidRDefault="005C7A03" w:rsidP="00FE0042">
      <w:pPr>
        <w:pStyle w:val="phfigure"/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205B203A" wp14:editId="62F00E0F">
            <wp:extent cx="6152515" cy="3675380"/>
            <wp:effectExtent l="0" t="0" r="635" b="127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67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50628" w14:textId="7C74B439" w:rsidR="00FE0042" w:rsidRPr="00F419B2" w:rsidRDefault="00FE0042" w:rsidP="00FE0042">
      <w:pPr>
        <w:pStyle w:val="phfiguretitle"/>
      </w:pPr>
      <w:bookmarkStart w:id="2038" w:name="_Ref475441468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93</w:t>
        </w:r>
      </w:fldSimple>
      <w:bookmarkEnd w:id="2038"/>
      <w:r w:rsidRPr="00F419B2">
        <w:t xml:space="preserve"> – Реестр </w:t>
      </w:r>
      <w:r w:rsidR="00DB1DFC" w:rsidRPr="00F419B2">
        <w:t>«</w:t>
      </w:r>
      <w:r w:rsidRPr="00F419B2">
        <w:t>Физические лица</w:t>
      </w:r>
      <w:r w:rsidR="00DB1DFC" w:rsidRPr="00F419B2">
        <w:t>»</w:t>
      </w:r>
    </w:p>
    <w:p w14:paraId="5BDA1E7F" w14:textId="77777777" w:rsidR="00C66D37" w:rsidRPr="00F419B2" w:rsidRDefault="00FE0042" w:rsidP="00C66D37">
      <w:pPr>
        <w:pStyle w:val="phnormal"/>
        <w:rPr>
          <w:rFonts w:cs="Arial"/>
        </w:rPr>
      </w:pPr>
      <w:r w:rsidRPr="00F419B2">
        <w:rPr>
          <w:rFonts w:cs="Arial"/>
        </w:rPr>
        <w:t xml:space="preserve">В таблице в поле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ФИО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</w:t>
      </w:r>
      <w:r w:rsidR="008C4124" w:rsidRPr="00F419B2">
        <w:rPr>
          <w:rFonts w:cs="Arial"/>
        </w:rPr>
        <w:t xml:space="preserve">отображаются все физлица, </w:t>
      </w:r>
      <w:r w:rsidR="00EF71CD">
        <w:rPr>
          <w:rFonts w:cs="Arial"/>
        </w:rPr>
        <w:t>зарегистрированные</w:t>
      </w:r>
      <w:r w:rsidR="008C4124" w:rsidRPr="00F419B2">
        <w:rPr>
          <w:rFonts w:cs="Arial"/>
        </w:rPr>
        <w:t xml:space="preserve"> в Системе, </w:t>
      </w:r>
      <w:r w:rsidRPr="00F419B2">
        <w:rPr>
          <w:rFonts w:cs="Arial"/>
        </w:rPr>
        <w:t>с возможностью поиска по ФИО.</w:t>
      </w:r>
    </w:p>
    <w:p w14:paraId="59D0D28A" w14:textId="77777777" w:rsidR="00FE0042" w:rsidRPr="00F419B2" w:rsidRDefault="00FE0042" w:rsidP="00C66D37">
      <w:pPr>
        <w:pStyle w:val="phnormal"/>
        <w:rPr>
          <w:rFonts w:cs="Arial"/>
        </w:rPr>
      </w:pPr>
      <w:r w:rsidRPr="00F419B2">
        <w:rPr>
          <w:rFonts w:cs="Arial"/>
        </w:rPr>
        <w:t xml:space="preserve">Также </w:t>
      </w:r>
      <w:r w:rsidR="008C4124" w:rsidRPr="00F419B2">
        <w:rPr>
          <w:rFonts w:cs="Arial"/>
        </w:rPr>
        <w:t xml:space="preserve">в таблице отображается </w:t>
      </w:r>
      <w:r w:rsidR="00C66D37" w:rsidRPr="00F419B2">
        <w:rPr>
          <w:rFonts w:cs="Arial"/>
        </w:rPr>
        <w:t xml:space="preserve">информация о дате рождения пользователей в графе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Дата рождения</w:t>
      </w:r>
      <w:r w:rsidR="00DB1DFC" w:rsidRPr="00F419B2">
        <w:rPr>
          <w:rFonts w:cs="Arial"/>
        </w:rPr>
        <w:t>»</w:t>
      </w:r>
      <w:r w:rsidR="00C66D37" w:rsidRPr="00F419B2">
        <w:rPr>
          <w:rFonts w:cs="Arial"/>
        </w:rPr>
        <w:t>.</w:t>
      </w:r>
    </w:p>
    <w:p w14:paraId="3B29E142" w14:textId="77777777" w:rsidR="00C66D37" w:rsidRPr="00F419B2" w:rsidRDefault="00C66D37" w:rsidP="00C66D37">
      <w:pPr>
        <w:pStyle w:val="phnormal"/>
        <w:rPr>
          <w:rFonts w:cs="Arial"/>
        </w:rPr>
      </w:pPr>
      <w:r w:rsidRPr="00F419B2">
        <w:rPr>
          <w:rFonts w:cs="Arial"/>
        </w:rPr>
        <w:t xml:space="preserve">Данные о количестве пользователей представлены в графе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Количество пользователей (действующих</w:t>
      </w:r>
      <w:r w:rsidR="0094393F" w:rsidRPr="00F419B2">
        <w:rPr>
          <w:rFonts w:cs="Arial"/>
        </w:rPr>
        <w:t xml:space="preserve">/ </w:t>
      </w:r>
      <w:r w:rsidRPr="00F419B2">
        <w:rPr>
          <w:rFonts w:cs="Arial"/>
        </w:rPr>
        <w:t>всего)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. Она содержит информацию отдельно по сотрудникам, учащимся, администраторам </w:t>
      </w:r>
      <w:r w:rsidR="005218F6" w:rsidRPr="00F419B2">
        <w:rPr>
          <w:rFonts w:cs="Arial"/>
        </w:rPr>
        <w:t>С</w:t>
      </w:r>
      <w:r w:rsidRPr="00F419B2">
        <w:rPr>
          <w:rFonts w:cs="Arial"/>
        </w:rPr>
        <w:t>истемы, родителям и разделяется на соответствующие графы.</w:t>
      </w:r>
    </w:p>
    <w:p w14:paraId="50B374BF" w14:textId="507FF857" w:rsidR="00C66D37" w:rsidRPr="00F419B2" w:rsidRDefault="00C66D37" w:rsidP="00C66D37">
      <w:pPr>
        <w:pStyle w:val="phnormal"/>
        <w:rPr>
          <w:rFonts w:cs="Arial"/>
        </w:rPr>
      </w:pPr>
      <w:r w:rsidRPr="00F419B2">
        <w:rPr>
          <w:rFonts w:cs="Arial"/>
        </w:rPr>
        <w:t xml:space="preserve">В Системе предусмотрена возможность объединения физлиц. Для этого выберите физлицо, нажмите кнопку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Объединить с другим ФЛ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. После этого </w:t>
      </w:r>
      <w:r w:rsidR="00C6671C">
        <w:rPr>
          <w:rFonts w:cs="Arial"/>
        </w:rPr>
        <w:t>откроется окно</w:t>
      </w:r>
      <w:r w:rsidRPr="00F419B2">
        <w:rPr>
          <w:rFonts w:cs="Arial"/>
        </w:rPr>
        <w:t xml:space="preserve"> (</w:t>
      </w:r>
      <w:r w:rsidRPr="00F419B2">
        <w:rPr>
          <w:rFonts w:cs="Arial"/>
        </w:rPr>
        <w:fldChar w:fldCharType="begin"/>
      </w:r>
      <w:r w:rsidRPr="00F419B2">
        <w:rPr>
          <w:rFonts w:cs="Arial"/>
        </w:rPr>
        <w:instrText xml:space="preserve"> REF _Ref475442316 \h </w:instrText>
      </w:r>
      <w:r w:rsidR="00F419B2">
        <w:rPr>
          <w:rFonts w:cs="Arial"/>
        </w:rPr>
        <w:instrText xml:space="preserve"> \* MERGEFORMAT </w:instrText>
      </w:r>
      <w:r w:rsidRPr="00F419B2">
        <w:rPr>
          <w:rFonts w:cs="Arial"/>
        </w:rPr>
      </w:r>
      <w:r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94</w:t>
      </w:r>
      <w:r w:rsidRPr="00F419B2">
        <w:rPr>
          <w:rFonts w:cs="Arial"/>
        </w:rPr>
        <w:fldChar w:fldCharType="end"/>
      </w:r>
      <w:r w:rsidRPr="00F419B2">
        <w:rPr>
          <w:rFonts w:cs="Arial"/>
        </w:rPr>
        <w:t>).</w:t>
      </w:r>
    </w:p>
    <w:p w14:paraId="0F92A014" w14:textId="51207537" w:rsidR="00C66D37" w:rsidRPr="00F419B2" w:rsidRDefault="005C7A03" w:rsidP="00C66D37">
      <w:pPr>
        <w:pStyle w:val="phfigure"/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1F7C36E1" wp14:editId="7B522815">
            <wp:extent cx="5768840" cy="3817951"/>
            <wp:effectExtent l="0" t="0" r="3810" b="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5768840" cy="3817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3C6D5" w14:textId="026CEEB8" w:rsidR="00C66D37" w:rsidRPr="00F419B2" w:rsidRDefault="00C66D37" w:rsidP="00C66D37">
      <w:pPr>
        <w:pStyle w:val="phfiguretitle"/>
      </w:pPr>
      <w:bookmarkStart w:id="2039" w:name="_Ref475442316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94</w:t>
        </w:r>
      </w:fldSimple>
      <w:bookmarkEnd w:id="2039"/>
      <w:r w:rsidRPr="00F419B2">
        <w:t xml:space="preserve"> – </w:t>
      </w:r>
      <w:r w:rsidR="00CF51FD">
        <w:t>Окно «Физические лица»</w:t>
      </w:r>
    </w:p>
    <w:p w14:paraId="1CBF8943" w14:textId="77777777" w:rsidR="00C66D37" w:rsidRPr="00F419B2" w:rsidRDefault="00C66D37" w:rsidP="00C66D37">
      <w:pPr>
        <w:pStyle w:val="phnormal"/>
        <w:rPr>
          <w:rFonts w:cs="Arial"/>
        </w:rPr>
      </w:pPr>
      <w:r w:rsidRPr="00F419B2">
        <w:rPr>
          <w:rFonts w:cs="Arial"/>
        </w:rPr>
        <w:t xml:space="preserve">В этом окне выберите физлицо, нажмите кнопку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Выбрать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>.</w:t>
      </w:r>
    </w:p>
    <w:p w14:paraId="7B01856F" w14:textId="57951063" w:rsidR="00C66D37" w:rsidRPr="00F419B2" w:rsidRDefault="00C66D37" w:rsidP="00C66D37">
      <w:pPr>
        <w:pStyle w:val="phnormal"/>
        <w:rPr>
          <w:rFonts w:cs="Arial"/>
        </w:rPr>
      </w:pPr>
      <w:r w:rsidRPr="00F419B2">
        <w:rPr>
          <w:rFonts w:cs="Arial"/>
        </w:rPr>
        <w:t>Если СНИЛС физлиц не совпадает,</w:t>
      </w:r>
      <w:r w:rsidR="009F0378" w:rsidRPr="00F419B2">
        <w:rPr>
          <w:rFonts w:cs="Arial"/>
        </w:rPr>
        <w:t xml:space="preserve"> </w:t>
      </w:r>
      <w:r w:rsidR="008C3AAB" w:rsidRPr="00F419B2">
        <w:rPr>
          <w:rFonts w:cs="Arial"/>
        </w:rPr>
        <w:t>Система</w:t>
      </w:r>
      <w:r w:rsidR="009F0378" w:rsidRPr="00F419B2">
        <w:rPr>
          <w:rFonts w:cs="Arial"/>
        </w:rPr>
        <w:t xml:space="preserve"> вы</w:t>
      </w:r>
      <w:r w:rsidR="00D274FE" w:rsidRPr="00F419B2">
        <w:rPr>
          <w:rFonts w:cs="Arial"/>
        </w:rPr>
        <w:t>ведет</w:t>
      </w:r>
      <w:r w:rsidR="009F0378" w:rsidRPr="00F419B2">
        <w:rPr>
          <w:rFonts w:cs="Arial"/>
        </w:rPr>
        <w:t xml:space="preserve"> сообщение об ошибке (</w:t>
      </w:r>
      <w:r w:rsidR="009F0378" w:rsidRPr="00F419B2">
        <w:rPr>
          <w:rFonts w:cs="Arial"/>
        </w:rPr>
        <w:fldChar w:fldCharType="begin"/>
      </w:r>
      <w:r w:rsidR="009F0378" w:rsidRPr="00F419B2">
        <w:rPr>
          <w:rFonts w:cs="Arial"/>
        </w:rPr>
        <w:instrText xml:space="preserve"> REF _Ref475442580 \h </w:instrText>
      </w:r>
      <w:r w:rsidR="00F419B2">
        <w:rPr>
          <w:rFonts w:cs="Arial"/>
        </w:rPr>
        <w:instrText xml:space="preserve"> \* MERGEFORMAT </w:instrText>
      </w:r>
      <w:r w:rsidR="009F0378" w:rsidRPr="00F419B2">
        <w:rPr>
          <w:rFonts w:cs="Arial"/>
        </w:rPr>
      </w:r>
      <w:r w:rsidR="009F0378"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95</w:t>
      </w:r>
      <w:r w:rsidR="009F0378" w:rsidRPr="00F419B2">
        <w:rPr>
          <w:rFonts w:cs="Arial"/>
        </w:rPr>
        <w:fldChar w:fldCharType="end"/>
      </w:r>
      <w:r w:rsidR="009F0378" w:rsidRPr="00F419B2">
        <w:rPr>
          <w:rFonts w:cs="Arial"/>
        </w:rPr>
        <w:t>).</w:t>
      </w:r>
    </w:p>
    <w:p w14:paraId="0468F913" w14:textId="77777777" w:rsidR="009F0378" w:rsidRPr="00F419B2" w:rsidRDefault="001534F3" w:rsidP="009F0378">
      <w:pPr>
        <w:pStyle w:val="phfigure"/>
        <w:rPr>
          <w:rFonts w:cs="Arial"/>
        </w:rPr>
      </w:pPr>
      <w:r w:rsidRPr="00F419B2">
        <w:rPr>
          <w:rFonts w:cs="Arial"/>
          <w:noProof/>
        </w:rPr>
        <w:drawing>
          <wp:inline distT="0" distB="0" distL="0" distR="0" wp14:anchorId="28DD000A" wp14:editId="41573582">
            <wp:extent cx="4448175" cy="828675"/>
            <wp:effectExtent l="0" t="0" r="9525" b="9525"/>
            <wp:docPr id="1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80A38" w14:textId="510DD382" w:rsidR="009F0378" w:rsidRPr="00F419B2" w:rsidRDefault="009F0378" w:rsidP="009F0378">
      <w:pPr>
        <w:pStyle w:val="phfiguretitle"/>
      </w:pPr>
      <w:bookmarkStart w:id="2040" w:name="_Ref475442580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95</w:t>
        </w:r>
      </w:fldSimple>
      <w:bookmarkEnd w:id="2040"/>
      <w:r w:rsidRPr="00F419B2">
        <w:t xml:space="preserve"> – </w:t>
      </w:r>
      <w:r w:rsidR="00CF51FD">
        <w:t>Сообщение Системы</w:t>
      </w:r>
    </w:p>
    <w:p w14:paraId="7D1CE8A5" w14:textId="77777777" w:rsidR="008A09F8" w:rsidRPr="00F419B2" w:rsidRDefault="008A09F8" w:rsidP="008A09F8">
      <w:pPr>
        <w:pStyle w:val="phnormal"/>
        <w:rPr>
          <w:rFonts w:cs="Arial"/>
        </w:rPr>
      </w:pPr>
      <w:r w:rsidRPr="00F419B2">
        <w:rPr>
          <w:rFonts w:cs="Arial"/>
          <w:b/>
        </w:rPr>
        <w:t>Примечание</w:t>
      </w:r>
      <w:r w:rsidRPr="00F419B2">
        <w:rPr>
          <w:rFonts w:cs="Arial"/>
        </w:rPr>
        <w:t xml:space="preserve"> – Перед объединением физлиц, которые имеют ссылки на учащихся, </w:t>
      </w:r>
      <w:r w:rsidR="001C2E5A" w:rsidRPr="00F419B2">
        <w:rPr>
          <w:rFonts w:cs="Arial"/>
        </w:rPr>
        <w:t xml:space="preserve">сначала </w:t>
      </w:r>
      <w:r w:rsidRPr="00F419B2">
        <w:rPr>
          <w:rFonts w:cs="Arial"/>
        </w:rPr>
        <w:t xml:space="preserve">объедините учащихся, а </w:t>
      </w:r>
      <w:r w:rsidR="00A46406" w:rsidRPr="00F419B2">
        <w:rPr>
          <w:rFonts w:cs="Arial"/>
        </w:rPr>
        <w:t>только после этого</w:t>
      </w:r>
      <w:r w:rsidR="001C2E5A" w:rsidRPr="00F419B2">
        <w:rPr>
          <w:rFonts w:cs="Arial"/>
        </w:rPr>
        <w:t xml:space="preserve"> приступайте к объединению</w:t>
      </w:r>
      <w:r w:rsidR="00A46406" w:rsidRPr="00F419B2">
        <w:rPr>
          <w:rFonts w:cs="Arial"/>
        </w:rPr>
        <w:t xml:space="preserve"> физлиц (см. документ</w:t>
      </w:r>
      <w:r w:rsidRPr="00F419B2">
        <w:rPr>
          <w:rFonts w:cs="Arial"/>
        </w:rPr>
        <w:t xml:space="preserve"> </w:t>
      </w:r>
      <w:r w:rsidR="00DB1DFC" w:rsidRPr="00F419B2">
        <w:rPr>
          <w:rFonts w:cs="Arial"/>
        </w:rPr>
        <w:t>«</w:t>
      </w:r>
      <w:r w:rsidR="005D2EB0" w:rsidRPr="00F419B2">
        <w:rPr>
          <w:rFonts w:cs="Arial"/>
        </w:rPr>
        <w:t>БАРС.</w:t>
      </w:r>
      <w:r w:rsidR="000F41D8" w:rsidRPr="00F419B2">
        <w:rPr>
          <w:rFonts w:cs="Arial"/>
        </w:rPr>
        <w:t xml:space="preserve"> </w:t>
      </w:r>
      <w:r w:rsidRPr="00F419B2">
        <w:rPr>
          <w:rFonts w:cs="Arial"/>
        </w:rPr>
        <w:t xml:space="preserve">Образование – Электронное дополнительное образование. Руководство </w:t>
      </w:r>
      <w:r w:rsidR="00544C43" w:rsidRPr="00F419B2">
        <w:rPr>
          <w:rFonts w:cs="Arial"/>
        </w:rPr>
        <w:t>пользователя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>).</w:t>
      </w:r>
    </w:p>
    <w:p w14:paraId="59160E22" w14:textId="07FCAAA1" w:rsidR="00461437" w:rsidRPr="00F419B2" w:rsidRDefault="00461437" w:rsidP="008A09F8">
      <w:pPr>
        <w:pStyle w:val="phnormal"/>
        <w:rPr>
          <w:rFonts w:cs="Arial"/>
        </w:rPr>
      </w:pPr>
      <w:r w:rsidRPr="00F419B2">
        <w:rPr>
          <w:rFonts w:cs="Arial"/>
        </w:rPr>
        <w:t xml:space="preserve">В случае необходимости удаления физлица воспользуйтесь кнопкой «Удалить» (см. </w:t>
      </w:r>
      <w:r w:rsidRPr="00F419B2">
        <w:rPr>
          <w:rFonts w:cs="Arial"/>
        </w:rPr>
        <w:fldChar w:fldCharType="begin"/>
      </w:r>
      <w:r w:rsidRPr="00F419B2">
        <w:rPr>
          <w:rFonts w:cs="Arial"/>
        </w:rPr>
        <w:instrText xml:space="preserve"> REF _Ref475441468 \h </w:instrText>
      </w:r>
      <w:r w:rsidR="00F419B2">
        <w:rPr>
          <w:rFonts w:cs="Arial"/>
        </w:rPr>
        <w:instrText xml:space="preserve"> \* MERGEFORMAT </w:instrText>
      </w:r>
      <w:r w:rsidRPr="00F419B2">
        <w:rPr>
          <w:rFonts w:cs="Arial"/>
        </w:rPr>
      </w:r>
      <w:r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93</w:t>
      </w:r>
      <w:r w:rsidRPr="00F419B2">
        <w:rPr>
          <w:rFonts w:cs="Arial"/>
        </w:rPr>
        <w:fldChar w:fldCharType="end"/>
      </w:r>
      <w:r w:rsidRPr="00F419B2">
        <w:rPr>
          <w:rFonts w:cs="Arial"/>
        </w:rPr>
        <w:t>).</w:t>
      </w:r>
    </w:p>
    <w:p w14:paraId="3E29027F" w14:textId="11AB8EB8" w:rsidR="005F3B86" w:rsidRPr="00F419B2" w:rsidRDefault="005F3B86" w:rsidP="008A09F8">
      <w:pPr>
        <w:pStyle w:val="phnormal"/>
        <w:rPr>
          <w:rFonts w:cs="Arial"/>
        </w:rPr>
      </w:pPr>
      <w:r w:rsidRPr="00F419B2">
        <w:rPr>
          <w:rFonts w:cs="Arial"/>
        </w:rPr>
        <w:t xml:space="preserve">Далее </w:t>
      </w:r>
      <w:r w:rsidR="00AE68FF" w:rsidRPr="00F419B2">
        <w:rPr>
          <w:rFonts w:cs="Arial"/>
        </w:rPr>
        <w:t>при наличии связей физлица</w:t>
      </w:r>
      <w:r w:rsidR="00384F21" w:rsidRPr="00F419B2">
        <w:rPr>
          <w:rFonts w:cs="Arial"/>
        </w:rPr>
        <w:t xml:space="preserve"> с другими элементами системы</w:t>
      </w:r>
      <w:r w:rsidR="00AE68FF" w:rsidRPr="00F419B2">
        <w:rPr>
          <w:rFonts w:cs="Arial"/>
        </w:rPr>
        <w:t xml:space="preserve"> </w:t>
      </w:r>
      <w:r w:rsidRPr="00F419B2">
        <w:rPr>
          <w:rFonts w:cs="Arial"/>
        </w:rPr>
        <w:t xml:space="preserve">выводится </w:t>
      </w:r>
      <w:r w:rsidR="00FB43FA" w:rsidRPr="00F419B2">
        <w:rPr>
          <w:rFonts w:cs="Arial"/>
        </w:rPr>
        <w:t>окно с информацией (</w:t>
      </w:r>
      <w:r w:rsidR="00FB43FA" w:rsidRPr="00F419B2">
        <w:rPr>
          <w:rFonts w:cs="Arial"/>
        </w:rPr>
        <w:fldChar w:fldCharType="begin"/>
      </w:r>
      <w:r w:rsidR="00FB43FA" w:rsidRPr="00F419B2">
        <w:rPr>
          <w:rFonts w:cs="Arial"/>
        </w:rPr>
        <w:instrText xml:space="preserve"> REF _Ref521424682 \h </w:instrText>
      </w:r>
      <w:r w:rsidR="00F419B2">
        <w:rPr>
          <w:rFonts w:cs="Arial"/>
        </w:rPr>
        <w:instrText xml:space="preserve"> \* MERGEFORMAT </w:instrText>
      </w:r>
      <w:r w:rsidR="00FB43FA" w:rsidRPr="00F419B2">
        <w:rPr>
          <w:rFonts w:cs="Arial"/>
        </w:rPr>
      </w:r>
      <w:r w:rsidR="00FB43FA"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96</w:t>
      </w:r>
      <w:r w:rsidR="00FB43FA" w:rsidRPr="00F419B2">
        <w:rPr>
          <w:rFonts w:cs="Arial"/>
        </w:rPr>
        <w:fldChar w:fldCharType="end"/>
      </w:r>
      <w:r w:rsidR="00FB43FA" w:rsidRPr="00F419B2">
        <w:rPr>
          <w:rFonts w:cs="Arial"/>
        </w:rPr>
        <w:t>).</w:t>
      </w:r>
    </w:p>
    <w:p w14:paraId="46519B4D" w14:textId="77777777" w:rsidR="00FB43FA" w:rsidRPr="00F419B2" w:rsidRDefault="001534F3" w:rsidP="00FB43FA">
      <w:pPr>
        <w:pStyle w:val="phfigure"/>
        <w:rPr>
          <w:rFonts w:cs="Arial"/>
        </w:rPr>
      </w:pPr>
      <w:r w:rsidRPr="00F419B2">
        <w:rPr>
          <w:rFonts w:cs="Arial"/>
          <w:noProof/>
        </w:rPr>
        <w:lastRenderedPageBreak/>
        <w:drawing>
          <wp:inline distT="0" distB="0" distL="0" distR="0" wp14:anchorId="49AC86B4" wp14:editId="7AB8965B">
            <wp:extent cx="6153150" cy="4276725"/>
            <wp:effectExtent l="0" t="0" r="0" b="9525"/>
            <wp:docPr id="1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FB8A8" w14:textId="6DB5524E" w:rsidR="00FB43FA" w:rsidRPr="00F419B2" w:rsidRDefault="00FB43FA" w:rsidP="00FB43FA">
      <w:pPr>
        <w:pStyle w:val="phfiguretitle"/>
      </w:pPr>
      <w:bookmarkStart w:id="2041" w:name="_Ref521424682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96</w:t>
        </w:r>
      </w:fldSimple>
      <w:bookmarkEnd w:id="2041"/>
      <w:r w:rsidRPr="00F419B2">
        <w:t xml:space="preserve"> – </w:t>
      </w:r>
      <w:r w:rsidR="003E3172">
        <w:t>Информационное окно</w:t>
      </w:r>
    </w:p>
    <w:p w14:paraId="2D1BDD26" w14:textId="77777777" w:rsidR="007C4CF7" w:rsidRPr="00F419B2" w:rsidRDefault="007C4CF7" w:rsidP="007C4CF7">
      <w:pPr>
        <w:pStyle w:val="21"/>
        <w:rPr>
          <w:rFonts w:cs="Arial"/>
        </w:rPr>
      </w:pPr>
      <w:bookmarkStart w:id="2042" w:name="_Ref483411348"/>
      <w:bookmarkStart w:id="2043" w:name="_Toc46824881"/>
      <w:r w:rsidRPr="00F419B2">
        <w:rPr>
          <w:rFonts w:cs="Arial"/>
        </w:rPr>
        <w:t>Массовое оповещение пользователей</w:t>
      </w:r>
      <w:bookmarkEnd w:id="2042"/>
      <w:bookmarkEnd w:id="2043"/>
    </w:p>
    <w:p w14:paraId="20FFC5A9" w14:textId="77777777" w:rsidR="007C4CF7" w:rsidRPr="00F419B2" w:rsidRDefault="007C4CF7" w:rsidP="00A46406">
      <w:pPr>
        <w:pStyle w:val="phnormal"/>
        <w:rPr>
          <w:rFonts w:cs="Arial"/>
        </w:rPr>
      </w:pPr>
      <w:r w:rsidRPr="00F419B2">
        <w:rPr>
          <w:rFonts w:cs="Arial"/>
        </w:rPr>
        <w:t xml:space="preserve">В Системе существует массовое оповещение пользователей в виде сообщений. </w:t>
      </w:r>
      <w:r w:rsidR="008C3AAB" w:rsidRPr="00F419B2">
        <w:rPr>
          <w:rFonts w:cs="Arial"/>
        </w:rPr>
        <w:t>Система</w:t>
      </w:r>
      <w:r w:rsidRPr="00F419B2">
        <w:rPr>
          <w:rFonts w:cs="Arial"/>
        </w:rPr>
        <w:t xml:space="preserve"> массового оповещения необходима</w:t>
      </w:r>
      <w:r w:rsidR="007100FA" w:rsidRPr="00F419B2">
        <w:rPr>
          <w:rFonts w:cs="Arial"/>
        </w:rPr>
        <w:t>, что</w:t>
      </w:r>
      <w:r w:rsidRPr="00F419B2">
        <w:rPr>
          <w:rFonts w:cs="Arial"/>
        </w:rPr>
        <w:t xml:space="preserve">бы донести информацию как для всех пользователей в </w:t>
      </w:r>
      <w:r w:rsidR="00181611" w:rsidRPr="00F419B2">
        <w:rPr>
          <w:rFonts w:cs="Arial"/>
        </w:rPr>
        <w:t>Систем</w:t>
      </w:r>
      <w:r w:rsidRPr="00F419B2">
        <w:rPr>
          <w:rFonts w:cs="Arial"/>
        </w:rPr>
        <w:t>е, так и для части из них.</w:t>
      </w:r>
    </w:p>
    <w:p w14:paraId="0F4EA97B" w14:textId="4A26E8A4" w:rsidR="007C4CF7" w:rsidRPr="00F419B2" w:rsidRDefault="007C4CF7" w:rsidP="00B10C60">
      <w:pPr>
        <w:pStyle w:val="phnormal"/>
        <w:rPr>
          <w:rFonts w:cs="Arial"/>
        </w:rPr>
      </w:pPr>
      <w:r w:rsidRPr="00F419B2">
        <w:rPr>
          <w:rFonts w:cs="Arial"/>
        </w:rPr>
        <w:t xml:space="preserve">Оповещения приходят пользователям </w:t>
      </w:r>
      <w:r w:rsidR="00181611" w:rsidRPr="00F419B2">
        <w:rPr>
          <w:rFonts w:cs="Arial"/>
        </w:rPr>
        <w:t>Систем</w:t>
      </w:r>
      <w:r w:rsidRPr="00F419B2">
        <w:rPr>
          <w:rFonts w:cs="Arial"/>
        </w:rPr>
        <w:t xml:space="preserve">ы с выбранной </w:t>
      </w:r>
      <w:r w:rsidR="00006904" w:rsidRPr="00F419B2">
        <w:rPr>
          <w:rFonts w:cs="Arial"/>
        </w:rPr>
        <w:t>должностью</w:t>
      </w:r>
      <w:r w:rsidR="0094393F" w:rsidRPr="00F419B2">
        <w:rPr>
          <w:rFonts w:cs="Arial"/>
        </w:rPr>
        <w:t xml:space="preserve">/ </w:t>
      </w:r>
      <w:r w:rsidR="00006904" w:rsidRPr="00F419B2">
        <w:rPr>
          <w:rFonts w:cs="Arial"/>
        </w:rPr>
        <w:t>должностями</w:t>
      </w:r>
      <w:r w:rsidRPr="00F419B2">
        <w:rPr>
          <w:rFonts w:cs="Arial"/>
        </w:rPr>
        <w:t xml:space="preserve"> по выбранным </w:t>
      </w:r>
      <w:r w:rsidR="00385AF9" w:rsidRPr="00F419B2">
        <w:rPr>
          <w:rFonts w:cs="Arial"/>
        </w:rPr>
        <w:t>организациям</w:t>
      </w:r>
      <w:r w:rsidR="008009D5" w:rsidRPr="00F419B2">
        <w:rPr>
          <w:rFonts w:cs="Arial"/>
        </w:rPr>
        <w:t>,</w:t>
      </w:r>
      <w:r w:rsidRPr="00F419B2">
        <w:rPr>
          <w:rFonts w:cs="Arial"/>
        </w:rPr>
        <w:t xml:space="preserve"> в течение установленного периода времени </w:t>
      </w:r>
      <w:r w:rsidR="005413ED" w:rsidRPr="00F419B2">
        <w:rPr>
          <w:rFonts w:cs="Arial"/>
        </w:rPr>
        <w:t>каждый раз при входе</w:t>
      </w:r>
      <w:r w:rsidRPr="00F419B2">
        <w:rPr>
          <w:rFonts w:cs="Arial"/>
        </w:rPr>
        <w:t xml:space="preserve"> в Систему: после ввода сво</w:t>
      </w:r>
      <w:r w:rsidR="008009D5" w:rsidRPr="00F419B2">
        <w:rPr>
          <w:rFonts w:cs="Arial"/>
        </w:rPr>
        <w:t xml:space="preserve">его </w:t>
      </w:r>
      <w:r w:rsidRPr="00F419B2">
        <w:rPr>
          <w:rFonts w:cs="Arial"/>
        </w:rPr>
        <w:t>логина</w:t>
      </w:r>
      <w:r w:rsidR="0094393F" w:rsidRPr="00F419B2">
        <w:rPr>
          <w:rFonts w:cs="Arial"/>
        </w:rPr>
        <w:t xml:space="preserve">/ </w:t>
      </w:r>
      <w:r w:rsidRPr="00F419B2">
        <w:rPr>
          <w:rFonts w:cs="Arial"/>
        </w:rPr>
        <w:t xml:space="preserve">пароля в окне аутентификации при входе в Систему у пользователя всплывает </w:t>
      </w:r>
      <w:r w:rsidR="00ED2634" w:rsidRPr="00F419B2">
        <w:rPr>
          <w:rFonts w:cs="Arial"/>
        </w:rPr>
        <w:t>с сообщением</w:t>
      </w:r>
      <w:r w:rsidRPr="00F419B2">
        <w:rPr>
          <w:rFonts w:cs="Arial"/>
        </w:rPr>
        <w:t xml:space="preserve"> (например</w:t>
      </w:r>
      <w:r w:rsidR="00FB22E6">
        <w:rPr>
          <w:rFonts w:cs="Arial"/>
        </w:rPr>
        <w:t>,</w:t>
      </w:r>
      <w:r w:rsidRPr="00F419B2">
        <w:rPr>
          <w:rFonts w:cs="Arial"/>
        </w:rPr>
        <w:t xml:space="preserve"> </w:t>
      </w:r>
      <w:r w:rsidRPr="00F419B2">
        <w:rPr>
          <w:rFonts w:cs="Arial"/>
        </w:rPr>
        <w:fldChar w:fldCharType="begin"/>
      </w:r>
      <w:r w:rsidRPr="00F419B2">
        <w:rPr>
          <w:rFonts w:cs="Arial"/>
        </w:rPr>
        <w:instrText xml:space="preserve"> REF _Ref450294201 \h </w:instrText>
      </w:r>
      <w:r w:rsidR="001C1245" w:rsidRPr="00F419B2">
        <w:rPr>
          <w:rFonts w:cs="Arial"/>
        </w:rPr>
        <w:instrText xml:space="preserve"> \* MERGEFORMAT </w:instrText>
      </w:r>
      <w:r w:rsidRPr="00F419B2">
        <w:rPr>
          <w:rFonts w:cs="Arial"/>
        </w:rPr>
      </w:r>
      <w:r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97</w:t>
      </w:r>
      <w:r w:rsidRPr="00F419B2">
        <w:rPr>
          <w:rFonts w:cs="Arial"/>
        </w:rPr>
        <w:fldChar w:fldCharType="end"/>
      </w:r>
      <w:r w:rsidRPr="00F419B2">
        <w:rPr>
          <w:rFonts w:cs="Arial"/>
        </w:rPr>
        <w:t xml:space="preserve">). Нажмите кнопку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ОК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>, чтобы закрыть окно.</w:t>
      </w:r>
    </w:p>
    <w:p w14:paraId="57C8994A" w14:textId="41CC0F48" w:rsidR="007C4CF7" w:rsidRPr="00F419B2" w:rsidRDefault="005C7A03" w:rsidP="007C4CF7">
      <w:pPr>
        <w:pStyle w:val="phfigure"/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116D9330" wp14:editId="33B44EE9">
            <wp:extent cx="5936494" cy="3871295"/>
            <wp:effectExtent l="0" t="0" r="7620" b="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5936494" cy="387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DA245" w14:textId="1027B681" w:rsidR="007C4CF7" w:rsidRPr="00F419B2" w:rsidRDefault="007C4CF7" w:rsidP="007C4CF7">
      <w:pPr>
        <w:pStyle w:val="phfiguretitle"/>
        <w:rPr>
          <w:color w:val="333333"/>
          <w:sz w:val="21"/>
          <w:szCs w:val="21"/>
        </w:rPr>
      </w:pPr>
      <w:bookmarkStart w:id="2044" w:name="_Ref450294201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97</w:t>
        </w:r>
      </w:fldSimple>
      <w:bookmarkEnd w:id="2044"/>
      <w:r w:rsidRPr="00F419B2">
        <w:t xml:space="preserve"> – Пример </w:t>
      </w:r>
      <w:r w:rsidR="00CF51FD">
        <w:t>сообщения Системы</w:t>
      </w:r>
    </w:p>
    <w:p w14:paraId="31370A9B" w14:textId="77777777" w:rsidR="005A6126" w:rsidRPr="00F419B2" w:rsidRDefault="005A6126" w:rsidP="00B10C60">
      <w:pPr>
        <w:pStyle w:val="phnormal"/>
        <w:rPr>
          <w:rFonts w:cs="Arial"/>
        </w:rPr>
      </w:pPr>
      <w:r w:rsidRPr="00F419B2">
        <w:rPr>
          <w:rFonts w:cs="Arial"/>
          <w:b/>
        </w:rPr>
        <w:t>Примечания</w:t>
      </w:r>
    </w:p>
    <w:p w14:paraId="279EB879" w14:textId="77777777" w:rsidR="007C4CF7" w:rsidRPr="00F419B2" w:rsidRDefault="005A6126" w:rsidP="00B10C60">
      <w:pPr>
        <w:pStyle w:val="phnormal"/>
        <w:rPr>
          <w:rFonts w:cs="Arial"/>
        </w:rPr>
      </w:pPr>
      <w:r w:rsidRPr="00F419B2">
        <w:rPr>
          <w:rFonts w:cs="Arial"/>
        </w:rPr>
        <w:t xml:space="preserve">1 </w:t>
      </w:r>
      <w:r w:rsidR="007C4CF7" w:rsidRPr="00F419B2">
        <w:rPr>
          <w:rFonts w:cs="Arial"/>
        </w:rPr>
        <w:t xml:space="preserve">Если пользователю отправлено сразу несколько сообщений, то </w:t>
      </w:r>
      <w:r w:rsidR="00006904" w:rsidRPr="00F419B2">
        <w:rPr>
          <w:rFonts w:cs="Arial"/>
        </w:rPr>
        <w:t xml:space="preserve">они объединяются </w:t>
      </w:r>
      <w:r w:rsidR="007C4CF7" w:rsidRPr="00F419B2">
        <w:rPr>
          <w:rFonts w:cs="Arial"/>
        </w:rPr>
        <w:t>в одно.</w:t>
      </w:r>
    </w:p>
    <w:p w14:paraId="0F17BD79" w14:textId="77777777" w:rsidR="005A6126" w:rsidRPr="00F419B2" w:rsidRDefault="005A6126" w:rsidP="00B10C60">
      <w:pPr>
        <w:pStyle w:val="phnormal"/>
        <w:rPr>
          <w:rFonts w:cs="Arial"/>
        </w:rPr>
      </w:pPr>
      <w:r w:rsidRPr="00F419B2">
        <w:rPr>
          <w:rFonts w:cs="Arial"/>
        </w:rPr>
        <w:t xml:space="preserve">2 Пользователям </w:t>
      </w:r>
      <w:r w:rsidR="00907971" w:rsidRPr="00F419B2">
        <w:rPr>
          <w:rFonts w:cs="Arial"/>
        </w:rPr>
        <w:t>организаций</w:t>
      </w:r>
      <w:r w:rsidRPr="00F419B2">
        <w:rPr>
          <w:rFonts w:cs="Arial"/>
        </w:rPr>
        <w:t xml:space="preserve"> со статусом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Ликвидирована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,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Закрыта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,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Присоединена к другой организации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сообщения при помощи массовой отправки не отправляются.</w:t>
      </w:r>
    </w:p>
    <w:p w14:paraId="1CCC7153" w14:textId="0050969A" w:rsidR="007C4CF7" w:rsidRPr="00F419B2" w:rsidRDefault="007C4CF7" w:rsidP="00B10C60">
      <w:pPr>
        <w:pStyle w:val="phnormal"/>
        <w:rPr>
          <w:rFonts w:cs="Arial"/>
        </w:rPr>
      </w:pPr>
      <w:r w:rsidRPr="00F419B2">
        <w:rPr>
          <w:rFonts w:cs="Arial"/>
        </w:rPr>
        <w:t xml:space="preserve">Для создания массового сообщения </w:t>
      </w:r>
      <w:r w:rsidR="005413ED" w:rsidRPr="00F419B2">
        <w:rPr>
          <w:rFonts w:cs="Arial"/>
        </w:rPr>
        <w:t xml:space="preserve">перейдите </w:t>
      </w:r>
      <w:r w:rsidRPr="00F419B2">
        <w:rPr>
          <w:rFonts w:cs="Arial"/>
        </w:rPr>
        <w:t xml:space="preserve">в пункт меню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Пуск</w:t>
      </w:r>
      <w:r w:rsidR="00531DC5" w:rsidRPr="00F419B2">
        <w:rPr>
          <w:rFonts w:cs="Arial"/>
        </w:rPr>
        <w:t>/</w:t>
      </w:r>
      <w:r w:rsidRPr="00F419B2">
        <w:rPr>
          <w:rFonts w:cs="Arial"/>
        </w:rPr>
        <w:t>Администрирование</w:t>
      </w:r>
      <w:r w:rsidR="00531DC5" w:rsidRPr="00F419B2">
        <w:rPr>
          <w:rFonts w:cs="Arial"/>
        </w:rPr>
        <w:t>/</w:t>
      </w:r>
      <w:r w:rsidRPr="00F419B2">
        <w:rPr>
          <w:rFonts w:cs="Arial"/>
        </w:rPr>
        <w:t>Массовое оповещение пользователей</w:t>
      </w:r>
      <w:r w:rsidR="00531DC5" w:rsidRPr="00F419B2">
        <w:rPr>
          <w:rFonts w:cs="Arial"/>
        </w:rPr>
        <w:t>/</w:t>
      </w:r>
      <w:r w:rsidRPr="00F419B2">
        <w:rPr>
          <w:rFonts w:cs="Arial"/>
        </w:rPr>
        <w:t>Новое сообщение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. Заполните открывшуюся форму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Создание массового сообщения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(</w:t>
      </w:r>
      <w:r w:rsidRPr="00F419B2">
        <w:rPr>
          <w:rFonts w:cs="Arial"/>
        </w:rPr>
        <w:fldChar w:fldCharType="begin"/>
      </w:r>
      <w:r w:rsidRPr="00F419B2">
        <w:rPr>
          <w:rFonts w:cs="Arial"/>
        </w:rPr>
        <w:instrText xml:space="preserve"> REF _Ref450294353 \h </w:instrText>
      </w:r>
      <w:r w:rsidR="001C1245" w:rsidRPr="00F419B2">
        <w:rPr>
          <w:rFonts w:cs="Arial"/>
        </w:rPr>
        <w:instrText xml:space="preserve"> \* MERGEFORMAT </w:instrText>
      </w:r>
      <w:r w:rsidRPr="00F419B2">
        <w:rPr>
          <w:rFonts w:cs="Arial"/>
        </w:rPr>
      </w:r>
      <w:r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98</w:t>
      </w:r>
      <w:r w:rsidRPr="00F419B2">
        <w:rPr>
          <w:rFonts w:cs="Arial"/>
        </w:rPr>
        <w:fldChar w:fldCharType="end"/>
      </w:r>
      <w:r w:rsidRPr="00F419B2">
        <w:rPr>
          <w:rFonts w:cs="Arial"/>
        </w:rPr>
        <w:t>):</w:t>
      </w:r>
    </w:p>
    <w:p w14:paraId="6A2430A0" w14:textId="77777777" w:rsidR="007C4CF7" w:rsidRPr="00F419B2" w:rsidRDefault="00DB1DFC" w:rsidP="00B10C60">
      <w:pPr>
        <w:pStyle w:val="phlistitemized1"/>
      </w:pPr>
      <w:r w:rsidRPr="00F419B2">
        <w:t>«</w:t>
      </w:r>
      <w:r w:rsidR="007C4CF7" w:rsidRPr="00F419B2">
        <w:t>Дата начала</w:t>
      </w:r>
      <w:r w:rsidRPr="00F419B2">
        <w:t>»</w:t>
      </w:r>
      <w:r w:rsidR="007C4CF7" w:rsidRPr="00F419B2">
        <w:t xml:space="preserve"> и </w:t>
      </w:r>
      <w:r w:rsidRPr="00F419B2">
        <w:t>«</w:t>
      </w:r>
      <w:r w:rsidR="007C4CF7" w:rsidRPr="00F419B2">
        <w:t>Время</w:t>
      </w:r>
      <w:r w:rsidRPr="00F419B2">
        <w:t>»</w:t>
      </w:r>
      <w:r w:rsidR="004C22C3" w:rsidRPr="00F419B2">
        <w:t xml:space="preserve"> – </w:t>
      </w:r>
      <w:r w:rsidR="007C4CF7" w:rsidRPr="00F419B2">
        <w:t>укажите дату и время начала актуальности сообщения;</w:t>
      </w:r>
    </w:p>
    <w:p w14:paraId="096A622A" w14:textId="77777777" w:rsidR="007C4CF7" w:rsidRPr="00F419B2" w:rsidRDefault="00DB1DFC" w:rsidP="00B10C60">
      <w:pPr>
        <w:pStyle w:val="phlistitemized1"/>
      </w:pPr>
      <w:r w:rsidRPr="00F419B2">
        <w:t>«</w:t>
      </w:r>
      <w:r w:rsidR="007C4CF7" w:rsidRPr="00F419B2">
        <w:t>Дата окончания</w:t>
      </w:r>
      <w:r w:rsidRPr="00F419B2">
        <w:t>»</w:t>
      </w:r>
      <w:r w:rsidR="007C4CF7" w:rsidRPr="00F419B2">
        <w:t xml:space="preserve"> и </w:t>
      </w:r>
      <w:r w:rsidRPr="00F419B2">
        <w:t>«</w:t>
      </w:r>
      <w:r w:rsidR="007C4CF7" w:rsidRPr="00F419B2">
        <w:t>Время</w:t>
      </w:r>
      <w:r w:rsidRPr="00F419B2">
        <w:t>»</w:t>
      </w:r>
      <w:r w:rsidR="004C22C3" w:rsidRPr="00F419B2">
        <w:t xml:space="preserve"> – </w:t>
      </w:r>
      <w:r w:rsidR="007C4CF7" w:rsidRPr="00F419B2">
        <w:t>укажите дату и время окончания актуальности сообщения;</w:t>
      </w:r>
    </w:p>
    <w:p w14:paraId="51449849" w14:textId="77777777" w:rsidR="007C4CF7" w:rsidRPr="00F419B2" w:rsidRDefault="00DB1DFC" w:rsidP="00B10C60">
      <w:pPr>
        <w:pStyle w:val="phlistitemized1"/>
      </w:pPr>
      <w:r w:rsidRPr="00F419B2">
        <w:t>«</w:t>
      </w:r>
      <w:r w:rsidR="007C4CF7" w:rsidRPr="00F419B2">
        <w:t>Текст сообщения</w:t>
      </w:r>
      <w:r w:rsidRPr="00F419B2">
        <w:t>»</w:t>
      </w:r>
      <w:r w:rsidR="007C4CF7" w:rsidRPr="00F419B2">
        <w:t>.</w:t>
      </w:r>
    </w:p>
    <w:p w14:paraId="4F92F6BE" w14:textId="77777777" w:rsidR="007C4CF7" w:rsidRPr="00F419B2" w:rsidRDefault="001534F3" w:rsidP="007C4CF7">
      <w:pPr>
        <w:pStyle w:val="phfigure"/>
        <w:rPr>
          <w:rFonts w:cs="Arial"/>
        </w:rPr>
      </w:pPr>
      <w:r w:rsidRPr="00F419B2">
        <w:rPr>
          <w:rFonts w:cs="Arial"/>
          <w:noProof/>
        </w:rPr>
        <w:lastRenderedPageBreak/>
        <w:drawing>
          <wp:inline distT="0" distB="0" distL="0" distR="0" wp14:anchorId="4A6F32EF" wp14:editId="2701CB13">
            <wp:extent cx="6153150" cy="4552950"/>
            <wp:effectExtent l="0" t="0" r="0" b="0"/>
            <wp:docPr id="1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0C923" w14:textId="6EF7AE6A" w:rsidR="007C4CF7" w:rsidRPr="00F419B2" w:rsidRDefault="007C4CF7" w:rsidP="007C4CF7">
      <w:pPr>
        <w:pStyle w:val="phfiguretitle"/>
      </w:pPr>
      <w:bookmarkStart w:id="2045" w:name="_Ref450294353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98</w:t>
        </w:r>
      </w:fldSimple>
      <w:bookmarkEnd w:id="2045"/>
      <w:r w:rsidR="004C22C3" w:rsidRPr="00F419B2">
        <w:t xml:space="preserve"> – </w:t>
      </w:r>
      <w:r w:rsidRPr="00F419B2">
        <w:t xml:space="preserve">Окно </w:t>
      </w:r>
      <w:r w:rsidR="00DB1DFC" w:rsidRPr="00F419B2">
        <w:t>«</w:t>
      </w:r>
      <w:r w:rsidRPr="00F419B2">
        <w:t>Создание массового сообщения</w:t>
      </w:r>
      <w:r w:rsidR="00DB1DFC" w:rsidRPr="00F419B2">
        <w:t>»</w:t>
      </w:r>
    </w:p>
    <w:p w14:paraId="2301360F" w14:textId="77777777" w:rsidR="00FB65EF" w:rsidRPr="00F419B2" w:rsidRDefault="00422C40" w:rsidP="00422C40">
      <w:pPr>
        <w:pStyle w:val="phnormal"/>
        <w:rPr>
          <w:rFonts w:cs="Arial"/>
        </w:rPr>
      </w:pPr>
      <w:r w:rsidRPr="00F419B2">
        <w:rPr>
          <w:rFonts w:cs="Arial"/>
        </w:rPr>
        <w:t>Добавьте пользователей, которым нужно разослать сообщение</w:t>
      </w:r>
      <w:r w:rsidR="00FB65EF" w:rsidRPr="00F419B2">
        <w:rPr>
          <w:rFonts w:cs="Arial"/>
        </w:rPr>
        <w:t>.</w:t>
      </w:r>
    </w:p>
    <w:p w14:paraId="008397F9" w14:textId="0909535B" w:rsidR="00FB65EF" w:rsidRPr="00F419B2" w:rsidRDefault="00FB65EF" w:rsidP="00ED2634">
      <w:pPr>
        <w:pStyle w:val="phnormal"/>
        <w:rPr>
          <w:rFonts w:cs="Arial"/>
        </w:rPr>
      </w:pPr>
      <w:r w:rsidRPr="00F419B2">
        <w:rPr>
          <w:rFonts w:cs="Arial"/>
        </w:rPr>
        <w:t xml:space="preserve">При нажатии на кнопку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Добавить Администраторов системы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откроется окно (</w:t>
      </w:r>
      <w:r w:rsidRPr="00F419B2">
        <w:rPr>
          <w:rFonts w:cs="Arial"/>
        </w:rPr>
        <w:fldChar w:fldCharType="begin"/>
      </w:r>
      <w:r w:rsidRPr="00F419B2">
        <w:rPr>
          <w:rFonts w:cs="Arial"/>
        </w:rPr>
        <w:instrText xml:space="preserve"> REF _Ref501711474 \h </w:instrText>
      </w:r>
      <w:r w:rsidR="00F419B2">
        <w:rPr>
          <w:rFonts w:cs="Arial"/>
        </w:rPr>
        <w:instrText xml:space="preserve"> \* MERGEFORMAT </w:instrText>
      </w:r>
      <w:r w:rsidRPr="00F419B2">
        <w:rPr>
          <w:rFonts w:cs="Arial"/>
        </w:rPr>
      </w:r>
      <w:r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99</w:t>
      </w:r>
      <w:r w:rsidRPr="00F419B2">
        <w:rPr>
          <w:rFonts w:cs="Arial"/>
        </w:rPr>
        <w:fldChar w:fldCharType="end"/>
      </w:r>
      <w:r w:rsidR="00ED2634" w:rsidRPr="00F419B2">
        <w:rPr>
          <w:rFonts w:cs="Arial"/>
        </w:rPr>
        <w:t xml:space="preserve">). </w:t>
      </w:r>
      <w:r w:rsidRPr="00F419B2">
        <w:rPr>
          <w:rFonts w:cs="Arial"/>
        </w:rPr>
        <w:t xml:space="preserve">Установите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флажки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напротив </w:t>
      </w:r>
      <w:r w:rsidR="00EF71CD">
        <w:rPr>
          <w:rFonts w:cs="Arial"/>
        </w:rPr>
        <w:t>пользователей</w:t>
      </w:r>
      <w:r w:rsidRPr="00F419B2">
        <w:rPr>
          <w:rFonts w:cs="Arial"/>
        </w:rPr>
        <w:t xml:space="preserve"> и нажмите на кнопку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Выбрать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>. Выбранные администраторы будут добавлены в список получателей сообщения.</w:t>
      </w:r>
    </w:p>
    <w:p w14:paraId="5369D99D" w14:textId="471ABF65" w:rsidR="00ED2634" w:rsidRPr="00F419B2" w:rsidRDefault="00422C40" w:rsidP="00FB65EF">
      <w:pPr>
        <w:pStyle w:val="phnormal"/>
        <w:rPr>
          <w:rFonts w:cs="Arial"/>
        </w:rPr>
      </w:pPr>
      <w:r w:rsidRPr="00F419B2">
        <w:rPr>
          <w:rFonts w:cs="Arial"/>
        </w:rPr>
        <w:t xml:space="preserve">При нажатии на кнопку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Добавить сотрудников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откроется окно (</w:t>
      </w:r>
      <w:r w:rsidR="00FB65EF" w:rsidRPr="00F419B2">
        <w:rPr>
          <w:rFonts w:cs="Arial"/>
        </w:rPr>
        <w:fldChar w:fldCharType="begin"/>
      </w:r>
      <w:r w:rsidR="00FB65EF" w:rsidRPr="00F419B2">
        <w:rPr>
          <w:rFonts w:cs="Arial"/>
        </w:rPr>
        <w:instrText xml:space="preserve"> REF _Ref501711271 \h </w:instrText>
      </w:r>
      <w:r w:rsidR="00F419B2">
        <w:rPr>
          <w:rFonts w:cs="Arial"/>
        </w:rPr>
        <w:instrText xml:space="preserve"> \* MERGEFORMAT </w:instrText>
      </w:r>
      <w:r w:rsidR="00FB65EF" w:rsidRPr="00F419B2">
        <w:rPr>
          <w:rFonts w:cs="Arial"/>
        </w:rPr>
      </w:r>
      <w:r w:rsidR="00FB65EF"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100</w:t>
      </w:r>
      <w:r w:rsidR="00FB65EF" w:rsidRPr="00F419B2">
        <w:rPr>
          <w:rFonts w:cs="Arial"/>
        </w:rPr>
        <w:fldChar w:fldCharType="end"/>
      </w:r>
      <w:r w:rsidRPr="00F419B2">
        <w:rPr>
          <w:rFonts w:cs="Arial"/>
        </w:rPr>
        <w:t>).</w:t>
      </w:r>
      <w:r w:rsidR="00EF71CD">
        <w:rPr>
          <w:rFonts w:cs="Arial"/>
        </w:rPr>
        <w:t xml:space="preserve"> </w:t>
      </w:r>
      <w:r w:rsidR="004E32C6" w:rsidRPr="00F419B2">
        <w:rPr>
          <w:rFonts w:cs="Arial"/>
        </w:rPr>
        <w:t xml:space="preserve">В столбцах «Должность» и «Организации» есть возможность фильтрации данных. В поле столбца «Должность» нажмите на кнопку </w:t>
      </w:r>
      <w:r w:rsidR="004E32C6" w:rsidRPr="00F419B2">
        <w:rPr>
          <w:rFonts w:cs="Arial"/>
          <w:noProof/>
        </w:rPr>
        <w:drawing>
          <wp:inline distT="0" distB="0" distL="0" distR="0" wp14:anchorId="0AD85FFD" wp14:editId="29E71659">
            <wp:extent cx="152400" cy="209550"/>
            <wp:effectExtent l="0" t="0" r="0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32C6" w:rsidRPr="00F419B2">
        <w:rPr>
          <w:rFonts w:cs="Arial"/>
        </w:rPr>
        <w:t xml:space="preserve"> и из списка выберите нужную должность. В поле ввода значения столбца «Организации» введите название организации. </w:t>
      </w:r>
      <w:r w:rsidRPr="00F419B2">
        <w:rPr>
          <w:rFonts w:cs="Arial"/>
        </w:rPr>
        <w:t xml:space="preserve">Установите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флажки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напротив необходимых сотрудников и нажмите на кнопку </w:t>
      </w:r>
      <w:r w:rsidR="00DB1DFC" w:rsidRPr="00F419B2">
        <w:rPr>
          <w:rFonts w:cs="Arial"/>
        </w:rPr>
        <w:t>«</w:t>
      </w:r>
      <w:r w:rsidR="00FB65EF" w:rsidRPr="00F419B2">
        <w:rPr>
          <w:rFonts w:cs="Arial"/>
        </w:rPr>
        <w:t>Выбрать</w:t>
      </w:r>
      <w:r w:rsidR="00DB1DFC" w:rsidRPr="00F419B2">
        <w:rPr>
          <w:rFonts w:cs="Arial"/>
        </w:rPr>
        <w:t>»</w:t>
      </w:r>
      <w:r w:rsidR="00FB65EF" w:rsidRPr="00F419B2">
        <w:rPr>
          <w:rFonts w:cs="Arial"/>
        </w:rPr>
        <w:t>. Выбранные сотрудники будут добавлены в список получателей сообщения.</w:t>
      </w:r>
    </w:p>
    <w:p w14:paraId="1ECE31AF" w14:textId="77777777" w:rsidR="00FB65EF" w:rsidRPr="00F419B2" w:rsidRDefault="00FB65EF" w:rsidP="00FB65EF">
      <w:pPr>
        <w:pStyle w:val="phnormal"/>
        <w:rPr>
          <w:rFonts w:cs="Arial"/>
        </w:rPr>
      </w:pPr>
      <w:r w:rsidRPr="00F419B2">
        <w:rPr>
          <w:rFonts w:cs="Arial"/>
        </w:rPr>
        <w:t xml:space="preserve">Нажмите на кнопку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Отправить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, сообщение будет отправлено </w:t>
      </w:r>
      <w:r w:rsidR="00ED2634" w:rsidRPr="00F419B2">
        <w:rPr>
          <w:rFonts w:cs="Arial"/>
        </w:rPr>
        <w:t>пользователям</w:t>
      </w:r>
      <w:r w:rsidRPr="00F419B2">
        <w:rPr>
          <w:rFonts w:cs="Arial"/>
        </w:rPr>
        <w:t xml:space="preserve"> из сформированного списка получателей сообщения.</w:t>
      </w:r>
    </w:p>
    <w:p w14:paraId="6754B6C0" w14:textId="4B82D58B" w:rsidR="00FB65EF" w:rsidRPr="00F419B2" w:rsidRDefault="005C7A03" w:rsidP="00FB65EF">
      <w:pPr>
        <w:pStyle w:val="phfigure"/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31E7C443" wp14:editId="2361163C">
            <wp:extent cx="5906012" cy="3970364"/>
            <wp:effectExtent l="0" t="0" r="0" b="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906012" cy="3970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3DC16" w14:textId="2F019E3A" w:rsidR="00FB65EF" w:rsidRPr="00F419B2" w:rsidRDefault="00FB65EF" w:rsidP="00FB65EF">
      <w:pPr>
        <w:pStyle w:val="phfiguretitle"/>
      </w:pPr>
      <w:bookmarkStart w:id="2046" w:name="_Ref501711474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99</w:t>
        </w:r>
      </w:fldSimple>
      <w:bookmarkEnd w:id="2046"/>
      <w:r w:rsidRPr="00F419B2">
        <w:t xml:space="preserve"> – </w:t>
      </w:r>
      <w:r w:rsidR="00CF51FD">
        <w:t>Окно «</w:t>
      </w:r>
      <w:r w:rsidRPr="00F419B2">
        <w:t>Добавление получателей: Администраторы системы</w:t>
      </w:r>
      <w:r w:rsidR="00CF51FD">
        <w:t>»</w:t>
      </w:r>
    </w:p>
    <w:p w14:paraId="214F06E5" w14:textId="72212673" w:rsidR="00FB65EF" w:rsidRPr="00F419B2" w:rsidRDefault="005C7A03" w:rsidP="00FB65EF">
      <w:pPr>
        <w:pStyle w:val="phfigure"/>
        <w:rPr>
          <w:rFonts w:cs="Arial"/>
        </w:rPr>
      </w:pPr>
      <w:r>
        <w:rPr>
          <w:noProof/>
        </w:rPr>
        <w:drawing>
          <wp:inline distT="0" distB="0" distL="0" distR="0" wp14:anchorId="36CC947C" wp14:editId="616920AD">
            <wp:extent cx="5601185" cy="3734124"/>
            <wp:effectExtent l="0" t="0" r="0" b="0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5601185" cy="3734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83CEE" w14:textId="1F029C7C" w:rsidR="00FB65EF" w:rsidRPr="00F419B2" w:rsidRDefault="00FB65EF" w:rsidP="00FB65EF">
      <w:pPr>
        <w:pStyle w:val="phfiguretitle"/>
      </w:pPr>
      <w:bookmarkStart w:id="2047" w:name="_Ref501711271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100</w:t>
        </w:r>
      </w:fldSimple>
      <w:bookmarkEnd w:id="2047"/>
      <w:r w:rsidRPr="00F419B2">
        <w:t xml:space="preserve"> – </w:t>
      </w:r>
      <w:r w:rsidR="00CF51FD">
        <w:t>Окно «</w:t>
      </w:r>
      <w:r w:rsidRPr="00F419B2">
        <w:t>Добавление получателей: Сотрудники</w:t>
      </w:r>
      <w:r w:rsidR="00CF51FD">
        <w:t>»</w:t>
      </w:r>
    </w:p>
    <w:p w14:paraId="6FD66A13" w14:textId="46CDAEAD" w:rsidR="007C4CF7" w:rsidRPr="00F419B2" w:rsidRDefault="007C4CF7" w:rsidP="00472763">
      <w:pPr>
        <w:pStyle w:val="phnormal"/>
        <w:rPr>
          <w:rFonts w:cs="Arial"/>
        </w:rPr>
      </w:pPr>
      <w:r w:rsidRPr="00F419B2">
        <w:rPr>
          <w:rFonts w:cs="Arial"/>
        </w:rPr>
        <w:t>Также возможен просмотр истории отправленных сообщений. Для этого перейдите</w:t>
      </w:r>
      <w:r w:rsidR="00006904" w:rsidRPr="00F419B2">
        <w:rPr>
          <w:rFonts w:cs="Arial"/>
        </w:rPr>
        <w:t xml:space="preserve"> в</w:t>
      </w:r>
      <w:r w:rsidRPr="00F419B2">
        <w:rPr>
          <w:rFonts w:cs="Arial"/>
        </w:rPr>
        <w:t xml:space="preserve"> </w:t>
      </w:r>
      <w:r w:rsidR="005413ED" w:rsidRPr="00F419B2">
        <w:rPr>
          <w:rFonts w:cs="Arial"/>
        </w:rPr>
        <w:t xml:space="preserve">пункт </w:t>
      </w:r>
      <w:r w:rsidRPr="00F419B2">
        <w:rPr>
          <w:rFonts w:cs="Arial"/>
        </w:rPr>
        <w:t xml:space="preserve">меню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Пуск</w:t>
      </w:r>
      <w:r w:rsidR="00531DC5" w:rsidRPr="00F419B2">
        <w:rPr>
          <w:rFonts w:cs="Arial"/>
        </w:rPr>
        <w:t>/</w:t>
      </w:r>
      <w:r w:rsidRPr="00F419B2">
        <w:rPr>
          <w:rFonts w:cs="Arial"/>
        </w:rPr>
        <w:t>Администрирование</w:t>
      </w:r>
      <w:r w:rsidR="00531DC5" w:rsidRPr="00F419B2">
        <w:rPr>
          <w:rFonts w:cs="Arial"/>
        </w:rPr>
        <w:t>/</w:t>
      </w:r>
      <w:r w:rsidRPr="00F419B2">
        <w:rPr>
          <w:rFonts w:cs="Arial"/>
        </w:rPr>
        <w:t xml:space="preserve">Массовое оповещение </w:t>
      </w:r>
      <w:r w:rsidRPr="00F419B2">
        <w:rPr>
          <w:rFonts w:cs="Arial"/>
        </w:rPr>
        <w:lastRenderedPageBreak/>
        <w:t>пользователей</w:t>
      </w:r>
      <w:r w:rsidR="00531DC5" w:rsidRPr="00F419B2">
        <w:rPr>
          <w:rFonts w:cs="Arial"/>
        </w:rPr>
        <w:t>/</w:t>
      </w:r>
      <w:r w:rsidRPr="00F419B2">
        <w:rPr>
          <w:rFonts w:cs="Arial"/>
        </w:rPr>
        <w:t>Архив сообщений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. Откроется окно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Массовая отправка сообщений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(</w:t>
      </w:r>
      <w:r w:rsidRPr="00F419B2">
        <w:rPr>
          <w:rFonts w:cs="Arial"/>
        </w:rPr>
        <w:fldChar w:fldCharType="begin"/>
      </w:r>
      <w:r w:rsidRPr="00F419B2">
        <w:rPr>
          <w:rFonts w:cs="Arial"/>
        </w:rPr>
        <w:instrText xml:space="preserve"> REF _Ref450294908 \h </w:instrText>
      </w:r>
      <w:r w:rsidR="001C1245" w:rsidRPr="00F419B2">
        <w:rPr>
          <w:rFonts w:cs="Arial"/>
        </w:rPr>
        <w:instrText xml:space="preserve"> \* MERGEFORMAT </w:instrText>
      </w:r>
      <w:r w:rsidRPr="00F419B2">
        <w:rPr>
          <w:rFonts w:cs="Arial"/>
        </w:rPr>
      </w:r>
      <w:r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101</w:t>
      </w:r>
      <w:r w:rsidRPr="00F419B2">
        <w:rPr>
          <w:rFonts w:cs="Arial"/>
        </w:rPr>
        <w:fldChar w:fldCharType="end"/>
      </w:r>
      <w:r w:rsidRPr="00F419B2">
        <w:rPr>
          <w:rFonts w:cs="Arial"/>
        </w:rPr>
        <w:t>).</w:t>
      </w:r>
    </w:p>
    <w:p w14:paraId="0FB03F3C" w14:textId="77777777" w:rsidR="007C4CF7" w:rsidRPr="00F419B2" w:rsidRDefault="001534F3" w:rsidP="007C4CF7">
      <w:pPr>
        <w:pStyle w:val="phfigure"/>
        <w:rPr>
          <w:rFonts w:cs="Arial"/>
        </w:rPr>
      </w:pPr>
      <w:r w:rsidRPr="00F419B2">
        <w:rPr>
          <w:rFonts w:cs="Arial"/>
          <w:noProof/>
        </w:rPr>
        <w:drawing>
          <wp:inline distT="0" distB="0" distL="0" distR="0" wp14:anchorId="24E09F32" wp14:editId="58480D37">
            <wp:extent cx="6153150" cy="4105275"/>
            <wp:effectExtent l="0" t="0" r="0" b="9525"/>
            <wp:docPr id="1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69CA9" w14:textId="7C94BD9B" w:rsidR="007C4CF7" w:rsidRPr="00F419B2" w:rsidRDefault="007C4CF7" w:rsidP="007C4CF7">
      <w:pPr>
        <w:pStyle w:val="phfiguretitle"/>
      </w:pPr>
      <w:bookmarkStart w:id="2048" w:name="_Ref450294908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101</w:t>
        </w:r>
      </w:fldSimple>
      <w:bookmarkEnd w:id="2048"/>
      <w:r w:rsidRPr="00F419B2">
        <w:t xml:space="preserve"> – Окно </w:t>
      </w:r>
      <w:r w:rsidR="00DB1DFC" w:rsidRPr="00F419B2">
        <w:t>«</w:t>
      </w:r>
      <w:r w:rsidRPr="00F419B2">
        <w:t>Массовая отправка сообщений</w:t>
      </w:r>
      <w:r w:rsidR="00DB1DFC" w:rsidRPr="00F419B2">
        <w:t>»</w:t>
      </w:r>
    </w:p>
    <w:p w14:paraId="1C65049F" w14:textId="77777777" w:rsidR="007C4CF7" w:rsidRPr="00F419B2" w:rsidRDefault="007C4CF7" w:rsidP="00B10C60">
      <w:pPr>
        <w:pStyle w:val="phnormal"/>
        <w:rPr>
          <w:rFonts w:cs="Arial"/>
        </w:rPr>
      </w:pPr>
      <w:r w:rsidRPr="00F419B2">
        <w:rPr>
          <w:rFonts w:cs="Arial"/>
        </w:rPr>
        <w:t xml:space="preserve">Рассмотрим подробнее функции кнопок панели инструментов окна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Массовая отправка сообщений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>.</w:t>
      </w:r>
    </w:p>
    <w:p w14:paraId="6A6EF9BD" w14:textId="7B25AB1C" w:rsidR="007C4CF7" w:rsidRPr="00F419B2" w:rsidRDefault="007C4CF7" w:rsidP="00B10C60">
      <w:pPr>
        <w:pStyle w:val="phnormal"/>
        <w:rPr>
          <w:rFonts w:cs="Arial"/>
        </w:rPr>
      </w:pPr>
      <w:r w:rsidRPr="00F419B2">
        <w:rPr>
          <w:rFonts w:cs="Arial"/>
        </w:rPr>
        <w:t xml:space="preserve">При нажатии на кнопку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Добавить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откроется окно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Создание массового сообщения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(</w:t>
      </w:r>
      <w:r w:rsidRPr="00F419B2">
        <w:rPr>
          <w:rFonts w:cs="Arial"/>
        </w:rPr>
        <w:fldChar w:fldCharType="begin"/>
      </w:r>
      <w:r w:rsidRPr="00F419B2">
        <w:rPr>
          <w:rFonts w:cs="Arial"/>
        </w:rPr>
        <w:instrText xml:space="preserve"> REF _Ref450294353 \h </w:instrText>
      </w:r>
      <w:r w:rsidR="001C1245" w:rsidRPr="00F419B2">
        <w:rPr>
          <w:rFonts w:cs="Arial"/>
        </w:rPr>
        <w:instrText xml:space="preserve"> \* MERGEFORMAT </w:instrText>
      </w:r>
      <w:r w:rsidRPr="00F419B2">
        <w:rPr>
          <w:rFonts w:cs="Arial"/>
        </w:rPr>
      </w:r>
      <w:r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98</w:t>
      </w:r>
      <w:r w:rsidRPr="00F419B2">
        <w:rPr>
          <w:rFonts w:cs="Arial"/>
        </w:rPr>
        <w:fldChar w:fldCharType="end"/>
      </w:r>
      <w:r w:rsidRPr="00F419B2">
        <w:rPr>
          <w:rFonts w:cs="Arial"/>
        </w:rPr>
        <w:t>).</w:t>
      </w:r>
      <w:r w:rsidR="005413ED" w:rsidRPr="00F419B2">
        <w:rPr>
          <w:rFonts w:cs="Arial"/>
        </w:rPr>
        <w:t xml:space="preserve"> Описание создания сообщения описано</w:t>
      </w:r>
      <w:r w:rsidRPr="00F419B2">
        <w:rPr>
          <w:rFonts w:cs="Arial"/>
        </w:rPr>
        <w:t xml:space="preserve"> выше.</w:t>
      </w:r>
    </w:p>
    <w:p w14:paraId="3E6FA76B" w14:textId="118A6DC8" w:rsidR="007C4CF7" w:rsidRPr="00F419B2" w:rsidRDefault="00CF2FCB" w:rsidP="00B10C60">
      <w:pPr>
        <w:pStyle w:val="phnormal"/>
        <w:rPr>
          <w:rFonts w:cs="Arial"/>
        </w:rPr>
      </w:pPr>
      <w:r w:rsidRPr="00F419B2">
        <w:rPr>
          <w:rFonts w:cs="Arial"/>
        </w:rPr>
        <w:t>Чтобы скопировать уже существующее сообщение, выделите запись</w:t>
      </w:r>
      <w:r w:rsidR="00ED2634" w:rsidRPr="00F419B2">
        <w:rPr>
          <w:rFonts w:cs="Arial"/>
        </w:rPr>
        <w:t>, которую нужно скопировать,</w:t>
      </w:r>
      <w:r w:rsidRPr="00F419B2">
        <w:rPr>
          <w:rFonts w:cs="Arial"/>
        </w:rPr>
        <w:t xml:space="preserve"> и нажмите на кнопку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Создат</w:t>
      </w:r>
      <w:r w:rsidR="007C4CF7" w:rsidRPr="00F419B2">
        <w:rPr>
          <w:rFonts w:cs="Arial"/>
        </w:rPr>
        <w:t>ь</w:t>
      </w:r>
      <w:r w:rsidRPr="00F419B2">
        <w:rPr>
          <w:rFonts w:cs="Arial"/>
        </w:rPr>
        <w:t xml:space="preserve"> копию</w:t>
      </w:r>
      <w:r w:rsidR="00DB1DFC" w:rsidRPr="00F419B2">
        <w:rPr>
          <w:rFonts w:cs="Arial"/>
        </w:rPr>
        <w:t>»</w:t>
      </w:r>
      <w:r w:rsidR="007C4CF7" w:rsidRPr="00F419B2">
        <w:rPr>
          <w:rFonts w:cs="Arial"/>
        </w:rPr>
        <w:t xml:space="preserve"> откроется окно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Создание массового сообщения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(</w:t>
      </w:r>
      <w:r w:rsidRPr="00F419B2">
        <w:rPr>
          <w:rFonts w:cs="Arial"/>
        </w:rPr>
        <w:fldChar w:fldCharType="begin"/>
      </w:r>
      <w:r w:rsidRPr="00F419B2">
        <w:rPr>
          <w:rFonts w:cs="Arial"/>
        </w:rPr>
        <w:instrText xml:space="preserve"> REF _Ref450295156 \h </w:instrText>
      </w:r>
      <w:r w:rsidR="001C1245" w:rsidRPr="00F419B2">
        <w:rPr>
          <w:rFonts w:cs="Arial"/>
        </w:rPr>
        <w:instrText xml:space="preserve"> \* MERGEFORMAT </w:instrText>
      </w:r>
      <w:r w:rsidRPr="00F419B2">
        <w:rPr>
          <w:rFonts w:cs="Arial"/>
        </w:rPr>
      </w:r>
      <w:r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102</w:t>
      </w:r>
      <w:r w:rsidRPr="00F419B2">
        <w:rPr>
          <w:rFonts w:cs="Arial"/>
        </w:rPr>
        <w:fldChar w:fldCharType="end"/>
      </w:r>
      <w:r w:rsidRPr="00F419B2">
        <w:rPr>
          <w:rFonts w:cs="Arial"/>
        </w:rPr>
        <w:t xml:space="preserve">), которое содержит информацию копируемой записи. Измените необходимую информацию и нажмите кнопку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Отправить</w:t>
      </w:r>
      <w:r w:rsidR="00DB1DFC" w:rsidRPr="00F419B2">
        <w:rPr>
          <w:rFonts w:cs="Arial"/>
        </w:rPr>
        <w:t>»</w:t>
      </w:r>
      <w:r w:rsidR="00084585">
        <w:rPr>
          <w:rFonts w:cs="Arial"/>
        </w:rPr>
        <w:t>.</w:t>
      </w:r>
      <w:r w:rsidRPr="00F419B2">
        <w:rPr>
          <w:rFonts w:cs="Arial"/>
        </w:rPr>
        <w:t xml:space="preserve"> </w:t>
      </w:r>
      <w:r w:rsidR="00084585" w:rsidRPr="00F419B2">
        <w:rPr>
          <w:rFonts w:cs="Arial"/>
        </w:rPr>
        <w:t xml:space="preserve">После </w:t>
      </w:r>
      <w:r w:rsidRPr="00F419B2">
        <w:rPr>
          <w:rFonts w:cs="Arial"/>
        </w:rPr>
        <w:t>чего</w:t>
      </w:r>
      <w:r w:rsidR="00006904" w:rsidRPr="00F419B2">
        <w:rPr>
          <w:rFonts w:cs="Arial"/>
        </w:rPr>
        <w:t xml:space="preserve"> новое сообщение будет отправлено пользователям Системы, а</w:t>
      </w:r>
      <w:r w:rsidRPr="00F419B2">
        <w:rPr>
          <w:rFonts w:cs="Arial"/>
        </w:rPr>
        <w:t xml:space="preserve"> скопированная запись отобразится в </w:t>
      </w:r>
      <w:r w:rsidR="00006904" w:rsidRPr="00F419B2">
        <w:rPr>
          <w:rFonts w:cs="Arial"/>
        </w:rPr>
        <w:t xml:space="preserve">реестре </w:t>
      </w:r>
      <w:r w:rsidR="00DB1DFC" w:rsidRPr="00F419B2">
        <w:rPr>
          <w:rFonts w:cs="Arial"/>
        </w:rPr>
        <w:t>«</w:t>
      </w:r>
      <w:r w:rsidR="00006904" w:rsidRPr="00F419B2">
        <w:rPr>
          <w:rFonts w:cs="Arial"/>
        </w:rPr>
        <w:t>Массовая отправка сообщений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>.</w:t>
      </w:r>
    </w:p>
    <w:p w14:paraId="6AAC3500" w14:textId="4A983B51" w:rsidR="00C6671C" w:rsidRDefault="00CC5F3A" w:rsidP="00CF2FCB">
      <w:pPr>
        <w:pStyle w:val="phfigure"/>
        <w:rPr>
          <w:rStyle w:val="aff3"/>
          <w:rFonts w:cs="Arial"/>
        </w:rPr>
      </w:pPr>
      <w:r>
        <w:rPr>
          <w:noProof/>
        </w:rPr>
        <w:lastRenderedPageBreak/>
        <w:drawing>
          <wp:inline distT="0" distB="0" distL="0" distR="0" wp14:anchorId="46B6419B" wp14:editId="58FFC0A8">
            <wp:extent cx="6152515" cy="3354705"/>
            <wp:effectExtent l="0" t="0" r="635" b="0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087BC" w14:textId="1BCFA92E" w:rsidR="007C4CF7" w:rsidRPr="00F419B2" w:rsidRDefault="00CF2FCB" w:rsidP="00CF2FCB">
      <w:pPr>
        <w:pStyle w:val="phfiguretitle"/>
      </w:pPr>
      <w:bookmarkStart w:id="2049" w:name="_Ref450295156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102</w:t>
        </w:r>
      </w:fldSimple>
      <w:bookmarkEnd w:id="2049"/>
      <w:r w:rsidRPr="00F419B2">
        <w:t xml:space="preserve"> – </w:t>
      </w:r>
      <w:r w:rsidR="00CF51FD">
        <w:t>Окно «Создание массового сообщения»</w:t>
      </w:r>
    </w:p>
    <w:p w14:paraId="6594231E" w14:textId="17846140" w:rsidR="00CF2FCB" w:rsidRPr="00F419B2" w:rsidRDefault="00CF2FCB" w:rsidP="00B10C60">
      <w:pPr>
        <w:pStyle w:val="phnormal"/>
        <w:rPr>
          <w:rFonts w:cs="Arial"/>
        </w:rPr>
      </w:pPr>
      <w:r w:rsidRPr="00F419B2">
        <w:rPr>
          <w:rFonts w:cs="Arial"/>
        </w:rPr>
        <w:t xml:space="preserve">Чтобы удалить сообщение, выделите запись и нажмите кнопку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Удалить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на панели инструментов окна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Массовая отправка сообщений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(</w:t>
      </w:r>
      <w:r w:rsidRPr="00F419B2">
        <w:rPr>
          <w:rFonts w:cs="Arial"/>
        </w:rPr>
        <w:fldChar w:fldCharType="begin"/>
      </w:r>
      <w:r w:rsidRPr="00F419B2">
        <w:rPr>
          <w:rFonts w:cs="Arial"/>
        </w:rPr>
        <w:instrText xml:space="preserve"> REF _Ref450294908 \h </w:instrText>
      </w:r>
      <w:r w:rsidR="001C1245" w:rsidRPr="00F419B2">
        <w:rPr>
          <w:rFonts w:cs="Arial"/>
        </w:rPr>
        <w:instrText xml:space="preserve"> \* MERGEFORMAT </w:instrText>
      </w:r>
      <w:r w:rsidRPr="00F419B2">
        <w:rPr>
          <w:rFonts w:cs="Arial"/>
        </w:rPr>
      </w:r>
      <w:r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101</w:t>
      </w:r>
      <w:r w:rsidRPr="00F419B2">
        <w:rPr>
          <w:rFonts w:cs="Arial"/>
        </w:rPr>
        <w:fldChar w:fldCharType="end"/>
      </w:r>
      <w:r w:rsidRPr="00F419B2">
        <w:rPr>
          <w:rFonts w:cs="Arial"/>
        </w:rPr>
        <w:t xml:space="preserve">). </w:t>
      </w:r>
      <w:r w:rsidR="008C3AAB" w:rsidRPr="00F419B2">
        <w:rPr>
          <w:rFonts w:cs="Arial"/>
        </w:rPr>
        <w:t>Система</w:t>
      </w:r>
      <w:r w:rsidRPr="00F419B2">
        <w:rPr>
          <w:rFonts w:cs="Arial"/>
        </w:rPr>
        <w:t xml:space="preserve"> вы</w:t>
      </w:r>
      <w:r w:rsidR="00D274FE" w:rsidRPr="00F419B2">
        <w:rPr>
          <w:rFonts w:cs="Arial"/>
        </w:rPr>
        <w:t>ведет</w:t>
      </w:r>
      <w:r w:rsidRPr="00F419B2">
        <w:rPr>
          <w:rFonts w:cs="Arial"/>
        </w:rPr>
        <w:t xml:space="preserve"> запрос на удаление. Подтвердите удаление, нажав на кнопку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Да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, чтобы отменить удаление нажмите </w:t>
      </w:r>
      <w:r w:rsidR="005413ED" w:rsidRPr="00F419B2">
        <w:rPr>
          <w:rFonts w:cs="Arial"/>
        </w:rPr>
        <w:t xml:space="preserve">кнопку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Нет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>.</w:t>
      </w:r>
    </w:p>
    <w:p w14:paraId="7F141E58" w14:textId="77777777" w:rsidR="00CF2FCB" w:rsidRPr="00F419B2" w:rsidRDefault="00CF2FCB" w:rsidP="00B10C60">
      <w:pPr>
        <w:pStyle w:val="phnormal"/>
        <w:rPr>
          <w:rFonts w:cs="Arial"/>
        </w:rPr>
      </w:pPr>
      <w:r w:rsidRPr="00F419B2">
        <w:rPr>
          <w:rFonts w:cs="Arial"/>
        </w:rPr>
        <w:t xml:space="preserve">При нажатии на кнопку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Обновить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записи сообщений в таблице</w:t>
      </w:r>
      <w:r w:rsidR="005413ED" w:rsidRPr="00F419B2">
        <w:rPr>
          <w:rFonts w:cs="Arial"/>
        </w:rPr>
        <w:t xml:space="preserve"> будут обновлены</w:t>
      </w:r>
      <w:r w:rsidRPr="00F419B2">
        <w:rPr>
          <w:rFonts w:cs="Arial"/>
        </w:rPr>
        <w:t>.</w:t>
      </w:r>
    </w:p>
    <w:p w14:paraId="41DD1E1D" w14:textId="77777777" w:rsidR="00B91505" w:rsidRPr="00F419B2" w:rsidRDefault="00B91505" w:rsidP="008658F9">
      <w:pPr>
        <w:pStyle w:val="21"/>
        <w:rPr>
          <w:rFonts w:cs="Arial"/>
        </w:rPr>
      </w:pPr>
      <w:bookmarkStart w:id="2050" w:name="_Ref483906990"/>
      <w:bookmarkStart w:id="2051" w:name="_Toc46824882"/>
      <w:r w:rsidRPr="00F419B2">
        <w:rPr>
          <w:rFonts w:cs="Arial"/>
        </w:rPr>
        <w:t>Генерация паролей</w:t>
      </w:r>
      <w:bookmarkEnd w:id="2022"/>
      <w:bookmarkEnd w:id="2023"/>
      <w:r w:rsidRPr="00F419B2">
        <w:rPr>
          <w:rFonts w:cs="Arial"/>
        </w:rPr>
        <w:t xml:space="preserve"> пользователям</w:t>
      </w:r>
      <w:bookmarkEnd w:id="2024"/>
      <w:bookmarkEnd w:id="2025"/>
      <w:bookmarkEnd w:id="2026"/>
      <w:bookmarkEnd w:id="2050"/>
      <w:bookmarkEnd w:id="2051"/>
    </w:p>
    <w:p w14:paraId="5AD91A05" w14:textId="77777777" w:rsidR="00A10DC3" w:rsidRPr="00F419B2" w:rsidRDefault="00B91505" w:rsidP="00CC37F6">
      <w:pPr>
        <w:pStyle w:val="phlistitemizedtitle"/>
      </w:pPr>
      <w:r w:rsidRPr="00F419B2">
        <w:t>В Системе реализована функция генерации паролей и печать протоколов выполненной генерации. Данная функция включает в себя:</w:t>
      </w:r>
    </w:p>
    <w:p w14:paraId="55C829B3" w14:textId="77777777" w:rsidR="00B91505" w:rsidRPr="00F419B2" w:rsidRDefault="00F927FB" w:rsidP="00B10C60">
      <w:pPr>
        <w:pStyle w:val="phlistitemized1"/>
      </w:pPr>
      <w:r w:rsidRPr="00F419B2">
        <w:t>г</w:t>
      </w:r>
      <w:r w:rsidR="00B91505" w:rsidRPr="00F419B2">
        <w:t>енераци</w:t>
      </w:r>
      <w:r w:rsidRPr="00F419B2">
        <w:t>ю</w:t>
      </w:r>
      <w:r w:rsidR="00B91505" w:rsidRPr="00F419B2">
        <w:t xml:space="preserve"> пароля для выбранных пользователей. Сгенерированный пароль будет иметь длину </w:t>
      </w:r>
      <w:r w:rsidR="007932DB" w:rsidRPr="00F419B2">
        <w:t>8</w:t>
      </w:r>
      <w:r w:rsidR="00967992" w:rsidRPr="00F419B2">
        <w:t xml:space="preserve"> символов</w:t>
      </w:r>
      <w:r w:rsidR="00B91505" w:rsidRPr="00F419B2">
        <w:t>, состоять из букв латинского алфавита в различном регистре и цифр;</w:t>
      </w:r>
    </w:p>
    <w:p w14:paraId="7AF4A9D7" w14:textId="77777777" w:rsidR="00B91505" w:rsidRPr="00F419B2" w:rsidRDefault="00F927FB" w:rsidP="00B10C60">
      <w:pPr>
        <w:pStyle w:val="phlistitemized1"/>
      </w:pPr>
      <w:r w:rsidRPr="00F419B2">
        <w:t>в</w:t>
      </w:r>
      <w:r w:rsidR="00B91505" w:rsidRPr="00F419B2">
        <w:t>ыгрузк</w:t>
      </w:r>
      <w:r w:rsidRPr="00F419B2">
        <w:t>у</w:t>
      </w:r>
      <w:r w:rsidR="00B91505" w:rsidRPr="00F419B2">
        <w:t xml:space="preserve"> сгенерированных данных в </w:t>
      </w:r>
      <w:r w:rsidR="00084585">
        <w:t xml:space="preserve">формате </w:t>
      </w:r>
      <w:r w:rsidR="00084585" w:rsidRPr="00084585">
        <w:t>.</w:t>
      </w:r>
      <w:r w:rsidR="00084585">
        <w:rPr>
          <w:lang w:val="en-US"/>
        </w:rPr>
        <w:t>xls</w:t>
      </w:r>
      <w:r w:rsidR="00B91505" w:rsidRPr="00F419B2">
        <w:t>;</w:t>
      </w:r>
    </w:p>
    <w:p w14:paraId="172499F0" w14:textId="77777777" w:rsidR="00B91505" w:rsidRPr="00F419B2" w:rsidRDefault="00F927FB" w:rsidP="00B10C60">
      <w:pPr>
        <w:pStyle w:val="phlistitemized1"/>
      </w:pPr>
      <w:r w:rsidRPr="00F419B2">
        <w:t>ф</w:t>
      </w:r>
      <w:r w:rsidR="00B91505" w:rsidRPr="00F419B2">
        <w:t xml:space="preserve">ормирование журнала генерации; вывод журнала </w:t>
      </w:r>
      <w:r w:rsidR="00084585" w:rsidRPr="00F419B2">
        <w:t xml:space="preserve">в </w:t>
      </w:r>
      <w:r w:rsidR="00084585">
        <w:t xml:space="preserve">формате </w:t>
      </w:r>
      <w:r w:rsidR="00084585" w:rsidRPr="00084585">
        <w:t>.</w:t>
      </w:r>
      <w:r w:rsidR="00084585">
        <w:rPr>
          <w:lang w:val="en-US"/>
        </w:rPr>
        <w:t>xls</w:t>
      </w:r>
      <w:r w:rsidR="00B91505" w:rsidRPr="00F419B2">
        <w:t>;</w:t>
      </w:r>
    </w:p>
    <w:p w14:paraId="72325756" w14:textId="77777777" w:rsidR="00B91505" w:rsidRPr="00F419B2" w:rsidRDefault="00F927FB" w:rsidP="00B10C60">
      <w:pPr>
        <w:pStyle w:val="phlistitemized1"/>
      </w:pPr>
      <w:r w:rsidRPr="00F419B2">
        <w:t>ф</w:t>
      </w:r>
      <w:r w:rsidR="00B91505" w:rsidRPr="00F419B2">
        <w:t>ормирование протокола генерации.</w:t>
      </w:r>
    </w:p>
    <w:p w14:paraId="104D8591" w14:textId="77777777" w:rsidR="00B91505" w:rsidRPr="00F419B2" w:rsidRDefault="00B91505" w:rsidP="00B10C60">
      <w:pPr>
        <w:pStyle w:val="phnormal"/>
        <w:rPr>
          <w:rFonts w:cs="Arial"/>
        </w:rPr>
      </w:pPr>
      <w:r w:rsidRPr="00F419B2">
        <w:rPr>
          <w:rFonts w:cs="Arial"/>
        </w:rPr>
        <w:t>Доступ к генерации паролей пользователей имеет</w:t>
      </w:r>
      <w:r w:rsidR="001F74B1" w:rsidRPr="00F419B2">
        <w:rPr>
          <w:rFonts w:cs="Arial"/>
        </w:rPr>
        <w:t xml:space="preserve"> пользователь с соответствующим включенным правом доступа в роли</w:t>
      </w:r>
      <w:r w:rsidRPr="00F419B2">
        <w:rPr>
          <w:rFonts w:cs="Arial"/>
        </w:rPr>
        <w:t>.</w:t>
      </w:r>
    </w:p>
    <w:p w14:paraId="0909C0F4" w14:textId="77777777" w:rsidR="00B91505" w:rsidRPr="00F419B2" w:rsidRDefault="00B91505" w:rsidP="00B10C60">
      <w:pPr>
        <w:pStyle w:val="phnormal"/>
        <w:rPr>
          <w:rFonts w:cs="Arial"/>
        </w:rPr>
      </w:pPr>
      <w:r w:rsidRPr="00F419B2">
        <w:rPr>
          <w:rFonts w:cs="Arial"/>
          <w:b/>
        </w:rPr>
        <w:t>Примечание</w:t>
      </w:r>
      <w:r w:rsidR="004C22C3" w:rsidRPr="00F419B2">
        <w:rPr>
          <w:rFonts w:cs="Arial"/>
        </w:rPr>
        <w:t xml:space="preserve"> – </w:t>
      </w:r>
      <w:r w:rsidRPr="00F419B2">
        <w:rPr>
          <w:rFonts w:cs="Arial"/>
        </w:rPr>
        <w:t>Генерация паролей выполняется для уже существующих пользователей.</w:t>
      </w:r>
    </w:p>
    <w:p w14:paraId="563C09BC" w14:textId="5296FE92" w:rsidR="00B91505" w:rsidRPr="00F419B2" w:rsidRDefault="00B91505" w:rsidP="00B10C60">
      <w:pPr>
        <w:pStyle w:val="phnormal"/>
        <w:rPr>
          <w:rFonts w:cs="Arial"/>
        </w:rPr>
      </w:pPr>
      <w:r w:rsidRPr="00F419B2">
        <w:rPr>
          <w:rFonts w:cs="Arial"/>
        </w:rPr>
        <w:lastRenderedPageBreak/>
        <w:t xml:space="preserve">Чтобы открыть форму генерации паролей, выберите в меню </w:t>
      </w:r>
      <w:r w:rsidR="000518F8" w:rsidRPr="00F419B2">
        <w:rPr>
          <w:rFonts w:cs="Arial"/>
        </w:rPr>
        <w:t xml:space="preserve">пункт </w:t>
      </w:r>
      <w:r w:rsidR="00DB1DFC" w:rsidRPr="00F419B2">
        <w:rPr>
          <w:rFonts w:cs="Arial"/>
        </w:rPr>
        <w:t>«</w:t>
      </w:r>
      <w:r w:rsidR="00F927FB" w:rsidRPr="00F419B2">
        <w:rPr>
          <w:rFonts w:cs="Arial"/>
        </w:rPr>
        <w:t>Пуск</w:t>
      </w:r>
      <w:r w:rsidR="006857B3" w:rsidRPr="00F419B2">
        <w:rPr>
          <w:rFonts w:cs="Arial"/>
        </w:rPr>
        <w:t>/</w:t>
      </w:r>
      <w:r w:rsidRPr="00F419B2">
        <w:rPr>
          <w:rFonts w:cs="Arial"/>
        </w:rPr>
        <w:t>Администрирование</w:t>
      </w:r>
      <w:r w:rsidR="006857B3" w:rsidRPr="00F419B2">
        <w:rPr>
          <w:rFonts w:cs="Arial"/>
        </w:rPr>
        <w:t>/</w:t>
      </w:r>
      <w:r w:rsidRPr="00F419B2">
        <w:rPr>
          <w:rFonts w:cs="Arial"/>
        </w:rPr>
        <w:t>Генерация паролей пользователей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>. Откроется окно генерации паролей (</w:t>
      </w:r>
      <w:r w:rsidR="00F927FB" w:rsidRPr="00F419B2">
        <w:rPr>
          <w:rFonts w:cs="Arial"/>
        </w:rPr>
        <w:fldChar w:fldCharType="begin"/>
      </w:r>
      <w:r w:rsidR="00F927FB" w:rsidRPr="00F419B2">
        <w:rPr>
          <w:rFonts w:cs="Arial"/>
        </w:rPr>
        <w:instrText xml:space="preserve"> REF _Ref449022372 \h </w:instrText>
      </w:r>
      <w:r w:rsidR="001C1245" w:rsidRPr="00F419B2">
        <w:rPr>
          <w:rFonts w:cs="Arial"/>
        </w:rPr>
        <w:instrText xml:space="preserve"> \* MERGEFORMAT </w:instrText>
      </w:r>
      <w:r w:rsidR="00F927FB" w:rsidRPr="00F419B2">
        <w:rPr>
          <w:rFonts w:cs="Arial"/>
        </w:rPr>
      </w:r>
      <w:r w:rsidR="00F927FB"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103</w:t>
      </w:r>
      <w:r w:rsidR="00F927FB" w:rsidRPr="00F419B2">
        <w:rPr>
          <w:rFonts w:cs="Arial"/>
        </w:rPr>
        <w:fldChar w:fldCharType="end"/>
      </w:r>
      <w:r w:rsidRPr="00F419B2">
        <w:rPr>
          <w:rFonts w:cs="Arial"/>
        </w:rPr>
        <w:t>).</w:t>
      </w:r>
    </w:p>
    <w:p w14:paraId="584E5ADF" w14:textId="77777777" w:rsidR="00F927FB" w:rsidRPr="00F419B2" w:rsidRDefault="001534F3" w:rsidP="00F927FB">
      <w:pPr>
        <w:pStyle w:val="phfigure"/>
        <w:rPr>
          <w:rFonts w:cs="Arial"/>
        </w:rPr>
      </w:pPr>
      <w:r w:rsidRPr="00F419B2">
        <w:rPr>
          <w:rFonts w:cs="Arial"/>
          <w:noProof/>
        </w:rPr>
        <w:drawing>
          <wp:inline distT="0" distB="0" distL="0" distR="0" wp14:anchorId="53A7E54F" wp14:editId="6B14F59E">
            <wp:extent cx="5695950" cy="3790950"/>
            <wp:effectExtent l="0" t="0" r="0" b="0"/>
            <wp:docPr id="1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0F43A" w14:textId="72088E95" w:rsidR="00B91505" w:rsidRPr="00F419B2" w:rsidRDefault="00F927FB" w:rsidP="00F927FB">
      <w:pPr>
        <w:pStyle w:val="phfiguretitle"/>
      </w:pPr>
      <w:bookmarkStart w:id="2052" w:name="_Ref449022372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103</w:t>
        </w:r>
      </w:fldSimple>
      <w:bookmarkEnd w:id="2052"/>
      <w:r w:rsidR="004C22C3" w:rsidRPr="00F419B2">
        <w:t xml:space="preserve"> – </w:t>
      </w:r>
      <w:r w:rsidR="00B91505" w:rsidRPr="00F419B2">
        <w:t xml:space="preserve">Окно </w:t>
      </w:r>
      <w:r w:rsidR="00CF51FD">
        <w:t>«</w:t>
      </w:r>
      <w:r w:rsidR="00CF51FD" w:rsidRPr="00F419B2">
        <w:t>Генераци</w:t>
      </w:r>
      <w:r w:rsidR="00CF51FD">
        <w:t>я</w:t>
      </w:r>
      <w:r w:rsidR="00CF51FD" w:rsidRPr="00F419B2">
        <w:t xml:space="preserve"> </w:t>
      </w:r>
      <w:r w:rsidR="00B91505" w:rsidRPr="00F419B2">
        <w:t>паролей пользователей</w:t>
      </w:r>
      <w:r w:rsidR="00CF51FD">
        <w:t>»</w:t>
      </w:r>
    </w:p>
    <w:p w14:paraId="2CA63F65" w14:textId="77777777" w:rsidR="00B91505" w:rsidRPr="00F419B2" w:rsidRDefault="00B91505" w:rsidP="00CC37F6">
      <w:pPr>
        <w:pStyle w:val="phlistitemizedtitle"/>
      </w:pPr>
      <w:bookmarkStart w:id="2053" w:name="какдобавитьпользователдлягенерации"/>
      <w:r w:rsidRPr="00F419B2">
        <w:t>Для добавления пользователей для генерации</w:t>
      </w:r>
      <w:bookmarkEnd w:id="2053"/>
      <w:r w:rsidRPr="00F419B2">
        <w:t>:</w:t>
      </w:r>
    </w:p>
    <w:p w14:paraId="00DAD5DE" w14:textId="351607C4" w:rsidR="00B91505" w:rsidRPr="00F419B2" w:rsidRDefault="003E3172" w:rsidP="00864B57">
      <w:pPr>
        <w:pStyle w:val="phlistitemized1"/>
      </w:pPr>
      <w:r>
        <w:t>на</w:t>
      </w:r>
      <w:r w:rsidR="00B91505" w:rsidRPr="00F419B2">
        <w:t xml:space="preserve"> вкладке </w:t>
      </w:r>
      <w:r w:rsidR="00DB1DFC" w:rsidRPr="00F419B2">
        <w:t>«</w:t>
      </w:r>
      <w:r w:rsidR="00B91505" w:rsidRPr="00F419B2">
        <w:t>Генерация</w:t>
      </w:r>
      <w:r w:rsidR="00DB1DFC" w:rsidRPr="00F419B2">
        <w:t>»</w:t>
      </w:r>
      <w:r w:rsidR="00B91505" w:rsidRPr="00F419B2">
        <w:t xml:space="preserve"> нажмите кнопку добавления, разделенную п</w:t>
      </w:r>
      <w:r w:rsidR="000518F8" w:rsidRPr="00F419B2">
        <w:t>о ролям пользователей в Системе:</w:t>
      </w:r>
    </w:p>
    <w:p w14:paraId="664B66C2" w14:textId="77777777" w:rsidR="00B91505" w:rsidRPr="00F419B2" w:rsidRDefault="00B87B28" w:rsidP="00864B57">
      <w:pPr>
        <w:pStyle w:val="phlistitemized2"/>
        <w:rPr>
          <w:rFonts w:cs="Arial"/>
        </w:rPr>
      </w:pPr>
      <w:r w:rsidRPr="00F419B2">
        <w:rPr>
          <w:rFonts w:cs="Arial"/>
        </w:rPr>
        <w:t>дл</w:t>
      </w:r>
      <w:r w:rsidR="000518F8" w:rsidRPr="00F419B2">
        <w:rPr>
          <w:rFonts w:cs="Arial"/>
        </w:rPr>
        <w:t>я добавления сотрудника ОДО</w:t>
      </w:r>
      <w:r w:rsidR="00B91505" w:rsidRPr="00F419B2">
        <w:rPr>
          <w:rFonts w:cs="Arial"/>
        </w:rPr>
        <w:t xml:space="preserve"> нажмите кнопку </w:t>
      </w:r>
      <w:r w:rsidR="00DB1DFC" w:rsidRPr="00F419B2">
        <w:rPr>
          <w:rFonts w:cs="Arial"/>
        </w:rPr>
        <w:t>«</w:t>
      </w:r>
      <w:r w:rsidR="00B91505" w:rsidRPr="00F419B2">
        <w:rPr>
          <w:rFonts w:cs="Arial"/>
        </w:rPr>
        <w:t>Добавить сотрудников</w:t>
      </w:r>
      <w:r w:rsidR="00DB1DFC" w:rsidRPr="00F419B2">
        <w:rPr>
          <w:rFonts w:cs="Arial"/>
        </w:rPr>
        <w:t>»</w:t>
      </w:r>
      <w:r w:rsidR="00B91505" w:rsidRPr="00F419B2">
        <w:rPr>
          <w:rFonts w:cs="Arial"/>
        </w:rPr>
        <w:t>;</w:t>
      </w:r>
    </w:p>
    <w:p w14:paraId="75B21AC2" w14:textId="77777777" w:rsidR="00B91505" w:rsidRPr="00F419B2" w:rsidRDefault="00B87B28" w:rsidP="00864B57">
      <w:pPr>
        <w:pStyle w:val="phlistitemized2"/>
        <w:rPr>
          <w:rFonts w:cs="Arial"/>
        </w:rPr>
      </w:pPr>
      <w:r w:rsidRPr="00F419B2">
        <w:rPr>
          <w:rFonts w:cs="Arial"/>
        </w:rPr>
        <w:t>д</w:t>
      </w:r>
      <w:r w:rsidR="00B91505" w:rsidRPr="00F419B2">
        <w:rPr>
          <w:rFonts w:cs="Arial"/>
        </w:rPr>
        <w:t xml:space="preserve">ля добавления </w:t>
      </w:r>
      <w:r w:rsidR="005F2ED9" w:rsidRPr="00F419B2">
        <w:rPr>
          <w:rFonts w:cs="Arial"/>
        </w:rPr>
        <w:t>учащихся</w:t>
      </w:r>
      <w:r w:rsidR="000518F8" w:rsidRPr="00F419B2">
        <w:rPr>
          <w:rFonts w:cs="Arial"/>
        </w:rPr>
        <w:t xml:space="preserve"> ОДО</w:t>
      </w:r>
      <w:r w:rsidR="00B91505" w:rsidRPr="00F419B2">
        <w:rPr>
          <w:rFonts w:cs="Arial"/>
        </w:rPr>
        <w:t xml:space="preserve"> нажмите кнопку </w:t>
      </w:r>
      <w:r w:rsidR="00DB1DFC" w:rsidRPr="00F419B2">
        <w:rPr>
          <w:rFonts w:cs="Arial"/>
        </w:rPr>
        <w:t>«</w:t>
      </w:r>
      <w:r w:rsidR="00B91505" w:rsidRPr="00F419B2">
        <w:rPr>
          <w:rFonts w:cs="Arial"/>
        </w:rPr>
        <w:t>Добавить учащихся</w:t>
      </w:r>
      <w:r w:rsidR="00DB1DFC" w:rsidRPr="00F419B2">
        <w:rPr>
          <w:rFonts w:cs="Arial"/>
        </w:rPr>
        <w:t>»</w:t>
      </w:r>
      <w:r w:rsidR="00B91505" w:rsidRPr="00F419B2">
        <w:rPr>
          <w:rFonts w:cs="Arial"/>
        </w:rPr>
        <w:t>;</w:t>
      </w:r>
    </w:p>
    <w:p w14:paraId="4CB97A90" w14:textId="77777777" w:rsidR="00B91505" w:rsidRPr="00F419B2" w:rsidRDefault="00B87B28" w:rsidP="00864B57">
      <w:pPr>
        <w:pStyle w:val="phlistitemized2"/>
        <w:rPr>
          <w:rFonts w:cs="Arial"/>
        </w:rPr>
      </w:pPr>
      <w:r w:rsidRPr="00F419B2">
        <w:rPr>
          <w:rFonts w:cs="Arial"/>
        </w:rPr>
        <w:t>д</w:t>
      </w:r>
      <w:r w:rsidR="00B91505" w:rsidRPr="00F419B2">
        <w:rPr>
          <w:rFonts w:cs="Arial"/>
        </w:rPr>
        <w:t>ля добавления р</w:t>
      </w:r>
      <w:r w:rsidR="000518F8" w:rsidRPr="00F419B2">
        <w:rPr>
          <w:rFonts w:cs="Arial"/>
        </w:rPr>
        <w:t xml:space="preserve">одителей </w:t>
      </w:r>
      <w:r w:rsidR="00B91505" w:rsidRPr="00F419B2">
        <w:rPr>
          <w:rFonts w:cs="Arial"/>
        </w:rPr>
        <w:t xml:space="preserve">нажмите кнопку </w:t>
      </w:r>
      <w:r w:rsidR="00DB1DFC" w:rsidRPr="00F419B2">
        <w:rPr>
          <w:rFonts w:cs="Arial"/>
        </w:rPr>
        <w:t>«</w:t>
      </w:r>
      <w:r w:rsidR="00B91505" w:rsidRPr="00F419B2">
        <w:rPr>
          <w:rFonts w:cs="Arial"/>
        </w:rPr>
        <w:t>Добавить родител</w:t>
      </w:r>
      <w:r w:rsidR="00537F33" w:rsidRPr="00F419B2">
        <w:rPr>
          <w:rFonts w:cs="Arial"/>
        </w:rPr>
        <w:t>ей</w:t>
      </w:r>
      <w:r w:rsidR="00DB1DFC" w:rsidRPr="00F419B2">
        <w:rPr>
          <w:rFonts w:cs="Arial"/>
        </w:rPr>
        <w:t>»</w:t>
      </w:r>
      <w:r w:rsidR="00537F33" w:rsidRPr="00F419B2">
        <w:rPr>
          <w:rFonts w:cs="Arial"/>
        </w:rPr>
        <w:t>.</w:t>
      </w:r>
    </w:p>
    <w:p w14:paraId="029FCA59" w14:textId="7CD87FF5" w:rsidR="00B91505" w:rsidRPr="00F419B2" w:rsidRDefault="00875087" w:rsidP="00864B57">
      <w:pPr>
        <w:pStyle w:val="phlistitemized1"/>
      </w:pPr>
      <w:r w:rsidRPr="00F419B2">
        <w:t>п</w:t>
      </w:r>
      <w:r w:rsidR="00B91505" w:rsidRPr="00F419B2">
        <w:t>ри выполнении лю</w:t>
      </w:r>
      <w:r w:rsidR="000518F8" w:rsidRPr="00F419B2">
        <w:t>бого из описанных выше действий</w:t>
      </w:r>
      <w:r w:rsidR="00B91505" w:rsidRPr="00F419B2">
        <w:t xml:space="preserve"> откроется список пользователей (</w:t>
      </w:r>
      <w:r w:rsidR="00F927FB" w:rsidRPr="00F419B2">
        <w:fldChar w:fldCharType="begin"/>
      </w:r>
      <w:r w:rsidR="00F927FB" w:rsidRPr="00F419B2">
        <w:instrText xml:space="preserve"> REF _Ref449022404 \h </w:instrText>
      </w:r>
      <w:r w:rsidR="001C1245" w:rsidRPr="00F419B2">
        <w:instrText xml:space="preserve"> \* MERGEFORMAT </w:instrText>
      </w:r>
      <w:r w:rsidR="00F927FB" w:rsidRPr="00F419B2">
        <w:fldChar w:fldCharType="separate"/>
      </w:r>
      <w:r w:rsidR="00FD77B9" w:rsidRPr="00F419B2">
        <w:t>Р</w:t>
      </w:r>
      <w:r w:rsidR="00FD77B9">
        <w:t>исунок 104</w:t>
      </w:r>
      <w:r w:rsidR="00F927FB" w:rsidRPr="00F419B2">
        <w:fldChar w:fldCharType="end"/>
      </w:r>
      <w:r w:rsidRPr="00F419B2">
        <w:t>);</w:t>
      </w:r>
    </w:p>
    <w:p w14:paraId="47225840" w14:textId="77777777" w:rsidR="00F927FB" w:rsidRPr="00F419B2" w:rsidRDefault="001534F3" w:rsidP="00F927FB">
      <w:pPr>
        <w:pStyle w:val="phfigure"/>
        <w:rPr>
          <w:rFonts w:cs="Arial"/>
        </w:rPr>
      </w:pPr>
      <w:r w:rsidRPr="00F419B2">
        <w:rPr>
          <w:rFonts w:cs="Arial"/>
          <w:noProof/>
        </w:rPr>
        <w:lastRenderedPageBreak/>
        <w:drawing>
          <wp:inline distT="0" distB="0" distL="0" distR="0" wp14:anchorId="1E1F9A26" wp14:editId="3D695F13">
            <wp:extent cx="5695950" cy="3800475"/>
            <wp:effectExtent l="0" t="0" r="0" b="9525"/>
            <wp:docPr id="1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077A2" w14:textId="7718F6EF" w:rsidR="00B91505" w:rsidRPr="00F419B2" w:rsidRDefault="00F927FB" w:rsidP="00F927FB">
      <w:pPr>
        <w:pStyle w:val="phfiguretitle"/>
      </w:pPr>
      <w:bookmarkStart w:id="2054" w:name="_Ref449022404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104</w:t>
        </w:r>
      </w:fldSimple>
      <w:bookmarkEnd w:id="2054"/>
      <w:r w:rsidR="004C22C3" w:rsidRPr="00F419B2">
        <w:t xml:space="preserve"> – </w:t>
      </w:r>
      <w:r w:rsidR="00CF51FD">
        <w:t>Окно «Пользователи»</w:t>
      </w:r>
    </w:p>
    <w:p w14:paraId="261A26F1" w14:textId="77777777" w:rsidR="00B91505" w:rsidRPr="00F419B2" w:rsidRDefault="00875087" w:rsidP="00864B57">
      <w:pPr>
        <w:pStyle w:val="phlistitemized1"/>
      </w:pPr>
      <w:r w:rsidRPr="00F419B2">
        <w:t>у</w:t>
      </w:r>
      <w:r w:rsidR="00B91505" w:rsidRPr="00F419B2">
        <w:t xml:space="preserve">становите </w:t>
      </w:r>
      <w:r w:rsidR="00DB1DFC" w:rsidRPr="00F419B2">
        <w:t>«</w:t>
      </w:r>
      <w:r w:rsidR="00B91505" w:rsidRPr="00F419B2">
        <w:t>флажок</w:t>
      </w:r>
      <w:r w:rsidR="00DB1DFC" w:rsidRPr="00F419B2">
        <w:t>»</w:t>
      </w:r>
      <w:r w:rsidR="00B91505" w:rsidRPr="00F419B2">
        <w:t xml:space="preserve"> для записей пользователей, ко</w:t>
      </w:r>
      <w:r w:rsidR="00463986" w:rsidRPr="00F419B2">
        <w:t>торым необходимо сменить пароль;</w:t>
      </w:r>
    </w:p>
    <w:p w14:paraId="5454C204" w14:textId="4C63EFC7" w:rsidR="00B91505" w:rsidRPr="00F419B2" w:rsidRDefault="00875087" w:rsidP="00864B57">
      <w:pPr>
        <w:pStyle w:val="phlistitemized1"/>
      </w:pPr>
      <w:r w:rsidRPr="00F419B2">
        <w:t xml:space="preserve">нажмите кнопку </w:t>
      </w:r>
      <w:r w:rsidR="00DB1DFC" w:rsidRPr="00F419B2">
        <w:t>«</w:t>
      </w:r>
      <w:r w:rsidRPr="00F419B2">
        <w:t>Выбрать</w:t>
      </w:r>
      <w:r w:rsidR="00DB1DFC" w:rsidRPr="00F419B2">
        <w:t>»</w:t>
      </w:r>
      <w:r w:rsidRPr="00F419B2">
        <w:t xml:space="preserve">, после чего форма автоматически закроется, а выбранные пользователи появятся </w:t>
      </w:r>
      <w:r w:rsidR="006056A7">
        <w:t>на</w:t>
      </w:r>
      <w:r w:rsidRPr="00F419B2">
        <w:t xml:space="preserve"> вкладке </w:t>
      </w:r>
      <w:r w:rsidR="00DB1DFC" w:rsidRPr="00F419B2">
        <w:t>«</w:t>
      </w:r>
      <w:r w:rsidRPr="00F419B2">
        <w:t>Генерация</w:t>
      </w:r>
      <w:r w:rsidR="00DB1DFC" w:rsidRPr="00F419B2">
        <w:t>»</w:t>
      </w:r>
      <w:r w:rsidR="00CC37F6">
        <w:t>;</w:t>
      </w:r>
    </w:p>
    <w:p w14:paraId="52A404D2" w14:textId="77777777" w:rsidR="00B91505" w:rsidRPr="00F419B2" w:rsidRDefault="00B91505" w:rsidP="00B10C60">
      <w:pPr>
        <w:pStyle w:val="phnormal"/>
        <w:rPr>
          <w:rFonts w:cs="Arial"/>
        </w:rPr>
      </w:pPr>
      <w:r w:rsidRPr="00F419B2">
        <w:rPr>
          <w:rFonts w:cs="Arial"/>
          <w:b/>
        </w:rPr>
        <w:t>Примечание</w:t>
      </w:r>
      <w:r w:rsidR="004C22C3" w:rsidRPr="00F419B2">
        <w:rPr>
          <w:rFonts w:cs="Arial"/>
        </w:rPr>
        <w:t xml:space="preserve"> – </w:t>
      </w:r>
      <w:r w:rsidR="006056A7">
        <w:rPr>
          <w:rFonts w:cs="Arial"/>
        </w:rPr>
        <w:t>П</w:t>
      </w:r>
      <w:r w:rsidRPr="00F419B2">
        <w:rPr>
          <w:rFonts w:cs="Arial"/>
        </w:rPr>
        <w:t>роцесс составления списка пользо</w:t>
      </w:r>
      <w:r w:rsidR="00875087" w:rsidRPr="00F419B2">
        <w:rPr>
          <w:rFonts w:cs="Arial"/>
        </w:rPr>
        <w:t xml:space="preserve">вателей </w:t>
      </w:r>
      <w:r w:rsidR="006056A7">
        <w:rPr>
          <w:rFonts w:cs="Arial"/>
        </w:rPr>
        <w:t xml:space="preserve">может </w:t>
      </w:r>
      <w:r w:rsidR="00875087" w:rsidRPr="00F419B2">
        <w:rPr>
          <w:rFonts w:cs="Arial"/>
        </w:rPr>
        <w:t>за</w:t>
      </w:r>
      <w:r w:rsidR="006056A7">
        <w:rPr>
          <w:rFonts w:cs="Arial"/>
        </w:rPr>
        <w:t>нять</w:t>
      </w:r>
      <w:r w:rsidR="00875087" w:rsidRPr="00F419B2">
        <w:rPr>
          <w:rFonts w:cs="Arial"/>
        </w:rPr>
        <w:t xml:space="preserve"> некоторое время.</w:t>
      </w:r>
    </w:p>
    <w:p w14:paraId="7959BF4E" w14:textId="77777777" w:rsidR="00B91505" w:rsidRPr="00F419B2" w:rsidRDefault="00875087" w:rsidP="00864B57">
      <w:pPr>
        <w:pStyle w:val="phlistitemized1"/>
      </w:pPr>
      <w:r w:rsidRPr="00F419B2">
        <w:t>п</w:t>
      </w:r>
      <w:r w:rsidR="00B91505" w:rsidRPr="00F419B2">
        <w:t>осле составления списка пользователей, для которых необходимо произвести генерацию:</w:t>
      </w:r>
    </w:p>
    <w:p w14:paraId="030D1D6F" w14:textId="77777777" w:rsidR="00B91505" w:rsidRPr="00F419B2" w:rsidRDefault="00875087" w:rsidP="00864B57">
      <w:pPr>
        <w:pStyle w:val="phlistitemized2"/>
        <w:rPr>
          <w:rFonts w:cs="Arial"/>
        </w:rPr>
      </w:pPr>
      <w:r w:rsidRPr="00F419B2">
        <w:rPr>
          <w:rFonts w:cs="Arial"/>
        </w:rPr>
        <w:t>в</w:t>
      </w:r>
      <w:r w:rsidR="00B91505" w:rsidRPr="00F419B2">
        <w:rPr>
          <w:rFonts w:cs="Arial"/>
        </w:rPr>
        <w:t xml:space="preserve">ыделите всех добавленных пользователей во вкладке </w:t>
      </w:r>
      <w:r w:rsidR="00DB1DFC" w:rsidRPr="00F419B2">
        <w:rPr>
          <w:rFonts w:cs="Arial"/>
        </w:rPr>
        <w:t>«</w:t>
      </w:r>
      <w:r w:rsidR="00B91505" w:rsidRPr="00F419B2">
        <w:rPr>
          <w:rFonts w:cs="Arial"/>
        </w:rPr>
        <w:t>Генерация</w:t>
      </w:r>
      <w:r w:rsidR="00DB1DFC" w:rsidRPr="00F419B2">
        <w:rPr>
          <w:rFonts w:cs="Arial"/>
        </w:rPr>
        <w:t>»</w:t>
      </w:r>
      <w:r w:rsidR="004C22C3" w:rsidRPr="00F419B2">
        <w:rPr>
          <w:rFonts w:cs="Arial"/>
        </w:rPr>
        <w:t xml:space="preserve"> – </w:t>
      </w:r>
      <w:r w:rsidR="00B91505" w:rsidRPr="00F419B2">
        <w:rPr>
          <w:rFonts w:cs="Arial"/>
        </w:rPr>
        <w:t>установи</w:t>
      </w:r>
      <w:r w:rsidR="000518F8" w:rsidRPr="00F419B2">
        <w:rPr>
          <w:rFonts w:cs="Arial"/>
        </w:rPr>
        <w:t xml:space="preserve">те </w:t>
      </w:r>
      <w:r w:rsidR="00DB1DFC" w:rsidRPr="00F419B2">
        <w:rPr>
          <w:rFonts w:cs="Arial"/>
        </w:rPr>
        <w:t>«</w:t>
      </w:r>
      <w:r w:rsidR="000518F8" w:rsidRPr="00F419B2">
        <w:rPr>
          <w:rFonts w:cs="Arial"/>
        </w:rPr>
        <w:t>флажок</w:t>
      </w:r>
      <w:r w:rsidR="00DB1DFC" w:rsidRPr="00F419B2">
        <w:rPr>
          <w:rFonts w:cs="Arial"/>
        </w:rPr>
        <w:t>»</w:t>
      </w:r>
      <w:r w:rsidR="000518F8" w:rsidRPr="00F419B2">
        <w:rPr>
          <w:rFonts w:cs="Arial"/>
        </w:rPr>
        <w:t xml:space="preserve"> в заголовке </w:t>
      </w:r>
      <w:r w:rsidR="00DB1DFC" w:rsidRPr="00F419B2">
        <w:rPr>
          <w:rFonts w:cs="Arial"/>
        </w:rPr>
        <w:t>«</w:t>
      </w:r>
      <w:r w:rsidR="000518F8" w:rsidRPr="00F419B2">
        <w:rPr>
          <w:rFonts w:cs="Arial"/>
        </w:rPr>
        <w:t>Логин</w:t>
      </w:r>
      <w:r w:rsidR="00DB1DFC" w:rsidRPr="00F419B2">
        <w:rPr>
          <w:rFonts w:cs="Arial"/>
        </w:rPr>
        <w:t>»</w:t>
      </w:r>
      <w:r w:rsidR="000518F8" w:rsidRPr="00F419B2">
        <w:rPr>
          <w:rFonts w:cs="Arial"/>
        </w:rPr>
        <w:t>;</w:t>
      </w:r>
    </w:p>
    <w:p w14:paraId="292ED5CF" w14:textId="3668814F" w:rsidR="00B91505" w:rsidRPr="00F419B2" w:rsidRDefault="00875087" w:rsidP="00864B57">
      <w:pPr>
        <w:pStyle w:val="phlistitemized2"/>
        <w:rPr>
          <w:rFonts w:cs="Arial"/>
        </w:rPr>
      </w:pPr>
      <w:r w:rsidRPr="00F419B2">
        <w:rPr>
          <w:rFonts w:cs="Arial"/>
        </w:rPr>
        <w:t>н</w:t>
      </w:r>
      <w:r w:rsidR="00B91505" w:rsidRPr="00F419B2">
        <w:rPr>
          <w:rFonts w:cs="Arial"/>
        </w:rPr>
        <w:t xml:space="preserve">ажмите кнопку </w:t>
      </w:r>
      <w:r w:rsidR="00DB1DFC" w:rsidRPr="00F419B2">
        <w:rPr>
          <w:rFonts w:cs="Arial"/>
        </w:rPr>
        <w:t>«</w:t>
      </w:r>
      <w:r w:rsidR="00B91505" w:rsidRPr="00F419B2">
        <w:rPr>
          <w:rFonts w:cs="Arial"/>
        </w:rPr>
        <w:t>Сгенерировать пароли выбранным пользователям</w:t>
      </w:r>
      <w:r w:rsidR="00DB1DFC" w:rsidRPr="00F419B2">
        <w:rPr>
          <w:rFonts w:cs="Arial"/>
        </w:rPr>
        <w:t>»</w:t>
      </w:r>
      <w:r w:rsidR="00BF7116" w:rsidRPr="00F419B2">
        <w:rPr>
          <w:rFonts w:cs="Arial"/>
        </w:rPr>
        <w:t xml:space="preserve"> </w:t>
      </w:r>
      <w:r w:rsidR="00B91505" w:rsidRPr="00F419B2">
        <w:rPr>
          <w:rFonts w:cs="Arial"/>
        </w:rPr>
        <w:t>(</w:t>
      </w:r>
      <w:r w:rsidR="00F927FB" w:rsidRPr="00F419B2">
        <w:rPr>
          <w:rFonts w:cs="Arial"/>
        </w:rPr>
        <w:fldChar w:fldCharType="begin"/>
      </w:r>
      <w:r w:rsidR="00F927FB" w:rsidRPr="00F419B2">
        <w:rPr>
          <w:rFonts w:cs="Arial"/>
        </w:rPr>
        <w:instrText xml:space="preserve"> REF _Ref449022372 \h </w:instrText>
      </w:r>
      <w:r w:rsidR="001C1245" w:rsidRPr="00F419B2">
        <w:rPr>
          <w:rFonts w:cs="Arial"/>
        </w:rPr>
        <w:instrText xml:space="preserve"> \* MERGEFORMAT </w:instrText>
      </w:r>
      <w:r w:rsidR="00F927FB" w:rsidRPr="00F419B2">
        <w:rPr>
          <w:rFonts w:cs="Arial"/>
        </w:rPr>
      </w:r>
      <w:r w:rsidR="00F927FB"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103</w:t>
      </w:r>
      <w:r w:rsidR="00F927FB" w:rsidRPr="00F419B2">
        <w:rPr>
          <w:rFonts w:cs="Arial"/>
        </w:rPr>
        <w:fldChar w:fldCharType="end"/>
      </w:r>
      <w:r w:rsidR="00B91505" w:rsidRPr="00F419B2">
        <w:rPr>
          <w:rFonts w:cs="Arial"/>
        </w:rPr>
        <w:t>).</w:t>
      </w:r>
    </w:p>
    <w:p w14:paraId="04CD3FAB" w14:textId="3A3927AE" w:rsidR="00B91505" w:rsidRPr="00F419B2" w:rsidRDefault="00B91505" w:rsidP="00B10C60">
      <w:pPr>
        <w:pStyle w:val="phnormal"/>
        <w:rPr>
          <w:rFonts w:cs="Arial"/>
        </w:rPr>
      </w:pPr>
      <w:r w:rsidRPr="00F419B2">
        <w:rPr>
          <w:rFonts w:cs="Arial"/>
        </w:rPr>
        <w:t>Если для некоторых выбранных пользователей пароль был сгенерирован не более 14 дней назад, то откроется окно с предупреждением (</w:t>
      </w:r>
      <w:r w:rsidR="00F927FB" w:rsidRPr="00F419B2">
        <w:rPr>
          <w:rFonts w:cs="Arial"/>
        </w:rPr>
        <w:fldChar w:fldCharType="begin"/>
      </w:r>
      <w:r w:rsidR="00F927FB" w:rsidRPr="00F419B2">
        <w:rPr>
          <w:rFonts w:cs="Arial"/>
        </w:rPr>
        <w:instrText xml:space="preserve"> REF _Ref449022476 \h </w:instrText>
      </w:r>
      <w:r w:rsidR="001C1245" w:rsidRPr="00F419B2">
        <w:rPr>
          <w:rFonts w:cs="Arial"/>
        </w:rPr>
        <w:instrText xml:space="preserve"> \* MERGEFORMAT </w:instrText>
      </w:r>
      <w:r w:rsidR="00F927FB" w:rsidRPr="00F419B2">
        <w:rPr>
          <w:rFonts w:cs="Arial"/>
        </w:rPr>
      </w:r>
      <w:r w:rsidR="00F927FB"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105</w:t>
      </w:r>
      <w:r w:rsidR="00F927FB" w:rsidRPr="00F419B2">
        <w:rPr>
          <w:rFonts w:cs="Arial"/>
        </w:rPr>
        <w:fldChar w:fldCharType="end"/>
      </w:r>
      <w:r w:rsidR="000518F8" w:rsidRPr="00F419B2">
        <w:rPr>
          <w:rFonts w:cs="Arial"/>
        </w:rPr>
        <w:t>).</w:t>
      </w:r>
    </w:p>
    <w:p w14:paraId="511048F4" w14:textId="3D42C7FA" w:rsidR="00B91505" w:rsidRPr="00F419B2" w:rsidRDefault="00F927FB" w:rsidP="00B10C60">
      <w:pPr>
        <w:pStyle w:val="phnormal"/>
        <w:rPr>
          <w:rFonts w:cs="Arial"/>
        </w:rPr>
      </w:pPr>
      <w:r w:rsidRPr="00F419B2">
        <w:rPr>
          <w:rFonts w:cs="Arial"/>
        </w:rPr>
        <w:t>Ч</w:t>
      </w:r>
      <w:r w:rsidR="00B91505" w:rsidRPr="00F419B2">
        <w:rPr>
          <w:rFonts w:cs="Arial"/>
        </w:rPr>
        <w:t xml:space="preserve">тобы продолжить генерацию для данных пользователей, установите </w:t>
      </w:r>
      <w:r w:rsidR="00DB1DFC" w:rsidRPr="00F419B2">
        <w:rPr>
          <w:rFonts w:cs="Arial"/>
        </w:rPr>
        <w:t>«</w:t>
      </w:r>
      <w:r w:rsidR="00B91505" w:rsidRPr="00F419B2">
        <w:rPr>
          <w:rFonts w:cs="Arial"/>
        </w:rPr>
        <w:t>флажок</w:t>
      </w:r>
      <w:r w:rsidR="00DB1DFC" w:rsidRPr="00F419B2">
        <w:rPr>
          <w:rFonts w:cs="Arial"/>
        </w:rPr>
        <w:t>»</w:t>
      </w:r>
      <w:r w:rsidR="00B91505" w:rsidRPr="00F419B2">
        <w:rPr>
          <w:rFonts w:cs="Arial"/>
        </w:rPr>
        <w:t xml:space="preserve"> в строках данных пользователей (</w:t>
      </w:r>
      <w:r w:rsidRPr="00F419B2">
        <w:rPr>
          <w:rFonts w:cs="Arial"/>
        </w:rPr>
        <w:fldChar w:fldCharType="begin"/>
      </w:r>
      <w:r w:rsidRPr="00F419B2">
        <w:rPr>
          <w:rFonts w:cs="Arial"/>
        </w:rPr>
        <w:instrText xml:space="preserve"> REF _Ref449022476 \h </w:instrText>
      </w:r>
      <w:r w:rsidR="001C1245" w:rsidRPr="00F419B2">
        <w:rPr>
          <w:rFonts w:cs="Arial"/>
        </w:rPr>
        <w:instrText xml:space="preserve"> \* MERGEFORMAT </w:instrText>
      </w:r>
      <w:r w:rsidRPr="00F419B2">
        <w:rPr>
          <w:rFonts w:cs="Arial"/>
        </w:rPr>
      </w:r>
      <w:r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105</w:t>
      </w:r>
      <w:r w:rsidRPr="00F419B2">
        <w:rPr>
          <w:rFonts w:cs="Arial"/>
        </w:rPr>
        <w:fldChar w:fldCharType="end"/>
      </w:r>
      <w:r w:rsidR="00B91505" w:rsidRPr="00F419B2">
        <w:rPr>
          <w:rFonts w:cs="Arial"/>
        </w:rPr>
        <w:t>) и наж</w:t>
      </w:r>
      <w:r w:rsidR="00875087" w:rsidRPr="00F419B2">
        <w:rPr>
          <w:rFonts w:cs="Arial"/>
        </w:rPr>
        <w:t>мите</w:t>
      </w:r>
      <w:r w:rsidR="00B91505" w:rsidRPr="00F419B2">
        <w:rPr>
          <w:rFonts w:cs="Arial"/>
        </w:rPr>
        <w:t xml:space="preserve"> кнопку </w:t>
      </w:r>
      <w:r w:rsidR="00DB1DFC" w:rsidRPr="00F419B2">
        <w:rPr>
          <w:rFonts w:cs="Arial"/>
        </w:rPr>
        <w:t>«</w:t>
      </w:r>
      <w:r w:rsidR="00B91505" w:rsidRPr="00F419B2">
        <w:rPr>
          <w:rFonts w:cs="Arial"/>
        </w:rPr>
        <w:t>Продолжить</w:t>
      </w:r>
      <w:r w:rsidR="00DB1DFC" w:rsidRPr="00F419B2">
        <w:rPr>
          <w:rFonts w:cs="Arial"/>
        </w:rPr>
        <w:t>»</w:t>
      </w:r>
      <w:r w:rsidR="00B91505" w:rsidRPr="00F419B2">
        <w:rPr>
          <w:rFonts w:cs="Arial"/>
        </w:rPr>
        <w:t>. Если генерировать пароли таким пользователям не нужно, пропустите данное дейст</w:t>
      </w:r>
      <w:r w:rsidR="00875087" w:rsidRPr="00F419B2">
        <w:rPr>
          <w:rFonts w:cs="Arial"/>
        </w:rPr>
        <w:t xml:space="preserve">вие, нажав кнопку </w:t>
      </w:r>
      <w:r w:rsidR="00DB1DFC" w:rsidRPr="00F419B2">
        <w:rPr>
          <w:rFonts w:cs="Arial"/>
        </w:rPr>
        <w:t>«</w:t>
      </w:r>
      <w:r w:rsidR="00875087" w:rsidRPr="00F419B2">
        <w:rPr>
          <w:rFonts w:cs="Arial"/>
        </w:rPr>
        <w:t>Продолжить</w:t>
      </w:r>
      <w:r w:rsidR="00DB1DFC" w:rsidRPr="00F419B2">
        <w:rPr>
          <w:rFonts w:cs="Arial"/>
        </w:rPr>
        <w:t>»</w:t>
      </w:r>
      <w:r w:rsidR="00875087" w:rsidRPr="00F419B2">
        <w:rPr>
          <w:rFonts w:cs="Arial"/>
        </w:rPr>
        <w:t>.</w:t>
      </w:r>
    </w:p>
    <w:p w14:paraId="78CB9D91" w14:textId="77777777" w:rsidR="00F927FB" w:rsidRPr="00F419B2" w:rsidRDefault="001534F3" w:rsidP="00875087">
      <w:pPr>
        <w:pStyle w:val="phfigure"/>
        <w:rPr>
          <w:rFonts w:cs="Arial"/>
        </w:rPr>
      </w:pPr>
      <w:r w:rsidRPr="00F419B2">
        <w:rPr>
          <w:rFonts w:cs="Arial"/>
          <w:noProof/>
        </w:rPr>
        <w:lastRenderedPageBreak/>
        <w:drawing>
          <wp:inline distT="0" distB="0" distL="0" distR="0" wp14:anchorId="0E712962" wp14:editId="264D4109">
            <wp:extent cx="5724525" cy="2667000"/>
            <wp:effectExtent l="0" t="0" r="9525" b="0"/>
            <wp:docPr id="1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8B737" w14:textId="54BD4785" w:rsidR="00B91505" w:rsidRPr="00F419B2" w:rsidRDefault="00F927FB" w:rsidP="00F927FB">
      <w:pPr>
        <w:pStyle w:val="phfiguretitle"/>
      </w:pPr>
      <w:bookmarkStart w:id="2055" w:name="_Ref449022476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105</w:t>
        </w:r>
      </w:fldSimple>
      <w:bookmarkEnd w:id="2055"/>
      <w:r w:rsidR="004C22C3" w:rsidRPr="00F419B2">
        <w:t xml:space="preserve"> – </w:t>
      </w:r>
      <w:r w:rsidR="00B91505" w:rsidRPr="00F419B2">
        <w:t>Предупреждение о ср</w:t>
      </w:r>
      <w:r w:rsidRPr="00F419B2">
        <w:t>оке последнего изменения пароля</w:t>
      </w:r>
    </w:p>
    <w:p w14:paraId="6A49966A" w14:textId="77777777" w:rsidR="001F74B1" w:rsidRPr="00F419B2" w:rsidRDefault="001F74B1" w:rsidP="00B10C60">
      <w:pPr>
        <w:pStyle w:val="phnormal"/>
        <w:rPr>
          <w:rFonts w:cs="Arial"/>
        </w:rPr>
      </w:pPr>
      <w:r w:rsidRPr="00F419B2">
        <w:rPr>
          <w:rFonts w:cs="Arial"/>
          <w:b/>
        </w:rPr>
        <w:t>Примечание</w:t>
      </w:r>
      <w:r w:rsidRPr="00F419B2">
        <w:rPr>
          <w:rFonts w:cs="Arial"/>
        </w:rPr>
        <w:t xml:space="preserve"> – Предупреждение о сроке генерации паролей необходимо для контроля выдачи паролей пользователям, имеющим привязку к нескольким </w:t>
      </w:r>
      <w:r w:rsidR="00385AF9" w:rsidRPr="00F419B2">
        <w:rPr>
          <w:rFonts w:cs="Arial"/>
        </w:rPr>
        <w:t>организациям</w:t>
      </w:r>
      <w:r w:rsidRPr="00F419B2">
        <w:rPr>
          <w:rFonts w:cs="Arial"/>
        </w:rPr>
        <w:t>.</w:t>
      </w:r>
    </w:p>
    <w:p w14:paraId="241C4DC1" w14:textId="77777777" w:rsidR="00B91505" w:rsidRPr="00F419B2" w:rsidRDefault="00B91505" w:rsidP="00B10C60">
      <w:pPr>
        <w:pStyle w:val="phnormal"/>
        <w:rPr>
          <w:rFonts w:cs="Arial"/>
        </w:rPr>
      </w:pPr>
      <w:r w:rsidRPr="00F419B2">
        <w:rPr>
          <w:rFonts w:cs="Arial"/>
        </w:rPr>
        <w:t xml:space="preserve">После нажатия на кнопку генерации </w:t>
      </w:r>
      <w:r w:rsidR="008C3AAB" w:rsidRPr="00F419B2">
        <w:rPr>
          <w:rFonts w:cs="Arial"/>
        </w:rPr>
        <w:t>Система</w:t>
      </w:r>
      <w:r w:rsidRPr="00F419B2">
        <w:rPr>
          <w:rFonts w:cs="Arial"/>
        </w:rPr>
        <w:t xml:space="preserve"> выполнит генерацию паролей выбранным пользователям.</w:t>
      </w:r>
    </w:p>
    <w:p w14:paraId="6CDFB882" w14:textId="77777777" w:rsidR="001F74B1" w:rsidRPr="00F419B2" w:rsidRDefault="001F74B1" w:rsidP="00B10C60">
      <w:pPr>
        <w:pStyle w:val="phnormal"/>
        <w:rPr>
          <w:rFonts w:cs="Arial"/>
        </w:rPr>
      </w:pPr>
      <w:r w:rsidRPr="00F419B2">
        <w:rPr>
          <w:rFonts w:cs="Arial"/>
          <w:b/>
        </w:rPr>
        <w:t>Примечание</w:t>
      </w:r>
      <w:r w:rsidRPr="00F419B2">
        <w:rPr>
          <w:rFonts w:cs="Arial"/>
        </w:rPr>
        <w:t xml:space="preserve"> – Процесс генерации паролей на больших объемах может занять некоторое время. Во избежание возникновения сбоя в работе Системы запрещается генерировать пароли более чем 2000 пользователям за раз.</w:t>
      </w:r>
    </w:p>
    <w:p w14:paraId="5DB6336F" w14:textId="15F7B192" w:rsidR="00B91505" w:rsidRPr="00F419B2" w:rsidRDefault="00B91505" w:rsidP="00B10C60">
      <w:pPr>
        <w:pStyle w:val="phnormal"/>
        <w:rPr>
          <w:rFonts w:cs="Arial"/>
        </w:rPr>
      </w:pPr>
      <w:r w:rsidRPr="00F419B2">
        <w:rPr>
          <w:rFonts w:cs="Arial"/>
        </w:rPr>
        <w:t>Откроется протокол генерации (</w:t>
      </w:r>
      <w:r w:rsidR="00F927FB" w:rsidRPr="00F419B2">
        <w:rPr>
          <w:rFonts w:cs="Arial"/>
        </w:rPr>
        <w:fldChar w:fldCharType="begin"/>
      </w:r>
      <w:r w:rsidR="00F927FB" w:rsidRPr="00F419B2">
        <w:rPr>
          <w:rFonts w:cs="Arial"/>
        </w:rPr>
        <w:instrText xml:space="preserve"> REF _Ref449022511 \h </w:instrText>
      </w:r>
      <w:r w:rsidR="001C1245" w:rsidRPr="00F419B2">
        <w:rPr>
          <w:rFonts w:cs="Arial"/>
        </w:rPr>
        <w:instrText xml:space="preserve"> \* MERGEFORMAT </w:instrText>
      </w:r>
      <w:r w:rsidR="00F927FB" w:rsidRPr="00F419B2">
        <w:rPr>
          <w:rFonts w:cs="Arial"/>
        </w:rPr>
      </w:r>
      <w:r w:rsidR="00F927FB"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106</w:t>
      </w:r>
      <w:r w:rsidR="00F927FB" w:rsidRPr="00F419B2">
        <w:rPr>
          <w:rFonts w:cs="Arial"/>
        </w:rPr>
        <w:fldChar w:fldCharType="end"/>
      </w:r>
      <w:r w:rsidRPr="00F419B2">
        <w:rPr>
          <w:rFonts w:cs="Arial"/>
        </w:rPr>
        <w:t>).</w:t>
      </w:r>
    </w:p>
    <w:p w14:paraId="31E00BDB" w14:textId="59CC2865" w:rsidR="00F927FB" w:rsidRPr="00F419B2" w:rsidRDefault="00CC5F3A" w:rsidP="000624D5">
      <w:pPr>
        <w:pStyle w:val="phfigure"/>
        <w:rPr>
          <w:rFonts w:cs="Arial"/>
        </w:rPr>
      </w:pPr>
      <w:r>
        <w:rPr>
          <w:noProof/>
        </w:rPr>
        <w:drawing>
          <wp:inline distT="0" distB="0" distL="0" distR="0" wp14:anchorId="0C056797" wp14:editId="4663B0B8">
            <wp:extent cx="6142252" cy="2751058"/>
            <wp:effectExtent l="0" t="0" r="0" b="0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6142252" cy="275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3A4ED" w14:textId="49026642" w:rsidR="00B91505" w:rsidRPr="00F419B2" w:rsidRDefault="00F927FB" w:rsidP="00F927FB">
      <w:pPr>
        <w:pStyle w:val="phfiguretitle"/>
      </w:pPr>
      <w:bookmarkStart w:id="2056" w:name="_Ref449022511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106</w:t>
        </w:r>
      </w:fldSimple>
      <w:bookmarkEnd w:id="2056"/>
      <w:r w:rsidR="004C22C3" w:rsidRPr="00F419B2">
        <w:t xml:space="preserve"> – </w:t>
      </w:r>
      <w:r w:rsidR="00CF51FD">
        <w:t>Окно «</w:t>
      </w:r>
      <w:r w:rsidR="00B91505" w:rsidRPr="00F419B2">
        <w:t>Протокол генерации паролей</w:t>
      </w:r>
      <w:r w:rsidR="00CF51FD">
        <w:t>»</w:t>
      </w:r>
    </w:p>
    <w:p w14:paraId="074B062C" w14:textId="77777777" w:rsidR="00B91505" w:rsidRPr="00F419B2" w:rsidRDefault="00B91505" w:rsidP="000624D5">
      <w:pPr>
        <w:pStyle w:val="phnormal"/>
        <w:keepNext/>
        <w:rPr>
          <w:rFonts w:cs="Arial"/>
        </w:rPr>
      </w:pPr>
      <w:r w:rsidRPr="00F419B2">
        <w:rPr>
          <w:rFonts w:cs="Arial"/>
        </w:rPr>
        <w:lastRenderedPageBreak/>
        <w:t>Окно протокола содержит следующие элементы:</w:t>
      </w:r>
    </w:p>
    <w:p w14:paraId="64387304" w14:textId="77777777" w:rsidR="00B91505" w:rsidRPr="00F419B2" w:rsidRDefault="00DB1DFC" w:rsidP="00B10C60">
      <w:pPr>
        <w:pStyle w:val="phlistitemized1"/>
      </w:pPr>
      <w:r w:rsidRPr="00F419B2">
        <w:t>«</w:t>
      </w:r>
      <w:r w:rsidR="00B91505" w:rsidRPr="00F419B2">
        <w:t>Дата и время генерации</w:t>
      </w:r>
      <w:r w:rsidRPr="00F419B2">
        <w:t>»</w:t>
      </w:r>
      <w:r w:rsidR="004C22C3" w:rsidRPr="00F419B2">
        <w:t xml:space="preserve"> – </w:t>
      </w:r>
      <w:r w:rsidR="00875087" w:rsidRPr="00F419B2">
        <w:t>и</w:t>
      </w:r>
      <w:r w:rsidR="00B91505" w:rsidRPr="00F419B2">
        <w:t>нформационное поле, содержащее дату и время генерации;</w:t>
      </w:r>
    </w:p>
    <w:p w14:paraId="64A140A9" w14:textId="77777777" w:rsidR="00B91505" w:rsidRPr="00F419B2" w:rsidRDefault="00DB1DFC" w:rsidP="00B10C60">
      <w:pPr>
        <w:pStyle w:val="phlistitemized1"/>
      </w:pPr>
      <w:r w:rsidRPr="00F419B2">
        <w:t>«</w:t>
      </w:r>
      <w:r w:rsidR="00B91505" w:rsidRPr="00F419B2">
        <w:t>Польз</w:t>
      </w:r>
      <w:r w:rsidR="00875087" w:rsidRPr="00F419B2">
        <w:t>ователь, проводивший генерацию</w:t>
      </w:r>
      <w:r w:rsidRPr="00F419B2">
        <w:t>»</w:t>
      </w:r>
      <w:r w:rsidR="004C22C3" w:rsidRPr="00F419B2">
        <w:t xml:space="preserve"> – </w:t>
      </w:r>
      <w:r w:rsidR="00875087" w:rsidRPr="00F419B2">
        <w:t>и</w:t>
      </w:r>
      <w:r w:rsidR="00B91505" w:rsidRPr="00F419B2">
        <w:t>нформационное поле, содержащее ФИО пользователя, проводившего генерацию;</w:t>
      </w:r>
    </w:p>
    <w:p w14:paraId="193A75EE" w14:textId="77777777" w:rsidR="00B91505" w:rsidRPr="00F419B2" w:rsidRDefault="00DB1DFC" w:rsidP="00B10C60">
      <w:pPr>
        <w:pStyle w:val="phlistitemized1"/>
      </w:pPr>
      <w:r w:rsidRPr="00F419B2">
        <w:t>«</w:t>
      </w:r>
      <w:r w:rsidR="00B91505" w:rsidRPr="00F419B2">
        <w:t>Количество сгенерированных карточек</w:t>
      </w:r>
      <w:r w:rsidRPr="00F419B2">
        <w:t>»</w:t>
      </w:r>
      <w:r w:rsidR="004C22C3" w:rsidRPr="00F419B2">
        <w:t xml:space="preserve"> – </w:t>
      </w:r>
      <w:r w:rsidR="00875087" w:rsidRPr="00F419B2">
        <w:t>и</w:t>
      </w:r>
      <w:r w:rsidR="00B91505" w:rsidRPr="00F419B2">
        <w:t>нформационное поле, содержащее количество сгенерированных карточек;</w:t>
      </w:r>
    </w:p>
    <w:p w14:paraId="72CAD977" w14:textId="49580623" w:rsidR="00B91505" w:rsidRPr="00F419B2" w:rsidRDefault="007B16BC" w:rsidP="00B10C60">
      <w:pPr>
        <w:pStyle w:val="phlistitemized1"/>
      </w:pPr>
      <w:r w:rsidRPr="00F419B2">
        <w:t>т</w:t>
      </w:r>
      <w:r w:rsidR="00915B17">
        <w:t>аблица </w:t>
      </w:r>
      <w:r w:rsidR="00DB1DFC" w:rsidRPr="00F419B2">
        <w:t>«</w:t>
      </w:r>
      <w:r w:rsidR="00B91505" w:rsidRPr="00F419B2">
        <w:t>Пользователи генерации</w:t>
      </w:r>
      <w:r w:rsidR="00DB1DFC" w:rsidRPr="00F419B2">
        <w:t>»</w:t>
      </w:r>
      <w:r w:rsidR="00B91505" w:rsidRPr="00F419B2">
        <w:t xml:space="preserve"> содержит поля: </w:t>
      </w:r>
      <w:r w:rsidR="00DB1DFC" w:rsidRPr="00F419B2">
        <w:t>«</w:t>
      </w:r>
      <w:r w:rsidR="00B91505" w:rsidRPr="00F419B2">
        <w:t>Логин</w:t>
      </w:r>
      <w:r w:rsidR="00DB1DFC" w:rsidRPr="00F419B2">
        <w:t>»</w:t>
      </w:r>
      <w:r w:rsidR="00B91505" w:rsidRPr="00F419B2">
        <w:t xml:space="preserve">, </w:t>
      </w:r>
      <w:r w:rsidR="00DB1DFC" w:rsidRPr="00F419B2">
        <w:t>«</w:t>
      </w:r>
      <w:r w:rsidR="00B91505" w:rsidRPr="00F419B2">
        <w:t>ФИО</w:t>
      </w:r>
      <w:r w:rsidR="00DB1DFC" w:rsidRPr="00F419B2">
        <w:t>»</w:t>
      </w:r>
      <w:r w:rsidR="00B91505" w:rsidRPr="00F419B2">
        <w:t xml:space="preserve">, </w:t>
      </w:r>
      <w:r w:rsidR="00DB1DFC" w:rsidRPr="00F419B2">
        <w:t>«</w:t>
      </w:r>
      <w:r w:rsidR="00E936F2" w:rsidRPr="00F419B2">
        <w:t>Тип пользователя</w:t>
      </w:r>
      <w:r w:rsidR="00DB1DFC" w:rsidRPr="00F419B2">
        <w:t>»</w:t>
      </w:r>
      <w:r w:rsidR="00B91505" w:rsidRPr="00F419B2">
        <w:t xml:space="preserve">, </w:t>
      </w:r>
      <w:r w:rsidR="00DB1DFC" w:rsidRPr="00F419B2">
        <w:t>«</w:t>
      </w:r>
      <w:r w:rsidR="00B91505" w:rsidRPr="00F419B2">
        <w:t>Группа</w:t>
      </w:r>
      <w:r w:rsidR="00DB1DFC" w:rsidRPr="00F419B2">
        <w:t>»</w:t>
      </w:r>
      <w:r w:rsidR="00875087" w:rsidRPr="00F419B2">
        <w:t xml:space="preserve">, </w:t>
      </w:r>
      <w:r w:rsidR="00DB1DFC" w:rsidRPr="00F419B2">
        <w:t>«</w:t>
      </w:r>
      <w:r w:rsidR="00B91505" w:rsidRPr="00F419B2">
        <w:t>Ошибка генерации</w:t>
      </w:r>
      <w:r w:rsidR="00DB1DFC" w:rsidRPr="00F419B2">
        <w:t>»</w:t>
      </w:r>
      <w:r w:rsidR="00B91505" w:rsidRPr="00F419B2">
        <w:t xml:space="preserve">. Поле </w:t>
      </w:r>
      <w:r w:rsidR="00DB1DFC" w:rsidRPr="00F419B2">
        <w:t>«</w:t>
      </w:r>
      <w:r w:rsidR="00B91505" w:rsidRPr="00F419B2">
        <w:t>Ошибка генерации</w:t>
      </w:r>
      <w:r w:rsidR="00DB1DFC" w:rsidRPr="00F419B2">
        <w:t>»</w:t>
      </w:r>
      <w:r w:rsidR="00B91505" w:rsidRPr="00F419B2">
        <w:t xml:space="preserve"> может быть заполнено только в случае отмены процесса генерации для данного пользователя, т.е. если в окне предупреждения о сроке давности пароля (</w:t>
      </w:r>
      <w:r w:rsidR="00875087" w:rsidRPr="00F419B2">
        <w:fldChar w:fldCharType="begin"/>
      </w:r>
      <w:r w:rsidR="00875087" w:rsidRPr="00F419B2">
        <w:instrText xml:space="preserve"> REF _Ref449022476 \h </w:instrText>
      </w:r>
      <w:r w:rsidR="001C1245" w:rsidRPr="00F419B2">
        <w:instrText xml:space="preserve"> \* MERGEFORMAT </w:instrText>
      </w:r>
      <w:r w:rsidR="00875087" w:rsidRPr="00F419B2">
        <w:fldChar w:fldCharType="separate"/>
      </w:r>
      <w:r w:rsidR="00FD77B9" w:rsidRPr="00F419B2">
        <w:t>Р</w:t>
      </w:r>
      <w:r w:rsidR="00FD77B9">
        <w:t>исунок 105</w:t>
      </w:r>
      <w:r w:rsidR="00875087" w:rsidRPr="00F419B2">
        <w:fldChar w:fldCharType="end"/>
      </w:r>
      <w:r w:rsidR="00B91505" w:rsidRPr="00F419B2">
        <w:t xml:space="preserve">) пользователь не был отмечен </w:t>
      </w:r>
      <w:r w:rsidR="00DB1DFC" w:rsidRPr="00F419B2">
        <w:t>«</w:t>
      </w:r>
      <w:r w:rsidR="00787BAB" w:rsidRPr="00F419B2">
        <w:t>флажком</w:t>
      </w:r>
      <w:r w:rsidR="00DB1DFC" w:rsidRPr="00F419B2">
        <w:t>»</w:t>
      </w:r>
      <w:r w:rsidR="00B91505" w:rsidRPr="00F419B2">
        <w:t>, то генерация парол</w:t>
      </w:r>
      <w:r w:rsidR="00875087" w:rsidRPr="00F419B2">
        <w:t>я для него считается отмененной.</w:t>
      </w:r>
    </w:p>
    <w:p w14:paraId="6B05984C" w14:textId="77777777" w:rsidR="00B91505" w:rsidRPr="00F419B2" w:rsidRDefault="00B91505" w:rsidP="00B10C60">
      <w:pPr>
        <w:pStyle w:val="phnormal"/>
        <w:rPr>
          <w:rFonts w:cs="Arial"/>
        </w:rPr>
      </w:pPr>
      <w:r w:rsidRPr="00F419B2">
        <w:rPr>
          <w:rFonts w:cs="Arial"/>
        </w:rPr>
        <w:t>П</w:t>
      </w:r>
      <w:r w:rsidR="00875087" w:rsidRPr="00F419B2">
        <w:rPr>
          <w:rFonts w:cs="Arial"/>
        </w:rPr>
        <w:t>ри</w:t>
      </w:r>
      <w:r w:rsidRPr="00F419B2">
        <w:rPr>
          <w:rFonts w:cs="Arial"/>
        </w:rPr>
        <w:t xml:space="preserve"> нажати</w:t>
      </w:r>
      <w:r w:rsidR="00875087" w:rsidRPr="00F419B2">
        <w:rPr>
          <w:rFonts w:cs="Arial"/>
        </w:rPr>
        <w:t>и</w:t>
      </w:r>
      <w:r w:rsidRPr="00F419B2">
        <w:rPr>
          <w:rFonts w:cs="Arial"/>
        </w:rPr>
        <w:t xml:space="preserve"> на кнопку </w:t>
      </w:r>
      <w:r w:rsidR="00DB1DFC" w:rsidRPr="00F419B2">
        <w:rPr>
          <w:rFonts w:cs="Arial"/>
        </w:rPr>
        <w:t>«</w:t>
      </w:r>
      <w:r w:rsidR="00875087" w:rsidRPr="00F419B2">
        <w:rPr>
          <w:rFonts w:cs="Arial"/>
        </w:rPr>
        <w:t>Печать карточек генерации</w:t>
      </w:r>
      <w:r w:rsidR="00DB1DFC" w:rsidRPr="00F419B2">
        <w:rPr>
          <w:rFonts w:cs="Arial"/>
        </w:rPr>
        <w:t>»</w:t>
      </w:r>
      <w:r w:rsidR="00875087" w:rsidRPr="00F419B2">
        <w:rPr>
          <w:rFonts w:cs="Arial"/>
        </w:rPr>
        <w:t xml:space="preserve"> </w:t>
      </w:r>
      <w:r w:rsidR="008C3AAB" w:rsidRPr="00F419B2">
        <w:rPr>
          <w:rFonts w:cs="Arial"/>
        </w:rPr>
        <w:t>Система</w:t>
      </w:r>
      <w:r w:rsidRPr="00F419B2">
        <w:rPr>
          <w:rFonts w:cs="Arial"/>
        </w:rPr>
        <w:t xml:space="preserve"> выгрузит результат генерации в </w:t>
      </w:r>
      <w:r w:rsidR="005011D2">
        <w:rPr>
          <w:rFonts w:cs="Arial"/>
        </w:rPr>
        <w:t xml:space="preserve">формате </w:t>
      </w:r>
      <w:r w:rsidR="005011D2" w:rsidRPr="005011D2">
        <w:rPr>
          <w:rFonts w:cs="Arial"/>
        </w:rPr>
        <w:t>.</w:t>
      </w:r>
      <w:r w:rsidR="005011D2">
        <w:rPr>
          <w:rFonts w:cs="Arial"/>
          <w:lang w:val="en-US"/>
        </w:rPr>
        <w:t>xls</w:t>
      </w:r>
      <w:r w:rsidRPr="00F419B2">
        <w:rPr>
          <w:rFonts w:cs="Arial"/>
        </w:rPr>
        <w:t xml:space="preserve">. Выгруженный файл содержит 2 листа: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Карточка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и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Журнал генерации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. На листе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Карточка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содержатся карточки пользователей, для которых сгенерирован пароль. На листе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Журнал генерации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</w:t>
      </w:r>
      <w:r w:rsidR="005011D2">
        <w:rPr>
          <w:rFonts w:cs="Arial"/>
        </w:rPr>
        <w:t>отображены</w:t>
      </w:r>
      <w:r w:rsidRPr="00F419B2">
        <w:rPr>
          <w:rFonts w:cs="Arial"/>
        </w:rPr>
        <w:t xml:space="preserve"> сведения о прошедшей генерации.</w:t>
      </w:r>
    </w:p>
    <w:p w14:paraId="50B0955E" w14:textId="77777777" w:rsidR="00B91505" w:rsidRPr="00F419B2" w:rsidRDefault="000518F8" w:rsidP="00B10C60">
      <w:pPr>
        <w:pStyle w:val="phnormal"/>
        <w:rPr>
          <w:rFonts w:cs="Arial"/>
        </w:rPr>
      </w:pPr>
      <w:r w:rsidRPr="00F419B2">
        <w:rPr>
          <w:rFonts w:cs="Arial"/>
        </w:rPr>
        <w:t xml:space="preserve">Кнопка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Печать протокола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>. При нажатии</w:t>
      </w:r>
      <w:r w:rsidR="00B91505" w:rsidRPr="00F419B2">
        <w:rPr>
          <w:rFonts w:cs="Arial"/>
        </w:rPr>
        <w:t xml:space="preserve"> на данную кнопку </w:t>
      </w:r>
      <w:r w:rsidR="008C3AAB" w:rsidRPr="00F419B2">
        <w:rPr>
          <w:rFonts w:cs="Arial"/>
        </w:rPr>
        <w:t>Система</w:t>
      </w:r>
      <w:r w:rsidR="00B91505" w:rsidRPr="00F419B2">
        <w:rPr>
          <w:rFonts w:cs="Arial"/>
        </w:rPr>
        <w:t xml:space="preserve"> выгрузит в </w:t>
      </w:r>
      <w:r w:rsidR="005011D2">
        <w:rPr>
          <w:rFonts w:cs="Arial"/>
        </w:rPr>
        <w:t xml:space="preserve">формате </w:t>
      </w:r>
      <w:r w:rsidR="005011D2" w:rsidRPr="005011D2">
        <w:rPr>
          <w:rFonts w:cs="Arial"/>
        </w:rPr>
        <w:t>.</w:t>
      </w:r>
      <w:r w:rsidR="005011D2">
        <w:rPr>
          <w:rFonts w:cs="Arial"/>
          <w:lang w:val="en-US"/>
        </w:rPr>
        <w:t>xls</w:t>
      </w:r>
      <w:r w:rsidR="005011D2">
        <w:rPr>
          <w:rFonts w:cs="Arial"/>
        </w:rPr>
        <w:t xml:space="preserve"> файл</w:t>
      </w:r>
      <w:r w:rsidR="00B91505" w:rsidRPr="00F419B2">
        <w:rPr>
          <w:rFonts w:cs="Arial"/>
        </w:rPr>
        <w:t xml:space="preserve"> генерации в том же виде, в каком он отображается на экране пользователя.</w:t>
      </w:r>
    </w:p>
    <w:p w14:paraId="215F176F" w14:textId="77777777" w:rsidR="00B91505" w:rsidRPr="00F419B2" w:rsidRDefault="00B91505" w:rsidP="00B10C60">
      <w:pPr>
        <w:pStyle w:val="phnormal"/>
        <w:rPr>
          <w:rFonts w:cs="Arial"/>
        </w:rPr>
      </w:pPr>
      <w:r w:rsidRPr="00F419B2">
        <w:rPr>
          <w:rFonts w:cs="Arial"/>
        </w:rPr>
        <w:t xml:space="preserve">Кнопка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Закрыть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закроет протокол генерации с потерей всех данных по генерации. При этом в Системе сохранится </w:t>
      </w:r>
      <w:r w:rsidR="00875087" w:rsidRPr="00F419B2">
        <w:rPr>
          <w:rFonts w:cs="Arial"/>
        </w:rPr>
        <w:t>информация,</w:t>
      </w:r>
      <w:r w:rsidRPr="00F419B2">
        <w:rPr>
          <w:rFonts w:cs="Arial"/>
        </w:rPr>
        <w:t xml:space="preserve"> что генерация для данны</w:t>
      </w:r>
      <w:r w:rsidR="00875087" w:rsidRPr="00F419B2">
        <w:rPr>
          <w:rFonts w:cs="Arial"/>
        </w:rPr>
        <w:t>х пользователей была выполнена.</w:t>
      </w:r>
    </w:p>
    <w:p w14:paraId="5812C075" w14:textId="77777777" w:rsidR="005F2ED9" w:rsidRPr="00F419B2" w:rsidRDefault="00B91505" w:rsidP="00B10C60">
      <w:pPr>
        <w:pStyle w:val="phnormal"/>
        <w:rPr>
          <w:rFonts w:cs="Arial"/>
        </w:rPr>
      </w:pPr>
      <w:r w:rsidRPr="00F419B2">
        <w:rPr>
          <w:rFonts w:cs="Arial"/>
        </w:rPr>
        <w:t xml:space="preserve">Вкладка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Журнал генерации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содерж</w:t>
      </w:r>
      <w:r w:rsidR="005011D2">
        <w:rPr>
          <w:rFonts w:cs="Arial"/>
        </w:rPr>
        <w:t>ит историю выполненных генерациях</w:t>
      </w:r>
      <w:r w:rsidRPr="00F419B2">
        <w:rPr>
          <w:rFonts w:cs="Arial"/>
        </w:rPr>
        <w:t xml:space="preserve"> для пользователей.</w:t>
      </w:r>
    </w:p>
    <w:p w14:paraId="626E3F1D" w14:textId="77777777" w:rsidR="00DA63BF" w:rsidRPr="00F419B2" w:rsidRDefault="00DA63BF" w:rsidP="008658F9">
      <w:pPr>
        <w:pStyle w:val="21"/>
        <w:rPr>
          <w:rFonts w:cs="Arial"/>
        </w:rPr>
      </w:pPr>
      <w:bookmarkStart w:id="2057" w:name="_Toc435801727"/>
      <w:bookmarkStart w:id="2058" w:name="_Ref463955335"/>
      <w:bookmarkStart w:id="2059" w:name="_Ref483906979"/>
      <w:bookmarkStart w:id="2060" w:name="_Ref492367785"/>
      <w:bookmarkStart w:id="2061" w:name="_Ref511053190"/>
      <w:bookmarkStart w:id="2062" w:name="_Ref36043788"/>
      <w:bookmarkStart w:id="2063" w:name="_Toc46824883"/>
      <w:r w:rsidRPr="00F419B2">
        <w:rPr>
          <w:rFonts w:cs="Arial"/>
        </w:rPr>
        <w:t xml:space="preserve">Настройки </w:t>
      </w:r>
      <w:bookmarkEnd w:id="2057"/>
      <w:bookmarkEnd w:id="2058"/>
      <w:bookmarkEnd w:id="2059"/>
      <w:bookmarkEnd w:id="2060"/>
      <w:r w:rsidR="00907971" w:rsidRPr="00F419B2">
        <w:rPr>
          <w:rFonts w:cs="Arial"/>
        </w:rPr>
        <w:t>организации</w:t>
      </w:r>
      <w:bookmarkEnd w:id="2061"/>
      <w:bookmarkEnd w:id="2062"/>
      <w:bookmarkEnd w:id="2063"/>
    </w:p>
    <w:p w14:paraId="3A7829FB" w14:textId="77777777" w:rsidR="00DA63BF" w:rsidRPr="00F419B2" w:rsidRDefault="00907971" w:rsidP="00B10C60">
      <w:pPr>
        <w:pStyle w:val="phnormal"/>
        <w:rPr>
          <w:rFonts w:cs="Arial"/>
        </w:rPr>
      </w:pPr>
      <w:r w:rsidRPr="00F419B2">
        <w:rPr>
          <w:rFonts w:cs="Arial"/>
        </w:rPr>
        <w:t>Доступ к настройкам организации</w:t>
      </w:r>
      <w:r w:rsidR="00667A05" w:rsidRPr="00F419B2">
        <w:rPr>
          <w:rFonts w:cs="Arial"/>
        </w:rPr>
        <w:t xml:space="preserve"> имеет пользователь </w:t>
      </w:r>
      <w:r w:rsidR="00D35AFD" w:rsidRPr="00F419B2">
        <w:rPr>
          <w:rFonts w:cs="Arial"/>
        </w:rPr>
        <w:t>с соответствующим включенным правом доступа в роли</w:t>
      </w:r>
      <w:r w:rsidR="00417411" w:rsidRPr="00F419B2">
        <w:rPr>
          <w:rFonts w:cs="Arial"/>
        </w:rPr>
        <w:t>.</w:t>
      </w:r>
    </w:p>
    <w:p w14:paraId="2EEF51FC" w14:textId="768E6B37" w:rsidR="00CA2655" w:rsidRDefault="00F927FB" w:rsidP="00B10C60">
      <w:pPr>
        <w:pStyle w:val="phnormal"/>
        <w:rPr>
          <w:rFonts w:cs="Arial"/>
        </w:rPr>
      </w:pPr>
      <w:r w:rsidRPr="00F419B2">
        <w:rPr>
          <w:rFonts w:cs="Arial"/>
        </w:rPr>
        <w:t>Ч</w:t>
      </w:r>
      <w:r w:rsidR="00CA2655" w:rsidRPr="00F419B2">
        <w:rPr>
          <w:rFonts w:cs="Arial"/>
        </w:rPr>
        <w:t xml:space="preserve">тобы открыть окно настроек </w:t>
      </w:r>
      <w:r w:rsidR="00907971" w:rsidRPr="00F419B2">
        <w:rPr>
          <w:rFonts w:cs="Arial"/>
        </w:rPr>
        <w:t>организации</w:t>
      </w:r>
      <w:r w:rsidR="00CA2655" w:rsidRPr="00F419B2">
        <w:rPr>
          <w:rFonts w:cs="Arial"/>
        </w:rPr>
        <w:t xml:space="preserve"> (</w:t>
      </w:r>
      <w:r w:rsidR="003508E2">
        <w:rPr>
          <w:rFonts w:cs="Arial"/>
        </w:rPr>
        <w:fldChar w:fldCharType="begin"/>
      </w:r>
      <w:r w:rsidR="003508E2">
        <w:rPr>
          <w:rFonts w:cs="Arial"/>
        </w:rPr>
        <w:instrText xml:space="preserve"> REF _Ref36043565 \h </w:instrText>
      </w:r>
      <w:r w:rsidR="003508E2">
        <w:rPr>
          <w:rFonts w:cs="Arial"/>
        </w:rPr>
      </w:r>
      <w:r w:rsidR="003508E2">
        <w:rPr>
          <w:rFonts w:cs="Arial"/>
        </w:rPr>
        <w:fldChar w:fldCharType="separate"/>
      </w:r>
      <w:r w:rsidR="00FD77B9">
        <w:t>Рисунок </w:t>
      </w:r>
      <w:r w:rsidR="00FD77B9">
        <w:rPr>
          <w:noProof/>
        </w:rPr>
        <w:t>107</w:t>
      </w:r>
      <w:r w:rsidR="003508E2">
        <w:rPr>
          <w:rFonts w:cs="Arial"/>
        </w:rPr>
        <w:fldChar w:fldCharType="end"/>
      </w:r>
      <w:r w:rsidR="00CA2655" w:rsidRPr="00F419B2">
        <w:rPr>
          <w:rFonts w:cs="Arial"/>
        </w:rPr>
        <w:t>)</w:t>
      </w:r>
      <w:r w:rsidRPr="00F419B2">
        <w:rPr>
          <w:rFonts w:cs="Arial"/>
        </w:rPr>
        <w:t>,</w:t>
      </w:r>
      <w:r w:rsidR="00CA2655" w:rsidRPr="00F419B2">
        <w:rPr>
          <w:rFonts w:cs="Arial"/>
        </w:rPr>
        <w:t xml:space="preserve"> выберите </w:t>
      </w:r>
      <w:r w:rsidR="006F3263" w:rsidRPr="00F419B2">
        <w:rPr>
          <w:rFonts w:cs="Arial"/>
        </w:rPr>
        <w:t xml:space="preserve">пункт </w:t>
      </w:r>
      <w:r w:rsidR="00CA2655" w:rsidRPr="00F419B2">
        <w:rPr>
          <w:rFonts w:cs="Arial"/>
        </w:rPr>
        <w:t xml:space="preserve">в меню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Пуск</w:t>
      </w:r>
      <w:r w:rsidR="006857B3" w:rsidRPr="00F419B2">
        <w:rPr>
          <w:rFonts w:cs="Arial"/>
        </w:rPr>
        <w:t>/</w:t>
      </w:r>
      <w:r w:rsidRPr="00F419B2">
        <w:rPr>
          <w:rFonts w:cs="Arial"/>
        </w:rPr>
        <w:t>Администрирование</w:t>
      </w:r>
      <w:r w:rsidR="006857B3" w:rsidRPr="00F419B2">
        <w:rPr>
          <w:rFonts w:cs="Arial"/>
        </w:rPr>
        <w:t>/</w:t>
      </w:r>
      <w:r w:rsidR="00EB0847" w:rsidRPr="00F419B2">
        <w:rPr>
          <w:rFonts w:cs="Arial"/>
        </w:rPr>
        <w:t>Настройки организации</w:t>
      </w:r>
      <w:r w:rsidR="00DB1DFC" w:rsidRPr="00F419B2">
        <w:rPr>
          <w:rFonts w:cs="Arial"/>
        </w:rPr>
        <w:t>»</w:t>
      </w:r>
      <w:r w:rsidR="00CA2655" w:rsidRPr="00F419B2">
        <w:rPr>
          <w:rFonts w:cs="Arial"/>
        </w:rPr>
        <w:t>.</w:t>
      </w:r>
    </w:p>
    <w:p w14:paraId="30D26F60" w14:textId="265ADD4B" w:rsidR="003508E2" w:rsidRDefault="00FA0C7D" w:rsidP="003508E2">
      <w:pPr>
        <w:pStyle w:val="phfigure"/>
      </w:pPr>
      <w:r>
        <w:rPr>
          <w:noProof/>
        </w:rPr>
        <w:lastRenderedPageBreak/>
        <w:drawing>
          <wp:inline distT="0" distB="0" distL="0" distR="0" wp14:anchorId="06E85AEB" wp14:editId="1AF4A697">
            <wp:extent cx="6152515" cy="4918075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91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43AC3" w14:textId="25A00A8D" w:rsidR="003508E2" w:rsidRPr="00F419B2" w:rsidRDefault="003508E2" w:rsidP="003508E2">
      <w:pPr>
        <w:pStyle w:val="phfiguretitle"/>
      </w:pPr>
      <w:bookmarkStart w:id="2064" w:name="_Ref36043565"/>
      <w:r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107</w:t>
        </w:r>
      </w:fldSimple>
      <w:bookmarkEnd w:id="2064"/>
      <w:r>
        <w:t xml:space="preserve"> – </w:t>
      </w:r>
      <w:r w:rsidRPr="00F419B2">
        <w:t>Окно «Настройки организации: Редактирование»</w:t>
      </w:r>
    </w:p>
    <w:p w14:paraId="0BB6BCF6" w14:textId="26D570B1" w:rsidR="003508E2" w:rsidRPr="00F419B2" w:rsidRDefault="00FA0C7D" w:rsidP="003508E2">
      <w:pPr>
        <w:pStyle w:val="phlistitemizedtitle"/>
        <w:rPr>
          <w:lang w:eastAsia="en-US"/>
        </w:rPr>
      </w:pPr>
      <w:r>
        <w:rPr>
          <w:lang w:eastAsia="en-US"/>
        </w:rPr>
        <w:t>Вкладка «Основное»</w:t>
      </w:r>
      <w:r w:rsidR="003508E2" w:rsidRPr="00F419B2">
        <w:rPr>
          <w:lang w:eastAsia="en-US"/>
        </w:rPr>
        <w:t xml:space="preserve"> содержит следующие поля:</w:t>
      </w:r>
    </w:p>
    <w:p w14:paraId="7C7BE60E" w14:textId="77777777" w:rsidR="003508E2" w:rsidRPr="00F419B2" w:rsidRDefault="003508E2" w:rsidP="003508E2">
      <w:pPr>
        <w:pStyle w:val="phlistitemized1"/>
      </w:pPr>
      <w:r w:rsidRPr="00F419B2">
        <w:t xml:space="preserve">«Ведется оценивание учащихся» – установите «флажок» в поле «Ведется оценивание учащихся», если в данной организации ведется оценивание </w:t>
      </w:r>
      <w:r>
        <w:t>учащихся;</w:t>
      </w:r>
    </w:p>
    <w:p w14:paraId="3835AC3C" w14:textId="77777777" w:rsidR="003508E2" w:rsidRPr="00F419B2" w:rsidRDefault="003508E2" w:rsidP="003508E2">
      <w:pPr>
        <w:pStyle w:val="phnormal"/>
        <w:rPr>
          <w:rFonts w:cs="Arial"/>
          <w:b/>
          <w:lang w:eastAsia="en-US"/>
        </w:rPr>
      </w:pPr>
      <w:r w:rsidRPr="00F419B2">
        <w:rPr>
          <w:rFonts w:cs="Arial"/>
          <w:b/>
          <w:lang w:eastAsia="en-US"/>
        </w:rPr>
        <w:t>Примечания</w:t>
      </w:r>
    </w:p>
    <w:p w14:paraId="7E1D4B17" w14:textId="77777777" w:rsidR="003508E2" w:rsidRPr="00F419B2" w:rsidRDefault="003508E2" w:rsidP="003508E2">
      <w:pPr>
        <w:pStyle w:val="phnormal"/>
        <w:rPr>
          <w:rFonts w:cs="Arial"/>
          <w:lang w:eastAsia="en-US"/>
        </w:rPr>
      </w:pPr>
      <w:r>
        <w:rPr>
          <w:rFonts w:cs="Arial"/>
          <w:lang w:eastAsia="en-US"/>
        </w:rPr>
        <w:t>1</w:t>
      </w:r>
      <w:r>
        <w:rPr>
          <w:rFonts w:cs="Arial"/>
          <w:lang w:val="en-US" w:eastAsia="en-US"/>
        </w:rPr>
        <w:t> </w:t>
      </w:r>
      <w:r w:rsidRPr="00F419B2">
        <w:rPr>
          <w:rFonts w:cs="Arial"/>
          <w:lang w:eastAsia="en-US"/>
        </w:rPr>
        <w:t>Если в поле «Ведется оценивание учащихся» установлен «флажок», доступно для заполнения поле «Вид работы на занятии по умолчанию». Выберите значение из выпадающего списка.</w:t>
      </w:r>
    </w:p>
    <w:p w14:paraId="44D6B4A1" w14:textId="77777777" w:rsidR="003508E2" w:rsidRPr="00F419B2" w:rsidRDefault="003508E2" w:rsidP="003508E2">
      <w:pPr>
        <w:pStyle w:val="phnormal"/>
        <w:rPr>
          <w:rFonts w:cs="Arial"/>
          <w:lang w:eastAsia="en-US"/>
        </w:rPr>
      </w:pPr>
      <w:r>
        <w:rPr>
          <w:rFonts w:cs="Arial"/>
          <w:lang w:eastAsia="en-US"/>
        </w:rPr>
        <w:t>2</w:t>
      </w:r>
      <w:r>
        <w:rPr>
          <w:rFonts w:cs="Arial"/>
          <w:lang w:val="en-US" w:eastAsia="en-US"/>
        </w:rPr>
        <w:t> </w:t>
      </w:r>
      <w:r w:rsidRPr="00F419B2">
        <w:rPr>
          <w:rFonts w:cs="Arial"/>
          <w:lang w:eastAsia="en-US"/>
        </w:rPr>
        <w:t>Д</w:t>
      </w:r>
      <w:r w:rsidRPr="00F419B2">
        <w:rPr>
          <w:rFonts w:cs="Arial"/>
        </w:rPr>
        <w:t>ля ликвидированной/ закрытой/ объединенной организации отсутствует пункт меню «Настройка организации».</w:t>
      </w:r>
    </w:p>
    <w:p w14:paraId="7BDC6751" w14:textId="77777777" w:rsidR="003508E2" w:rsidRPr="00F419B2" w:rsidRDefault="003508E2" w:rsidP="003508E2">
      <w:pPr>
        <w:pStyle w:val="phnormal"/>
        <w:rPr>
          <w:rFonts w:cs="Arial"/>
          <w:lang w:eastAsia="en-US"/>
        </w:rPr>
      </w:pPr>
      <w:r w:rsidRPr="00F419B2">
        <w:rPr>
          <w:rFonts w:cs="Arial"/>
          <w:lang w:eastAsia="en-US"/>
        </w:rPr>
        <w:t>3</w:t>
      </w:r>
      <w:r>
        <w:rPr>
          <w:rFonts w:cs="Arial"/>
          <w:lang w:val="en-US" w:eastAsia="en-US"/>
        </w:rPr>
        <w:t> </w:t>
      </w:r>
      <w:r w:rsidRPr="00F419B2">
        <w:rPr>
          <w:rFonts w:cs="Arial"/>
          <w:lang w:eastAsia="en-US"/>
        </w:rPr>
        <w:t>Если в поле «Ведется оценивание учащихся» установлен «флажок», в Системе доступен справочник «Виды оценок»</w:t>
      </w:r>
      <w:r>
        <w:rPr>
          <w:rFonts w:cs="Arial"/>
          <w:lang w:eastAsia="en-US"/>
        </w:rPr>
        <w:t>.</w:t>
      </w:r>
    </w:p>
    <w:p w14:paraId="51747EAB" w14:textId="11DD2F7A" w:rsidR="003508E2" w:rsidRPr="00F419B2" w:rsidRDefault="003508E2" w:rsidP="003508E2">
      <w:pPr>
        <w:pStyle w:val="phlistitemized1"/>
      </w:pPr>
      <w:r w:rsidRPr="00F419B2">
        <w:lastRenderedPageBreak/>
        <w:t>«Дата сдачи журнала в архив» – укажите дату сдачи журнала в архив. При наступлении указанной даты в журнале групп станет доступна кнопка «Сдать в архив»;</w:t>
      </w:r>
    </w:p>
    <w:p w14:paraId="7D2C43B4" w14:textId="77777777" w:rsidR="003508E2" w:rsidRPr="00F419B2" w:rsidRDefault="003508E2" w:rsidP="003508E2">
      <w:pPr>
        <w:pStyle w:val="phlistitemized1"/>
      </w:pPr>
      <w:r w:rsidRPr="00F419B2">
        <w:t>«Вид работы на занятии по умолчанию» – выберите значение вида работы на занятии в выпадающем списке, после чего занятия, создаваемые в организации, по умолчанию будут иметь значение, выбранное в настройках организации;</w:t>
      </w:r>
    </w:p>
    <w:p w14:paraId="262E4B93" w14:textId="77777777" w:rsidR="003508E2" w:rsidRPr="00F419B2" w:rsidRDefault="003508E2" w:rsidP="003508E2">
      <w:pPr>
        <w:pStyle w:val="phlistitemized1"/>
      </w:pPr>
      <w:r w:rsidRPr="00F419B2">
        <w:t>«Ведение занятий» – из выпадающего списка выберите роль сотрудника, который будет проставлять оценки и отмечать посещаемость учащихся;</w:t>
      </w:r>
    </w:p>
    <w:p w14:paraId="5916118E" w14:textId="2EC690A1" w:rsidR="003508E2" w:rsidRDefault="003508E2" w:rsidP="003508E2">
      <w:pPr>
        <w:pStyle w:val="phlistitemized1"/>
      </w:pPr>
      <w:r w:rsidRPr="00F419B2">
        <w:t>«Настройка для физкультурно-спортивного направления» – при включении данной настройки в портфолио учащегося во вкладке «Достижения» отобразится т</w:t>
      </w:r>
      <w:r w:rsidR="00915B17">
        <w:t>аблица </w:t>
      </w:r>
      <w:r w:rsidRPr="00F419B2">
        <w:t>«Спортивные достижения», также в пункте меню «Пуск/</w:t>
      </w:r>
      <w:r>
        <w:t xml:space="preserve"> </w:t>
      </w:r>
      <w:r w:rsidRPr="00F419B2">
        <w:t>Справочники» отобразится справочник «Виды спорта»</w:t>
      </w:r>
      <w:r>
        <w:t>;</w:t>
      </w:r>
    </w:p>
    <w:p w14:paraId="3EAC558B" w14:textId="77777777" w:rsidR="003508E2" w:rsidRDefault="003508E2" w:rsidP="003508E2">
      <w:pPr>
        <w:pStyle w:val="phlistitemized1"/>
      </w:pPr>
      <w:r>
        <w:t>«Проводится аттестация обучающихся» – установите «флажок» для отметки о проведении аттестации обучающихся;</w:t>
      </w:r>
    </w:p>
    <w:p w14:paraId="745A90FB" w14:textId="77777777" w:rsidR="003508E2" w:rsidRDefault="003508E2" w:rsidP="003508E2">
      <w:pPr>
        <w:pStyle w:val="phlistitemized1"/>
      </w:pPr>
      <w:r>
        <w:t>«Дней на отправку»</w:t>
      </w:r>
      <w:r w:rsidRPr="00081B3E">
        <w:t xml:space="preserve"> </w:t>
      </w:r>
      <w:r>
        <w:t xml:space="preserve">– </w:t>
      </w:r>
      <w:r w:rsidRPr="00F419B2">
        <w:t>обязательное поле с числовым значением;</w:t>
      </w:r>
    </w:p>
    <w:p w14:paraId="5178E511" w14:textId="77777777" w:rsidR="003508E2" w:rsidRDefault="003508E2" w:rsidP="003508E2">
      <w:pPr>
        <w:pStyle w:val="phlistitemized1"/>
      </w:pPr>
      <w:r>
        <w:t>«Ограничить редактирование занятий за будущие даты» – установите «флажок» для ограничения редактирования занятий за будущие даты;</w:t>
      </w:r>
    </w:p>
    <w:p w14:paraId="25F8AEFE" w14:textId="77777777" w:rsidR="003508E2" w:rsidRDefault="003508E2" w:rsidP="003508E2">
      <w:pPr>
        <w:pStyle w:val="phlistitemized1"/>
      </w:pPr>
      <w:r>
        <w:t xml:space="preserve">«День месяца, до которого будет сформирован акт» – </w:t>
      </w:r>
      <w:r w:rsidRPr="00F419B2">
        <w:t>обязательное поле с числовым значением;</w:t>
      </w:r>
    </w:p>
    <w:p w14:paraId="505E1CBD" w14:textId="77777777" w:rsidR="003508E2" w:rsidRDefault="003508E2" w:rsidP="003508E2">
      <w:pPr>
        <w:pStyle w:val="phlistitemized1"/>
      </w:pPr>
      <w:r>
        <w:t xml:space="preserve">«День месяца, до которого представитель должен согласовать акт» – </w:t>
      </w:r>
      <w:r w:rsidRPr="00F419B2">
        <w:t>обязательное поле с числовым значением;</w:t>
      </w:r>
    </w:p>
    <w:p w14:paraId="45817007" w14:textId="77777777" w:rsidR="003508E2" w:rsidRDefault="003508E2" w:rsidP="003508E2">
      <w:pPr>
        <w:pStyle w:val="phlistitemized1"/>
      </w:pPr>
      <w:r>
        <w:t xml:space="preserve">«Срок повторного согласования акта (в календарных днях)» – </w:t>
      </w:r>
      <w:r w:rsidRPr="00F419B2">
        <w:t>обязательное поле с числовым значением;</w:t>
      </w:r>
    </w:p>
    <w:p w14:paraId="11B38F91" w14:textId="77777777" w:rsidR="003508E2" w:rsidRDefault="003508E2" w:rsidP="003508E2">
      <w:pPr>
        <w:pStyle w:val="phlistitemized1"/>
      </w:pPr>
      <w:r>
        <w:t>«Допустимое количество пропусков (без уважительной причины)</w:t>
      </w:r>
      <w:r w:rsidRPr="00560D5D">
        <w:t xml:space="preserve"> </w:t>
      </w:r>
      <w:r>
        <w:t xml:space="preserve">– </w:t>
      </w:r>
      <w:r w:rsidRPr="00F419B2">
        <w:t>обязательное поле с числовым значением;</w:t>
      </w:r>
    </w:p>
    <w:p w14:paraId="30976B0B" w14:textId="77777777" w:rsidR="003508E2" w:rsidRPr="00FC081D" w:rsidRDefault="003508E2" w:rsidP="003508E2">
      <w:pPr>
        <w:pStyle w:val="phlistitemized1"/>
      </w:pPr>
      <w:r>
        <w:t>«Лимит по задолженности оплаты образовательных услуг»</w:t>
      </w:r>
      <w:r w:rsidRPr="00560D5D">
        <w:t xml:space="preserve"> </w:t>
      </w:r>
      <w:r>
        <w:t xml:space="preserve">– </w:t>
      </w:r>
      <w:r w:rsidRPr="00F419B2">
        <w:t>обязательное поле с числовым значением</w:t>
      </w:r>
      <w:r w:rsidRPr="00FC081D">
        <w:t>;</w:t>
      </w:r>
    </w:p>
    <w:p w14:paraId="3BF255C5" w14:textId="77777777" w:rsidR="003508E2" w:rsidRPr="00FC081D" w:rsidRDefault="003508E2" w:rsidP="003508E2">
      <w:pPr>
        <w:pStyle w:val="phlistitemized1"/>
      </w:pPr>
      <w:r>
        <w:t>«Размер аванса» – выберите значение из выпадающего списка</w:t>
      </w:r>
      <w:r w:rsidRPr="00FC081D">
        <w:t>;</w:t>
      </w:r>
    </w:p>
    <w:p w14:paraId="28004AFB" w14:textId="46DB4AA9" w:rsidR="00B976ED" w:rsidRDefault="00B976ED" w:rsidP="00B976ED">
      <w:pPr>
        <w:pStyle w:val="phlistitemized1"/>
      </w:pPr>
      <w:r>
        <w:t>«Размер аванса по ПФДО» – выберите значение из выпадающего списка</w:t>
      </w:r>
      <w:r w:rsidRPr="00A067EB">
        <w:t>;</w:t>
      </w:r>
    </w:p>
    <w:p w14:paraId="2E4955F4" w14:textId="44914CCC" w:rsidR="00B976ED" w:rsidRDefault="00B976ED" w:rsidP="00B976ED">
      <w:pPr>
        <w:pStyle w:val="phnormal"/>
      </w:pPr>
      <w:r>
        <w:rPr>
          <w:b/>
        </w:rPr>
        <w:t>Примечани</w:t>
      </w:r>
      <w:r w:rsidR="009E10D5">
        <w:rPr>
          <w:b/>
        </w:rPr>
        <w:t>я</w:t>
      </w:r>
      <w:r>
        <w:rPr>
          <w:b/>
        </w:rPr>
        <w:t xml:space="preserve"> –</w:t>
      </w:r>
      <w:r>
        <w:t xml:space="preserve"> Поле «Размер аванса по ПФДО» доступно только для организаций с типом «Организация дополнительного образования», у которых в карточке установлен «флажок» в поле «Организация участвует в системе ПФДО».</w:t>
      </w:r>
    </w:p>
    <w:p w14:paraId="4E733DA8" w14:textId="3129CE6C" w:rsidR="00B976ED" w:rsidRDefault="00B976ED" w:rsidP="00B976ED">
      <w:pPr>
        <w:pStyle w:val="phlistitemized1"/>
      </w:pPr>
      <w:r>
        <w:lastRenderedPageBreak/>
        <w:t>«Подсвечивать мед.справки до истечения срока (в календарных днях)» – обязательное поле, укажите количество дней до окончания срока действия мед.справки в реестре «Медицински</w:t>
      </w:r>
      <w:r w:rsidR="005A6031">
        <w:t>е</w:t>
      </w:r>
      <w:r>
        <w:t xml:space="preserve"> справки» (записи будут подсвечены красным цветом).</w:t>
      </w:r>
    </w:p>
    <w:p w14:paraId="2786F421" w14:textId="36112738" w:rsidR="003508E2" w:rsidRDefault="00B976ED" w:rsidP="00B976ED">
      <w:pPr>
        <w:pStyle w:val="phnormal"/>
      </w:pPr>
      <w:r w:rsidRPr="008721FD">
        <w:rPr>
          <w:b/>
        </w:rPr>
        <w:t>Примечание</w:t>
      </w:r>
      <w:r>
        <w:t xml:space="preserve"> – Поле «Размер аванса по ПФДО» доступно в плагине «Медицинские справки».</w:t>
      </w:r>
    </w:p>
    <w:p w14:paraId="0DACA559" w14:textId="77777777" w:rsidR="00DB20FE" w:rsidRPr="00F419B2" w:rsidRDefault="00DB20FE" w:rsidP="00DB20FE">
      <w:pPr>
        <w:pStyle w:val="30"/>
        <w:rPr>
          <w:rFonts w:cs="Arial"/>
        </w:rPr>
      </w:pPr>
      <w:bookmarkStart w:id="2065" w:name="_Ref483907414"/>
      <w:bookmarkStart w:id="2066" w:name="_Ref484002506"/>
      <w:bookmarkStart w:id="2067" w:name="_Toc46824884"/>
      <w:r w:rsidRPr="00F419B2">
        <w:rPr>
          <w:rFonts w:cs="Arial"/>
        </w:rPr>
        <w:t>Сдача в архив</w:t>
      </w:r>
      <w:bookmarkEnd w:id="2065"/>
      <w:bookmarkEnd w:id="2066"/>
      <w:bookmarkEnd w:id="2067"/>
    </w:p>
    <w:p w14:paraId="33500BAB" w14:textId="77777777" w:rsidR="00DB20FE" w:rsidRPr="00F419B2" w:rsidRDefault="00DB20FE" w:rsidP="00DB20FE">
      <w:pPr>
        <w:pStyle w:val="phnormal"/>
        <w:rPr>
          <w:rFonts w:cs="Arial"/>
        </w:rPr>
      </w:pPr>
      <w:r w:rsidRPr="00F419B2">
        <w:rPr>
          <w:rFonts w:cs="Arial"/>
        </w:rPr>
        <w:t xml:space="preserve">В Системе реализована вкладка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Учет посещаемости и работы группы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в журнале группы, в которой есть кнопка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Сдать в архив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>.</w:t>
      </w:r>
    </w:p>
    <w:p w14:paraId="20DC6BC6" w14:textId="77777777" w:rsidR="00DB20FE" w:rsidRPr="00F419B2" w:rsidRDefault="004F5CE8" w:rsidP="00EC6BF3">
      <w:pPr>
        <w:pStyle w:val="phlistitemizedtitle"/>
      </w:pPr>
      <w:r w:rsidRPr="00F419B2">
        <w:t>Данная к</w:t>
      </w:r>
      <w:r w:rsidR="00DB20FE" w:rsidRPr="00F419B2">
        <w:t>нопка выполняет:</w:t>
      </w:r>
    </w:p>
    <w:p w14:paraId="431F5DCD" w14:textId="77777777" w:rsidR="00DB20FE" w:rsidRPr="00F419B2" w:rsidRDefault="00DB20FE" w:rsidP="00DB20FE">
      <w:pPr>
        <w:pStyle w:val="phlistitemized1"/>
      </w:pPr>
      <w:r w:rsidRPr="00F419B2">
        <w:t>функцию сдачи журнала группы</w:t>
      </w:r>
      <w:r w:rsidR="0094393F" w:rsidRPr="00F419B2">
        <w:t xml:space="preserve">/ </w:t>
      </w:r>
      <w:r w:rsidRPr="00F419B2">
        <w:t>подгруппы в архив по выбранному предмету. В результате дейст</w:t>
      </w:r>
      <w:r w:rsidR="004F5CE8" w:rsidRPr="00F419B2">
        <w:t>вия данной функции журнал становится</w:t>
      </w:r>
      <w:r w:rsidRPr="00F419B2">
        <w:t xml:space="preserve"> недоступен для редактирования при выборе группы</w:t>
      </w:r>
      <w:r w:rsidR="0094393F" w:rsidRPr="00F419B2">
        <w:t xml:space="preserve">/ </w:t>
      </w:r>
      <w:r w:rsidRPr="00F419B2">
        <w:t xml:space="preserve">подгруппы и предмета, по которым он был сдан в архив. Доступ к просмотру информации, </w:t>
      </w:r>
      <w:r w:rsidR="004F5CE8" w:rsidRPr="00F419B2">
        <w:t>хранящейся в журнале</w:t>
      </w:r>
      <w:r w:rsidRPr="00F419B2">
        <w:t xml:space="preserve"> доступен пользователям с соответствующими правами доступа;</w:t>
      </w:r>
    </w:p>
    <w:p w14:paraId="255E5744" w14:textId="77777777" w:rsidR="00DB20FE" w:rsidRPr="00F419B2" w:rsidRDefault="00DB20FE" w:rsidP="00DB20FE">
      <w:pPr>
        <w:pStyle w:val="phlistitemized1"/>
      </w:pPr>
      <w:r w:rsidRPr="00F419B2">
        <w:t>функцию просмотра всех журналов все</w:t>
      </w:r>
      <w:r w:rsidR="004F5CE8" w:rsidRPr="00F419B2">
        <w:t>х групп, находящихся в архиве, т</w:t>
      </w:r>
      <w:r w:rsidRPr="00F419B2">
        <w:t>акже можно вернуть журнал из архива.</w:t>
      </w:r>
    </w:p>
    <w:p w14:paraId="2F46A4B8" w14:textId="77777777" w:rsidR="00DB20FE" w:rsidRPr="00F419B2" w:rsidRDefault="00DB20FE" w:rsidP="00DB20FE">
      <w:pPr>
        <w:pStyle w:val="phnormal"/>
        <w:rPr>
          <w:rFonts w:cs="Arial"/>
        </w:rPr>
      </w:pPr>
      <w:r w:rsidRPr="00F419B2">
        <w:rPr>
          <w:rFonts w:cs="Arial"/>
        </w:rPr>
        <w:t xml:space="preserve">Для сдачи журнала группы в архив перейдите в пункт меню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Пуск</w:t>
      </w:r>
      <w:r w:rsidR="00D7548F" w:rsidRPr="00F419B2">
        <w:rPr>
          <w:rFonts w:cs="Arial"/>
        </w:rPr>
        <w:t>/</w:t>
      </w:r>
      <w:r w:rsidRPr="00F419B2">
        <w:rPr>
          <w:rFonts w:cs="Arial"/>
        </w:rPr>
        <w:t>Журнал</w:t>
      </w:r>
      <w:r w:rsidR="00D7548F" w:rsidRPr="00F419B2">
        <w:rPr>
          <w:rFonts w:cs="Arial"/>
        </w:rPr>
        <w:t>/</w:t>
      </w:r>
      <w:r w:rsidRPr="00F419B2">
        <w:rPr>
          <w:rFonts w:cs="Arial"/>
        </w:rPr>
        <w:t>Журнал групп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, </w:t>
      </w:r>
      <w:r w:rsidR="00D054BD">
        <w:rPr>
          <w:rFonts w:cs="Arial"/>
        </w:rPr>
        <w:t>на</w:t>
      </w:r>
      <w:r w:rsidRPr="00F419B2">
        <w:rPr>
          <w:rFonts w:cs="Arial"/>
        </w:rPr>
        <w:t xml:space="preserve"> вкладку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Учет посещаемости и работы группы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, нажмите на кнопку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Сдать в архив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>.</w:t>
      </w:r>
    </w:p>
    <w:p w14:paraId="4429F897" w14:textId="77777777" w:rsidR="00623D8A" w:rsidRPr="00F419B2" w:rsidRDefault="00623D8A" w:rsidP="00DB20FE">
      <w:pPr>
        <w:pStyle w:val="phnormal"/>
        <w:rPr>
          <w:rFonts w:cs="Arial"/>
          <w:b/>
        </w:rPr>
      </w:pPr>
      <w:r w:rsidRPr="00F419B2">
        <w:rPr>
          <w:rFonts w:cs="Arial"/>
          <w:b/>
        </w:rPr>
        <w:t>Примечания</w:t>
      </w:r>
    </w:p>
    <w:p w14:paraId="19329937" w14:textId="77777777" w:rsidR="00DB20FE" w:rsidRPr="00F419B2" w:rsidRDefault="005D2EB0" w:rsidP="00EC6BF3">
      <w:pPr>
        <w:pStyle w:val="phlistitemizedtitle"/>
      </w:pPr>
      <w:r w:rsidRPr="00F419B2">
        <w:t xml:space="preserve">1 </w:t>
      </w:r>
      <w:r w:rsidR="00DB20FE" w:rsidRPr="00F419B2">
        <w:t xml:space="preserve">Кнопка </w:t>
      </w:r>
      <w:r w:rsidR="00DB1DFC" w:rsidRPr="00F419B2">
        <w:t>«</w:t>
      </w:r>
      <w:r w:rsidR="00DB20FE" w:rsidRPr="00F419B2">
        <w:t>Сдать в архив</w:t>
      </w:r>
      <w:r w:rsidR="00DB1DFC" w:rsidRPr="00F419B2">
        <w:t>»</w:t>
      </w:r>
      <w:r w:rsidR="00DB20FE" w:rsidRPr="00F419B2">
        <w:t xml:space="preserve"> неактивна:</w:t>
      </w:r>
    </w:p>
    <w:p w14:paraId="4AE527EB" w14:textId="27D8F5D3" w:rsidR="00C6671C" w:rsidRDefault="00DB20FE" w:rsidP="00DB20FE">
      <w:pPr>
        <w:pStyle w:val="phlistitemized1"/>
      </w:pPr>
      <w:r w:rsidRPr="00F419B2">
        <w:t xml:space="preserve">до наступления даты, указанной в поле </w:t>
      </w:r>
      <w:r w:rsidR="00DB1DFC" w:rsidRPr="00F419B2">
        <w:t>«</w:t>
      </w:r>
      <w:r w:rsidRPr="00F419B2">
        <w:t>Дата сдачи журнала в архив</w:t>
      </w:r>
      <w:r w:rsidR="00DB1DFC" w:rsidRPr="00F419B2">
        <w:t>»</w:t>
      </w:r>
      <w:r w:rsidRPr="00F419B2">
        <w:t xml:space="preserve"> в окне </w:t>
      </w:r>
      <w:r w:rsidR="00DB1DFC" w:rsidRPr="00F419B2">
        <w:t>«</w:t>
      </w:r>
      <w:r w:rsidRPr="00F419B2">
        <w:t xml:space="preserve">Настройки </w:t>
      </w:r>
      <w:r w:rsidR="00EB0847" w:rsidRPr="00F419B2">
        <w:t>организации</w:t>
      </w:r>
      <w:r w:rsidRPr="00F419B2">
        <w:t>: Редактирование</w:t>
      </w:r>
      <w:r w:rsidR="00DB1DFC" w:rsidRPr="00F419B2">
        <w:t>»</w:t>
      </w:r>
      <w:r w:rsidRPr="00F419B2">
        <w:t xml:space="preserve"> (</w:t>
      </w:r>
      <w:r w:rsidR="00134D88">
        <w:fldChar w:fldCharType="begin"/>
      </w:r>
      <w:r w:rsidR="00134D88">
        <w:instrText xml:space="preserve"> REF _Ref36043565 \h </w:instrText>
      </w:r>
      <w:r w:rsidR="00134D88">
        <w:fldChar w:fldCharType="separate"/>
      </w:r>
      <w:r w:rsidR="00FD77B9">
        <w:t>Рисунок </w:t>
      </w:r>
      <w:r w:rsidR="00FD77B9">
        <w:rPr>
          <w:noProof/>
        </w:rPr>
        <w:t>107</w:t>
      </w:r>
      <w:r w:rsidR="00134D88">
        <w:fldChar w:fldCharType="end"/>
      </w:r>
      <w:r w:rsidRPr="00F419B2">
        <w:t xml:space="preserve">). Если дата сдачи журнала в архив не указана в настройках </w:t>
      </w:r>
      <w:r w:rsidR="00907971" w:rsidRPr="00F419B2">
        <w:t>организации</w:t>
      </w:r>
      <w:r w:rsidRPr="00F419B2">
        <w:t>, датой сдачи в архив считается дата окончания последнего подпериода (4</w:t>
      </w:r>
      <w:r w:rsidR="00996A50" w:rsidRPr="00F419B2">
        <w:t>-й</w:t>
      </w:r>
      <w:r w:rsidRPr="00F419B2">
        <w:t xml:space="preserve"> четверти, 3</w:t>
      </w:r>
      <w:r w:rsidR="00996A50" w:rsidRPr="00F419B2">
        <w:t xml:space="preserve">-го </w:t>
      </w:r>
      <w:r w:rsidRPr="00F419B2">
        <w:t>триместра, 2</w:t>
      </w:r>
      <w:r w:rsidR="00996A50" w:rsidRPr="00F419B2">
        <w:t>-го</w:t>
      </w:r>
      <w:r w:rsidRPr="00F419B2">
        <w:t xml:space="preserve"> полугодия) текущего периода обучения.</w:t>
      </w:r>
    </w:p>
    <w:p w14:paraId="5B93211E" w14:textId="6B7A38E2" w:rsidR="00DB20FE" w:rsidRPr="00F419B2" w:rsidRDefault="00DB20FE" w:rsidP="00EC6BF3">
      <w:pPr>
        <w:pStyle w:val="phlistitemizedtitle"/>
      </w:pPr>
      <w:r w:rsidRPr="00F419B2">
        <w:t>Для настройки даты окончания последнего подпериода:</w:t>
      </w:r>
    </w:p>
    <w:p w14:paraId="366A6AB8" w14:textId="77777777" w:rsidR="00DB20FE" w:rsidRPr="00F419B2" w:rsidRDefault="00DB20FE" w:rsidP="00CE4F99">
      <w:pPr>
        <w:pStyle w:val="phlistordereda"/>
        <w:numPr>
          <w:ilvl w:val="0"/>
          <w:numId w:val="26"/>
        </w:numPr>
      </w:pPr>
      <w:r w:rsidRPr="00F419B2">
        <w:t xml:space="preserve">перейдите в пункт меню </w:t>
      </w:r>
      <w:r w:rsidR="00DB1DFC" w:rsidRPr="00F419B2">
        <w:t>«</w:t>
      </w:r>
      <w:r w:rsidRPr="00F419B2">
        <w:t>Пуск</w:t>
      </w:r>
      <w:r w:rsidR="00D7548F" w:rsidRPr="00F419B2">
        <w:t>/</w:t>
      </w:r>
      <w:r w:rsidRPr="00F419B2">
        <w:t>Справочники</w:t>
      </w:r>
      <w:r w:rsidR="00D7548F" w:rsidRPr="00F419B2">
        <w:t>/</w:t>
      </w:r>
      <w:r w:rsidRPr="00F419B2">
        <w:t>Периоды обучения</w:t>
      </w:r>
      <w:r w:rsidR="00DB1DFC" w:rsidRPr="00F419B2">
        <w:t>»</w:t>
      </w:r>
      <w:r w:rsidRPr="00F419B2">
        <w:t>;</w:t>
      </w:r>
    </w:p>
    <w:p w14:paraId="2B8CE11F" w14:textId="77777777" w:rsidR="00DB20FE" w:rsidRPr="00F419B2" w:rsidRDefault="00DB20FE" w:rsidP="00D054BD">
      <w:pPr>
        <w:pStyle w:val="phlistordereda"/>
      </w:pPr>
      <w:r w:rsidRPr="00F419B2">
        <w:t xml:space="preserve">выберите период, нажмите на кнопку </w:t>
      </w:r>
      <w:r w:rsidR="00DB1DFC" w:rsidRPr="00F419B2">
        <w:t>«</w:t>
      </w:r>
      <w:r w:rsidRPr="00F419B2">
        <w:t>Изменить</w:t>
      </w:r>
      <w:r w:rsidR="00DB1DFC" w:rsidRPr="00F419B2">
        <w:t>»</w:t>
      </w:r>
      <w:r w:rsidR="007C113A" w:rsidRPr="00F419B2">
        <w:t>;</w:t>
      </w:r>
    </w:p>
    <w:p w14:paraId="56A538A7" w14:textId="35DF847B" w:rsidR="00DB20FE" w:rsidRPr="00F419B2" w:rsidRDefault="007C113A" w:rsidP="00D054BD">
      <w:pPr>
        <w:pStyle w:val="phlistordereda"/>
      </w:pPr>
      <w:r w:rsidRPr="00F419B2">
        <w:t xml:space="preserve">перейдите </w:t>
      </w:r>
      <w:r w:rsidR="00CF51FD">
        <w:t>на</w:t>
      </w:r>
      <w:r w:rsidR="00DB20FE" w:rsidRPr="00F419B2">
        <w:t xml:space="preserve"> вкладку </w:t>
      </w:r>
      <w:r w:rsidR="00DB1DFC" w:rsidRPr="00F419B2">
        <w:t>«</w:t>
      </w:r>
      <w:r w:rsidR="00445F1B" w:rsidRPr="00F419B2">
        <w:t>Подпериоды;</w:t>
      </w:r>
    </w:p>
    <w:p w14:paraId="1B7B4912" w14:textId="77777777" w:rsidR="00DB20FE" w:rsidRPr="00F419B2" w:rsidRDefault="00996A50" w:rsidP="00D054BD">
      <w:pPr>
        <w:pStyle w:val="phlistordereda"/>
      </w:pPr>
      <w:r w:rsidRPr="00F419B2">
        <w:t>найдите</w:t>
      </w:r>
      <w:r w:rsidR="00DB20FE" w:rsidRPr="00F419B2">
        <w:t xml:space="preserve"> наименование подпериода, указанного в карточке группы, для которой прои</w:t>
      </w:r>
      <w:r w:rsidR="00445F1B" w:rsidRPr="00F419B2">
        <w:t>зводиться сдача журнала в архив;</w:t>
      </w:r>
    </w:p>
    <w:p w14:paraId="63AEE851" w14:textId="77777777" w:rsidR="00DB20FE" w:rsidRPr="00F419B2" w:rsidRDefault="00996A50" w:rsidP="00D054BD">
      <w:pPr>
        <w:pStyle w:val="phlistordereda"/>
      </w:pPr>
      <w:r w:rsidRPr="00F419B2">
        <w:lastRenderedPageBreak/>
        <w:t>найдите</w:t>
      </w:r>
      <w:r w:rsidR="00DB20FE" w:rsidRPr="00F419B2">
        <w:t xml:space="preserve"> наибольш</w:t>
      </w:r>
      <w:r w:rsidR="00445F1B" w:rsidRPr="00F419B2">
        <w:t>ий индекс найденного подпериода;</w:t>
      </w:r>
    </w:p>
    <w:p w14:paraId="48134EC8" w14:textId="77777777" w:rsidR="00DB20FE" w:rsidRPr="00F419B2" w:rsidRDefault="00996A50" w:rsidP="00D054BD">
      <w:pPr>
        <w:pStyle w:val="phlistordereda"/>
      </w:pPr>
      <w:r w:rsidRPr="00F419B2">
        <w:t>выберите</w:t>
      </w:r>
      <w:r w:rsidR="00DB20FE" w:rsidRPr="00F419B2">
        <w:t xml:space="preserve"> дату по, указанную в найденном подпериоде с наибольшим индексом. Она и будет являться датой сдачи журнала в архив.</w:t>
      </w:r>
    </w:p>
    <w:p w14:paraId="27C222F4" w14:textId="77777777" w:rsidR="00DB20FE" w:rsidRPr="00F419B2" w:rsidRDefault="00445F1B" w:rsidP="00445F1B">
      <w:pPr>
        <w:pStyle w:val="phlistitemized1"/>
      </w:pPr>
      <w:r w:rsidRPr="00F419B2">
        <w:t>е</w:t>
      </w:r>
      <w:r w:rsidR="00DB20FE" w:rsidRPr="00F419B2">
        <w:t xml:space="preserve">сли в поле </w:t>
      </w:r>
      <w:r w:rsidR="00DB1DFC" w:rsidRPr="00F419B2">
        <w:t>«</w:t>
      </w:r>
      <w:r w:rsidR="00DB20FE" w:rsidRPr="00F419B2">
        <w:t>Группа</w:t>
      </w:r>
      <w:r w:rsidR="0094393F" w:rsidRPr="00F419B2">
        <w:t xml:space="preserve">/ </w:t>
      </w:r>
      <w:r w:rsidR="00DB20FE" w:rsidRPr="00F419B2">
        <w:t>Подгруппа</w:t>
      </w:r>
      <w:r w:rsidR="00DB1DFC" w:rsidRPr="00F419B2">
        <w:t>»</w:t>
      </w:r>
      <w:r w:rsidR="00DB20FE" w:rsidRPr="00F419B2">
        <w:t xml:space="preserve"> не выбрано значение</w:t>
      </w:r>
      <w:r w:rsidRPr="00F419B2">
        <w:t>;</w:t>
      </w:r>
    </w:p>
    <w:p w14:paraId="5DC3AB61" w14:textId="77777777" w:rsidR="00DB20FE" w:rsidRPr="00F419B2" w:rsidRDefault="00445F1B" w:rsidP="00445F1B">
      <w:pPr>
        <w:pStyle w:val="phlistitemized1"/>
      </w:pPr>
      <w:r w:rsidRPr="00F419B2">
        <w:t>е</w:t>
      </w:r>
      <w:r w:rsidR="00DB20FE" w:rsidRPr="00F419B2">
        <w:t xml:space="preserve">сли в поле </w:t>
      </w:r>
      <w:r w:rsidR="00DB1DFC" w:rsidRPr="00F419B2">
        <w:t>«</w:t>
      </w:r>
      <w:r w:rsidR="00DB20FE" w:rsidRPr="00F419B2">
        <w:t>Предмет</w:t>
      </w:r>
      <w:r w:rsidR="00DB1DFC" w:rsidRPr="00F419B2">
        <w:t>»</w:t>
      </w:r>
      <w:r w:rsidR="00DB20FE" w:rsidRPr="00F419B2">
        <w:t xml:space="preserve"> не выбрано значение</w:t>
      </w:r>
      <w:r w:rsidRPr="00F419B2">
        <w:t>.</w:t>
      </w:r>
    </w:p>
    <w:p w14:paraId="36927FAE" w14:textId="77777777" w:rsidR="00DB20FE" w:rsidRPr="00F419B2" w:rsidRDefault="005D2EB0" w:rsidP="00EC6BF3">
      <w:pPr>
        <w:pStyle w:val="phlistitemizedtitle"/>
      </w:pPr>
      <w:r w:rsidRPr="00F419B2">
        <w:t>2</w:t>
      </w:r>
      <w:r w:rsidR="00623D8A" w:rsidRPr="00F419B2">
        <w:t xml:space="preserve"> </w:t>
      </w:r>
      <w:r w:rsidR="00DB20FE" w:rsidRPr="00F419B2">
        <w:t xml:space="preserve">Кнопка </w:t>
      </w:r>
      <w:r w:rsidR="00DB1DFC" w:rsidRPr="00F419B2">
        <w:t>«</w:t>
      </w:r>
      <w:r w:rsidR="00DB20FE" w:rsidRPr="00F419B2">
        <w:t>Сдать в архив</w:t>
      </w:r>
      <w:r w:rsidR="00DB1DFC" w:rsidRPr="00F419B2">
        <w:t>»</w:t>
      </w:r>
      <w:r w:rsidR="00445F1B" w:rsidRPr="00F419B2">
        <w:t xml:space="preserve"> активна</w:t>
      </w:r>
      <w:r w:rsidR="00DB20FE" w:rsidRPr="00F419B2">
        <w:t>:</w:t>
      </w:r>
    </w:p>
    <w:p w14:paraId="2D390F14" w14:textId="77777777" w:rsidR="00DB20FE" w:rsidRPr="00F419B2" w:rsidRDefault="00445F1B" w:rsidP="00445F1B">
      <w:pPr>
        <w:pStyle w:val="phlistitemized1"/>
      </w:pPr>
      <w:r w:rsidRPr="00F419B2">
        <w:t>п</w:t>
      </w:r>
      <w:r w:rsidR="00DB20FE" w:rsidRPr="00F419B2">
        <w:t xml:space="preserve">ри наступлении даты сдачи журнала в архив (при ее указании в настройках </w:t>
      </w:r>
      <w:r w:rsidR="00913964" w:rsidRPr="00F419B2">
        <w:t>организации</w:t>
      </w:r>
      <w:r w:rsidR="00DB20FE" w:rsidRPr="00F419B2">
        <w:t>) или, если дата сдачи не указана, то при наступлении даты окончания последнего подпериода группы</w:t>
      </w:r>
      <w:r w:rsidRPr="00F419B2">
        <w:t>;</w:t>
      </w:r>
    </w:p>
    <w:p w14:paraId="01043614" w14:textId="77777777" w:rsidR="00DB20FE" w:rsidRPr="00F419B2" w:rsidRDefault="00445F1B" w:rsidP="00445F1B">
      <w:pPr>
        <w:pStyle w:val="phlistitemized1"/>
      </w:pPr>
      <w:r w:rsidRPr="00F419B2">
        <w:t>если указана группа</w:t>
      </w:r>
      <w:r w:rsidR="0094393F" w:rsidRPr="00F419B2">
        <w:t xml:space="preserve">/ </w:t>
      </w:r>
      <w:r w:rsidR="00D054BD">
        <w:t>подгруппа на</w:t>
      </w:r>
      <w:r w:rsidR="00DB20FE" w:rsidRPr="00F419B2">
        <w:t xml:space="preserve"> вкладке </w:t>
      </w:r>
      <w:r w:rsidR="00DB1DFC" w:rsidRPr="00F419B2">
        <w:t>«</w:t>
      </w:r>
      <w:r w:rsidR="00DB20FE" w:rsidRPr="00F419B2">
        <w:t>Учет посещаемости и работы группы</w:t>
      </w:r>
      <w:r w:rsidR="00DB1DFC" w:rsidRPr="00F419B2">
        <w:t>»</w:t>
      </w:r>
      <w:r w:rsidRPr="00F419B2">
        <w:t>;</w:t>
      </w:r>
    </w:p>
    <w:p w14:paraId="199B5F81" w14:textId="77777777" w:rsidR="00DB20FE" w:rsidRPr="00F419B2" w:rsidRDefault="00445F1B" w:rsidP="00445F1B">
      <w:pPr>
        <w:pStyle w:val="phlistitemized1"/>
      </w:pPr>
      <w:r w:rsidRPr="00F419B2">
        <w:t xml:space="preserve">если указан предмет во вкладке </w:t>
      </w:r>
      <w:r w:rsidR="00DB1DFC" w:rsidRPr="00F419B2">
        <w:t>«</w:t>
      </w:r>
      <w:r w:rsidR="00DB20FE" w:rsidRPr="00F419B2">
        <w:t>Учет посещаемости и работы группы</w:t>
      </w:r>
      <w:r w:rsidR="00DB1DFC" w:rsidRPr="00F419B2">
        <w:t>»</w:t>
      </w:r>
      <w:r w:rsidRPr="00F419B2">
        <w:t>.</w:t>
      </w:r>
    </w:p>
    <w:p w14:paraId="78ABA137" w14:textId="53AA1B75" w:rsidR="00445F1B" w:rsidRPr="00F419B2" w:rsidRDefault="005D2EB0" w:rsidP="00445F1B">
      <w:pPr>
        <w:pStyle w:val="phnormal"/>
        <w:rPr>
          <w:rFonts w:cs="Arial"/>
        </w:rPr>
      </w:pPr>
      <w:r w:rsidRPr="00F419B2">
        <w:rPr>
          <w:rFonts w:cs="Arial"/>
        </w:rPr>
        <w:t>3</w:t>
      </w:r>
      <w:r w:rsidR="00623D8A" w:rsidRPr="00F419B2">
        <w:rPr>
          <w:rFonts w:cs="Arial"/>
        </w:rPr>
        <w:t xml:space="preserve"> </w:t>
      </w:r>
      <w:r w:rsidRPr="00F419B2">
        <w:rPr>
          <w:rFonts w:cs="Arial"/>
        </w:rPr>
        <w:t>Чтобы сдать журнал в архив, нажмите кнопку</w:t>
      </w:r>
      <w:r w:rsidR="00445F1B" w:rsidRPr="00F419B2">
        <w:rPr>
          <w:rFonts w:cs="Arial"/>
        </w:rPr>
        <w:t xml:space="preserve">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Сдать в архив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>. Е</w:t>
      </w:r>
      <w:r w:rsidR="00445F1B" w:rsidRPr="00F419B2">
        <w:rPr>
          <w:rFonts w:cs="Arial"/>
        </w:rPr>
        <w:t xml:space="preserve">сли параметр </w:t>
      </w:r>
      <w:r w:rsidR="00DB1DFC" w:rsidRPr="00F419B2">
        <w:rPr>
          <w:rFonts w:cs="Arial"/>
        </w:rPr>
        <w:t>«</w:t>
      </w:r>
      <w:r w:rsidR="00445F1B" w:rsidRPr="00F419B2">
        <w:rPr>
          <w:rFonts w:cs="Arial"/>
        </w:rPr>
        <w:t>Ведется оценивание учащихся</w:t>
      </w:r>
      <w:r w:rsidR="00DB1DFC" w:rsidRPr="00F419B2">
        <w:rPr>
          <w:rFonts w:cs="Arial"/>
        </w:rPr>
        <w:t>»</w:t>
      </w:r>
      <w:r w:rsidR="00445F1B" w:rsidRPr="00F419B2">
        <w:rPr>
          <w:rFonts w:cs="Arial"/>
        </w:rPr>
        <w:t xml:space="preserve"> в настройках </w:t>
      </w:r>
      <w:r w:rsidR="00913964" w:rsidRPr="00F419B2">
        <w:rPr>
          <w:rFonts w:cs="Arial"/>
        </w:rPr>
        <w:t>организации</w:t>
      </w:r>
      <w:r w:rsidR="00445F1B" w:rsidRPr="00F419B2">
        <w:rPr>
          <w:rFonts w:cs="Arial"/>
        </w:rPr>
        <w:t xml:space="preserve"> (</w:t>
      </w:r>
      <w:r w:rsidR="00134D88">
        <w:rPr>
          <w:rFonts w:cs="Arial"/>
        </w:rPr>
        <w:fldChar w:fldCharType="begin"/>
      </w:r>
      <w:r w:rsidR="00134D88">
        <w:rPr>
          <w:rFonts w:cs="Arial"/>
        </w:rPr>
        <w:instrText xml:space="preserve"> REF _Ref36043565 \h </w:instrText>
      </w:r>
      <w:r w:rsidR="00134D88">
        <w:rPr>
          <w:rFonts w:cs="Arial"/>
        </w:rPr>
      </w:r>
      <w:r w:rsidR="00134D88">
        <w:rPr>
          <w:rFonts w:cs="Arial"/>
        </w:rPr>
        <w:fldChar w:fldCharType="separate"/>
      </w:r>
      <w:r w:rsidR="00FD77B9">
        <w:t>Рисунок </w:t>
      </w:r>
      <w:r w:rsidR="00FD77B9">
        <w:rPr>
          <w:noProof/>
        </w:rPr>
        <w:t>107</w:t>
      </w:r>
      <w:r w:rsidR="00134D88">
        <w:rPr>
          <w:rFonts w:cs="Arial"/>
        </w:rPr>
        <w:fldChar w:fldCharType="end"/>
      </w:r>
      <w:r w:rsidRPr="00F419B2">
        <w:rPr>
          <w:rFonts w:cs="Arial"/>
        </w:rPr>
        <w:t xml:space="preserve">) включен, то </w:t>
      </w:r>
      <w:r w:rsidR="008C3AAB" w:rsidRPr="00F419B2">
        <w:rPr>
          <w:rFonts w:cs="Arial"/>
        </w:rPr>
        <w:t>Система</w:t>
      </w:r>
      <w:r w:rsidRPr="00F419B2">
        <w:rPr>
          <w:rFonts w:cs="Arial"/>
        </w:rPr>
        <w:t xml:space="preserve"> произведет проверку </w:t>
      </w:r>
      <w:r w:rsidR="00445F1B" w:rsidRPr="00F419B2">
        <w:rPr>
          <w:rFonts w:cs="Arial"/>
        </w:rPr>
        <w:t>на наличие итоговых оценок за настроенные подпериоды (за четверти, триместры или прочие подпериоды, по которым идет обучение в группе) и наличие итоговых оценок за текущий период (годовая, экзаменационная и итоговая) по выбранному предмету в выбранной группе</w:t>
      </w:r>
      <w:r w:rsidR="0094393F" w:rsidRPr="00F419B2">
        <w:rPr>
          <w:rFonts w:cs="Arial"/>
        </w:rPr>
        <w:t xml:space="preserve">/ </w:t>
      </w:r>
      <w:r w:rsidR="00445F1B" w:rsidRPr="00F419B2">
        <w:rPr>
          <w:rFonts w:cs="Arial"/>
        </w:rPr>
        <w:t xml:space="preserve">подгруппе. В данной проверке участвуют только те подпериоды и итоговые оценки, которые отмечены </w:t>
      </w:r>
      <w:r w:rsidR="00DB1DFC" w:rsidRPr="00F419B2">
        <w:rPr>
          <w:rFonts w:cs="Arial"/>
        </w:rPr>
        <w:t>«</w:t>
      </w:r>
      <w:r w:rsidR="00445F1B" w:rsidRPr="00F419B2">
        <w:rPr>
          <w:rFonts w:cs="Arial"/>
        </w:rPr>
        <w:t>флажком</w:t>
      </w:r>
      <w:r w:rsidR="00DB1DFC" w:rsidRPr="00F419B2">
        <w:rPr>
          <w:rFonts w:cs="Arial"/>
        </w:rPr>
        <w:t>»</w:t>
      </w:r>
      <w:r w:rsidR="00445F1B" w:rsidRPr="00F419B2">
        <w:rPr>
          <w:rFonts w:cs="Arial"/>
        </w:rPr>
        <w:t xml:space="preserve"> в карточке группы (</w:t>
      </w:r>
      <w:r w:rsidR="00623D8A" w:rsidRPr="00F419B2">
        <w:rPr>
          <w:rFonts w:cs="Arial"/>
        </w:rPr>
        <w:t xml:space="preserve">перейдите в пункт меню </w:t>
      </w:r>
      <w:r w:rsidR="00DB1DFC" w:rsidRPr="00F419B2">
        <w:rPr>
          <w:rFonts w:cs="Arial"/>
        </w:rPr>
        <w:t>«</w:t>
      </w:r>
      <w:r w:rsidR="00623D8A" w:rsidRPr="00F419B2">
        <w:rPr>
          <w:rFonts w:cs="Arial"/>
        </w:rPr>
        <w:t>Пуск</w:t>
      </w:r>
      <w:r w:rsidR="006857B3" w:rsidRPr="00F419B2">
        <w:rPr>
          <w:rFonts w:cs="Arial"/>
        </w:rPr>
        <w:t>/</w:t>
      </w:r>
      <w:r w:rsidR="00445F1B" w:rsidRPr="00F419B2">
        <w:rPr>
          <w:rFonts w:cs="Arial"/>
        </w:rPr>
        <w:t>Реестр</w:t>
      </w:r>
      <w:r w:rsidR="00623D8A" w:rsidRPr="00F419B2">
        <w:rPr>
          <w:rFonts w:cs="Arial"/>
        </w:rPr>
        <w:t>ы</w:t>
      </w:r>
      <w:r w:rsidR="006857B3" w:rsidRPr="00F419B2">
        <w:rPr>
          <w:rFonts w:cs="Arial"/>
        </w:rPr>
        <w:t>/</w:t>
      </w:r>
      <w:r w:rsidR="00445F1B" w:rsidRPr="00F419B2">
        <w:rPr>
          <w:rFonts w:cs="Arial"/>
        </w:rPr>
        <w:t>Группы</w:t>
      </w:r>
      <w:r w:rsidR="00DB1DFC" w:rsidRPr="00F419B2">
        <w:rPr>
          <w:rFonts w:cs="Arial"/>
        </w:rPr>
        <w:t>»</w:t>
      </w:r>
      <w:r w:rsidR="00623D8A" w:rsidRPr="00F419B2">
        <w:rPr>
          <w:rFonts w:cs="Arial"/>
        </w:rPr>
        <w:t xml:space="preserve">, выберите группу, нажмите на кнопку </w:t>
      </w:r>
      <w:r w:rsidR="00DB1DFC" w:rsidRPr="00F419B2">
        <w:rPr>
          <w:rFonts w:cs="Arial"/>
        </w:rPr>
        <w:t>«</w:t>
      </w:r>
      <w:r w:rsidR="00445F1B" w:rsidRPr="00F419B2">
        <w:rPr>
          <w:rFonts w:cs="Arial"/>
        </w:rPr>
        <w:t>Изменить</w:t>
      </w:r>
      <w:r w:rsidR="00DB1DFC" w:rsidRPr="00F419B2">
        <w:rPr>
          <w:rFonts w:cs="Arial"/>
        </w:rPr>
        <w:t>»</w:t>
      </w:r>
      <w:r w:rsidR="00445F1B" w:rsidRPr="00F419B2">
        <w:rPr>
          <w:rFonts w:cs="Arial"/>
        </w:rPr>
        <w:t xml:space="preserve">) </w:t>
      </w:r>
      <w:r w:rsidR="00D054BD">
        <w:rPr>
          <w:rFonts w:cs="Arial"/>
        </w:rPr>
        <w:t>на</w:t>
      </w:r>
      <w:r w:rsidR="00623D8A" w:rsidRPr="00F419B2">
        <w:rPr>
          <w:rFonts w:cs="Arial"/>
        </w:rPr>
        <w:t xml:space="preserve"> </w:t>
      </w:r>
      <w:r w:rsidR="00445F1B" w:rsidRPr="00F419B2">
        <w:rPr>
          <w:rFonts w:cs="Arial"/>
        </w:rPr>
        <w:t xml:space="preserve">вкладке </w:t>
      </w:r>
      <w:r w:rsidR="00DB1DFC" w:rsidRPr="00F419B2">
        <w:rPr>
          <w:rFonts w:cs="Arial"/>
        </w:rPr>
        <w:t>«</w:t>
      </w:r>
      <w:r w:rsidR="00445F1B" w:rsidRPr="00F419B2">
        <w:rPr>
          <w:rFonts w:cs="Arial"/>
        </w:rPr>
        <w:t>Виды итоговых оценок</w:t>
      </w:r>
      <w:r w:rsidR="00DB1DFC" w:rsidRPr="00F419B2">
        <w:rPr>
          <w:rFonts w:cs="Arial"/>
        </w:rPr>
        <w:t>»</w:t>
      </w:r>
      <w:r w:rsidR="00445F1B" w:rsidRPr="00F419B2">
        <w:rPr>
          <w:rFonts w:cs="Arial"/>
        </w:rPr>
        <w:t>:</w:t>
      </w:r>
    </w:p>
    <w:p w14:paraId="6B54C003" w14:textId="77777777" w:rsidR="00445F1B" w:rsidRPr="00F419B2" w:rsidRDefault="00623D8A" w:rsidP="00623D8A">
      <w:pPr>
        <w:pStyle w:val="phlistitemized1"/>
      </w:pPr>
      <w:r w:rsidRPr="00F419B2">
        <w:t>е</w:t>
      </w:r>
      <w:r w:rsidR="00445F1B" w:rsidRPr="00F419B2">
        <w:t>сли оценки не выставлены, то</w:t>
      </w:r>
      <w:r w:rsidRPr="00F419B2">
        <w:t xml:space="preserve"> </w:t>
      </w:r>
      <w:r w:rsidR="008C3AAB" w:rsidRPr="00F419B2">
        <w:t>Система</w:t>
      </w:r>
      <w:r w:rsidR="00445F1B" w:rsidRPr="00F419B2">
        <w:t xml:space="preserve"> выв</w:t>
      </w:r>
      <w:r w:rsidRPr="00F419B2">
        <w:t>одит</w:t>
      </w:r>
      <w:r w:rsidR="00445F1B" w:rsidRPr="00F419B2">
        <w:t xml:space="preserve"> сообщение:</w:t>
      </w:r>
      <w:r w:rsidRPr="00F419B2">
        <w:t xml:space="preserve"> </w:t>
      </w:r>
      <w:r w:rsidR="00DB1DFC" w:rsidRPr="00F419B2">
        <w:t>«</w:t>
      </w:r>
      <w:r w:rsidR="00445F1B" w:rsidRPr="00F419B2">
        <w:t>Внимание! По следующим учащимся не проставлены итоговые оценки по выбранному предмету</w:t>
      </w:r>
      <w:r w:rsidR="004D35B3" w:rsidRPr="00F419B2">
        <w:t xml:space="preserve"> &lt;Название выбранного на вкладке</w:t>
      </w:r>
      <w:r w:rsidRPr="00F419B2">
        <w:t xml:space="preserve"> </w:t>
      </w:r>
      <w:r w:rsidR="00DB1DFC" w:rsidRPr="00F419B2">
        <w:t>«</w:t>
      </w:r>
      <w:r w:rsidR="00445F1B" w:rsidRPr="00F419B2">
        <w:t>Учет посещаемо</w:t>
      </w:r>
      <w:r w:rsidRPr="00F419B2">
        <w:t>сти и работы группы</w:t>
      </w:r>
      <w:r w:rsidR="00DB1DFC" w:rsidRPr="00F419B2">
        <w:t>»</w:t>
      </w:r>
      <w:r w:rsidRPr="00F419B2">
        <w:t xml:space="preserve"> предмета&gt;:</w:t>
      </w:r>
    </w:p>
    <w:p w14:paraId="2D573372" w14:textId="77777777" w:rsidR="00445F1B" w:rsidRPr="00F419B2" w:rsidRDefault="00445F1B" w:rsidP="00985353">
      <w:pPr>
        <w:pStyle w:val="phlistitemized2"/>
      </w:pPr>
      <w:r w:rsidRPr="00F419B2">
        <w:t>подпериод1, ФИО учащегося1;</w:t>
      </w:r>
    </w:p>
    <w:p w14:paraId="055D55BD" w14:textId="77777777" w:rsidR="00445F1B" w:rsidRPr="00F419B2" w:rsidRDefault="00445F1B" w:rsidP="00985353">
      <w:pPr>
        <w:pStyle w:val="phlistitemized2"/>
      </w:pPr>
      <w:r w:rsidRPr="00F419B2">
        <w:t>подпериод1, ФИО учащегося2;</w:t>
      </w:r>
    </w:p>
    <w:p w14:paraId="68AEE569" w14:textId="77777777" w:rsidR="00445F1B" w:rsidRPr="00F419B2" w:rsidRDefault="00D95E5E" w:rsidP="00985353">
      <w:pPr>
        <w:pStyle w:val="phlistitemized2"/>
      </w:pPr>
      <w:r w:rsidRPr="00F419B2">
        <w:t>…</w:t>
      </w:r>
      <w:r w:rsidR="00445F1B" w:rsidRPr="00F419B2">
        <w:t>.</w:t>
      </w:r>
      <w:r w:rsidR="00DB1DFC" w:rsidRPr="00F419B2">
        <w:t>»</w:t>
      </w:r>
      <w:r w:rsidR="00623D8A" w:rsidRPr="00F419B2">
        <w:t>.</w:t>
      </w:r>
    </w:p>
    <w:p w14:paraId="18A3DE5D" w14:textId="77777777" w:rsidR="00445F1B" w:rsidRPr="00F419B2" w:rsidRDefault="00623D8A" w:rsidP="00623D8A">
      <w:pPr>
        <w:pStyle w:val="phlistitemized1"/>
        <w:numPr>
          <w:ilvl w:val="0"/>
          <w:numId w:val="0"/>
        </w:numPr>
        <w:ind w:left="1077"/>
      </w:pPr>
      <w:r w:rsidRPr="00F419B2">
        <w:t>При это</w:t>
      </w:r>
      <w:r w:rsidR="00445F1B" w:rsidRPr="00F419B2">
        <w:t>м необходимо учитывать историю обучения учащегося в группе</w:t>
      </w:r>
      <w:r w:rsidR="0094393F" w:rsidRPr="00F419B2">
        <w:t xml:space="preserve">/ </w:t>
      </w:r>
      <w:r w:rsidR="00445F1B" w:rsidRPr="00F419B2">
        <w:t>подгруппе:</w:t>
      </w:r>
    </w:p>
    <w:p w14:paraId="61965ADE" w14:textId="77777777" w:rsidR="00445F1B" w:rsidRPr="00F419B2" w:rsidRDefault="00623D8A" w:rsidP="00623D8A">
      <w:pPr>
        <w:pStyle w:val="phlistitemized2"/>
        <w:rPr>
          <w:rFonts w:cs="Arial"/>
        </w:rPr>
      </w:pPr>
      <w:r w:rsidRPr="00F419B2">
        <w:rPr>
          <w:rFonts w:cs="Arial"/>
        </w:rPr>
        <w:t>е</w:t>
      </w:r>
      <w:r w:rsidR="00445F1B" w:rsidRPr="00F419B2">
        <w:rPr>
          <w:rFonts w:cs="Arial"/>
        </w:rPr>
        <w:t xml:space="preserve">сли учащийся отчислен из выбранной группы или группы выбранной подгруппы (или переведен) до даты окончания подпериода, то его итоговые оценки не </w:t>
      </w:r>
      <w:r w:rsidR="005D2EB0" w:rsidRPr="00F419B2">
        <w:rPr>
          <w:rFonts w:cs="Arial"/>
        </w:rPr>
        <w:t>будут</w:t>
      </w:r>
      <w:r w:rsidR="00445F1B" w:rsidRPr="00F419B2">
        <w:rPr>
          <w:rFonts w:cs="Arial"/>
        </w:rPr>
        <w:t xml:space="preserve"> учитываться при сдаче журнала в архив,</w:t>
      </w:r>
      <w:r w:rsidRPr="00F419B2">
        <w:rPr>
          <w:rFonts w:cs="Arial"/>
        </w:rPr>
        <w:t xml:space="preserve"> в том </w:t>
      </w:r>
      <w:r w:rsidRPr="00F419B2">
        <w:rPr>
          <w:rFonts w:cs="Arial"/>
        </w:rPr>
        <w:lastRenderedPageBreak/>
        <w:t xml:space="preserve">числе, </w:t>
      </w:r>
      <w:r w:rsidR="00445F1B" w:rsidRPr="00F419B2">
        <w:rPr>
          <w:rFonts w:cs="Arial"/>
        </w:rPr>
        <w:t>если у не</w:t>
      </w:r>
      <w:r w:rsidR="00B123C9" w:rsidRPr="00F419B2">
        <w:rPr>
          <w:rFonts w:cs="Arial"/>
        </w:rPr>
        <w:t>го не выставлены оценки по данному</w:t>
      </w:r>
      <w:r w:rsidR="00445F1B" w:rsidRPr="00F419B2">
        <w:rPr>
          <w:rFonts w:cs="Arial"/>
        </w:rPr>
        <w:t xml:space="preserve"> подпер</w:t>
      </w:r>
      <w:r w:rsidRPr="00F419B2">
        <w:rPr>
          <w:rFonts w:cs="Arial"/>
        </w:rPr>
        <w:t>иоду (в котором он не доучился);</w:t>
      </w:r>
    </w:p>
    <w:p w14:paraId="6028E29E" w14:textId="77777777" w:rsidR="00445F1B" w:rsidRPr="00F419B2" w:rsidRDefault="00623D8A" w:rsidP="00623D8A">
      <w:pPr>
        <w:pStyle w:val="phlistitemized2"/>
        <w:rPr>
          <w:rFonts w:cs="Arial"/>
        </w:rPr>
      </w:pPr>
      <w:r w:rsidRPr="00F419B2">
        <w:rPr>
          <w:rFonts w:cs="Arial"/>
        </w:rPr>
        <w:t>е</w:t>
      </w:r>
      <w:r w:rsidR="00445F1B" w:rsidRPr="00F419B2">
        <w:rPr>
          <w:rFonts w:cs="Arial"/>
        </w:rPr>
        <w:t xml:space="preserve">сли учащийся был зачислен в выбранную группу или группу выбранной подгруппы не с начала периода обучения, и при этом у него из учебы выпал какой-то подпериод (т.е. ученик зачислен в группу </w:t>
      </w:r>
      <w:r w:rsidRPr="00F419B2">
        <w:rPr>
          <w:rFonts w:cs="Arial"/>
        </w:rPr>
        <w:t>после окончания</w:t>
      </w:r>
      <w:r w:rsidR="00445F1B" w:rsidRPr="00F419B2">
        <w:rPr>
          <w:rFonts w:cs="Arial"/>
        </w:rPr>
        <w:t xml:space="preserve"> определенного подпериода текущего периода), тогда итоговая оценк</w:t>
      </w:r>
      <w:r w:rsidRPr="00F419B2">
        <w:rPr>
          <w:rFonts w:cs="Arial"/>
        </w:rPr>
        <w:t xml:space="preserve">а за данный подпериод не </w:t>
      </w:r>
      <w:r w:rsidR="00445F1B" w:rsidRPr="00F419B2">
        <w:rPr>
          <w:rFonts w:cs="Arial"/>
        </w:rPr>
        <w:t>учитыва</w:t>
      </w:r>
      <w:r w:rsidRPr="00F419B2">
        <w:rPr>
          <w:rFonts w:cs="Arial"/>
        </w:rPr>
        <w:t>ет</w:t>
      </w:r>
      <w:r w:rsidR="00445F1B" w:rsidRPr="00F419B2">
        <w:rPr>
          <w:rFonts w:cs="Arial"/>
        </w:rPr>
        <w:t>ся при сдаче журнала в архив</w:t>
      </w:r>
      <w:r w:rsidR="0082085C">
        <w:rPr>
          <w:rFonts w:cs="Arial"/>
        </w:rPr>
        <w:t>;</w:t>
      </w:r>
    </w:p>
    <w:p w14:paraId="1B8ABDCA" w14:textId="77777777" w:rsidR="00445F1B" w:rsidRPr="00F419B2" w:rsidRDefault="00623D8A" w:rsidP="00623D8A">
      <w:pPr>
        <w:pStyle w:val="phlistitemized1"/>
      </w:pPr>
      <w:r w:rsidRPr="00F419B2">
        <w:t>е</w:t>
      </w:r>
      <w:r w:rsidR="00445F1B" w:rsidRPr="00F419B2">
        <w:t>сли</w:t>
      </w:r>
      <w:r w:rsidRPr="00F419B2">
        <w:t xml:space="preserve"> оценки выставлены, то осуществится переход</w:t>
      </w:r>
      <w:r w:rsidR="00911525" w:rsidRPr="00F419B2">
        <w:t xml:space="preserve"> к сдаче журнала в архив.</w:t>
      </w:r>
    </w:p>
    <w:p w14:paraId="349FA18F" w14:textId="77777777" w:rsidR="00445F1B" w:rsidRPr="00F419B2" w:rsidRDefault="00911525" w:rsidP="00445F1B">
      <w:pPr>
        <w:pStyle w:val="phnormal"/>
        <w:rPr>
          <w:rFonts w:cs="Arial"/>
        </w:rPr>
      </w:pPr>
      <w:r w:rsidRPr="00F419B2">
        <w:rPr>
          <w:rFonts w:cs="Arial"/>
        </w:rPr>
        <w:t xml:space="preserve">4. </w:t>
      </w:r>
      <w:r w:rsidR="00445F1B" w:rsidRPr="00F419B2">
        <w:rPr>
          <w:rFonts w:cs="Arial"/>
        </w:rPr>
        <w:t xml:space="preserve">Если параметр </w:t>
      </w:r>
      <w:r w:rsidR="00DB1DFC" w:rsidRPr="00F419B2">
        <w:rPr>
          <w:rFonts w:cs="Arial"/>
        </w:rPr>
        <w:t>«</w:t>
      </w:r>
      <w:r w:rsidR="00445F1B" w:rsidRPr="00F419B2">
        <w:rPr>
          <w:rFonts w:cs="Arial"/>
        </w:rPr>
        <w:t>Ведется оценивание учащихся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выключен, то осуществится переход</w:t>
      </w:r>
      <w:r w:rsidR="00445F1B" w:rsidRPr="00F419B2">
        <w:rPr>
          <w:rFonts w:cs="Arial"/>
        </w:rPr>
        <w:t xml:space="preserve"> </w:t>
      </w:r>
      <w:r w:rsidRPr="00F419B2">
        <w:rPr>
          <w:rFonts w:cs="Arial"/>
        </w:rPr>
        <w:t>к сдаче журнала в архив.</w:t>
      </w:r>
    </w:p>
    <w:p w14:paraId="6B05C71C" w14:textId="61E8FD41" w:rsidR="00911525" w:rsidRPr="00F419B2" w:rsidRDefault="00911525" w:rsidP="00445F1B">
      <w:pPr>
        <w:pStyle w:val="phnormal"/>
        <w:rPr>
          <w:rFonts w:cs="Arial"/>
        </w:rPr>
      </w:pPr>
      <w:r w:rsidRPr="00F419B2">
        <w:rPr>
          <w:rFonts w:cs="Arial"/>
        </w:rPr>
        <w:t xml:space="preserve">При нажатии на кнопку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Сдать в архив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открывается диалоговое окно (</w:t>
      </w:r>
      <w:r w:rsidRPr="00F419B2">
        <w:rPr>
          <w:rFonts w:cs="Arial"/>
        </w:rPr>
        <w:fldChar w:fldCharType="begin"/>
      </w:r>
      <w:r w:rsidRPr="00F419B2">
        <w:rPr>
          <w:rFonts w:cs="Arial"/>
        </w:rPr>
        <w:instrText xml:space="preserve"> REF _Ref483900255 \h </w:instrText>
      </w:r>
      <w:r w:rsidR="00F419B2">
        <w:rPr>
          <w:rFonts w:cs="Arial"/>
        </w:rPr>
        <w:instrText xml:space="preserve"> \* MERGEFORMAT </w:instrText>
      </w:r>
      <w:r w:rsidRPr="00F419B2">
        <w:rPr>
          <w:rFonts w:cs="Arial"/>
        </w:rPr>
      </w:r>
      <w:r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108</w:t>
      </w:r>
      <w:r w:rsidRPr="00F419B2">
        <w:rPr>
          <w:rFonts w:cs="Arial"/>
        </w:rPr>
        <w:fldChar w:fldCharType="end"/>
      </w:r>
      <w:r w:rsidRPr="00F419B2">
        <w:rPr>
          <w:rFonts w:cs="Arial"/>
        </w:rPr>
        <w:t xml:space="preserve">). Подтвердите операцию нажатием на кнопку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Да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или отмените нажатием на кнопку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Нет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>.</w:t>
      </w:r>
    </w:p>
    <w:p w14:paraId="57B4670B" w14:textId="77777777" w:rsidR="00911525" w:rsidRPr="00F419B2" w:rsidRDefault="001534F3" w:rsidP="00911525">
      <w:pPr>
        <w:pStyle w:val="phfigure"/>
        <w:rPr>
          <w:rFonts w:cs="Arial"/>
        </w:rPr>
      </w:pPr>
      <w:r w:rsidRPr="00F419B2">
        <w:rPr>
          <w:rFonts w:cs="Arial"/>
          <w:noProof/>
        </w:rPr>
        <w:drawing>
          <wp:inline distT="0" distB="0" distL="0" distR="0" wp14:anchorId="7E283834" wp14:editId="680113F5">
            <wp:extent cx="5267325" cy="1104900"/>
            <wp:effectExtent l="0" t="0" r="9525" b="0"/>
            <wp:docPr id="1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20429" w14:textId="732F8B67" w:rsidR="00911525" w:rsidRPr="00F419B2" w:rsidRDefault="00911525" w:rsidP="00911525">
      <w:pPr>
        <w:pStyle w:val="phfiguretitle"/>
      </w:pPr>
      <w:bookmarkStart w:id="2068" w:name="_Ref483900255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108</w:t>
        </w:r>
      </w:fldSimple>
      <w:bookmarkEnd w:id="2068"/>
      <w:r w:rsidRPr="00F419B2">
        <w:t xml:space="preserve"> – </w:t>
      </w:r>
      <w:r w:rsidR="00CF51FD">
        <w:t>Сообщение Системы</w:t>
      </w:r>
    </w:p>
    <w:p w14:paraId="7FC679B3" w14:textId="77777777" w:rsidR="00911525" w:rsidRPr="00F419B2" w:rsidRDefault="00911525" w:rsidP="00911525">
      <w:pPr>
        <w:pStyle w:val="phnormal"/>
        <w:rPr>
          <w:rFonts w:cs="Arial"/>
        </w:rPr>
      </w:pPr>
      <w:r w:rsidRPr="00F419B2">
        <w:rPr>
          <w:rFonts w:cs="Arial"/>
        </w:rPr>
        <w:t xml:space="preserve">При нажатии на кнопку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Да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журнал группы будет отображен в реестре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Журналы в архиве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. При нажатии на кнопку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Нет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диалоговое окно закроется и изменений не произойдет.</w:t>
      </w:r>
    </w:p>
    <w:p w14:paraId="7C37BBF0" w14:textId="77777777" w:rsidR="00911525" w:rsidRPr="00F419B2" w:rsidRDefault="00911525" w:rsidP="00911525">
      <w:pPr>
        <w:pStyle w:val="phnormal"/>
        <w:rPr>
          <w:rFonts w:cs="Arial"/>
        </w:rPr>
      </w:pPr>
      <w:r w:rsidRPr="00F419B2">
        <w:rPr>
          <w:rFonts w:cs="Arial"/>
          <w:b/>
        </w:rPr>
        <w:t>Примечание</w:t>
      </w:r>
      <w:r w:rsidRPr="00F419B2">
        <w:rPr>
          <w:rFonts w:cs="Arial"/>
        </w:rPr>
        <w:t xml:space="preserve"> – Если журнал групп одновременно открыт у нескольких пользователей, эти пользователи выбрали одну и ту же группу, один и тот же предмет и один из них нажал на кнопку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Сдать в архив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, то у других пользователей при нажатии на кнопку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Сдать в архив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откроется окно с сообщением: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Внимание! Журнал группы был сдан в архив. Пожалуйста, обновите страницу браузера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>.</w:t>
      </w:r>
    </w:p>
    <w:p w14:paraId="0131E665" w14:textId="77777777" w:rsidR="0057234D" w:rsidRPr="00F419B2" w:rsidRDefault="0057234D" w:rsidP="00985353">
      <w:pPr>
        <w:pStyle w:val="phlistitemizedtitle"/>
      </w:pPr>
      <w:r w:rsidRPr="00F419B2">
        <w:t xml:space="preserve">После сдачи журнала группы в архив при выборе в форме </w:t>
      </w:r>
      <w:r w:rsidR="00DB1DFC" w:rsidRPr="00F419B2">
        <w:t>«</w:t>
      </w:r>
      <w:r w:rsidRPr="00F419B2">
        <w:t>Журнал группы</w:t>
      </w:r>
      <w:r w:rsidR="00DB1DFC" w:rsidRPr="00F419B2">
        <w:t>»</w:t>
      </w:r>
      <w:r w:rsidRPr="00F419B2">
        <w:t xml:space="preserve"> данной группы</w:t>
      </w:r>
      <w:r w:rsidR="0094393F" w:rsidRPr="00F419B2">
        <w:t xml:space="preserve">/ </w:t>
      </w:r>
      <w:r w:rsidRPr="00F419B2">
        <w:t>подгруппы и предмета, по которым журнал был закрыт:</w:t>
      </w:r>
    </w:p>
    <w:p w14:paraId="72605C12" w14:textId="77777777" w:rsidR="0057234D" w:rsidRPr="00F419B2" w:rsidRDefault="0057234D" w:rsidP="0057234D">
      <w:pPr>
        <w:pStyle w:val="phlistitemized1"/>
      </w:pPr>
      <w:r w:rsidRPr="00F419B2">
        <w:t xml:space="preserve">у всех пользователей Системы, вне зависимости от прав доступа, </w:t>
      </w:r>
      <w:r w:rsidR="00E402AE">
        <w:t xml:space="preserve">блокируется </w:t>
      </w:r>
      <w:r w:rsidRPr="00F419B2">
        <w:t xml:space="preserve">редактирование всех данных </w:t>
      </w:r>
      <w:r w:rsidR="00E402AE">
        <w:t>на</w:t>
      </w:r>
      <w:r w:rsidRPr="00F419B2">
        <w:t xml:space="preserve"> всех вкладках журнала группы при выборе групп</w:t>
      </w:r>
      <w:r w:rsidR="0094393F" w:rsidRPr="00F419B2">
        <w:t xml:space="preserve">/ </w:t>
      </w:r>
      <w:r w:rsidRPr="00F419B2">
        <w:t>подгруппы и предмета, по которым был закрыт жу</w:t>
      </w:r>
      <w:r w:rsidR="004D35B3" w:rsidRPr="00F419B2">
        <w:t>рнал. Журнал становится доступным</w:t>
      </w:r>
      <w:r w:rsidRPr="00F419B2">
        <w:t xml:space="preserve"> только для просмотра;</w:t>
      </w:r>
    </w:p>
    <w:p w14:paraId="75B92542" w14:textId="77777777" w:rsidR="0057234D" w:rsidRPr="00F419B2" w:rsidRDefault="0057234D" w:rsidP="0057234D">
      <w:pPr>
        <w:pStyle w:val="phlistitemized1"/>
      </w:pPr>
      <w:r w:rsidRPr="00F419B2">
        <w:t xml:space="preserve">кнопка </w:t>
      </w:r>
      <w:r w:rsidR="00DB1DFC" w:rsidRPr="00F419B2">
        <w:t>«</w:t>
      </w:r>
      <w:r w:rsidRPr="00F419B2">
        <w:t>Сдать в архив</w:t>
      </w:r>
      <w:r w:rsidR="00DB1DFC" w:rsidRPr="00F419B2">
        <w:t>»</w:t>
      </w:r>
      <w:r w:rsidRPr="00F419B2">
        <w:t xml:space="preserve"> переименовывается в </w:t>
      </w:r>
      <w:r w:rsidR="00DB1DFC" w:rsidRPr="00F419B2">
        <w:t>«</w:t>
      </w:r>
      <w:r w:rsidRPr="00F419B2">
        <w:t>Сдан в архив</w:t>
      </w:r>
      <w:r w:rsidR="00DB1DFC" w:rsidRPr="00F419B2">
        <w:t>»</w:t>
      </w:r>
      <w:r w:rsidRPr="00F419B2">
        <w:t>;</w:t>
      </w:r>
    </w:p>
    <w:p w14:paraId="5AD750FB" w14:textId="77777777" w:rsidR="0057234D" w:rsidRPr="00F419B2" w:rsidRDefault="0057234D" w:rsidP="0057234D">
      <w:pPr>
        <w:pStyle w:val="phlistitemized1"/>
      </w:pPr>
      <w:r w:rsidRPr="00F419B2">
        <w:t xml:space="preserve">кнопка </w:t>
      </w:r>
      <w:r w:rsidR="00DB1DFC" w:rsidRPr="00F419B2">
        <w:t>«</w:t>
      </w:r>
      <w:r w:rsidRPr="00F419B2">
        <w:t>Сдан в архив</w:t>
      </w:r>
      <w:r w:rsidR="00DB1DFC" w:rsidRPr="00F419B2">
        <w:t>»</w:t>
      </w:r>
      <w:r w:rsidRPr="00F419B2">
        <w:t xml:space="preserve"> становится н</w:t>
      </w:r>
      <w:r w:rsidR="00E118FE" w:rsidRPr="00F419B2">
        <w:t>еактивной</w:t>
      </w:r>
      <w:r w:rsidRPr="00F419B2">
        <w:t>;</w:t>
      </w:r>
    </w:p>
    <w:p w14:paraId="114A9EB4" w14:textId="77777777" w:rsidR="0057234D" w:rsidRPr="00F419B2" w:rsidRDefault="0057234D" w:rsidP="0057234D">
      <w:pPr>
        <w:pStyle w:val="phlistitemized1"/>
      </w:pPr>
      <w:r w:rsidRPr="00F419B2">
        <w:lastRenderedPageBreak/>
        <w:t xml:space="preserve">при наведении на кнопку </w:t>
      </w:r>
      <w:r w:rsidR="00DB1DFC" w:rsidRPr="00F419B2">
        <w:t>«</w:t>
      </w:r>
      <w:r w:rsidRPr="00F419B2">
        <w:t>Сдан в архив</w:t>
      </w:r>
      <w:r w:rsidR="00DB1DFC" w:rsidRPr="00F419B2">
        <w:t>»</w:t>
      </w:r>
      <w:r w:rsidRPr="00F419B2">
        <w:t xml:space="preserve"> отображается всплывающее сообщение: </w:t>
      </w:r>
      <w:r w:rsidR="00DB1DFC" w:rsidRPr="00F419B2">
        <w:t>«</w:t>
      </w:r>
      <w:r w:rsidRPr="00F419B2">
        <w:t>Журнал сдан в архив &lt;Дата&gt; пользователем &lt;Фамилия И.О.&gt;</w:t>
      </w:r>
      <w:r w:rsidR="00463986" w:rsidRPr="00F419B2">
        <w:t>»</w:t>
      </w:r>
      <w:r w:rsidRPr="00F419B2">
        <w:t>.</w:t>
      </w:r>
    </w:p>
    <w:p w14:paraId="76B719FB" w14:textId="77777777" w:rsidR="0057234D" w:rsidRPr="00F419B2" w:rsidRDefault="0057234D" w:rsidP="0057234D">
      <w:pPr>
        <w:pStyle w:val="phnormal"/>
        <w:rPr>
          <w:rFonts w:cs="Arial"/>
        </w:rPr>
      </w:pPr>
      <w:r w:rsidRPr="00F419B2">
        <w:rPr>
          <w:rFonts w:cs="Arial"/>
          <w:b/>
        </w:rPr>
        <w:t>Примечание</w:t>
      </w:r>
      <w:r w:rsidRPr="00F419B2">
        <w:rPr>
          <w:rFonts w:cs="Arial"/>
        </w:rPr>
        <w:t xml:space="preserve"> – </w:t>
      </w:r>
      <w:r w:rsidR="00E402AE">
        <w:rPr>
          <w:rFonts w:cs="Arial"/>
        </w:rPr>
        <w:t>И</w:t>
      </w:r>
      <w:r w:rsidRPr="00F419B2">
        <w:rPr>
          <w:rFonts w:cs="Arial"/>
        </w:rPr>
        <w:t xml:space="preserve">нформация </w:t>
      </w:r>
      <w:r w:rsidR="00E402AE">
        <w:rPr>
          <w:rFonts w:cs="Arial"/>
        </w:rPr>
        <w:t>на</w:t>
      </w:r>
      <w:r w:rsidRPr="00F419B2">
        <w:rPr>
          <w:rFonts w:cs="Arial"/>
        </w:rPr>
        <w:t xml:space="preserve"> вкладках журнала группы:</w:t>
      </w:r>
    </w:p>
    <w:p w14:paraId="696CB408" w14:textId="77777777" w:rsidR="0057234D" w:rsidRPr="00F419B2" w:rsidRDefault="00DB1DFC" w:rsidP="0057234D">
      <w:pPr>
        <w:pStyle w:val="phlistitemized1"/>
      </w:pPr>
      <w:r w:rsidRPr="00F419B2">
        <w:t>«</w:t>
      </w:r>
      <w:r w:rsidR="0057234D" w:rsidRPr="00F419B2">
        <w:t>Регистрация травм и заболеваний</w:t>
      </w:r>
      <w:r w:rsidRPr="00F419B2">
        <w:t>»</w:t>
      </w:r>
      <w:r w:rsidR="0057234D" w:rsidRPr="00F419B2">
        <w:t xml:space="preserve"> (если включена настройка </w:t>
      </w:r>
      <w:r w:rsidRPr="00F419B2">
        <w:t>«</w:t>
      </w:r>
      <w:r w:rsidR="0017339B" w:rsidRPr="00F419B2">
        <w:t>Настройка</w:t>
      </w:r>
      <w:r w:rsidR="0057234D" w:rsidRPr="00F419B2">
        <w:t xml:space="preserve"> для физкультурно-спортивного направления</w:t>
      </w:r>
      <w:r w:rsidRPr="00F419B2">
        <w:t>»</w:t>
      </w:r>
      <w:r w:rsidR="0057234D" w:rsidRPr="00F419B2">
        <w:t>);</w:t>
      </w:r>
    </w:p>
    <w:p w14:paraId="0A438EDF" w14:textId="77777777" w:rsidR="0057234D" w:rsidRPr="00F419B2" w:rsidRDefault="00DB1DFC" w:rsidP="0057234D">
      <w:pPr>
        <w:pStyle w:val="phlistitemized1"/>
      </w:pPr>
      <w:r w:rsidRPr="00F419B2">
        <w:t>«</w:t>
      </w:r>
      <w:r w:rsidR="0057234D" w:rsidRPr="00F419B2">
        <w:t>Список обучающихся в группе</w:t>
      </w:r>
      <w:r w:rsidRPr="00F419B2">
        <w:t>»</w:t>
      </w:r>
      <w:r w:rsidR="0057234D" w:rsidRPr="00F419B2">
        <w:t>;</w:t>
      </w:r>
    </w:p>
    <w:p w14:paraId="5CCCAD11" w14:textId="77777777" w:rsidR="0057234D" w:rsidRPr="00F419B2" w:rsidRDefault="00DB1DFC" w:rsidP="0057234D">
      <w:pPr>
        <w:pStyle w:val="phlistitemized1"/>
      </w:pPr>
      <w:r w:rsidRPr="00F419B2">
        <w:t>«</w:t>
      </w:r>
      <w:r w:rsidR="0057234D" w:rsidRPr="00F419B2">
        <w:t>Инструктаж по технике безопасности</w:t>
      </w:r>
      <w:r w:rsidRPr="00F419B2">
        <w:t>»</w:t>
      </w:r>
      <w:r w:rsidR="0057234D" w:rsidRPr="00F419B2">
        <w:t>;</w:t>
      </w:r>
    </w:p>
    <w:p w14:paraId="33185DE3" w14:textId="77777777" w:rsidR="0057234D" w:rsidRPr="00F419B2" w:rsidRDefault="00DB1DFC" w:rsidP="0057234D">
      <w:pPr>
        <w:pStyle w:val="phlistitemized1"/>
      </w:pPr>
      <w:r w:rsidRPr="00F419B2">
        <w:t>«</w:t>
      </w:r>
      <w:r w:rsidR="0057234D" w:rsidRPr="00F419B2">
        <w:t>Творческие</w:t>
      </w:r>
      <w:r w:rsidR="0094393F" w:rsidRPr="00F419B2">
        <w:t xml:space="preserve">/ </w:t>
      </w:r>
      <w:r w:rsidR="0057234D" w:rsidRPr="00F419B2">
        <w:t>спортивные достижения учащихся</w:t>
      </w:r>
      <w:r w:rsidRPr="00F419B2">
        <w:t>»</w:t>
      </w:r>
      <w:r w:rsidR="0057234D" w:rsidRPr="00F419B2">
        <w:t>;</w:t>
      </w:r>
    </w:p>
    <w:p w14:paraId="48D698D8" w14:textId="77777777" w:rsidR="0057234D" w:rsidRPr="00F419B2" w:rsidRDefault="00DB1DFC" w:rsidP="0057234D">
      <w:pPr>
        <w:pStyle w:val="phlistitemized1"/>
      </w:pPr>
      <w:r w:rsidRPr="00F419B2">
        <w:t>«</w:t>
      </w:r>
      <w:r w:rsidR="0057234D" w:rsidRPr="00F419B2">
        <w:t>Данные о родителях и классном руководителе (воспитателе)</w:t>
      </w:r>
      <w:r w:rsidRPr="00F419B2">
        <w:t>»</w:t>
      </w:r>
      <w:r w:rsidR="0057234D" w:rsidRPr="00F419B2">
        <w:t>;</w:t>
      </w:r>
    </w:p>
    <w:p w14:paraId="6BB265F7" w14:textId="77777777" w:rsidR="0057234D" w:rsidRPr="00F419B2" w:rsidRDefault="00DB1DFC" w:rsidP="00864B57">
      <w:pPr>
        <w:pStyle w:val="phlistitemized1"/>
      </w:pPr>
      <w:r w:rsidRPr="00F419B2">
        <w:t>«</w:t>
      </w:r>
      <w:r w:rsidR="0057234D" w:rsidRPr="00F419B2">
        <w:t>Замечания</w:t>
      </w:r>
      <w:r w:rsidR="0094393F" w:rsidRPr="00F419B2">
        <w:t xml:space="preserve">/ </w:t>
      </w:r>
      <w:r w:rsidR="0057234D" w:rsidRPr="00F419B2">
        <w:t>предложения по работе группы</w:t>
      </w:r>
      <w:r w:rsidRPr="00F419B2">
        <w:t>»</w:t>
      </w:r>
      <w:r w:rsidR="0057234D" w:rsidRPr="00F419B2">
        <w:t>,</w:t>
      </w:r>
      <w:r w:rsidR="00864B57" w:rsidRPr="00F419B2">
        <w:t xml:space="preserve"> </w:t>
      </w:r>
      <w:r w:rsidR="0057234D" w:rsidRPr="00F419B2">
        <w:t>не зависит от сведений по предмету и является общей для всей группы, а также ее подгрупп.</w:t>
      </w:r>
    </w:p>
    <w:p w14:paraId="35FEAA38" w14:textId="77777777" w:rsidR="0057234D" w:rsidRPr="00F419B2" w:rsidRDefault="0057234D" w:rsidP="0057234D">
      <w:pPr>
        <w:pStyle w:val="phnormal"/>
        <w:rPr>
          <w:rFonts w:cs="Arial"/>
        </w:rPr>
      </w:pPr>
      <w:r w:rsidRPr="00F419B2">
        <w:rPr>
          <w:rFonts w:cs="Arial"/>
        </w:rPr>
        <w:t>В связи с этим</w:t>
      </w:r>
      <w:r w:rsidR="00E402AE">
        <w:rPr>
          <w:rFonts w:cs="Arial"/>
        </w:rPr>
        <w:t>,</w:t>
      </w:r>
      <w:r w:rsidRPr="00F419B2">
        <w:rPr>
          <w:rFonts w:cs="Arial"/>
        </w:rPr>
        <w:t xml:space="preserve"> необходимо</w:t>
      </w:r>
      <w:r w:rsidR="00E402AE">
        <w:rPr>
          <w:rFonts w:cs="Arial"/>
        </w:rPr>
        <w:t xml:space="preserve"> их закрывать только тогда</w:t>
      </w:r>
      <w:r w:rsidRPr="00F419B2">
        <w:rPr>
          <w:rFonts w:cs="Arial"/>
        </w:rPr>
        <w:t>, если закрыты все журналы по всем предметам выбранной группы и ее подгрупп.</w:t>
      </w:r>
    </w:p>
    <w:p w14:paraId="05D4F8FE" w14:textId="77777777" w:rsidR="0057234D" w:rsidRPr="00F419B2" w:rsidRDefault="0057234D" w:rsidP="0057234D">
      <w:pPr>
        <w:pStyle w:val="phnormal"/>
        <w:rPr>
          <w:rFonts w:cs="Arial"/>
        </w:rPr>
      </w:pPr>
      <w:r w:rsidRPr="00F419B2">
        <w:rPr>
          <w:rFonts w:cs="Arial"/>
        </w:rPr>
        <w:t xml:space="preserve">После этого перечисленные вкладки будут недоступны для редактирования </w:t>
      </w:r>
      <w:r w:rsidR="00D95E5E" w:rsidRPr="00F419B2">
        <w:rPr>
          <w:rFonts w:cs="Arial"/>
        </w:rPr>
        <w:t>–</w:t>
      </w:r>
      <w:r w:rsidRPr="00F419B2">
        <w:rPr>
          <w:rFonts w:cs="Arial"/>
        </w:rPr>
        <w:t xml:space="preserve"> действия по переводу вкладок в архив производятся Системой автоматически, после закрытия журнала по последнему, из имеющихся, предмету группы (или ее подгрупп).</w:t>
      </w:r>
    </w:p>
    <w:p w14:paraId="5660E929" w14:textId="77777777" w:rsidR="00857B83" w:rsidRPr="00F419B2" w:rsidRDefault="00857B83" w:rsidP="00857B83">
      <w:pPr>
        <w:pStyle w:val="21"/>
        <w:rPr>
          <w:rFonts w:cs="Arial"/>
        </w:rPr>
      </w:pPr>
      <w:bookmarkStart w:id="2069" w:name="_Ref506377370"/>
      <w:bookmarkStart w:id="2070" w:name="_Toc46824885"/>
      <w:bookmarkStart w:id="2071" w:name="_Toc500772459"/>
      <w:bookmarkStart w:id="2072" w:name="_Ref500850248"/>
      <w:r w:rsidRPr="00F419B2">
        <w:rPr>
          <w:rFonts w:cs="Arial"/>
        </w:rPr>
        <w:t>Настройки приложения</w:t>
      </w:r>
      <w:bookmarkEnd w:id="2069"/>
      <w:bookmarkEnd w:id="2070"/>
    </w:p>
    <w:p w14:paraId="5EDDAF45" w14:textId="6BEEBB0B" w:rsidR="00857B83" w:rsidRPr="00F419B2" w:rsidRDefault="00CC16DF" w:rsidP="00857B83">
      <w:pPr>
        <w:pStyle w:val="phnormal"/>
        <w:rPr>
          <w:rFonts w:cs="Arial"/>
        </w:rPr>
      </w:pPr>
      <w:r w:rsidRPr="00F419B2">
        <w:rPr>
          <w:rFonts w:cs="Arial"/>
        </w:rPr>
        <w:t xml:space="preserve">Для работы с разделом перейдите в пункт меню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Пуск</w:t>
      </w:r>
      <w:r w:rsidR="00D7548F" w:rsidRPr="00F419B2">
        <w:rPr>
          <w:rFonts w:cs="Arial"/>
        </w:rPr>
        <w:t>/</w:t>
      </w:r>
      <w:r w:rsidRPr="00F419B2">
        <w:rPr>
          <w:rFonts w:cs="Arial"/>
        </w:rPr>
        <w:t>Администрирование</w:t>
      </w:r>
      <w:r w:rsidR="00D7548F" w:rsidRPr="00F419B2">
        <w:rPr>
          <w:rFonts w:cs="Arial"/>
        </w:rPr>
        <w:t>/</w:t>
      </w:r>
      <w:r w:rsidRPr="00F419B2">
        <w:rPr>
          <w:rFonts w:cs="Arial"/>
        </w:rPr>
        <w:t>Настройки приложения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>. Откроется окно (</w:t>
      </w:r>
      <w:r w:rsidRPr="00F419B2">
        <w:rPr>
          <w:rFonts w:cs="Arial"/>
        </w:rPr>
        <w:fldChar w:fldCharType="begin"/>
      </w:r>
      <w:r w:rsidRPr="00F419B2">
        <w:rPr>
          <w:rFonts w:cs="Arial"/>
        </w:rPr>
        <w:instrText xml:space="preserve"> REF _Ref506363211 \h </w:instrText>
      </w:r>
      <w:r w:rsidR="00F419B2">
        <w:rPr>
          <w:rFonts w:cs="Arial"/>
        </w:rPr>
        <w:instrText xml:space="preserve"> \* MERGEFORMAT </w:instrText>
      </w:r>
      <w:r w:rsidRPr="00F419B2">
        <w:rPr>
          <w:rFonts w:cs="Arial"/>
        </w:rPr>
      </w:r>
      <w:r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109</w:t>
      </w:r>
      <w:r w:rsidRPr="00F419B2">
        <w:rPr>
          <w:rFonts w:cs="Arial"/>
        </w:rPr>
        <w:fldChar w:fldCharType="end"/>
      </w:r>
      <w:r w:rsidRPr="00F419B2">
        <w:rPr>
          <w:rFonts w:cs="Arial"/>
        </w:rPr>
        <w:t>).</w:t>
      </w:r>
    </w:p>
    <w:p w14:paraId="7999E10D" w14:textId="3EABC7C5" w:rsidR="00CC16DF" w:rsidRPr="00F419B2" w:rsidRDefault="00CE5D8C" w:rsidP="00CC16DF">
      <w:pPr>
        <w:pStyle w:val="phfigure"/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435CD819" wp14:editId="5BDB0DC6">
            <wp:extent cx="5082980" cy="3406435"/>
            <wp:effectExtent l="0" t="0" r="3810" b="3810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5082980" cy="340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B9AA6" w14:textId="1D9F243F" w:rsidR="00CC16DF" w:rsidRPr="00F419B2" w:rsidRDefault="00CC16DF" w:rsidP="00CC16DF">
      <w:pPr>
        <w:pStyle w:val="phfiguretitle"/>
      </w:pPr>
      <w:bookmarkStart w:id="2073" w:name="_Ref506363211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109</w:t>
        </w:r>
      </w:fldSimple>
      <w:bookmarkEnd w:id="2073"/>
      <w:r w:rsidRPr="00F419B2">
        <w:t xml:space="preserve"> – </w:t>
      </w:r>
      <w:r w:rsidR="00976F9E">
        <w:t>Окно «</w:t>
      </w:r>
      <w:r w:rsidRPr="00F419B2">
        <w:t>Настройки приложения</w:t>
      </w:r>
      <w:r w:rsidR="00976F9E">
        <w:t>»</w:t>
      </w:r>
    </w:p>
    <w:p w14:paraId="18488D93" w14:textId="77777777" w:rsidR="00CC16DF" w:rsidRPr="00F419B2" w:rsidRDefault="00CC16DF" w:rsidP="00440DB3">
      <w:pPr>
        <w:pStyle w:val="phlistitemizedtitle"/>
      </w:pPr>
      <w:r w:rsidRPr="00F419B2">
        <w:t>Установите значения в полях:</w:t>
      </w:r>
    </w:p>
    <w:p w14:paraId="326C0DE1" w14:textId="77777777" w:rsidR="00CC16DF" w:rsidRPr="00F419B2" w:rsidRDefault="00DB1DFC" w:rsidP="007E5355">
      <w:pPr>
        <w:pStyle w:val="phlistitemized1"/>
      </w:pPr>
      <w:r w:rsidRPr="00F419B2">
        <w:t>«</w:t>
      </w:r>
      <w:r w:rsidR="00CC16DF" w:rsidRPr="00F419B2">
        <w:t>Максимальный размер загружаемого файла,</w:t>
      </w:r>
      <w:r w:rsidR="007E5355" w:rsidRPr="00F419B2">
        <w:t xml:space="preserve"> </w:t>
      </w:r>
      <w:r w:rsidR="00CC16DF" w:rsidRPr="00F419B2">
        <w:t>Кб</w:t>
      </w:r>
      <w:r w:rsidRPr="00F419B2">
        <w:t>»</w:t>
      </w:r>
      <w:r w:rsidR="00CC16DF" w:rsidRPr="00F419B2">
        <w:t xml:space="preserve"> </w:t>
      </w:r>
      <w:r w:rsidR="007E5355" w:rsidRPr="00F419B2">
        <w:t>–</w:t>
      </w:r>
      <w:r w:rsidR="00CC16DF" w:rsidRPr="00F419B2">
        <w:t xml:space="preserve"> обязательное поле с числовым знач</w:t>
      </w:r>
      <w:r w:rsidR="0064763D" w:rsidRPr="00F419B2">
        <w:t xml:space="preserve">ением, по умолчанию </w:t>
      </w:r>
      <w:r w:rsidR="007E5355" w:rsidRPr="00F419B2">
        <w:t>имеет</w:t>
      </w:r>
      <w:r w:rsidR="00CC16DF" w:rsidRPr="00F419B2">
        <w:t xml:space="preserve"> значение 1024 (1 Мб)</w:t>
      </w:r>
      <w:r w:rsidR="007E5355" w:rsidRPr="00F419B2">
        <w:t>;</w:t>
      </w:r>
    </w:p>
    <w:p w14:paraId="765D4388" w14:textId="77777777" w:rsidR="00CC16DF" w:rsidRPr="00F419B2" w:rsidRDefault="00DB1DFC" w:rsidP="007E5355">
      <w:pPr>
        <w:pStyle w:val="phlistitemized1"/>
      </w:pPr>
      <w:r w:rsidRPr="00F419B2">
        <w:t>«</w:t>
      </w:r>
      <w:r w:rsidR="00CC16DF" w:rsidRPr="00F419B2">
        <w:t>Максимальное количест</w:t>
      </w:r>
      <w:r w:rsidR="007E5355" w:rsidRPr="00F419B2">
        <w:t>в</w:t>
      </w:r>
      <w:r w:rsidR="00CC16DF" w:rsidRPr="00F419B2">
        <w:t>о символов логина</w:t>
      </w:r>
      <w:r w:rsidRPr="00F419B2">
        <w:t>»</w:t>
      </w:r>
      <w:r w:rsidR="00CC16DF" w:rsidRPr="00F419B2">
        <w:t xml:space="preserve"> </w:t>
      </w:r>
      <w:r w:rsidR="007E5355" w:rsidRPr="00F419B2">
        <w:t>–</w:t>
      </w:r>
      <w:r w:rsidR="00CC16DF" w:rsidRPr="00F419B2">
        <w:t xml:space="preserve"> обязательное поле с числовым значением</w:t>
      </w:r>
      <w:r w:rsidR="007E5355" w:rsidRPr="00F419B2">
        <w:t>;</w:t>
      </w:r>
    </w:p>
    <w:p w14:paraId="72F4AD97" w14:textId="77777777" w:rsidR="00CC16DF" w:rsidRPr="00F419B2" w:rsidRDefault="00DB1DFC" w:rsidP="007E5355">
      <w:pPr>
        <w:pStyle w:val="phlistitemized1"/>
      </w:pPr>
      <w:r w:rsidRPr="00F419B2">
        <w:t>«</w:t>
      </w:r>
      <w:r w:rsidR="007E5355" w:rsidRPr="00F419B2">
        <w:t>Минимальное количество символов</w:t>
      </w:r>
      <w:r w:rsidR="00CC16DF" w:rsidRPr="00F419B2">
        <w:t xml:space="preserve"> пароля</w:t>
      </w:r>
      <w:r w:rsidRPr="00F419B2">
        <w:t>»</w:t>
      </w:r>
      <w:r w:rsidR="007E5355" w:rsidRPr="00F419B2">
        <w:t xml:space="preserve"> –</w:t>
      </w:r>
      <w:r w:rsidR="00CC16DF" w:rsidRPr="00F419B2">
        <w:t xml:space="preserve"> обязательное поле с числовым значением, допустимы для ввода только целые числа</w:t>
      </w:r>
      <w:r w:rsidR="007E5355" w:rsidRPr="00F419B2">
        <w:t>;</w:t>
      </w:r>
    </w:p>
    <w:p w14:paraId="2FB47D5B" w14:textId="77777777" w:rsidR="007E5355" w:rsidRPr="00F419B2" w:rsidRDefault="00DB1DFC" w:rsidP="00033EFB">
      <w:pPr>
        <w:pStyle w:val="phlistitemized1"/>
      </w:pPr>
      <w:r w:rsidRPr="00F419B2">
        <w:t>«</w:t>
      </w:r>
      <w:r w:rsidR="007E5355" w:rsidRPr="00F419B2">
        <w:t>Продолжительность сессии пользователя</w:t>
      </w:r>
      <w:r w:rsidRPr="00F419B2">
        <w:t>»</w:t>
      </w:r>
      <w:r w:rsidR="007E5355" w:rsidRPr="00F419B2">
        <w:t xml:space="preserve"> – обязательное поле, доступна возможность ввода</w:t>
      </w:r>
      <w:r w:rsidR="00033EFB" w:rsidRPr="00F419B2">
        <w:t xml:space="preserve"> значения от 1 часа до 24 часов из вшитого справочника</w:t>
      </w:r>
      <w:r w:rsidR="007E5355" w:rsidRPr="00F419B2">
        <w:t xml:space="preserve"> </w:t>
      </w:r>
      <w:r w:rsidR="006F0E6B" w:rsidRPr="00F419B2">
        <w:t>или ввода значения вручную с</w:t>
      </w:r>
      <w:r w:rsidR="00033EFB" w:rsidRPr="00F419B2">
        <w:t xml:space="preserve"> ука</w:t>
      </w:r>
      <w:r w:rsidR="006F0E6B" w:rsidRPr="00F419B2">
        <w:t>занием</w:t>
      </w:r>
      <w:r w:rsidR="00033EFB" w:rsidRPr="00F419B2">
        <w:t xml:space="preserve"> </w:t>
      </w:r>
      <w:r w:rsidR="007E5355" w:rsidRPr="00F419B2">
        <w:t>любо</w:t>
      </w:r>
      <w:r w:rsidR="006F0E6B" w:rsidRPr="00F419B2">
        <w:t>го</w:t>
      </w:r>
      <w:r w:rsidR="007E5355" w:rsidRPr="00F419B2">
        <w:t xml:space="preserve"> </w:t>
      </w:r>
      <w:r w:rsidR="006F0E6B" w:rsidRPr="00F419B2">
        <w:t>количества</w:t>
      </w:r>
      <w:r w:rsidR="00033EFB" w:rsidRPr="00F419B2">
        <w:t xml:space="preserve"> </w:t>
      </w:r>
      <w:r w:rsidR="006F0E6B" w:rsidRPr="00F419B2">
        <w:t>часов и минут. П</w:t>
      </w:r>
      <w:r w:rsidR="007E5355" w:rsidRPr="00F419B2">
        <w:t xml:space="preserve">о умолчанию </w:t>
      </w:r>
      <w:r w:rsidR="006F0E6B" w:rsidRPr="00F419B2">
        <w:t>в поле установлено</w:t>
      </w:r>
      <w:r w:rsidR="007E5355" w:rsidRPr="00F419B2">
        <w:t xml:space="preserve"> значение </w:t>
      </w:r>
      <w:r w:rsidRPr="00F419B2">
        <w:t>«</w:t>
      </w:r>
      <w:r w:rsidR="007E5355" w:rsidRPr="00F419B2">
        <w:t>2:00</w:t>
      </w:r>
      <w:r w:rsidRPr="00F419B2">
        <w:t>»</w:t>
      </w:r>
      <w:r w:rsidR="007E5355" w:rsidRPr="00F419B2">
        <w:t xml:space="preserve"> (2 часа).</w:t>
      </w:r>
      <w:r w:rsidR="00033EFB" w:rsidRPr="00F419B2">
        <w:t xml:space="preserve"> По истечении установленного времени сессии, при попытке вып</w:t>
      </w:r>
      <w:r w:rsidR="006F0E6B" w:rsidRPr="00F419B2">
        <w:t>олнения каких-либо действий, в С</w:t>
      </w:r>
      <w:r w:rsidR="00033EFB" w:rsidRPr="00F419B2">
        <w:t>истеме открывается окно автори</w:t>
      </w:r>
      <w:r w:rsidR="008F36B6" w:rsidRPr="00F419B2">
        <w:t>зации;</w:t>
      </w:r>
    </w:p>
    <w:p w14:paraId="3A39DD82" w14:textId="77777777" w:rsidR="008F36B6" w:rsidRPr="00F419B2" w:rsidRDefault="008F36B6" w:rsidP="00033EFB">
      <w:pPr>
        <w:pStyle w:val="phlistitemized1"/>
      </w:pPr>
      <w:r w:rsidRPr="00F419B2">
        <w:t>«Максимальное количество неудачных попыток авторизации» – обязательное поле</w:t>
      </w:r>
      <w:r w:rsidR="00A87A69" w:rsidRPr="00F419B2">
        <w:t xml:space="preserve"> с числовым значением, допустимы для ввода только целые двузначные числа;</w:t>
      </w:r>
    </w:p>
    <w:p w14:paraId="58F388B6" w14:textId="1750524D" w:rsidR="00A87A69" w:rsidRPr="00CE5D8C" w:rsidRDefault="00A87A69" w:rsidP="00033EFB">
      <w:pPr>
        <w:pStyle w:val="phlistitemized1"/>
      </w:pPr>
      <w:r w:rsidRPr="00F419B2">
        <w:t>«Время блокировки пользователя» – обязательное поле, доступна возможность выбора значения из вып</w:t>
      </w:r>
      <w:r w:rsidR="00CE5D8C">
        <w:t>адающего списка или ручной ввод</w:t>
      </w:r>
      <w:r w:rsidR="00CE5D8C" w:rsidRPr="00CE5D8C">
        <w:t>;</w:t>
      </w:r>
    </w:p>
    <w:p w14:paraId="2A4AEC19" w14:textId="053E279F" w:rsidR="00CE5D8C" w:rsidRPr="00F419B2" w:rsidRDefault="00CE5D8C" w:rsidP="00033EFB">
      <w:pPr>
        <w:pStyle w:val="phlistitemized1"/>
      </w:pPr>
      <w:r>
        <w:lastRenderedPageBreak/>
        <w:t>«Адрес электронной почты для обращений по организационным вопросам (Электронный билет)» – необязательное поле, введите адрес электронной почты.</w:t>
      </w:r>
    </w:p>
    <w:p w14:paraId="11D088B5" w14:textId="77777777" w:rsidR="00857B83" w:rsidRPr="00F419B2" w:rsidRDefault="00857B83">
      <w:pPr>
        <w:pStyle w:val="21"/>
        <w:rPr>
          <w:rFonts w:cs="Arial"/>
        </w:rPr>
      </w:pPr>
      <w:bookmarkStart w:id="2074" w:name="_Ref506377379"/>
      <w:bookmarkStart w:id="2075" w:name="_Toc46824886"/>
      <w:r w:rsidRPr="00F419B2">
        <w:rPr>
          <w:rFonts w:cs="Arial"/>
        </w:rPr>
        <w:t>Счетчики</w:t>
      </w:r>
      <w:bookmarkEnd w:id="2074"/>
      <w:bookmarkEnd w:id="2075"/>
    </w:p>
    <w:p w14:paraId="08195263" w14:textId="77777777" w:rsidR="00857B83" w:rsidRPr="00F419B2" w:rsidRDefault="00EB317F" w:rsidP="00857B83">
      <w:pPr>
        <w:pStyle w:val="phnormal"/>
        <w:rPr>
          <w:rFonts w:cs="Arial"/>
        </w:rPr>
      </w:pPr>
      <w:r w:rsidRPr="00F419B2">
        <w:rPr>
          <w:rFonts w:cs="Arial"/>
        </w:rPr>
        <w:t xml:space="preserve">Реестр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Счетчики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предназначен для работы с </w:t>
      </w:r>
      <w:r w:rsidR="009249C3" w:rsidRPr="00F419B2">
        <w:rPr>
          <w:rFonts w:cs="Arial"/>
        </w:rPr>
        <w:t>Яндекс.Метрикой</w:t>
      </w:r>
      <w:r w:rsidR="00787578" w:rsidRPr="00F419B2">
        <w:rPr>
          <w:rFonts w:cs="Arial"/>
        </w:rPr>
        <w:t>.</w:t>
      </w:r>
    </w:p>
    <w:p w14:paraId="4E7A5025" w14:textId="56ABFD77" w:rsidR="00EB317F" w:rsidRPr="00F419B2" w:rsidRDefault="00EB317F" w:rsidP="00EB317F">
      <w:pPr>
        <w:pStyle w:val="phnormal"/>
        <w:rPr>
          <w:rFonts w:cs="Arial"/>
        </w:rPr>
      </w:pPr>
      <w:r w:rsidRPr="00F419B2">
        <w:rPr>
          <w:rFonts w:cs="Arial"/>
        </w:rPr>
        <w:t xml:space="preserve">Для работы с реестром перейдите в пункт меню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Пуск</w:t>
      </w:r>
      <w:r w:rsidR="006857B3" w:rsidRPr="00F419B2">
        <w:rPr>
          <w:rFonts w:cs="Arial"/>
        </w:rPr>
        <w:t>/</w:t>
      </w:r>
      <w:r w:rsidRPr="00F419B2">
        <w:rPr>
          <w:rFonts w:cs="Arial"/>
        </w:rPr>
        <w:t>Администрирование</w:t>
      </w:r>
      <w:r w:rsidR="006857B3" w:rsidRPr="00F419B2">
        <w:rPr>
          <w:rFonts w:cs="Arial"/>
        </w:rPr>
        <w:t>/</w:t>
      </w:r>
      <w:r w:rsidRPr="00F419B2">
        <w:rPr>
          <w:rFonts w:cs="Arial"/>
        </w:rPr>
        <w:t>Счетчики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>, откроется окно (</w:t>
      </w:r>
      <w:r w:rsidR="005D05C4" w:rsidRPr="00F419B2">
        <w:rPr>
          <w:rFonts w:cs="Arial"/>
        </w:rPr>
        <w:fldChar w:fldCharType="begin"/>
      </w:r>
      <w:r w:rsidR="005D05C4" w:rsidRPr="00F419B2">
        <w:rPr>
          <w:rFonts w:cs="Arial"/>
        </w:rPr>
        <w:instrText xml:space="preserve"> REF _Ref506365257 \h </w:instrText>
      </w:r>
      <w:r w:rsidR="00F419B2">
        <w:rPr>
          <w:rFonts w:cs="Arial"/>
        </w:rPr>
        <w:instrText xml:space="preserve"> \* MERGEFORMAT </w:instrText>
      </w:r>
      <w:r w:rsidR="005D05C4" w:rsidRPr="00F419B2">
        <w:rPr>
          <w:rFonts w:cs="Arial"/>
        </w:rPr>
      </w:r>
      <w:r w:rsidR="005D05C4"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110</w:t>
      </w:r>
      <w:r w:rsidR="005D05C4" w:rsidRPr="00F419B2">
        <w:rPr>
          <w:rFonts w:cs="Arial"/>
        </w:rPr>
        <w:fldChar w:fldCharType="end"/>
      </w:r>
      <w:r w:rsidRPr="00F419B2">
        <w:rPr>
          <w:rFonts w:cs="Arial"/>
        </w:rPr>
        <w:t>).</w:t>
      </w:r>
    </w:p>
    <w:p w14:paraId="45616D6A" w14:textId="77777777" w:rsidR="005D05C4" w:rsidRPr="00F419B2" w:rsidRDefault="001534F3" w:rsidP="005D05C4">
      <w:pPr>
        <w:pStyle w:val="phfigure"/>
        <w:rPr>
          <w:rFonts w:cs="Arial"/>
        </w:rPr>
      </w:pPr>
      <w:r w:rsidRPr="00F419B2">
        <w:rPr>
          <w:rFonts w:cs="Arial"/>
          <w:noProof/>
        </w:rPr>
        <w:drawing>
          <wp:inline distT="0" distB="0" distL="0" distR="0" wp14:anchorId="2274CC01" wp14:editId="75C2FD07">
            <wp:extent cx="5667375" cy="3752850"/>
            <wp:effectExtent l="0" t="0" r="9525" b="0"/>
            <wp:docPr id="1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F4A68" w14:textId="4ED92700" w:rsidR="00EB317F" w:rsidRPr="00F419B2" w:rsidRDefault="005D05C4" w:rsidP="005D05C4">
      <w:pPr>
        <w:pStyle w:val="phfiguretitle"/>
      </w:pPr>
      <w:bookmarkStart w:id="2076" w:name="_Ref506365257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110</w:t>
        </w:r>
      </w:fldSimple>
      <w:bookmarkEnd w:id="2076"/>
      <w:r w:rsidRPr="00F419B2">
        <w:t xml:space="preserve"> – </w:t>
      </w:r>
      <w:r w:rsidR="00976F9E">
        <w:t>Окно «</w:t>
      </w:r>
      <w:r w:rsidRPr="00F419B2">
        <w:t>Счетчики</w:t>
      </w:r>
      <w:r w:rsidR="00976F9E">
        <w:t>»</w:t>
      </w:r>
    </w:p>
    <w:p w14:paraId="70C65BE2" w14:textId="77777777" w:rsidR="00787578" w:rsidRPr="00F419B2" w:rsidRDefault="00B30037" w:rsidP="00440DB3">
      <w:pPr>
        <w:pStyle w:val="phlistitemizedtitle"/>
      </w:pPr>
      <w:r w:rsidRPr="00F419B2">
        <w:t>Чтобы отредактировать метрику, внесите изменения в поля:</w:t>
      </w:r>
    </w:p>
    <w:p w14:paraId="04BFE0B8" w14:textId="77777777" w:rsidR="00B30037" w:rsidRPr="00F419B2" w:rsidRDefault="00DB1DFC" w:rsidP="00B30037">
      <w:pPr>
        <w:pStyle w:val="phlistitemized1"/>
      </w:pPr>
      <w:r w:rsidRPr="00F419B2">
        <w:t>«</w:t>
      </w:r>
      <w:r w:rsidR="00B30037" w:rsidRPr="00F419B2">
        <w:t>Номер счетчика</w:t>
      </w:r>
      <w:r w:rsidRPr="00F419B2">
        <w:t>»</w:t>
      </w:r>
      <w:r w:rsidR="00B30037" w:rsidRPr="00F419B2">
        <w:t xml:space="preserve"> – укажите номер счетчика;</w:t>
      </w:r>
    </w:p>
    <w:p w14:paraId="501CB0CF" w14:textId="77777777" w:rsidR="00B30037" w:rsidRPr="00F419B2" w:rsidRDefault="00DB1DFC" w:rsidP="00B30037">
      <w:pPr>
        <w:pStyle w:val="phlistitemized1"/>
      </w:pPr>
      <w:r w:rsidRPr="00F419B2">
        <w:t>«</w:t>
      </w:r>
      <w:r w:rsidR="00B30037" w:rsidRPr="00F419B2">
        <w:t xml:space="preserve">Отслеживание </w:t>
      </w:r>
      <w:r w:rsidR="00CB0073" w:rsidRPr="00F419B2">
        <w:t>х</w:t>
      </w:r>
      <w:r w:rsidR="00B30037" w:rsidRPr="00F419B2">
        <w:t>еша в адресной строке браузера</w:t>
      </w:r>
      <w:r w:rsidRPr="00F419B2">
        <w:t>»</w:t>
      </w:r>
      <w:r w:rsidR="00B30037" w:rsidRPr="00F419B2">
        <w:t xml:space="preserve"> – установите </w:t>
      </w:r>
      <w:r w:rsidRPr="00F419B2">
        <w:t>«</w:t>
      </w:r>
      <w:r w:rsidR="00B30037" w:rsidRPr="00F419B2">
        <w:t>флажок</w:t>
      </w:r>
      <w:r w:rsidRPr="00F419B2">
        <w:t>»</w:t>
      </w:r>
      <w:r w:rsidR="00B30037" w:rsidRPr="00F419B2">
        <w:t xml:space="preserve"> в данном поле для подсчета количества просмотров на страницах, которые обновляются без перезагрузки;</w:t>
      </w:r>
    </w:p>
    <w:p w14:paraId="77B7D75A" w14:textId="77777777" w:rsidR="00B30037" w:rsidRPr="00F419B2" w:rsidRDefault="00DB1DFC" w:rsidP="00B30037">
      <w:pPr>
        <w:pStyle w:val="phlistitemized1"/>
      </w:pPr>
      <w:r w:rsidRPr="00F419B2">
        <w:t>«</w:t>
      </w:r>
      <w:r w:rsidR="00B30037" w:rsidRPr="00F419B2">
        <w:t>Активный</w:t>
      </w:r>
      <w:r w:rsidRPr="00F419B2">
        <w:t>»</w:t>
      </w:r>
      <w:r w:rsidR="00B30037" w:rsidRPr="00F419B2">
        <w:t xml:space="preserve"> – </w:t>
      </w:r>
      <w:r w:rsidR="009249C3" w:rsidRPr="00F419B2">
        <w:t xml:space="preserve">установите или </w:t>
      </w:r>
      <w:r w:rsidR="00B30037" w:rsidRPr="00F419B2">
        <w:t xml:space="preserve">снимите </w:t>
      </w:r>
      <w:r w:rsidRPr="00F419B2">
        <w:t>«</w:t>
      </w:r>
      <w:r w:rsidR="00B30037" w:rsidRPr="00F419B2">
        <w:t>флажок</w:t>
      </w:r>
      <w:r w:rsidRPr="00F419B2">
        <w:t>»</w:t>
      </w:r>
      <w:r w:rsidR="00B30037" w:rsidRPr="00F419B2">
        <w:t xml:space="preserve"> в данном поле для</w:t>
      </w:r>
      <w:r w:rsidR="009249C3" w:rsidRPr="00F419B2">
        <w:t xml:space="preserve"> включения или </w:t>
      </w:r>
      <w:r w:rsidR="00573652" w:rsidRPr="00F419B2">
        <w:t>отключения</w:t>
      </w:r>
      <w:r w:rsidR="00B30037" w:rsidRPr="00F419B2">
        <w:t xml:space="preserve"> метрики.</w:t>
      </w:r>
    </w:p>
    <w:p w14:paraId="62CD95F3" w14:textId="77777777" w:rsidR="00DD16E6" w:rsidRPr="00F419B2" w:rsidRDefault="00DD16E6" w:rsidP="00DD16E6">
      <w:pPr>
        <w:pStyle w:val="21"/>
        <w:rPr>
          <w:rFonts w:cs="Arial"/>
        </w:rPr>
      </w:pPr>
      <w:bookmarkStart w:id="2077" w:name="_Ref506377389"/>
      <w:bookmarkStart w:id="2078" w:name="_Toc46824887"/>
      <w:r w:rsidRPr="00F419B2">
        <w:rPr>
          <w:rFonts w:cs="Arial"/>
        </w:rPr>
        <w:lastRenderedPageBreak/>
        <w:t>Плагины</w:t>
      </w:r>
      <w:bookmarkEnd w:id="2077"/>
      <w:bookmarkEnd w:id="2078"/>
    </w:p>
    <w:p w14:paraId="03FE67AB" w14:textId="77777777" w:rsidR="000624D5" w:rsidRPr="00F419B2" w:rsidRDefault="00394002" w:rsidP="00DD16E6">
      <w:pPr>
        <w:pStyle w:val="30"/>
        <w:rPr>
          <w:rFonts w:cs="Arial"/>
        </w:rPr>
      </w:pPr>
      <w:bookmarkStart w:id="2079" w:name="_Toc46824888"/>
      <w:bookmarkEnd w:id="2071"/>
      <w:bookmarkEnd w:id="2072"/>
      <w:r w:rsidRPr="00F419B2">
        <w:rPr>
          <w:rFonts w:cs="Arial"/>
        </w:rPr>
        <w:t xml:space="preserve">Справочник </w:t>
      </w:r>
      <w:r w:rsidR="00DB1DFC" w:rsidRPr="00F419B2">
        <w:rPr>
          <w:rFonts w:cs="Arial"/>
        </w:rPr>
        <w:t>«</w:t>
      </w:r>
      <w:r w:rsidR="00DD16E6" w:rsidRPr="00F419B2">
        <w:rPr>
          <w:rFonts w:cs="Arial"/>
        </w:rPr>
        <w:t>Группы периодов обучения</w:t>
      </w:r>
      <w:r w:rsidR="00DB1DFC" w:rsidRPr="00F419B2">
        <w:rPr>
          <w:rFonts w:cs="Arial"/>
        </w:rPr>
        <w:t>»</w:t>
      </w:r>
      <w:bookmarkEnd w:id="2079"/>
    </w:p>
    <w:p w14:paraId="51DBBD2C" w14:textId="77777777" w:rsidR="000624D5" w:rsidRPr="00F419B2" w:rsidRDefault="000624D5" w:rsidP="00DD16E6">
      <w:pPr>
        <w:pStyle w:val="phnormal"/>
        <w:rPr>
          <w:rFonts w:cs="Arial"/>
        </w:rPr>
      </w:pPr>
      <w:r w:rsidRPr="00F419B2">
        <w:rPr>
          <w:rFonts w:cs="Arial"/>
        </w:rPr>
        <w:t xml:space="preserve">Работа с данным справочником реализована в подключаемом плагине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Группы периодов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>.</w:t>
      </w:r>
    </w:p>
    <w:p w14:paraId="75F527B5" w14:textId="77777777" w:rsidR="000624D5" w:rsidRPr="00F419B2" w:rsidRDefault="000624D5" w:rsidP="00DD16E6">
      <w:pPr>
        <w:pStyle w:val="phnormal"/>
        <w:rPr>
          <w:rFonts w:cs="Arial"/>
        </w:rPr>
      </w:pPr>
      <w:r w:rsidRPr="00F419B2">
        <w:rPr>
          <w:rFonts w:cs="Arial"/>
        </w:rPr>
        <w:t xml:space="preserve">Чтобы начать работу со справочником, перейдите в пункт меню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Пуск</w:t>
      </w:r>
      <w:r w:rsidR="00D7548F" w:rsidRPr="00F419B2">
        <w:rPr>
          <w:rFonts w:cs="Arial"/>
        </w:rPr>
        <w:t>/</w:t>
      </w:r>
      <w:r w:rsidRPr="00F419B2">
        <w:rPr>
          <w:rFonts w:cs="Arial"/>
        </w:rPr>
        <w:t>Администрирование</w:t>
      </w:r>
      <w:r w:rsidR="00D7548F" w:rsidRPr="00F419B2">
        <w:rPr>
          <w:rFonts w:cs="Arial"/>
        </w:rPr>
        <w:t>/</w:t>
      </w:r>
      <w:r w:rsidRPr="00F419B2">
        <w:rPr>
          <w:rFonts w:cs="Arial"/>
        </w:rPr>
        <w:t>Группы периодов обучения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. Откроется окно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Группы периодов обучения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>. В окне отображаются группы периодов обучения, и привязанные к ним периоды обучения и организации.</w:t>
      </w:r>
    </w:p>
    <w:p w14:paraId="59014C14" w14:textId="77777777" w:rsidR="000624D5" w:rsidRPr="00F419B2" w:rsidRDefault="000624D5" w:rsidP="00DD16E6">
      <w:pPr>
        <w:pStyle w:val="40"/>
        <w:rPr>
          <w:rFonts w:cs="Arial"/>
        </w:rPr>
      </w:pPr>
      <w:bookmarkStart w:id="2080" w:name="_Toc500772460"/>
      <w:bookmarkStart w:id="2081" w:name="_Toc46824889"/>
      <w:r w:rsidRPr="00F419B2">
        <w:rPr>
          <w:rFonts w:cs="Arial"/>
        </w:rPr>
        <w:t>Группы периодов обучения</w:t>
      </w:r>
      <w:bookmarkEnd w:id="2080"/>
      <w:bookmarkEnd w:id="2081"/>
    </w:p>
    <w:p w14:paraId="21D088E3" w14:textId="2C7AA535" w:rsidR="000624D5" w:rsidRPr="00F419B2" w:rsidRDefault="000624D5" w:rsidP="00DD16E6">
      <w:pPr>
        <w:pStyle w:val="phnormal"/>
        <w:rPr>
          <w:rFonts w:cs="Arial"/>
        </w:rPr>
      </w:pPr>
      <w:r w:rsidRPr="00F419B2">
        <w:rPr>
          <w:rFonts w:cs="Arial"/>
        </w:rPr>
        <w:t xml:space="preserve">Чтобы добавить группу периодов обучения, нажмите на кнопку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Добавить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в разделе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Группы периодов обучения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откроется окно (</w:t>
      </w:r>
      <w:r w:rsidR="00430100" w:rsidRPr="00F419B2">
        <w:rPr>
          <w:rFonts w:cs="Arial"/>
        </w:rPr>
        <w:fldChar w:fldCharType="begin"/>
      </w:r>
      <w:r w:rsidR="00430100" w:rsidRPr="00F419B2">
        <w:rPr>
          <w:rFonts w:cs="Arial"/>
        </w:rPr>
        <w:instrText xml:space="preserve"> REF _Ref500410747 </w:instrText>
      </w:r>
      <w:r w:rsidR="00F419B2">
        <w:rPr>
          <w:rFonts w:cs="Arial"/>
        </w:rPr>
        <w:instrText xml:space="preserve"> \* MERGEFORMAT </w:instrText>
      </w:r>
      <w:r w:rsidR="00430100"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111</w:t>
      </w:r>
      <w:r w:rsidR="00430100" w:rsidRPr="00F419B2">
        <w:rPr>
          <w:rFonts w:cs="Arial"/>
        </w:rPr>
        <w:fldChar w:fldCharType="end"/>
      </w:r>
      <w:r w:rsidRPr="00F419B2">
        <w:rPr>
          <w:rFonts w:cs="Arial"/>
        </w:rPr>
        <w:t>).</w:t>
      </w:r>
    </w:p>
    <w:p w14:paraId="58203C56" w14:textId="77777777" w:rsidR="000624D5" w:rsidRPr="00F419B2" w:rsidRDefault="001534F3" w:rsidP="00DD16E6">
      <w:pPr>
        <w:pStyle w:val="phfigure"/>
        <w:rPr>
          <w:rFonts w:cs="Arial"/>
        </w:rPr>
      </w:pPr>
      <w:r w:rsidRPr="00F419B2">
        <w:rPr>
          <w:rFonts w:cs="Arial"/>
          <w:noProof/>
        </w:rPr>
        <w:drawing>
          <wp:inline distT="0" distB="0" distL="0" distR="0" wp14:anchorId="5471FE5C" wp14:editId="34380356">
            <wp:extent cx="3810000" cy="1000125"/>
            <wp:effectExtent l="0" t="0" r="0" b="9525"/>
            <wp:docPr id="149" name="Рисунок 14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6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7A135" w14:textId="186FD254" w:rsidR="000624D5" w:rsidRPr="00F419B2" w:rsidRDefault="000624D5" w:rsidP="00DD16E6">
      <w:pPr>
        <w:pStyle w:val="phfiguretitle"/>
      </w:pPr>
      <w:bookmarkStart w:id="2082" w:name="_Ref500410747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111</w:t>
        </w:r>
      </w:fldSimple>
      <w:bookmarkEnd w:id="2082"/>
      <w:r w:rsidRPr="00F419B2">
        <w:t xml:space="preserve"> – </w:t>
      </w:r>
      <w:r w:rsidR="00976F9E">
        <w:t>Окно «</w:t>
      </w:r>
      <w:r w:rsidRPr="00F419B2">
        <w:t>Группа периодов обучения: Добавление</w:t>
      </w:r>
      <w:r w:rsidR="00976F9E">
        <w:t>»</w:t>
      </w:r>
    </w:p>
    <w:p w14:paraId="0AB052A9" w14:textId="77777777" w:rsidR="000624D5" w:rsidRPr="00F419B2" w:rsidRDefault="000624D5" w:rsidP="00DD16E6">
      <w:pPr>
        <w:pStyle w:val="phnormal"/>
        <w:rPr>
          <w:rFonts w:cs="Arial"/>
        </w:rPr>
      </w:pPr>
      <w:r w:rsidRPr="00F419B2">
        <w:rPr>
          <w:rFonts w:cs="Arial"/>
        </w:rPr>
        <w:t xml:space="preserve">Введите наименование группы периодов обучения и нажмите на кнопку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Сохранить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>. В справочнике появится новая запись.</w:t>
      </w:r>
    </w:p>
    <w:p w14:paraId="295FE028" w14:textId="77777777" w:rsidR="000624D5" w:rsidRPr="00F419B2" w:rsidRDefault="000624D5" w:rsidP="00DD16E6">
      <w:pPr>
        <w:pStyle w:val="phnormal"/>
        <w:rPr>
          <w:rFonts w:cs="Arial"/>
        </w:rPr>
      </w:pPr>
      <w:r w:rsidRPr="00F419B2">
        <w:rPr>
          <w:rFonts w:cs="Arial"/>
        </w:rPr>
        <w:t xml:space="preserve">Чтобы изменить группу периодов обучения, выделите ее и нажмите на кнопку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Изменить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>.</w:t>
      </w:r>
    </w:p>
    <w:p w14:paraId="5E27324D" w14:textId="77777777" w:rsidR="000624D5" w:rsidRPr="00F419B2" w:rsidRDefault="000624D5" w:rsidP="00DD16E6">
      <w:pPr>
        <w:pStyle w:val="phnormal"/>
        <w:rPr>
          <w:rFonts w:cs="Arial"/>
        </w:rPr>
      </w:pPr>
      <w:r w:rsidRPr="00F419B2">
        <w:rPr>
          <w:rFonts w:cs="Arial"/>
        </w:rPr>
        <w:t xml:space="preserve">Чтобы удалить группу периодов обучения, выделите ее и нажмите на кнопку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Удалить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>. Удаление выделенной группы периодов обучения возможно, если:</w:t>
      </w:r>
    </w:p>
    <w:p w14:paraId="20C190A9" w14:textId="77777777" w:rsidR="000624D5" w:rsidRPr="00F419B2" w:rsidRDefault="000624D5" w:rsidP="00D46E39">
      <w:pPr>
        <w:pStyle w:val="phlistitemized1"/>
        <w:numPr>
          <w:ilvl w:val="0"/>
          <w:numId w:val="11"/>
        </w:numPr>
      </w:pPr>
      <w:r w:rsidRPr="00F419B2">
        <w:t>отсутствуют периоды, привязанные к данной группе;</w:t>
      </w:r>
    </w:p>
    <w:p w14:paraId="3CD77152" w14:textId="77777777" w:rsidR="000624D5" w:rsidRPr="00F419B2" w:rsidRDefault="000624D5" w:rsidP="00D46E39">
      <w:pPr>
        <w:pStyle w:val="phlistitemized1"/>
        <w:numPr>
          <w:ilvl w:val="0"/>
          <w:numId w:val="11"/>
        </w:numPr>
      </w:pPr>
      <w:r w:rsidRPr="00F419B2">
        <w:t>отсутствуют организации, привязанные к данной группе.</w:t>
      </w:r>
    </w:p>
    <w:p w14:paraId="30232D08" w14:textId="2127FC46" w:rsidR="000624D5" w:rsidRPr="00F419B2" w:rsidRDefault="000624D5" w:rsidP="00DD16E6">
      <w:pPr>
        <w:pStyle w:val="phnormal"/>
        <w:rPr>
          <w:rFonts w:cs="Arial"/>
        </w:rPr>
      </w:pPr>
      <w:r w:rsidRPr="00F419B2">
        <w:rPr>
          <w:rFonts w:cs="Arial"/>
        </w:rPr>
        <w:t>Если у выделенной группы есть связь с периодами обучения или организациями, откроется информационное окно с сообщением о наличии данных связей (</w:t>
      </w:r>
      <w:r w:rsidR="00430100" w:rsidRPr="00F419B2">
        <w:rPr>
          <w:rFonts w:cs="Arial"/>
        </w:rPr>
        <w:fldChar w:fldCharType="begin"/>
      </w:r>
      <w:r w:rsidR="00430100" w:rsidRPr="00F419B2">
        <w:rPr>
          <w:rFonts w:cs="Arial"/>
        </w:rPr>
        <w:instrText xml:space="preserve"> REF _Ref500411340 </w:instrText>
      </w:r>
      <w:r w:rsidR="00F419B2">
        <w:rPr>
          <w:rFonts w:cs="Arial"/>
        </w:rPr>
        <w:instrText xml:space="preserve"> \* MERGEFORMAT </w:instrText>
      </w:r>
      <w:r w:rsidR="00430100"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112</w:t>
      </w:r>
      <w:r w:rsidR="00430100" w:rsidRPr="00F419B2">
        <w:rPr>
          <w:rFonts w:cs="Arial"/>
        </w:rPr>
        <w:fldChar w:fldCharType="end"/>
      </w:r>
      <w:r w:rsidRPr="00F419B2">
        <w:rPr>
          <w:rFonts w:cs="Arial"/>
        </w:rPr>
        <w:t>).</w:t>
      </w:r>
    </w:p>
    <w:p w14:paraId="5083685E" w14:textId="2C9EDFF4" w:rsidR="000624D5" w:rsidRPr="00F419B2" w:rsidRDefault="00336AA1" w:rsidP="00DD16E6">
      <w:pPr>
        <w:pStyle w:val="phfigure"/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66025653" wp14:editId="02B6A152">
            <wp:extent cx="6152515" cy="4585970"/>
            <wp:effectExtent l="0" t="0" r="635" b="508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58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7BD88" w14:textId="77D3436E" w:rsidR="000624D5" w:rsidRPr="00F419B2" w:rsidRDefault="000624D5" w:rsidP="00DD16E6">
      <w:pPr>
        <w:pStyle w:val="phfiguretitle"/>
      </w:pPr>
      <w:bookmarkStart w:id="2083" w:name="_Ref500411340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112</w:t>
        </w:r>
      </w:fldSimple>
      <w:bookmarkEnd w:id="2083"/>
      <w:r w:rsidRPr="00F419B2">
        <w:t xml:space="preserve"> – Информационное окно</w:t>
      </w:r>
    </w:p>
    <w:p w14:paraId="473EED03" w14:textId="5D711C0F" w:rsidR="000624D5" w:rsidRPr="00F419B2" w:rsidRDefault="000624D5" w:rsidP="00DD16E6">
      <w:pPr>
        <w:pStyle w:val="phnormal"/>
        <w:rPr>
          <w:rFonts w:cs="Arial"/>
        </w:rPr>
      </w:pPr>
      <w:r w:rsidRPr="00F419B2">
        <w:rPr>
          <w:rFonts w:cs="Arial"/>
        </w:rPr>
        <w:t>Если у группы нет связей, откроется окно подтверждения действия (</w:t>
      </w:r>
      <w:r w:rsidR="00430100" w:rsidRPr="00F419B2">
        <w:rPr>
          <w:rFonts w:cs="Arial"/>
        </w:rPr>
        <w:fldChar w:fldCharType="begin"/>
      </w:r>
      <w:r w:rsidR="00430100" w:rsidRPr="00F419B2">
        <w:rPr>
          <w:rFonts w:cs="Arial"/>
        </w:rPr>
        <w:instrText xml:space="preserve"> REF _Ref500411486 </w:instrText>
      </w:r>
      <w:r w:rsidR="00F419B2">
        <w:rPr>
          <w:rFonts w:cs="Arial"/>
        </w:rPr>
        <w:instrText xml:space="preserve"> \* MERGEFORMAT </w:instrText>
      </w:r>
      <w:r w:rsidR="00430100"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113</w:t>
      </w:r>
      <w:r w:rsidR="00430100" w:rsidRPr="00F419B2">
        <w:rPr>
          <w:rFonts w:cs="Arial"/>
        </w:rPr>
        <w:fldChar w:fldCharType="end"/>
      </w:r>
      <w:r w:rsidRPr="00F419B2">
        <w:rPr>
          <w:rFonts w:cs="Arial"/>
        </w:rPr>
        <w:t>).</w:t>
      </w:r>
    </w:p>
    <w:p w14:paraId="5417676D" w14:textId="77777777" w:rsidR="000624D5" w:rsidRPr="00F419B2" w:rsidRDefault="001534F3" w:rsidP="00DD16E6">
      <w:pPr>
        <w:pStyle w:val="phfigure"/>
        <w:rPr>
          <w:rFonts w:cs="Arial"/>
        </w:rPr>
      </w:pPr>
      <w:r w:rsidRPr="00F419B2">
        <w:rPr>
          <w:rFonts w:cs="Arial"/>
          <w:noProof/>
        </w:rPr>
        <w:drawing>
          <wp:inline distT="0" distB="0" distL="0" distR="0" wp14:anchorId="6B772878" wp14:editId="555877CE">
            <wp:extent cx="3705225" cy="1076325"/>
            <wp:effectExtent l="0" t="0" r="9525" b="9525"/>
            <wp:docPr id="151" name="Рисунок 151" descr="screenshot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screenshot-4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7AA8C" w14:textId="71A52F77" w:rsidR="000624D5" w:rsidRPr="00F419B2" w:rsidRDefault="000624D5" w:rsidP="00DD16E6">
      <w:pPr>
        <w:pStyle w:val="phfiguretitle"/>
      </w:pPr>
      <w:bookmarkStart w:id="2084" w:name="_Ref500411486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113</w:t>
        </w:r>
      </w:fldSimple>
      <w:bookmarkEnd w:id="2084"/>
      <w:r w:rsidRPr="00F419B2">
        <w:t xml:space="preserve"> – </w:t>
      </w:r>
      <w:r w:rsidR="00976F9E">
        <w:t>Сообщение Системы</w:t>
      </w:r>
    </w:p>
    <w:p w14:paraId="7286908D" w14:textId="77777777" w:rsidR="000624D5" w:rsidRPr="00F419B2" w:rsidRDefault="009B4312" w:rsidP="00DD16E6">
      <w:pPr>
        <w:pStyle w:val="phnormal"/>
        <w:rPr>
          <w:rFonts w:cs="Arial"/>
        </w:rPr>
      </w:pPr>
      <w:r>
        <w:rPr>
          <w:rFonts w:cs="Arial"/>
        </w:rPr>
        <w:t>Чтобы удалить в</w:t>
      </w:r>
      <w:r w:rsidR="000624D5" w:rsidRPr="00F419B2">
        <w:rPr>
          <w:rFonts w:cs="Arial"/>
        </w:rPr>
        <w:t>ыбранн</w:t>
      </w:r>
      <w:r>
        <w:rPr>
          <w:rFonts w:cs="Arial"/>
        </w:rPr>
        <w:t>ую</w:t>
      </w:r>
      <w:r w:rsidR="000624D5" w:rsidRPr="00F419B2">
        <w:rPr>
          <w:rFonts w:cs="Arial"/>
        </w:rPr>
        <w:t xml:space="preserve"> групп</w:t>
      </w:r>
      <w:r>
        <w:rPr>
          <w:rFonts w:cs="Arial"/>
        </w:rPr>
        <w:t>у</w:t>
      </w:r>
      <w:r w:rsidR="000624D5" w:rsidRPr="00F419B2">
        <w:rPr>
          <w:rFonts w:cs="Arial"/>
        </w:rPr>
        <w:t xml:space="preserve"> периодов обучения </w:t>
      </w:r>
      <w:r>
        <w:rPr>
          <w:rFonts w:cs="Arial"/>
        </w:rPr>
        <w:t>удалить</w:t>
      </w:r>
      <w:r w:rsidR="000624D5" w:rsidRPr="00F419B2">
        <w:rPr>
          <w:rFonts w:cs="Arial"/>
        </w:rPr>
        <w:t xml:space="preserve"> из спра</w:t>
      </w:r>
      <w:r>
        <w:rPr>
          <w:rFonts w:cs="Arial"/>
        </w:rPr>
        <w:t>вочника, нажмите на кнопку «Да».</w:t>
      </w:r>
    </w:p>
    <w:p w14:paraId="2F646D4E" w14:textId="77777777" w:rsidR="000624D5" w:rsidRPr="00F419B2" w:rsidRDefault="000624D5" w:rsidP="00DD16E6">
      <w:pPr>
        <w:pStyle w:val="phnormal"/>
        <w:rPr>
          <w:rFonts w:cs="Arial"/>
        </w:rPr>
      </w:pPr>
      <w:r w:rsidRPr="00F419B2">
        <w:rPr>
          <w:rFonts w:cs="Arial"/>
        </w:rPr>
        <w:t xml:space="preserve">Чтобы обновить содержимое раздела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Группы периодов обучения</w:t>
      </w:r>
      <w:r w:rsidR="00DB1DFC" w:rsidRPr="00F419B2">
        <w:rPr>
          <w:rFonts w:cs="Arial"/>
        </w:rPr>
        <w:t>»</w:t>
      </w:r>
      <w:r w:rsidR="009B4312">
        <w:rPr>
          <w:rFonts w:cs="Arial"/>
        </w:rPr>
        <w:t>,</w:t>
      </w:r>
      <w:r w:rsidRPr="00F419B2">
        <w:rPr>
          <w:rFonts w:cs="Arial"/>
        </w:rPr>
        <w:t xml:space="preserve"> нажмите на кнопку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Обновить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>.</w:t>
      </w:r>
    </w:p>
    <w:p w14:paraId="3AC21B62" w14:textId="77777777" w:rsidR="000624D5" w:rsidRPr="00F419B2" w:rsidRDefault="000624D5" w:rsidP="00DD16E6">
      <w:pPr>
        <w:pStyle w:val="40"/>
        <w:rPr>
          <w:rFonts w:cs="Arial"/>
        </w:rPr>
      </w:pPr>
      <w:bookmarkStart w:id="2085" w:name="_Toc500772461"/>
      <w:bookmarkStart w:id="2086" w:name="_Toc46824890"/>
      <w:r w:rsidRPr="00F419B2">
        <w:rPr>
          <w:rFonts w:cs="Arial"/>
        </w:rPr>
        <w:lastRenderedPageBreak/>
        <w:t>Периоды обучения</w:t>
      </w:r>
      <w:bookmarkEnd w:id="2085"/>
      <w:bookmarkEnd w:id="2086"/>
    </w:p>
    <w:p w14:paraId="43A15478" w14:textId="77777777" w:rsidR="000624D5" w:rsidRPr="00F419B2" w:rsidRDefault="000624D5" w:rsidP="00DD16E6">
      <w:pPr>
        <w:pStyle w:val="phnormal"/>
        <w:rPr>
          <w:rFonts w:cs="Arial"/>
        </w:rPr>
      </w:pPr>
      <w:r w:rsidRPr="00F419B2">
        <w:rPr>
          <w:rFonts w:cs="Arial"/>
        </w:rPr>
        <w:t xml:space="preserve">Чтобы привязать новый период обучения к группе, выберите группу периодов обучения в разделе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Группы периодов обучения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и нажмите на кнопку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Добавить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в разделе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Периоды обучения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. Откроется окно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Периоды обучения: привязка периодов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>, заполните поля:</w:t>
      </w:r>
    </w:p>
    <w:p w14:paraId="1F325F94" w14:textId="77777777" w:rsidR="000624D5" w:rsidRPr="00F419B2" w:rsidRDefault="00DB1DFC" w:rsidP="00D46E39">
      <w:pPr>
        <w:pStyle w:val="phlistitemized1"/>
        <w:numPr>
          <w:ilvl w:val="0"/>
          <w:numId w:val="11"/>
        </w:numPr>
      </w:pPr>
      <w:r w:rsidRPr="00F419B2">
        <w:t>«</w:t>
      </w:r>
      <w:r w:rsidR="000624D5" w:rsidRPr="00F419B2">
        <w:t>Период обучения</w:t>
      </w:r>
      <w:r w:rsidRPr="00F419B2">
        <w:t>»</w:t>
      </w:r>
      <w:r w:rsidR="000624D5" w:rsidRPr="00F419B2">
        <w:t xml:space="preserve"> – выберите значение из справочника </w:t>
      </w:r>
      <w:r w:rsidRPr="00F419B2">
        <w:t>«</w:t>
      </w:r>
      <w:r w:rsidR="000624D5" w:rsidRPr="00F419B2">
        <w:t>Периоды обучения</w:t>
      </w:r>
      <w:r w:rsidRPr="00F419B2">
        <w:t>»</w:t>
      </w:r>
      <w:r w:rsidR="000624D5" w:rsidRPr="00F419B2">
        <w:t>;</w:t>
      </w:r>
    </w:p>
    <w:p w14:paraId="6A897E64" w14:textId="77777777" w:rsidR="000624D5" w:rsidRPr="00F419B2" w:rsidRDefault="00DB1DFC" w:rsidP="00D46E39">
      <w:pPr>
        <w:pStyle w:val="phlistitemized1"/>
        <w:numPr>
          <w:ilvl w:val="0"/>
          <w:numId w:val="11"/>
        </w:numPr>
      </w:pPr>
      <w:r w:rsidRPr="00F419B2">
        <w:t>«</w:t>
      </w:r>
      <w:r w:rsidR="000624D5" w:rsidRPr="00F419B2">
        <w:t>Дата начала</w:t>
      </w:r>
      <w:r w:rsidRPr="00F419B2">
        <w:t>»</w:t>
      </w:r>
      <w:r w:rsidR="000624D5" w:rsidRPr="00F419B2">
        <w:t xml:space="preserve"> – введите дату начала периода с помощью календаря;</w:t>
      </w:r>
    </w:p>
    <w:p w14:paraId="37C2A310" w14:textId="77777777" w:rsidR="000624D5" w:rsidRPr="00F419B2" w:rsidRDefault="00DB1DFC" w:rsidP="00D46E39">
      <w:pPr>
        <w:pStyle w:val="phlistitemized1"/>
        <w:numPr>
          <w:ilvl w:val="0"/>
          <w:numId w:val="11"/>
        </w:numPr>
      </w:pPr>
      <w:r w:rsidRPr="00F419B2">
        <w:t>«</w:t>
      </w:r>
      <w:r w:rsidR="000624D5" w:rsidRPr="00F419B2">
        <w:t>Дата окончания</w:t>
      </w:r>
      <w:r w:rsidRPr="00F419B2">
        <w:t>»</w:t>
      </w:r>
      <w:r w:rsidR="000624D5" w:rsidRPr="00F419B2">
        <w:t xml:space="preserve"> – введите дату окончания периода с помощью календаря.</w:t>
      </w:r>
    </w:p>
    <w:p w14:paraId="40F66365" w14:textId="77777777" w:rsidR="000624D5" w:rsidRPr="00F419B2" w:rsidRDefault="000624D5" w:rsidP="00DD16E6">
      <w:pPr>
        <w:pStyle w:val="phnormal"/>
        <w:rPr>
          <w:rFonts w:cs="Arial"/>
          <w:b/>
        </w:rPr>
      </w:pPr>
      <w:r w:rsidRPr="00F419B2">
        <w:rPr>
          <w:rFonts w:cs="Arial"/>
          <w:b/>
        </w:rPr>
        <w:t>Примечания</w:t>
      </w:r>
    </w:p>
    <w:p w14:paraId="474FF794" w14:textId="77777777" w:rsidR="000624D5" w:rsidRPr="00F419B2" w:rsidRDefault="000624D5" w:rsidP="00DD16E6">
      <w:pPr>
        <w:pStyle w:val="phnormal"/>
        <w:rPr>
          <w:rFonts w:cs="Arial"/>
        </w:rPr>
      </w:pPr>
      <w:r w:rsidRPr="00F419B2">
        <w:rPr>
          <w:rFonts w:cs="Arial"/>
        </w:rPr>
        <w:t>1 Дата начала периода не может быть позже или равна дате его окончания.</w:t>
      </w:r>
    </w:p>
    <w:p w14:paraId="61D9B318" w14:textId="77777777" w:rsidR="000624D5" w:rsidRPr="00F419B2" w:rsidRDefault="000624D5" w:rsidP="00DD16E6">
      <w:pPr>
        <w:pStyle w:val="phnormal"/>
        <w:rPr>
          <w:rFonts w:cs="Arial"/>
        </w:rPr>
      </w:pPr>
      <w:r w:rsidRPr="00F419B2">
        <w:rPr>
          <w:rFonts w:cs="Arial"/>
        </w:rPr>
        <w:t>2 Период между датой начала (включая дату начала) и датой окончания (включая</w:t>
      </w:r>
      <w:r w:rsidR="0094393F" w:rsidRPr="00F419B2">
        <w:rPr>
          <w:rFonts w:cs="Arial"/>
        </w:rPr>
        <w:t xml:space="preserve"> </w:t>
      </w:r>
      <w:r w:rsidRPr="00F419B2">
        <w:rPr>
          <w:rFonts w:cs="Arial"/>
        </w:rPr>
        <w:t>дату окончания) не должен пересекаться с другими периодами группы периодов обучения.</w:t>
      </w:r>
    </w:p>
    <w:p w14:paraId="77B880BF" w14:textId="77777777" w:rsidR="000624D5" w:rsidRPr="00F419B2" w:rsidRDefault="000624D5" w:rsidP="00DD16E6">
      <w:pPr>
        <w:pStyle w:val="phnormal"/>
        <w:rPr>
          <w:rFonts w:cs="Arial"/>
        </w:rPr>
      </w:pPr>
      <w:r w:rsidRPr="00F419B2">
        <w:rPr>
          <w:rFonts w:cs="Arial"/>
        </w:rPr>
        <w:t xml:space="preserve">Нажмите на кнопку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Сохранить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>. Новый период будет привязан к группе.</w:t>
      </w:r>
    </w:p>
    <w:p w14:paraId="32493AFB" w14:textId="77777777" w:rsidR="00C6671C" w:rsidRDefault="000624D5" w:rsidP="00DD16E6">
      <w:pPr>
        <w:pStyle w:val="phnormal"/>
        <w:rPr>
          <w:rFonts w:cs="Arial"/>
        </w:rPr>
      </w:pPr>
      <w:r w:rsidRPr="00F419B2">
        <w:rPr>
          <w:rFonts w:cs="Arial"/>
        </w:rPr>
        <w:t xml:space="preserve">Чтобы удалить период обучения, выделите его и нажмите на кнопку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Удалить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>. Удаление периода обучения возможно, если к нему не прикреплены подпериоды обучения.</w:t>
      </w:r>
    </w:p>
    <w:p w14:paraId="5E8346CE" w14:textId="543938EA" w:rsidR="000624D5" w:rsidRPr="00F419B2" w:rsidRDefault="000624D5" w:rsidP="00DD16E6">
      <w:pPr>
        <w:pStyle w:val="phnormal"/>
        <w:rPr>
          <w:rFonts w:cs="Arial"/>
        </w:rPr>
      </w:pPr>
      <w:r w:rsidRPr="00F419B2">
        <w:rPr>
          <w:rFonts w:cs="Arial"/>
        </w:rPr>
        <w:t xml:space="preserve">Если у периода есть подпериоды, откроется информационное окно с сообщением: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Для удаления периода необходимо удалить подпериоды обучения, в: &lt;Наименование Организации 1&gt; &lt;Наименование подпериода обучения, относящегося к данному периоду</w:t>
      </w:r>
      <w:r w:rsidR="00CB0073" w:rsidRPr="00F419B2">
        <w:rPr>
          <w:rFonts w:cs="Arial"/>
        </w:rPr>
        <w:t xml:space="preserve"> </w:t>
      </w:r>
      <w:r w:rsidRPr="00F419B2">
        <w:rPr>
          <w:rFonts w:cs="Arial"/>
        </w:rPr>
        <w:t>1 &gt;</w:t>
      </w:r>
      <w:r w:rsidR="00C6671C">
        <w:rPr>
          <w:rFonts w:cs="Arial"/>
        </w:rPr>
        <w:t xml:space="preserve">, </w:t>
      </w:r>
      <w:r w:rsidR="004A25AD" w:rsidRPr="00F419B2">
        <w:rPr>
          <w:rFonts w:cs="Arial"/>
        </w:rPr>
        <w:t>…</w:t>
      </w:r>
      <w:r w:rsidRPr="00F419B2">
        <w:rPr>
          <w:rFonts w:cs="Arial"/>
        </w:rPr>
        <w:t xml:space="preserve"> &lt;Наименование подпериода обучения</w:t>
      </w:r>
      <w:r w:rsidR="004A1435" w:rsidRPr="00F419B2">
        <w:rPr>
          <w:rFonts w:cs="Arial"/>
        </w:rPr>
        <w:t xml:space="preserve"> </w:t>
      </w:r>
      <w:r w:rsidRPr="00F419B2">
        <w:rPr>
          <w:rFonts w:cs="Arial"/>
        </w:rPr>
        <w:t>n, относящегося к данному периоду&gt; … &lt;Наименование Организации m&gt;</w:t>
      </w:r>
      <w:r w:rsidR="00CB0073" w:rsidRPr="00F419B2">
        <w:rPr>
          <w:rFonts w:cs="Arial"/>
        </w:rPr>
        <w:t xml:space="preserve"> </w:t>
      </w:r>
      <w:r w:rsidRPr="00F419B2">
        <w:rPr>
          <w:rFonts w:cs="Arial"/>
        </w:rPr>
        <w:t>&lt;Наименование подпериода обучения, относящегося к данному периоду</w:t>
      </w:r>
      <w:r w:rsidR="00CB0073" w:rsidRPr="00F419B2">
        <w:rPr>
          <w:rFonts w:cs="Arial"/>
        </w:rPr>
        <w:t xml:space="preserve"> </w:t>
      </w:r>
      <w:r w:rsidRPr="00F419B2">
        <w:rPr>
          <w:rFonts w:cs="Arial"/>
        </w:rPr>
        <w:t>1 &gt;</w:t>
      </w:r>
      <w:r w:rsidR="00C6671C">
        <w:rPr>
          <w:rFonts w:cs="Arial"/>
        </w:rPr>
        <w:t xml:space="preserve">, </w:t>
      </w:r>
      <w:r w:rsidR="004A25AD" w:rsidRPr="00F419B2">
        <w:rPr>
          <w:rFonts w:cs="Arial"/>
        </w:rPr>
        <w:t>…</w:t>
      </w:r>
      <w:r w:rsidRPr="00F419B2">
        <w:rPr>
          <w:rFonts w:cs="Arial"/>
        </w:rPr>
        <w:t xml:space="preserve"> &lt;_Наименование подпериода обучения</w:t>
      </w:r>
      <w:r w:rsidR="004A1435" w:rsidRPr="00F419B2">
        <w:rPr>
          <w:rFonts w:cs="Arial"/>
        </w:rPr>
        <w:t xml:space="preserve"> </w:t>
      </w:r>
      <w:r w:rsidRPr="00F419B2">
        <w:rPr>
          <w:rFonts w:cs="Arial"/>
        </w:rPr>
        <w:t>k, относящегося к данному периоду</w:t>
      </w:r>
      <w:r w:rsidR="00896060" w:rsidRPr="00F419B2">
        <w:rPr>
          <w:rFonts w:cs="Arial"/>
        </w:rPr>
        <w:t xml:space="preserve">&gt;». </w:t>
      </w:r>
      <w:r w:rsidRPr="00F419B2">
        <w:rPr>
          <w:rFonts w:cs="Arial"/>
        </w:rPr>
        <w:t xml:space="preserve">Нажмите на кнопку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Закрыть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>, период не будет удален.</w:t>
      </w:r>
    </w:p>
    <w:p w14:paraId="6D4026AC" w14:textId="4614D5F0" w:rsidR="000624D5" w:rsidRPr="00F419B2" w:rsidRDefault="000624D5" w:rsidP="00DD16E6">
      <w:pPr>
        <w:pStyle w:val="phnormal"/>
        <w:rPr>
          <w:rFonts w:cs="Arial"/>
        </w:rPr>
      </w:pPr>
      <w:r w:rsidRPr="00F419B2">
        <w:rPr>
          <w:rFonts w:cs="Arial"/>
        </w:rPr>
        <w:t>Если к периоду не привязаны подпериоды, откроется окно подтверждения действия (</w:t>
      </w:r>
      <w:r w:rsidR="00430100" w:rsidRPr="00F419B2">
        <w:rPr>
          <w:rFonts w:cs="Arial"/>
        </w:rPr>
        <w:fldChar w:fldCharType="begin"/>
      </w:r>
      <w:r w:rsidR="00430100" w:rsidRPr="00F419B2">
        <w:rPr>
          <w:rFonts w:cs="Arial"/>
        </w:rPr>
        <w:instrText xml:space="preserve"> REF _Ref500417346 </w:instrText>
      </w:r>
      <w:r w:rsidR="00F419B2">
        <w:rPr>
          <w:rFonts w:cs="Arial"/>
        </w:rPr>
        <w:instrText xml:space="preserve"> \* MERGEFORMAT </w:instrText>
      </w:r>
      <w:r w:rsidR="00430100"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114</w:t>
      </w:r>
      <w:r w:rsidR="00430100" w:rsidRPr="00F419B2">
        <w:rPr>
          <w:rFonts w:cs="Arial"/>
        </w:rPr>
        <w:fldChar w:fldCharType="end"/>
      </w:r>
      <w:r w:rsidRPr="00F419B2">
        <w:rPr>
          <w:rFonts w:cs="Arial"/>
        </w:rPr>
        <w:t>).</w:t>
      </w:r>
    </w:p>
    <w:p w14:paraId="51188C85" w14:textId="77777777" w:rsidR="000624D5" w:rsidRPr="00F419B2" w:rsidRDefault="001534F3" w:rsidP="00DD16E6">
      <w:pPr>
        <w:pStyle w:val="phfigure"/>
        <w:rPr>
          <w:rFonts w:cs="Arial"/>
        </w:rPr>
      </w:pPr>
      <w:r w:rsidRPr="00F419B2">
        <w:rPr>
          <w:rFonts w:cs="Arial"/>
          <w:noProof/>
        </w:rPr>
        <w:drawing>
          <wp:inline distT="0" distB="0" distL="0" distR="0" wp14:anchorId="3DF90F8C" wp14:editId="16D6556A">
            <wp:extent cx="3705225" cy="1076325"/>
            <wp:effectExtent l="0" t="0" r="9525" b="9525"/>
            <wp:docPr id="152" name="Рисунок 15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7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3A3DB" w14:textId="0B6F3F1C" w:rsidR="000624D5" w:rsidRPr="00F419B2" w:rsidRDefault="000624D5" w:rsidP="00DD16E6">
      <w:pPr>
        <w:pStyle w:val="phfiguretitle"/>
      </w:pPr>
      <w:bookmarkStart w:id="2087" w:name="_Ref500417346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114</w:t>
        </w:r>
      </w:fldSimple>
      <w:bookmarkEnd w:id="2087"/>
      <w:r w:rsidRPr="00F419B2">
        <w:t xml:space="preserve"> – </w:t>
      </w:r>
      <w:r w:rsidR="00976F9E">
        <w:t>Сообщение Системы</w:t>
      </w:r>
    </w:p>
    <w:p w14:paraId="1341E4B9" w14:textId="6C7D4085" w:rsidR="009B4312" w:rsidRDefault="009B4312" w:rsidP="00DD16E6">
      <w:pPr>
        <w:pStyle w:val="phnormal"/>
        <w:rPr>
          <w:rFonts w:cs="Arial"/>
        </w:rPr>
      </w:pPr>
      <w:r>
        <w:rPr>
          <w:rFonts w:cs="Arial"/>
        </w:rPr>
        <w:lastRenderedPageBreak/>
        <w:t xml:space="preserve">Чтобы удалить период действия, </w:t>
      </w:r>
      <w:r w:rsidRPr="00F419B2">
        <w:rPr>
          <w:rFonts w:cs="Arial"/>
        </w:rPr>
        <w:t xml:space="preserve">нажмите </w:t>
      </w:r>
      <w:r w:rsidR="000624D5" w:rsidRPr="00F419B2">
        <w:rPr>
          <w:rFonts w:cs="Arial"/>
        </w:rPr>
        <w:t xml:space="preserve">на кнопку </w:t>
      </w:r>
      <w:r w:rsidR="00DB1DFC" w:rsidRPr="00F419B2">
        <w:rPr>
          <w:rFonts w:cs="Arial"/>
        </w:rPr>
        <w:t>«</w:t>
      </w:r>
      <w:r w:rsidR="000624D5" w:rsidRPr="00F419B2">
        <w:rPr>
          <w:rFonts w:cs="Arial"/>
        </w:rPr>
        <w:t>Да</w:t>
      </w:r>
      <w:r w:rsidR="00DB1DFC" w:rsidRPr="00F419B2">
        <w:rPr>
          <w:rFonts w:cs="Arial"/>
        </w:rPr>
        <w:t>»</w:t>
      </w:r>
      <w:r>
        <w:rPr>
          <w:rFonts w:cs="Arial"/>
        </w:rPr>
        <w:t>.</w:t>
      </w:r>
    </w:p>
    <w:p w14:paraId="61F050B7" w14:textId="77777777" w:rsidR="000624D5" w:rsidRPr="00F419B2" w:rsidRDefault="000624D5" w:rsidP="00DD16E6">
      <w:pPr>
        <w:pStyle w:val="phnormal"/>
        <w:rPr>
          <w:rFonts w:cs="Arial"/>
        </w:rPr>
      </w:pPr>
      <w:r w:rsidRPr="00F419B2">
        <w:rPr>
          <w:rFonts w:cs="Arial"/>
        </w:rPr>
        <w:t xml:space="preserve">Чтобы обновить содержимое раздела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Периоды обучения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, нажмите на кнопку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Обновить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>.</w:t>
      </w:r>
    </w:p>
    <w:p w14:paraId="5B556F92" w14:textId="77777777" w:rsidR="000624D5" w:rsidRPr="00F419B2" w:rsidRDefault="000624D5" w:rsidP="00DD16E6">
      <w:pPr>
        <w:pStyle w:val="40"/>
        <w:rPr>
          <w:rFonts w:cs="Arial"/>
        </w:rPr>
      </w:pPr>
      <w:bookmarkStart w:id="2088" w:name="_Toc500772462"/>
      <w:bookmarkStart w:id="2089" w:name="_Toc46824891"/>
      <w:r w:rsidRPr="00F419B2">
        <w:rPr>
          <w:rFonts w:cs="Arial"/>
        </w:rPr>
        <w:t>Организации</w:t>
      </w:r>
      <w:bookmarkEnd w:id="2088"/>
      <w:bookmarkEnd w:id="2089"/>
    </w:p>
    <w:p w14:paraId="49B9CFBC" w14:textId="77777777" w:rsidR="00C6671C" w:rsidRDefault="000624D5" w:rsidP="000624D5">
      <w:pPr>
        <w:pStyle w:val="phnormal"/>
        <w:rPr>
          <w:rFonts w:cs="Arial"/>
        </w:rPr>
      </w:pPr>
      <w:r w:rsidRPr="00F419B2">
        <w:rPr>
          <w:rFonts w:cs="Arial"/>
        </w:rPr>
        <w:t xml:space="preserve">Чтобы привязать подпериод обучения к периоду обучения, выберите период обучения в области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Периоды обучения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и нажмите на кнопку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Добавить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в разделе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Организации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. Откроется окно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Организация: Привязка подпериодов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>.</w:t>
      </w:r>
    </w:p>
    <w:p w14:paraId="386F4269" w14:textId="3E687E15" w:rsidR="000624D5" w:rsidRPr="00F419B2" w:rsidRDefault="000624D5" w:rsidP="000624D5">
      <w:pPr>
        <w:pStyle w:val="phnormal"/>
        <w:rPr>
          <w:rFonts w:cs="Arial"/>
        </w:rPr>
      </w:pPr>
      <w:r w:rsidRPr="00F419B2">
        <w:rPr>
          <w:rFonts w:cs="Arial"/>
        </w:rPr>
        <w:t xml:space="preserve">Выберите организацию в поле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Организация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из реестра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Организации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>.</w:t>
      </w:r>
    </w:p>
    <w:p w14:paraId="1F538FB0" w14:textId="77777777" w:rsidR="000624D5" w:rsidRPr="00F419B2" w:rsidRDefault="000624D5" w:rsidP="000624D5">
      <w:pPr>
        <w:pStyle w:val="phnormal"/>
        <w:rPr>
          <w:rFonts w:cs="Arial"/>
        </w:rPr>
      </w:pPr>
      <w:r w:rsidRPr="00F419B2">
        <w:rPr>
          <w:rFonts w:cs="Arial"/>
        </w:rPr>
        <w:t xml:space="preserve">Чтобы переместить подпериоды обучения, установите напротив них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флажки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в области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Подпериоды обучения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и нажмите на кнопку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Переместить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. В открывшемся окне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Периоды обучения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выделите нужный период и нажмите на кнопку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Выбрать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>.</w:t>
      </w:r>
    </w:p>
    <w:p w14:paraId="63BC08BC" w14:textId="565C36C3" w:rsidR="000624D5" w:rsidRPr="00F419B2" w:rsidRDefault="000624D5" w:rsidP="000624D5">
      <w:pPr>
        <w:pStyle w:val="phnormal"/>
        <w:rPr>
          <w:rFonts w:cs="Arial"/>
        </w:rPr>
      </w:pPr>
      <w:r w:rsidRPr="00F419B2">
        <w:rPr>
          <w:rFonts w:cs="Arial"/>
        </w:rPr>
        <w:t xml:space="preserve">Нажмите на кнопку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Сохранить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, чтобы сохранить введенные данные. После нажатия </w:t>
      </w:r>
      <w:r w:rsidR="009B4312">
        <w:rPr>
          <w:rFonts w:cs="Arial"/>
        </w:rPr>
        <w:t xml:space="preserve">на </w:t>
      </w:r>
      <w:r w:rsidRPr="00F419B2">
        <w:rPr>
          <w:rFonts w:cs="Arial"/>
        </w:rPr>
        <w:t>данн</w:t>
      </w:r>
      <w:r w:rsidR="009B4312">
        <w:rPr>
          <w:rFonts w:cs="Arial"/>
        </w:rPr>
        <w:t>ую</w:t>
      </w:r>
      <w:r w:rsidRPr="00F419B2">
        <w:rPr>
          <w:rFonts w:cs="Arial"/>
        </w:rPr>
        <w:t xml:space="preserve"> кнопк</w:t>
      </w:r>
      <w:r w:rsidR="009B4312">
        <w:rPr>
          <w:rFonts w:cs="Arial"/>
        </w:rPr>
        <w:t>у</w:t>
      </w:r>
      <w:r w:rsidRPr="00F419B2">
        <w:rPr>
          <w:rFonts w:cs="Arial"/>
        </w:rPr>
        <w:t xml:space="preserve"> осуществится проверка корректности заполнения поля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Организация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и привязки подпериодов, если подпериоды обучения не входят в выбранный период обучения, то отобразится информационное сообщение: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Подпериоды обучения: &lt;</w:t>
      </w:r>
      <w:r w:rsidRPr="00F419B2">
        <w:rPr>
          <w:rStyle w:val="affff1"/>
          <w:rFonts w:cs="Arial"/>
          <w:i w:val="0"/>
          <w:iCs w:val="0"/>
        </w:rPr>
        <w:t>Наименование подпериода обучения</w:t>
      </w:r>
      <w:r w:rsidR="00CB0073" w:rsidRPr="00F419B2">
        <w:rPr>
          <w:rStyle w:val="affff1"/>
          <w:rFonts w:cs="Arial"/>
          <w:i w:val="0"/>
          <w:iCs w:val="0"/>
        </w:rPr>
        <w:t xml:space="preserve"> </w:t>
      </w:r>
      <w:r w:rsidRPr="00F419B2">
        <w:rPr>
          <w:rStyle w:val="affff1"/>
          <w:rFonts w:cs="Arial"/>
          <w:i w:val="0"/>
          <w:iCs w:val="0"/>
        </w:rPr>
        <w:t>1</w:t>
      </w:r>
      <w:r w:rsidRPr="00F419B2">
        <w:rPr>
          <w:rFonts w:cs="Arial"/>
        </w:rPr>
        <w:t>&gt;</w:t>
      </w:r>
      <w:r w:rsidR="00C6671C">
        <w:rPr>
          <w:rFonts w:cs="Arial"/>
        </w:rPr>
        <w:t xml:space="preserve">, </w:t>
      </w:r>
      <w:r w:rsidR="004A25AD" w:rsidRPr="00F419B2">
        <w:rPr>
          <w:rFonts w:cs="Arial"/>
        </w:rPr>
        <w:t>…</w:t>
      </w:r>
      <w:r w:rsidRPr="00F419B2">
        <w:rPr>
          <w:rFonts w:cs="Arial"/>
        </w:rPr>
        <w:t xml:space="preserve"> &lt;</w:t>
      </w:r>
      <w:r w:rsidRPr="00F419B2">
        <w:rPr>
          <w:rStyle w:val="affff1"/>
          <w:rFonts w:cs="Arial"/>
          <w:i w:val="0"/>
          <w:iCs w:val="0"/>
        </w:rPr>
        <w:t>Наименование подпериода обучения</w:t>
      </w:r>
      <w:r w:rsidR="00CB0073" w:rsidRPr="00F419B2">
        <w:rPr>
          <w:rStyle w:val="affff1"/>
          <w:rFonts w:cs="Arial"/>
          <w:i w:val="0"/>
          <w:iCs w:val="0"/>
        </w:rPr>
        <w:t xml:space="preserve"> </w:t>
      </w:r>
      <w:r w:rsidRPr="00F419B2">
        <w:rPr>
          <w:rStyle w:val="affff1"/>
          <w:rFonts w:cs="Arial"/>
          <w:i w:val="0"/>
          <w:iCs w:val="0"/>
        </w:rPr>
        <w:t>n</w:t>
      </w:r>
      <w:r w:rsidRPr="00F419B2">
        <w:rPr>
          <w:rFonts w:cs="Arial"/>
        </w:rPr>
        <w:t>&gt;</w:t>
      </w:r>
      <w:r w:rsidR="004A25AD" w:rsidRPr="00F419B2">
        <w:rPr>
          <w:rFonts w:cs="Arial"/>
        </w:rPr>
        <w:t>…</w:t>
      </w:r>
      <w:r w:rsidRPr="00F419B2">
        <w:rPr>
          <w:rFonts w:cs="Arial"/>
        </w:rPr>
        <w:t>не входят в интервалы Периодов обучения: &lt;</w:t>
      </w:r>
      <w:r w:rsidRPr="00F419B2">
        <w:rPr>
          <w:rStyle w:val="affff1"/>
          <w:rFonts w:cs="Arial"/>
          <w:i w:val="0"/>
          <w:iCs w:val="0"/>
        </w:rPr>
        <w:t>Наименование периода</w:t>
      </w:r>
      <w:r w:rsidR="00CB0073" w:rsidRPr="00F419B2">
        <w:rPr>
          <w:rStyle w:val="affff1"/>
          <w:rFonts w:cs="Arial"/>
          <w:i w:val="0"/>
          <w:iCs w:val="0"/>
        </w:rPr>
        <w:t xml:space="preserve"> </w:t>
      </w:r>
      <w:r w:rsidRPr="00F419B2">
        <w:rPr>
          <w:rStyle w:val="affff1"/>
          <w:rFonts w:cs="Arial"/>
          <w:i w:val="0"/>
          <w:iCs w:val="0"/>
        </w:rPr>
        <w:t>1</w:t>
      </w:r>
      <w:r w:rsidRPr="00F419B2">
        <w:rPr>
          <w:rFonts w:cs="Arial"/>
        </w:rPr>
        <w:t>&gt;</w:t>
      </w:r>
      <w:r w:rsidR="004A25AD" w:rsidRPr="00F419B2">
        <w:rPr>
          <w:rFonts w:cs="Arial"/>
        </w:rPr>
        <w:t>…</w:t>
      </w:r>
      <w:r w:rsidRPr="00F419B2">
        <w:rPr>
          <w:rFonts w:cs="Arial"/>
        </w:rPr>
        <w:t>&lt;</w:t>
      </w:r>
      <w:r w:rsidRPr="00F419B2">
        <w:rPr>
          <w:rStyle w:val="affff1"/>
          <w:rFonts w:cs="Arial"/>
          <w:i w:val="0"/>
          <w:iCs w:val="0"/>
        </w:rPr>
        <w:t>Наименование периода</w:t>
      </w:r>
      <w:r w:rsidR="00CB0073" w:rsidRPr="00F419B2">
        <w:rPr>
          <w:rStyle w:val="affff1"/>
          <w:rFonts w:cs="Arial"/>
          <w:i w:val="0"/>
          <w:iCs w:val="0"/>
        </w:rPr>
        <w:t xml:space="preserve"> </w:t>
      </w:r>
      <w:r w:rsidRPr="00F419B2">
        <w:rPr>
          <w:rStyle w:val="affff1"/>
          <w:rFonts w:cs="Arial"/>
          <w:i w:val="0"/>
          <w:iCs w:val="0"/>
        </w:rPr>
        <w:t>n</w:t>
      </w:r>
      <w:r w:rsidRPr="00F419B2">
        <w:rPr>
          <w:rFonts w:cs="Arial"/>
        </w:rPr>
        <w:t xml:space="preserve">&gt; соответственно </w:t>
      </w:r>
      <w:r w:rsidR="004A25AD" w:rsidRPr="00F419B2">
        <w:rPr>
          <w:rFonts w:cs="Arial"/>
        </w:rPr>
        <w:t>–</w:t>
      </w:r>
      <w:r w:rsidRPr="00F419B2">
        <w:rPr>
          <w:rFonts w:cs="Arial"/>
        </w:rPr>
        <w:t xml:space="preserve"> осуществите перепривяз</w:t>
      </w:r>
      <w:r w:rsidR="004D35B3" w:rsidRPr="00F419B2">
        <w:rPr>
          <w:rFonts w:cs="Arial"/>
        </w:rPr>
        <w:t xml:space="preserve">ку подпериодов с помощью кнопки </w:t>
      </w:r>
      <w:r w:rsidR="00DB1DFC" w:rsidRPr="00F419B2">
        <w:rPr>
          <w:rFonts w:cs="Arial"/>
        </w:rPr>
        <w:t>«</w:t>
      </w:r>
      <w:r w:rsidRPr="00F419B2">
        <w:rPr>
          <w:rStyle w:val="affff1"/>
          <w:rFonts w:cs="Arial"/>
          <w:i w:val="0"/>
          <w:iCs w:val="0"/>
        </w:rPr>
        <w:t>Переместить</w:t>
      </w:r>
      <w:r w:rsidR="00DB1DFC" w:rsidRPr="00F419B2">
        <w:rPr>
          <w:rStyle w:val="affff1"/>
          <w:rFonts w:cs="Arial"/>
          <w:i w:val="0"/>
          <w:iCs w:val="0"/>
        </w:rPr>
        <w:t>»</w:t>
      </w:r>
      <w:r w:rsidRPr="00F419B2">
        <w:rPr>
          <w:rFonts w:cs="Arial"/>
        </w:rPr>
        <w:t xml:space="preserve">. Для корректировки дат существующих в системе периодов обучения перейдите в справочник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Периоды обучения</w:t>
      </w:r>
      <w:r w:rsidR="00896060" w:rsidRPr="00F419B2">
        <w:rPr>
          <w:rFonts w:cs="Arial"/>
        </w:rPr>
        <w:t>»</w:t>
      </w:r>
      <w:r w:rsidRPr="00F419B2">
        <w:rPr>
          <w:rFonts w:cs="Arial"/>
        </w:rPr>
        <w:t>.</w:t>
      </w:r>
    </w:p>
    <w:p w14:paraId="3FA7FE2C" w14:textId="77777777" w:rsidR="000624D5" w:rsidRPr="00F419B2" w:rsidRDefault="000624D5" w:rsidP="000624D5">
      <w:pPr>
        <w:pStyle w:val="phnormal"/>
        <w:rPr>
          <w:rFonts w:cs="Arial"/>
        </w:rPr>
      </w:pPr>
      <w:r w:rsidRPr="00F419B2">
        <w:rPr>
          <w:rFonts w:cs="Arial"/>
        </w:rPr>
        <w:t xml:space="preserve">Чтобы удалить организацию, выделите ее и нажмите на кнопку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Удалить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>. Удаление организации возможно, если к ней не прикреплены подпериоды обучения.</w:t>
      </w:r>
    </w:p>
    <w:p w14:paraId="2ACEAAB6" w14:textId="0E626CD4" w:rsidR="000624D5" w:rsidRPr="00F419B2" w:rsidRDefault="000624D5" w:rsidP="000624D5">
      <w:pPr>
        <w:pStyle w:val="phnormal"/>
        <w:rPr>
          <w:rFonts w:cs="Arial"/>
        </w:rPr>
      </w:pPr>
      <w:r w:rsidRPr="00F419B2">
        <w:rPr>
          <w:rFonts w:cs="Arial"/>
        </w:rPr>
        <w:t xml:space="preserve">Если у организации есть подпериоды, то откроется окно с информационным сообщением: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Для удаления организации необходимо удалить подпериоды обучения, в: &lt;Наименование Организации 1&gt; &lt;Наименование подпериода обучения, относящегося к данному периоду</w:t>
      </w:r>
      <w:r w:rsidR="00CB0073" w:rsidRPr="00F419B2">
        <w:rPr>
          <w:rFonts w:cs="Arial"/>
        </w:rPr>
        <w:t xml:space="preserve"> </w:t>
      </w:r>
      <w:r w:rsidRPr="00F419B2">
        <w:rPr>
          <w:rFonts w:cs="Arial"/>
        </w:rPr>
        <w:t>1&gt;</w:t>
      </w:r>
      <w:r w:rsidR="00C6671C">
        <w:rPr>
          <w:rFonts w:cs="Arial"/>
        </w:rPr>
        <w:t xml:space="preserve">, </w:t>
      </w:r>
      <w:r w:rsidR="004A25AD" w:rsidRPr="00F419B2">
        <w:rPr>
          <w:rFonts w:cs="Arial"/>
        </w:rPr>
        <w:t>…</w:t>
      </w:r>
      <w:r w:rsidRPr="00F419B2">
        <w:rPr>
          <w:rFonts w:cs="Arial"/>
        </w:rPr>
        <w:t xml:space="preserve"> &lt;Наименование подпериода обучения</w:t>
      </w:r>
      <w:r w:rsidR="00CB0073" w:rsidRPr="00F419B2">
        <w:rPr>
          <w:rFonts w:cs="Arial"/>
        </w:rPr>
        <w:t xml:space="preserve"> </w:t>
      </w:r>
      <w:r w:rsidRPr="00F419B2">
        <w:rPr>
          <w:rFonts w:cs="Arial"/>
        </w:rPr>
        <w:t>n, относящегося к данному периоду&gt;</w:t>
      </w:r>
      <w:r w:rsidR="004A25AD" w:rsidRPr="00F419B2">
        <w:rPr>
          <w:rFonts w:cs="Arial"/>
        </w:rPr>
        <w:t>…</w:t>
      </w:r>
      <w:r w:rsidRPr="00F419B2">
        <w:rPr>
          <w:rFonts w:cs="Arial"/>
        </w:rPr>
        <w:t>&lt;Наименование Организации m&gt; &lt;Наименование подпериода обучения, относящегося к данному периоду</w:t>
      </w:r>
      <w:r w:rsidR="00CB0073" w:rsidRPr="00F419B2">
        <w:rPr>
          <w:rFonts w:cs="Arial"/>
        </w:rPr>
        <w:t xml:space="preserve"> </w:t>
      </w:r>
      <w:r w:rsidRPr="00F419B2">
        <w:rPr>
          <w:rFonts w:cs="Arial"/>
        </w:rPr>
        <w:t>1&gt;</w:t>
      </w:r>
      <w:r w:rsidR="00C6671C">
        <w:rPr>
          <w:rFonts w:cs="Arial"/>
        </w:rPr>
        <w:t xml:space="preserve">, </w:t>
      </w:r>
      <w:r w:rsidR="004A25AD" w:rsidRPr="00F419B2">
        <w:rPr>
          <w:rFonts w:cs="Arial"/>
        </w:rPr>
        <w:t>…</w:t>
      </w:r>
      <w:r w:rsidRPr="00F419B2">
        <w:rPr>
          <w:rFonts w:cs="Arial"/>
        </w:rPr>
        <w:t xml:space="preserve"> &lt;_Наименование подпериода обучения</w:t>
      </w:r>
      <w:r w:rsidR="00CB0073" w:rsidRPr="00F419B2">
        <w:rPr>
          <w:rFonts w:cs="Arial"/>
        </w:rPr>
        <w:t xml:space="preserve"> </w:t>
      </w:r>
      <w:r w:rsidRPr="00F419B2">
        <w:rPr>
          <w:rFonts w:cs="Arial"/>
        </w:rPr>
        <w:t>k, относящегося к данному периоду</w:t>
      </w:r>
      <w:r w:rsidR="00896060" w:rsidRPr="00F419B2">
        <w:rPr>
          <w:rFonts w:cs="Arial"/>
        </w:rPr>
        <w:t>&gt;».</w:t>
      </w:r>
    </w:p>
    <w:p w14:paraId="5577E1F5" w14:textId="77777777" w:rsidR="000624D5" w:rsidRPr="00F419B2" w:rsidRDefault="000624D5" w:rsidP="000624D5">
      <w:pPr>
        <w:pStyle w:val="phnormal"/>
        <w:rPr>
          <w:rFonts w:cs="Arial"/>
        </w:rPr>
      </w:pPr>
      <w:r w:rsidRPr="00F419B2">
        <w:rPr>
          <w:rFonts w:cs="Arial"/>
        </w:rPr>
        <w:t>Нажмите на кнопку закрыть, организация не будет удалена.</w:t>
      </w:r>
    </w:p>
    <w:p w14:paraId="732445AC" w14:textId="0F2539DA" w:rsidR="000624D5" w:rsidRPr="00F419B2" w:rsidRDefault="000624D5" w:rsidP="000624D5">
      <w:pPr>
        <w:pStyle w:val="phnormal"/>
        <w:rPr>
          <w:rFonts w:cs="Arial"/>
        </w:rPr>
      </w:pPr>
      <w:r w:rsidRPr="00F419B2">
        <w:rPr>
          <w:rFonts w:cs="Arial"/>
        </w:rPr>
        <w:t>Если к организации не привязан подпериоды, то откроется окно подтверждения действия (</w:t>
      </w:r>
      <w:r w:rsidR="00430100" w:rsidRPr="00F419B2">
        <w:rPr>
          <w:rFonts w:cs="Arial"/>
        </w:rPr>
        <w:fldChar w:fldCharType="begin"/>
      </w:r>
      <w:r w:rsidR="00430100" w:rsidRPr="00F419B2">
        <w:rPr>
          <w:rFonts w:cs="Arial"/>
        </w:rPr>
        <w:instrText xml:space="preserve"> REF _Ref500417346 </w:instrText>
      </w:r>
      <w:r w:rsidR="00F419B2">
        <w:rPr>
          <w:rFonts w:cs="Arial"/>
        </w:rPr>
        <w:instrText xml:space="preserve"> \* MERGEFORMAT </w:instrText>
      </w:r>
      <w:r w:rsidR="00430100"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114</w:t>
      </w:r>
      <w:r w:rsidR="00430100" w:rsidRPr="00F419B2">
        <w:rPr>
          <w:rFonts w:cs="Arial"/>
        </w:rPr>
        <w:fldChar w:fldCharType="end"/>
      </w:r>
      <w:r w:rsidRPr="00F419B2">
        <w:rPr>
          <w:rFonts w:cs="Arial"/>
        </w:rPr>
        <w:t>).</w:t>
      </w:r>
    </w:p>
    <w:p w14:paraId="5191D73D" w14:textId="77777777" w:rsidR="000624D5" w:rsidRPr="00F419B2" w:rsidRDefault="001534F3" w:rsidP="000624D5">
      <w:pPr>
        <w:pStyle w:val="phfigure"/>
        <w:rPr>
          <w:rFonts w:cs="Arial"/>
        </w:rPr>
      </w:pPr>
      <w:r w:rsidRPr="00F419B2">
        <w:rPr>
          <w:rFonts w:cs="Arial"/>
          <w:noProof/>
        </w:rPr>
        <w:lastRenderedPageBreak/>
        <w:drawing>
          <wp:inline distT="0" distB="0" distL="0" distR="0" wp14:anchorId="37977809" wp14:editId="48E4B168">
            <wp:extent cx="3705225" cy="1076325"/>
            <wp:effectExtent l="0" t="0" r="9525" b="9525"/>
            <wp:docPr id="153" name="Рисунок 15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7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B0D75" w14:textId="1C35270C" w:rsidR="000624D5" w:rsidRPr="00F419B2" w:rsidRDefault="000624D5" w:rsidP="000624D5">
      <w:pPr>
        <w:pStyle w:val="phfiguretitle"/>
      </w:pPr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115</w:t>
        </w:r>
      </w:fldSimple>
      <w:r w:rsidRPr="00F419B2">
        <w:t xml:space="preserve"> – </w:t>
      </w:r>
      <w:r w:rsidR="00976F9E">
        <w:t>Сообщение Системы</w:t>
      </w:r>
    </w:p>
    <w:p w14:paraId="54403A96" w14:textId="77777777" w:rsidR="009B4312" w:rsidRDefault="009B4312" w:rsidP="000624D5">
      <w:pPr>
        <w:pStyle w:val="phnormal"/>
        <w:rPr>
          <w:rFonts w:cs="Arial"/>
        </w:rPr>
      </w:pPr>
      <w:r>
        <w:rPr>
          <w:rFonts w:cs="Arial"/>
        </w:rPr>
        <w:t xml:space="preserve">Чтобы удалить организацию, </w:t>
      </w:r>
      <w:r w:rsidRPr="00F419B2">
        <w:rPr>
          <w:rFonts w:cs="Arial"/>
        </w:rPr>
        <w:t xml:space="preserve">нажмите </w:t>
      </w:r>
      <w:r w:rsidR="000624D5" w:rsidRPr="00F419B2">
        <w:rPr>
          <w:rFonts w:cs="Arial"/>
        </w:rPr>
        <w:t xml:space="preserve">на кнопку </w:t>
      </w:r>
      <w:r w:rsidR="00DB1DFC" w:rsidRPr="00F419B2">
        <w:rPr>
          <w:rFonts w:cs="Arial"/>
        </w:rPr>
        <w:t>«</w:t>
      </w:r>
      <w:r w:rsidR="000624D5" w:rsidRPr="00F419B2">
        <w:rPr>
          <w:rFonts w:cs="Arial"/>
        </w:rPr>
        <w:t>Да</w:t>
      </w:r>
      <w:r w:rsidR="00DB1DFC" w:rsidRPr="00F419B2">
        <w:rPr>
          <w:rFonts w:cs="Arial"/>
        </w:rPr>
        <w:t>»</w:t>
      </w:r>
      <w:r>
        <w:rPr>
          <w:rFonts w:cs="Arial"/>
        </w:rPr>
        <w:t>.</w:t>
      </w:r>
    </w:p>
    <w:p w14:paraId="3F147AB6" w14:textId="77777777" w:rsidR="000624D5" w:rsidRPr="00F419B2" w:rsidRDefault="000624D5" w:rsidP="000624D5">
      <w:pPr>
        <w:pStyle w:val="phnormal"/>
        <w:rPr>
          <w:rFonts w:cs="Arial"/>
        </w:rPr>
      </w:pPr>
      <w:r w:rsidRPr="00F419B2">
        <w:rPr>
          <w:rFonts w:cs="Arial"/>
        </w:rPr>
        <w:t xml:space="preserve">Чтобы обновить содержимое раздела организации, нажмите на кнопку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Обновить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>.</w:t>
      </w:r>
    </w:p>
    <w:p w14:paraId="0FB47961" w14:textId="77777777" w:rsidR="00312A0D" w:rsidRPr="00F419B2" w:rsidRDefault="00312A0D" w:rsidP="00312A0D">
      <w:pPr>
        <w:pStyle w:val="30"/>
        <w:rPr>
          <w:rFonts w:cs="Arial"/>
        </w:rPr>
      </w:pPr>
      <w:bookmarkStart w:id="2090" w:name="_Ref1639970"/>
      <w:bookmarkStart w:id="2091" w:name="_Toc46824892"/>
      <w:bookmarkStart w:id="2092" w:name="_Ref516314302"/>
      <w:r w:rsidRPr="00F419B2">
        <w:rPr>
          <w:rFonts w:cs="Arial"/>
        </w:rPr>
        <w:t>Плагин «Система уведомлений»</w:t>
      </w:r>
      <w:bookmarkEnd w:id="2090"/>
      <w:bookmarkEnd w:id="2091"/>
    </w:p>
    <w:p w14:paraId="19A128E0" w14:textId="452FDDA5" w:rsidR="00312A0D" w:rsidRPr="00F419B2" w:rsidRDefault="00312A0D" w:rsidP="00312A0D">
      <w:pPr>
        <w:pStyle w:val="phnormal"/>
        <w:rPr>
          <w:rFonts w:cs="Arial"/>
          <w:color w:val="333333"/>
          <w:sz w:val="21"/>
          <w:szCs w:val="21"/>
          <w:shd w:val="clear" w:color="auto" w:fill="FFFFFF"/>
        </w:rPr>
      </w:pPr>
      <w:r w:rsidRPr="00F419B2">
        <w:rPr>
          <w:rFonts w:cs="Arial"/>
        </w:rPr>
        <w:t xml:space="preserve">Подключаемый модуль «Система уведомлений» в </w:t>
      </w:r>
      <w:r w:rsidR="005A6031">
        <w:rPr>
          <w:rFonts w:cs="Arial"/>
        </w:rPr>
        <w:t>Системе</w:t>
      </w:r>
      <w:r w:rsidRPr="00F419B2">
        <w:rPr>
          <w:rFonts w:cs="Arial"/>
        </w:rPr>
        <w:t xml:space="preserve"> обеспечивает возможность отправ</w:t>
      </w:r>
      <w:r w:rsidR="00D02845">
        <w:rPr>
          <w:rFonts w:cs="Arial"/>
        </w:rPr>
        <w:t>ки</w:t>
      </w:r>
      <w:r w:rsidRPr="00F419B2">
        <w:rPr>
          <w:rFonts w:cs="Arial"/>
        </w:rPr>
        <w:t xml:space="preserve"> уведомлений пользо</w:t>
      </w:r>
      <w:r w:rsidR="007C7D0E">
        <w:rPr>
          <w:rFonts w:cs="Arial"/>
        </w:rPr>
        <w:t>вателям</w:t>
      </w:r>
      <w:r w:rsidRPr="00F419B2">
        <w:rPr>
          <w:rFonts w:cs="Arial"/>
          <w:color w:val="333333"/>
          <w:sz w:val="21"/>
          <w:szCs w:val="21"/>
          <w:shd w:val="clear" w:color="auto" w:fill="FFFFFF"/>
        </w:rPr>
        <w:t>.</w:t>
      </w:r>
    </w:p>
    <w:p w14:paraId="56A9DA69" w14:textId="77777777" w:rsidR="008620EA" w:rsidRPr="00F419B2" w:rsidRDefault="008620EA" w:rsidP="008620EA">
      <w:pPr>
        <w:pStyle w:val="40"/>
        <w:rPr>
          <w:rFonts w:cs="Arial"/>
          <w:shd w:val="clear" w:color="auto" w:fill="FFFFFF"/>
        </w:rPr>
      </w:pPr>
      <w:bookmarkStart w:id="2093" w:name="_Toc46824893"/>
      <w:r w:rsidRPr="00F419B2">
        <w:rPr>
          <w:rFonts w:cs="Arial"/>
          <w:shd w:val="clear" w:color="auto" w:fill="FFFFFF"/>
        </w:rPr>
        <w:t>Уведомления</w:t>
      </w:r>
      <w:bookmarkEnd w:id="2093"/>
    </w:p>
    <w:p w14:paraId="4D2CE175" w14:textId="15EDE198" w:rsidR="00312A0D" w:rsidRPr="00F419B2" w:rsidRDefault="003E40B5" w:rsidP="00312A0D">
      <w:pPr>
        <w:pStyle w:val="phnormal"/>
        <w:rPr>
          <w:rFonts w:cs="Arial"/>
        </w:rPr>
      </w:pPr>
      <w:r w:rsidRPr="00F419B2">
        <w:rPr>
          <w:rFonts w:cs="Arial"/>
        </w:rPr>
        <w:t xml:space="preserve">Перейдите </w:t>
      </w:r>
      <w:r w:rsidR="00105421" w:rsidRPr="00F419B2">
        <w:rPr>
          <w:rFonts w:cs="Arial"/>
        </w:rPr>
        <w:t xml:space="preserve">в </w:t>
      </w:r>
      <w:r w:rsidRPr="00F419B2">
        <w:rPr>
          <w:rFonts w:cs="Arial"/>
        </w:rPr>
        <w:t xml:space="preserve">пункт меню </w:t>
      </w:r>
      <w:r w:rsidR="008620EA" w:rsidRPr="00F419B2">
        <w:rPr>
          <w:rFonts w:cs="Arial"/>
        </w:rPr>
        <w:t>«</w:t>
      </w:r>
      <w:r w:rsidR="00F34BDF">
        <w:rPr>
          <w:rFonts w:cs="Arial"/>
        </w:rPr>
        <w:t>Пуск/</w:t>
      </w:r>
      <w:r w:rsidR="008620EA" w:rsidRPr="00F419B2">
        <w:rPr>
          <w:rFonts w:cs="Arial"/>
        </w:rPr>
        <w:t>Администрирование/Система уведомлений/Уведомления». Откроется окно «Уведомления»</w:t>
      </w:r>
      <w:r w:rsidR="0094769D" w:rsidRPr="00F419B2">
        <w:rPr>
          <w:rFonts w:cs="Arial"/>
        </w:rPr>
        <w:t xml:space="preserve"> (</w:t>
      </w:r>
      <w:r w:rsidR="0094769D" w:rsidRPr="00F419B2">
        <w:rPr>
          <w:rFonts w:cs="Arial"/>
        </w:rPr>
        <w:fldChar w:fldCharType="begin"/>
      </w:r>
      <w:r w:rsidR="0094769D" w:rsidRPr="00F419B2">
        <w:rPr>
          <w:rFonts w:cs="Arial"/>
        </w:rPr>
        <w:instrText xml:space="preserve"> REF _Ref1579084 \h </w:instrText>
      </w:r>
      <w:r w:rsidR="00F419B2">
        <w:rPr>
          <w:rFonts w:cs="Arial"/>
        </w:rPr>
        <w:instrText xml:space="preserve"> \* MERGEFORMAT </w:instrText>
      </w:r>
      <w:r w:rsidR="0094769D" w:rsidRPr="00F419B2">
        <w:rPr>
          <w:rFonts w:cs="Arial"/>
        </w:rPr>
      </w:r>
      <w:r w:rsidR="0094769D"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116</w:t>
      </w:r>
      <w:r w:rsidR="0094769D" w:rsidRPr="00F419B2">
        <w:rPr>
          <w:rFonts w:cs="Arial"/>
        </w:rPr>
        <w:fldChar w:fldCharType="end"/>
      </w:r>
      <w:r w:rsidR="0094769D" w:rsidRPr="00F419B2">
        <w:rPr>
          <w:rFonts w:cs="Arial"/>
        </w:rPr>
        <w:t>).</w:t>
      </w:r>
    </w:p>
    <w:p w14:paraId="4DD2343F" w14:textId="77777777" w:rsidR="0094769D" w:rsidRPr="00F419B2" w:rsidRDefault="0094769D" w:rsidP="0094769D">
      <w:pPr>
        <w:pStyle w:val="phfigure"/>
        <w:rPr>
          <w:rFonts w:cs="Arial"/>
        </w:rPr>
      </w:pPr>
      <w:r w:rsidRPr="00F419B2">
        <w:rPr>
          <w:rFonts w:cs="Arial"/>
          <w:noProof/>
        </w:rPr>
        <w:drawing>
          <wp:inline distT="0" distB="0" distL="0" distR="0" wp14:anchorId="0876CF35" wp14:editId="50F7D15C">
            <wp:extent cx="6152515" cy="3697605"/>
            <wp:effectExtent l="0" t="0" r="635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69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B4090" w14:textId="725F89F2" w:rsidR="0094769D" w:rsidRPr="00F419B2" w:rsidRDefault="0094769D" w:rsidP="0094769D">
      <w:pPr>
        <w:pStyle w:val="phfiguretitle"/>
      </w:pPr>
      <w:bookmarkStart w:id="2094" w:name="_Ref1579084"/>
      <w:bookmarkStart w:id="2095" w:name="_Ref1579071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116</w:t>
        </w:r>
      </w:fldSimple>
      <w:bookmarkEnd w:id="2094"/>
      <w:r w:rsidRPr="00F419B2">
        <w:t xml:space="preserve"> – Окно «Уведомления»</w:t>
      </w:r>
      <w:bookmarkEnd w:id="2095"/>
    </w:p>
    <w:p w14:paraId="5A588876" w14:textId="77777777" w:rsidR="006D379F" w:rsidRPr="00F419B2" w:rsidRDefault="006D379F" w:rsidP="006D379F">
      <w:pPr>
        <w:pStyle w:val="phnormal"/>
        <w:rPr>
          <w:rFonts w:cs="Arial"/>
        </w:rPr>
      </w:pPr>
      <w:r w:rsidRPr="00F419B2">
        <w:rPr>
          <w:rFonts w:cs="Arial"/>
        </w:rPr>
        <w:t>Реестр «</w:t>
      </w:r>
      <w:r w:rsidRPr="00F419B2">
        <w:rPr>
          <w:rStyle w:val="affff1"/>
          <w:rFonts w:cs="Arial"/>
          <w:i w:val="0"/>
          <w:iCs w:val="0"/>
        </w:rPr>
        <w:t>Уведомления</w:t>
      </w:r>
      <w:r w:rsidRPr="00F419B2">
        <w:rPr>
          <w:rFonts w:cs="Arial"/>
        </w:rPr>
        <w:t>» доступен только при выбранной организации в виджете.</w:t>
      </w:r>
    </w:p>
    <w:p w14:paraId="117800E5" w14:textId="53A4AA34" w:rsidR="006D379F" w:rsidRPr="00F419B2" w:rsidRDefault="006D379F" w:rsidP="006D379F">
      <w:pPr>
        <w:pStyle w:val="phnormal"/>
        <w:rPr>
          <w:rFonts w:cs="Arial"/>
        </w:rPr>
      </w:pPr>
      <w:r w:rsidRPr="00F419B2">
        <w:rPr>
          <w:rFonts w:cs="Arial"/>
        </w:rPr>
        <w:lastRenderedPageBreak/>
        <w:t>Для просмотра уведомления выберите нужную запись для просмотра и нажмите на кнопку «Просмотр». Откроется окно (</w:t>
      </w:r>
      <w:r w:rsidR="00B2313E" w:rsidRPr="00F419B2">
        <w:rPr>
          <w:rFonts w:cs="Arial"/>
        </w:rPr>
        <w:fldChar w:fldCharType="begin"/>
      </w:r>
      <w:r w:rsidR="00B2313E" w:rsidRPr="00F419B2">
        <w:rPr>
          <w:rFonts w:cs="Arial"/>
        </w:rPr>
        <w:instrText xml:space="preserve"> REF _Ref1579744 \h </w:instrText>
      </w:r>
      <w:r w:rsidR="00F419B2">
        <w:rPr>
          <w:rFonts w:cs="Arial"/>
        </w:rPr>
        <w:instrText xml:space="preserve"> \* MERGEFORMAT </w:instrText>
      </w:r>
      <w:r w:rsidR="00B2313E" w:rsidRPr="00F419B2">
        <w:rPr>
          <w:rFonts w:cs="Arial"/>
        </w:rPr>
      </w:r>
      <w:r w:rsidR="00B2313E"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117</w:t>
      </w:r>
      <w:r w:rsidR="00B2313E" w:rsidRPr="00F419B2">
        <w:rPr>
          <w:rFonts w:cs="Arial"/>
        </w:rPr>
        <w:fldChar w:fldCharType="end"/>
      </w:r>
      <w:r w:rsidRPr="00F419B2">
        <w:rPr>
          <w:rFonts w:cs="Arial"/>
        </w:rPr>
        <w:t>).</w:t>
      </w:r>
    </w:p>
    <w:p w14:paraId="43C7057E" w14:textId="77777777" w:rsidR="00B2313E" w:rsidRPr="00F419B2" w:rsidRDefault="006D379F" w:rsidP="00B2313E">
      <w:pPr>
        <w:pStyle w:val="phfigure"/>
        <w:rPr>
          <w:rFonts w:cs="Arial"/>
        </w:rPr>
      </w:pPr>
      <w:r w:rsidRPr="00F419B2">
        <w:rPr>
          <w:rFonts w:cs="Arial"/>
          <w:noProof/>
        </w:rPr>
        <w:drawing>
          <wp:inline distT="0" distB="0" distL="0" distR="0" wp14:anchorId="4E279D99" wp14:editId="60D5D4FD">
            <wp:extent cx="5105400" cy="2543175"/>
            <wp:effectExtent l="0" t="0" r="0" b="9525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A845F" w14:textId="19DF56AA" w:rsidR="006D379F" w:rsidRPr="00F419B2" w:rsidRDefault="00B2313E" w:rsidP="00B2313E">
      <w:pPr>
        <w:pStyle w:val="phfiguretitle"/>
      </w:pPr>
      <w:bookmarkStart w:id="2096" w:name="_Ref1579744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117</w:t>
        </w:r>
      </w:fldSimple>
      <w:bookmarkEnd w:id="2096"/>
      <w:r w:rsidRPr="00F419B2">
        <w:t xml:space="preserve"> – Окно «Уведомление: Просмотр»</w:t>
      </w:r>
    </w:p>
    <w:p w14:paraId="0B2502F0" w14:textId="77777777" w:rsidR="00B2313E" w:rsidRPr="00F419B2" w:rsidRDefault="00B2313E" w:rsidP="000A67CE">
      <w:pPr>
        <w:pStyle w:val="phlistitemizedtitle"/>
        <w:rPr>
          <w:rFonts w:cs="Arial"/>
        </w:rPr>
      </w:pPr>
      <w:r w:rsidRPr="00F419B2">
        <w:rPr>
          <w:rFonts w:cs="Arial"/>
        </w:rPr>
        <w:t>В данном окне отображаются следующие поля для просмотра:</w:t>
      </w:r>
    </w:p>
    <w:p w14:paraId="25EE5D2C" w14:textId="77777777" w:rsidR="00B2313E" w:rsidRPr="00F419B2" w:rsidRDefault="00B2313E" w:rsidP="000A67CE">
      <w:pPr>
        <w:pStyle w:val="phlistitemized1"/>
      </w:pPr>
      <w:r w:rsidRPr="00F419B2">
        <w:t>«Тема уведомления» – тема уведомления;</w:t>
      </w:r>
    </w:p>
    <w:p w14:paraId="44792C5D" w14:textId="77777777" w:rsidR="00B2313E" w:rsidRPr="00F419B2" w:rsidRDefault="00B2313E" w:rsidP="000A67CE">
      <w:pPr>
        <w:pStyle w:val="phlistitemized1"/>
      </w:pPr>
      <w:r w:rsidRPr="00F419B2">
        <w:t xml:space="preserve">«Получатели» – </w:t>
      </w:r>
      <w:r w:rsidR="000A67CE" w:rsidRPr="00F419B2">
        <w:t>пользователь, которому адресовано уведомление (Родитель/ Организация)</w:t>
      </w:r>
      <w:r w:rsidRPr="00F419B2">
        <w:t>;</w:t>
      </w:r>
    </w:p>
    <w:p w14:paraId="77A7BB48" w14:textId="77777777" w:rsidR="00B2313E" w:rsidRPr="00F419B2" w:rsidRDefault="00B2313E" w:rsidP="000A67CE">
      <w:pPr>
        <w:pStyle w:val="phlistitemized1"/>
      </w:pPr>
      <w:r w:rsidRPr="00F419B2">
        <w:t xml:space="preserve">«Текст уведомления» – </w:t>
      </w:r>
      <w:r w:rsidR="000A67CE" w:rsidRPr="00F419B2">
        <w:t>текстовое сообщение для получателя.</w:t>
      </w:r>
    </w:p>
    <w:p w14:paraId="78C8AEA4" w14:textId="77777777" w:rsidR="000A67CE" w:rsidRPr="00F419B2" w:rsidRDefault="000A67CE" w:rsidP="000A67CE">
      <w:pPr>
        <w:pStyle w:val="phlistitemized1"/>
        <w:numPr>
          <w:ilvl w:val="0"/>
          <w:numId w:val="0"/>
        </w:numPr>
        <w:ind w:left="851"/>
      </w:pPr>
      <w:r w:rsidRPr="00F419B2">
        <w:t>Для обновления записей в таблице нажмите на кнопку «Обновить».</w:t>
      </w:r>
    </w:p>
    <w:p w14:paraId="45E0C296" w14:textId="77777777" w:rsidR="000A67CE" w:rsidRPr="00F419B2" w:rsidRDefault="000A67CE" w:rsidP="000A67CE">
      <w:pPr>
        <w:pStyle w:val="phlistitemized1"/>
        <w:numPr>
          <w:ilvl w:val="0"/>
          <w:numId w:val="0"/>
        </w:numPr>
        <w:ind w:left="851"/>
      </w:pPr>
      <w:r w:rsidRPr="00F419B2">
        <w:t>Для смены активности/ неактивности уведомлений выберите нужную запись и нажмите на кнопку «Вкл/ выкл активность»</w:t>
      </w:r>
      <w:r w:rsidR="00EB7662" w:rsidRPr="00F419B2">
        <w:t>.</w:t>
      </w:r>
    </w:p>
    <w:p w14:paraId="0FB0DB1E" w14:textId="77777777" w:rsidR="00C6671C" w:rsidRDefault="00EB7662" w:rsidP="004B0EE1">
      <w:pPr>
        <w:pStyle w:val="phlistitemized1"/>
        <w:numPr>
          <w:ilvl w:val="0"/>
          <w:numId w:val="0"/>
        </w:numPr>
        <w:ind w:left="851"/>
      </w:pPr>
      <w:r w:rsidRPr="00F419B2">
        <w:t xml:space="preserve">Уведомление родителя </w:t>
      </w:r>
      <w:r w:rsidR="004B0EE1" w:rsidRPr="00F419B2">
        <w:t>о начале использования сертификата по заявке:</w:t>
      </w:r>
    </w:p>
    <w:p w14:paraId="46850F38" w14:textId="77777777" w:rsidR="00C6671C" w:rsidRDefault="004B0EE1" w:rsidP="004B0EE1">
      <w:pPr>
        <w:pStyle w:val="phlistitemized1"/>
        <w:numPr>
          <w:ilvl w:val="0"/>
          <w:numId w:val="0"/>
        </w:numPr>
        <w:ind w:left="851"/>
        <w:rPr>
          <w:i/>
          <w:shd w:val="clear" w:color="auto" w:fill="FFFFFF"/>
        </w:rPr>
      </w:pPr>
      <w:r w:rsidRPr="00F419B2">
        <w:rPr>
          <w:i/>
          <w:shd w:val="clear" w:color="auto" w:fill="FFFFFF"/>
        </w:rPr>
        <w:t>«Уважаемый(ая) &lt;ФИО родителя&gt;!</w:t>
      </w:r>
    </w:p>
    <w:p w14:paraId="32B5C2EF" w14:textId="0ED2C2BA" w:rsidR="004B0EE1" w:rsidRPr="00F419B2" w:rsidRDefault="004B0EE1" w:rsidP="004B0EE1">
      <w:pPr>
        <w:pStyle w:val="phnormal"/>
        <w:rPr>
          <w:rFonts w:cs="Arial"/>
          <w:i/>
          <w:shd w:val="clear" w:color="auto" w:fill="FFFFFF"/>
        </w:rPr>
      </w:pPr>
      <w:r w:rsidRPr="00F419B2">
        <w:rPr>
          <w:rFonts w:cs="Arial"/>
          <w:i/>
          <w:shd w:val="clear" w:color="auto" w:fill="FFFFFF"/>
        </w:rPr>
        <w:t>По сертификату &lt;номер сертификата&gt; учащегося &lt;ФИО учащегося, обучающегося по данному сертификату&gt; произведено первое списание средств.»</w:t>
      </w:r>
      <w:r w:rsidR="00A153E1">
        <w:rPr>
          <w:rFonts w:cs="Arial"/>
          <w:i/>
          <w:shd w:val="clear" w:color="auto" w:fill="FFFFFF"/>
        </w:rPr>
        <w:t>.</w:t>
      </w:r>
    </w:p>
    <w:p w14:paraId="02040FC3" w14:textId="77777777" w:rsidR="008A7B33" w:rsidRPr="00F419B2" w:rsidRDefault="008A7B33" w:rsidP="008A7B33">
      <w:pPr>
        <w:pStyle w:val="phnormal"/>
        <w:rPr>
          <w:rFonts w:cs="Arial"/>
          <w:shd w:val="clear" w:color="auto" w:fill="FFFFFF"/>
        </w:rPr>
      </w:pPr>
      <w:r w:rsidRPr="00F419B2">
        <w:rPr>
          <w:rFonts w:cs="Arial"/>
        </w:rPr>
        <w:t>Уведомление</w:t>
      </w:r>
      <w:r w:rsidRPr="00F419B2">
        <w:rPr>
          <w:rFonts w:cs="Arial"/>
          <w:shd w:val="clear" w:color="auto" w:fill="FFFFFF"/>
        </w:rPr>
        <w:t xml:space="preserve"> организации о начале использования сертификата родителем по заявке:</w:t>
      </w:r>
    </w:p>
    <w:p w14:paraId="70DD6382" w14:textId="77777777" w:rsidR="008A7B33" w:rsidRPr="00F419B2" w:rsidRDefault="008A7B33" w:rsidP="008A7B33">
      <w:pPr>
        <w:pStyle w:val="phnormal"/>
        <w:rPr>
          <w:rFonts w:cs="Arial"/>
          <w:i/>
        </w:rPr>
      </w:pPr>
      <w:r w:rsidRPr="00F419B2">
        <w:rPr>
          <w:rFonts w:cs="Arial"/>
          <w:i/>
        </w:rPr>
        <w:t>«Уважаемый(ая) &lt;ФИО руководителя организации&gt;!</w:t>
      </w:r>
    </w:p>
    <w:p w14:paraId="783F70DB" w14:textId="1401F4EC" w:rsidR="008A7B33" w:rsidRPr="00F419B2" w:rsidRDefault="008A7B33" w:rsidP="008A7B33">
      <w:pPr>
        <w:pStyle w:val="phnormal"/>
        <w:rPr>
          <w:rFonts w:cs="Arial"/>
          <w:i/>
        </w:rPr>
      </w:pPr>
      <w:r w:rsidRPr="00F419B2">
        <w:rPr>
          <w:rFonts w:cs="Arial"/>
          <w:i/>
        </w:rPr>
        <w:t>По сертификату &lt;номер сертификата&gt; учащегося &lt;ФИО учащегося, обучающегося по данному сертификату&gt; произведено первое списание средств.»</w:t>
      </w:r>
      <w:r w:rsidR="00A153E1">
        <w:rPr>
          <w:rFonts w:cs="Arial"/>
          <w:i/>
        </w:rPr>
        <w:t>.</w:t>
      </w:r>
    </w:p>
    <w:p w14:paraId="34D9716D" w14:textId="77777777" w:rsidR="008A7B33" w:rsidRPr="00F419B2" w:rsidRDefault="008A7B33" w:rsidP="008A7B33">
      <w:pPr>
        <w:pStyle w:val="phnormal"/>
        <w:rPr>
          <w:rFonts w:cs="Arial"/>
          <w:shd w:val="clear" w:color="auto" w:fill="FFFFFF"/>
        </w:rPr>
      </w:pPr>
      <w:r w:rsidRPr="00F419B2">
        <w:rPr>
          <w:rFonts w:cs="Arial"/>
          <w:shd w:val="clear" w:color="auto" w:fill="FFFFFF"/>
        </w:rPr>
        <w:t>Уведомление родителя</w:t>
      </w:r>
      <w:r w:rsidRPr="00F419B2">
        <w:rPr>
          <w:rFonts w:cs="Arial"/>
        </w:rPr>
        <w:t xml:space="preserve"> </w:t>
      </w:r>
      <w:r w:rsidRPr="00F419B2">
        <w:rPr>
          <w:rFonts w:cs="Arial"/>
          <w:shd w:val="clear" w:color="auto" w:fill="FFFFFF"/>
        </w:rPr>
        <w:t>об окончании использования</w:t>
      </w:r>
      <w:r w:rsidRPr="00F419B2">
        <w:rPr>
          <w:rFonts w:cs="Arial"/>
        </w:rPr>
        <w:t xml:space="preserve"> </w:t>
      </w:r>
      <w:r w:rsidRPr="00F419B2">
        <w:rPr>
          <w:rFonts w:cs="Arial"/>
          <w:shd w:val="clear" w:color="auto" w:fill="FFFFFF"/>
        </w:rPr>
        <w:t>сертификата по заявке</w:t>
      </w:r>
      <w:r w:rsidR="009E53C8" w:rsidRPr="00F419B2">
        <w:rPr>
          <w:rFonts w:cs="Arial"/>
          <w:shd w:val="clear" w:color="auto" w:fill="FFFFFF"/>
        </w:rPr>
        <w:t>:</w:t>
      </w:r>
    </w:p>
    <w:p w14:paraId="14E143C8" w14:textId="77777777" w:rsidR="009E53C8" w:rsidRPr="00F419B2" w:rsidRDefault="009E53C8" w:rsidP="009E53C8">
      <w:pPr>
        <w:pStyle w:val="phnormal"/>
        <w:rPr>
          <w:rFonts w:cs="Arial"/>
          <w:i/>
        </w:rPr>
      </w:pPr>
      <w:r w:rsidRPr="00F419B2">
        <w:rPr>
          <w:rFonts w:cs="Arial"/>
          <w:i/>
        </w:rPr>
        <w:t>«Уважаемый(ая) &lt;ФИО родителя&gt;!</w:t>
      </w:r>
    </w:p>
    <w:p w14:paraId="20F219B0" w14:textId="77777777" w:rsidR="009E53C8" w:rsidRPr="00F419B2" w:rsidRDefault="009E53C8" w:rsidP="009E53C8">
      <w:pPr>
        <w:pStyle w:val="phnormal"/>
        <w:rPr>
          <w:rFonts w:cs="Arial"/>
          <w:i/>
        </w:rPr>
      </w:pPr>
      <w:r w:rsidRPr="00F419B2">
        <w:rPr>
          <w:rFonts w:cs="Arial"/>
          <w:i/>
        </w:rPr>
        <w:t>Истек срок действия сертификата &lt;номер сертификата&gt; учащегося &lt;ФИО учащегося, обучающегося по данному сертификату&gt;».</w:t>
      </w:r>
    </w:p>
    <w:p w14:paraId="02D03A1A" w14:textId="77777777" w:rsidR="009E53C8" w:rsidRPr="00F419B2" w:rsidRDefault="009E53C8" w:rsidP="009E53C8">
      <w:pPr>
        <w:pStyle w:val="phnormal"/>
        <w:rPr>
          <w:rFonts w:cs="Arial"/>
          <w:shd w:val="clear" w:color="auto" w:fill="FFFFFF"/>
        </w:rPr>
      </w:pPr>
      <w:r w:rsidRPr="00F419B2">
        <w:rPr>
          <w:rFonts w:cs="Arial"/>
        </w:rPr>
        <w:lastRenderedPageBreak/>
        <w:t>Уведомление</w:t>
      </w:r>
      <w:r w:rsidRPr="00F419B2">
        <w:rPr>
          <w:rFonts w:cs="Arial"/>
          <w:shd w:val="clear" w:color="auto" w:fill="FFFFFF"/>
        </w:rPr>
        <w:t xml:space="preserve"> организации</w:t>
      </w:r>
      <w:r w:rsidRPr="00F419B2">
        <w:rPr>
          <w:rFonts w:cs="Arial"/>
        </w:rPr>
        <w:t xml:space="preserve"> </w:t>
      </w:r>
      <w:r w:rsidRPr="00F419B2">
        <w:rPr>
          <w:rFonts w:cs="Arial"/>
          <w:shd w:val="clear" w:color="auto" w:fill="FFFFFF"/>
        </w:rPr>
        <w:t>об окончании использования сертификата родителем по заявке:</w:t>
      </w:r>
    </w:p>
    <w:p w14:paraId="09519DAA" w14:textId="77777777" w:rsidR="009E53C8" w:rsidRPr="00F419B2" w:rsidRDefault="009E53C8" w:rsidP="009E53C8">
      <w:pPr>
        <w:pStyle w:val="phnormal"/>
        <w:rPr>
          <w:rFonts w:cs="Arial"/>
          <w:i/>
        </w:rPr>
      </w:pPr>
      <w:r w:rsidRPr="00F419B2">
        <w:rPr>
          <w:rFonts w:cs="Arial"/>
          <w:i/>
        </w:rPr>
        <w:t>«Уважаемый(ая) &lt;ФИО руководителя организации&gt;!</w:t>
      </w:r>
    </w:p>
    <w:p w14:paraId="1B1A284D" w14:textId="2A1DB3A3" w:rsidR="009E53C8" w:rsidRPr="00F419B2" w:rsidRDefault="009E53C8" w:rsidP="009E53C8">
      <w:pPr>
        <w:pStyle w:val="phnormal"/>
        <w:rPr>
          <w:rFonts w:cs="Arial"/>
          <w:i/>
        </w:rPr>
      </w:pPr>
      <w:r w:rsidRPr="00F419B2">
        <w:rPr>
          <w:rFonts w:cs="Arial"/>
          <w:i/>
        </w:rPr>
        <w:t>Истек срок действия сертификата &lt;номер сертификата&gt; учащегося &lt;ФИО учащегося, обучающегося по данному сертификату&gt;.»</w:t>
      </w:r>
      <w:r w:rsidR="00A153E1">
        <w:rPr>
          <w:rFonts w:cs="Arial"/>
          <w:i/>
        </w:rPr>
        <w:t>.</w:t>
      </w:r>
    </w:p>
    <w:p w14:paraId="5588DC84" w14:textId="77777777" w:rsidR="009E53C8" w:rsidRPr="00F419B2" w:rsidRDefault="009E53C8" w:rsidP="009E53C8">
      <w:pPr>
        <w:pStyle w:val="phnormal"/>
        <w:rPr>
          <w:rFonts w:cs="Arial"/>
          <w:shd w:val="clear" w:color="auto" w:fill="FFFFFF"/>
        </w:rPr>
      </w:pPr>
      <w:r w:rsidRPr="00F419B2">
        <w:rPr>
          <w:rFonts w:cs="Arial"/>
          <w:shd w:val="clear" w:color="auto" w:fill="FFFFFF"/>
        </w:rPr>
        <w:t>Уведомление родителя/ организации о</w:t>
      </w:r>
      <w:r w:rsidRPr="00F419B2">
        <w:rPr>
          <w:rFonts w:cs="Arial"/>
        </w:rPr>
        <w:t xml:space="preserve"> </w:t>
      </w:r>
      <w:r w:rsidRPr="00F419B2">
        <w:rPr>
          <w:rFonts w:cs="Arial"/>
          <w:shd w:val="clear" w:color="auto" w:fill="FFFFFF"/>
        </w:rPr>
        <w:t>недостатке средств на счету</w:t>
      </w:r>
      <w:r w:rsidRPr="00F419B2">
        <w:rPr>
          <w:rFonts w:cs="Arial"/>
        </w:rPr>
        <w:t xml:space="preserve"> </w:t>
      </w:r>
      <w:r w:rsidRPr="00F419B2">
        <w:rPr>
          <w:rFonts w:cs="Arial"/>
          <w:shd w:val="clear" w:color="auto" w:fill="FFFFFF"/>
        </w:rPr>
        <w:t xml:space="preserve">сертификата для оплаты </w:t>
      </w:r>
      <w:r w:rsidRPr="00F419B2">
        <w:rPr>
          <w:rFonts w:cs="Arial"/>
        </w:rPr>
        <w:t>программы</w:t>
      </w:r>
      <w:r w:rsidRPr="00F419B2">
        <w:rPr>
          <w:rFonts w:cs="Arial"/>
          <w:shd w:val="clear" w:color="auto" w:fill="FFFFFF"/>
        </w:rPr>
        <w:t>:</w:t>
      </w:r>
    </w:p>
    <w:p w14:paraId="7E809AA4" w14:textId="77777777" w:rsidR="009E53C8" w:rsidRPr="00F419B2" w:rsidRDefault="00430100" w:rsidP="00430100">
      <w:pPr>
        <w:pStyle w:val="phnormal"/>
        <w:rPr>
          <w:rFonts w:cs="Arial"/>
          <w:i/>
        </w:rPr>
      </w:pPr>
      <w:r w:rsidRPr="00F419B2">
        <w:rPr>
          <w:rFonts w:cs="Arial"/>
          <w:i/>
        </w:rPr>
        <w:t>«</w:t>
      </w:r>
      <w:r w:rsidR="009E53C8" w:rsidRPr="00F419B2">
        <w:rPr>
          <w:rFonts w:cs="Arial"/>
          <w:i/>
        </w:rPr>
        <w:t>Уважаемый(ая) &lt;ФИО родителя/ФИО руководителя организации&gt;!</w:t>
      </w:r>
    </w:p>
    <w:p w14:paraId="26B97047" w14:textId="77777777" w:rsidR="009E53C8" w:rsidRPr="00F419B2" w:rsidRDefault="009E53C8" w:rsidP="00430100">
      <w:pPr>
        <w:pStyle w:val="phnormal"/>
        <w:rPr>
          <w:rFonts w:cs="Arial"/>
          <w:i/>
        </w:rPr>
      </w:pPr>
      <w:r w:rsidRPr="00F419B2">
        <w:rPr>
          <w:rFonts w:cs="Arial"/>
          <w:i/>
        </w:rPr>
        <w:t>На счету</w:t>
      </w:r>
      <w:r w:rsidR="002C5F03" w:rsidRPr="00F419B2">
        <w:rPr>
          <w:rFonts w:cs="Arial"/>
          <w:i/>
        </w:rPr>
        <w:t xml:space="preserve"> </w:t>
      </w:r>
      <w:r w:rsidRPr="00F419B2">
        <w:rPr>
          <w:rFonts w:cs="Arial"/>
          <w:i/>
        </w:rPr>
        <w:t>сертификата &lt;номер сертификата&gt; учащегося &lt;ФИО учащегося, обучающегося по данному сертификату&gt; недостаточно средств для оплаты программы.</w:t>
      </w:r>
    </w:p>
    <w:p w14:paraId="33152072" w14:textId="77777777" w:rsidR="009E53C8" w:rsidRPr="00F419B2" w:rsidRDefault="009E53C8" w:rsidP="00430100">
      <w:pPr>
        <w:pStyle w:val="phnormal"/>
        <w:rPr>
          <w:rFonts w:cs="Arial"/>
          <w:i/>
        </w:rPr>
      </w:pPr>
      <w:r w:rsidRPr="00F419B2">
        <w:rPr>
          <w:rFonts w:cs="Arial"/>
          <w:i/>
        </w:rPr>
        <w:t>Остаток</w:t>
      </w:r>
      <w:r w:rsidR="002C5F03" w:rsidRPr="00F419B2">
        <w:rPr>
          <w:rFonts w:cs="Arial"/>
          <w:i/>
        </w:rPr>
        <w:t xml:space="preserve"> </w:t>
      </w:r>
      <w:r w:rsidRPr="00F419B2">
        <w:rPr>
          <w:rFonts w:cs="Arial"/>
          <w:i/>
        </w:rPr>
        <w:t>обеспечения сертификата</w:t>
      </w:r>
      <w:r w:rsidR="002C5F03" w:rsidRPr="00F419B2">
        <w:rPr>
          <w:rFonts w:cs="Arial"/>
          <w:i/>
        </w:rPr>
        <w:t xml:space="preserve"> </w:t>
      </w:r>
      <w:r w:rsidRPr="00F419B2">
        <w:rPr>
          <w:rFonts w:cs="Arial"/>
          <w:i/>
        </w:rPr>
        <w:t>&lt;Остаток средств из карточки сертификата, поле Остаток обеспечения сертификата&gt;.</w:t>
      </w:r>
    </w:p>
    <w:p w14:paraId="4C8A8849" w14:textId="3122DD8E" w:rsidR="009E53C8" w:rsidRPr="00F419B2" w:rsidRDefault="009E53C8" w:rsidP="00430100">
      <w:pPr>
        <w:pStyle w:val="phnormal"/>
        <w:rPr>
          <w:rFonts w:cs="Arial"/>
          <w:i/>
        </w:rPr>
      </w:pPr>
      <w:r w:rsidRPr="00F419B2">
        <w:rPr>
          <w:rFonts w:cs="Arial"/>
          <w:i/>
        </w:rPr>
        <w:t>Стоимость программы &lt;Стоимость программы из карточки образовател</w:t>
      </w:r>
      <w:r w:rsidR="00430100" w:rsidRPr="00F419B2">
        <w:rPr>
          <w:rFonts w:cs="Arial"/>
          <w:i/>
        </w:rPr>
        <w:t>ьной программы, поле Стоимость&gt;»</w:t>
      </w:r>
      <w:r w:rsidR="00A153E1">
        <w:rPr>
          <w:rFonts w:cs="Arial"/>
          <w:i/>
        </w:rPr>
        <w:t>.</w:t>
      </w:r>
    </w:p>
    <w:p w14:paraId="799B2E4F" w14:textId="77777777" w:rsidR="004809F7" w:rsidRPr="00F419B2" w:rsidRDefault="004809F7" w:rsidP="004809F7">
      <w:pPr>
        <w:pStyle w:val="phnormal"/>
        <w:rPr>
          <w:rFonts w:cs="Arial"/>
        </w:rPr>
      </w:pPr>
      <w:r w:rsidRPr="00F419B2">
        <w:rPr>
          <w:rFonts w:cs="Arial"/>
        </w:rPr>
        <w:t>Уведомление родителя/ организации об отсутствии средств на счету сертификата:</w:t>
      </w:r>
    </w:p>
    <w:p w14:paraId="514C8C14" w14:textId="77777777" w:rsidR="004809F7" w:rsidRPr="00F419B2" w:rsidRDefault="004809F7" w:rsidP="004809F7">
      <w:pPr>
        <w:pStyle w:val="phnormal"/>
        <w:rPr>
          <w:rFonts w:cs="Arial"/>
          <w:i/>
        </w:rPr>
      </w:pPr>
      <w:r w:rsidRPr="00F419B2">
        <w:rPr>
          <w:rFonts w:cs="Arial"/>
          <w:i/>
        </w:rPr>
        <w:t>«Уважаемый(ая) &lt;ФИО родителя/ФИО руководителя организации&gt;!</w:t>
      </w:r>
    </w:p>
    <w:p w14:paraId="35812BB2" w14:textId="219A5D17" w:rsidR="00A153E1" w:rsidRDefault="004809F7" w:rsidP="004809F7">
      <w:pPr>
        <w:pStyle w:val="phnormal"/>
        <w:rPr>
          <w:rFonts w:cs="Arial"/>
          <w:i/>
        </w:rPr>
      </w:pPr>
      <w:r w:rsidRPr="00F419B2">
        <w:rPr>
          <w:rFonts w:cs="Arial"/>
          <w:i/>
        </w:rPr>
        <w:t>На счету сертификата &lt;номер сертификата&gt; учащегося &lt;ФИО учащегося, обучающегося по данному сертификату&gt; нет средств.»</w:t>
      </w:r>
      <w:r w:rsidR="00A153E1">
        <w:rPr>
          <w:rFonts w:cs="Arial"/>
          <w:i/>
        </w:rPr>
        <w:t>.</w:t>
      </w:r>
    </w:p>
    <w:p w14:paraId="00A6AD04" w14:textId="413A10AB" w:rsidR="004809F7" w:rsidRDefault="00A153E1" w:rsidP="00A153E1">
      <w:pPr>
        <w:pStyle w:val="phnormal"/>
      </w:pPr>
      <w:r w:rsidRPr="00A153E1">
        <w:rPr>
          <w:b/>
        </w:rPr>
        <w:t>Примечание</w:t>
      </w:r>
      <w:r w:rsidRPr="00A153E1">
        <w:t xml:space="preserve"> – Данн</w:t>
      </w:r>
      <w:r>
        <w:t>ые</w:t>
      </w:r>
      <w:r w:rsidRPr="00A153E1">
        <w:t xml:space="preserve"> уведомлени</w:t>
      </w:r>
      <w:r>
        <w:t>я</w:t>
      </w:r>
      <w:r w:rsidRPr="00A153E1">
        <w:t xml:space="preserve"> отобража</w:t>
      </w:r>
      <w:r>
        <w:t>ю</w:t>
      </w:r>
      <w:r w:rsidRPr="00A153E1">
        <w:t>тся при подключении модуля «ПФДО».</w:t>
      </w:r>
    </w:p>
    <w:p w14:paraId="6B9E3AF9" w14:textId="1EACC2B7" w:rsidR="00A153E1" w:rsidRPr="00A153E1" w:rsidRDefault="00A153E1" w:rsidP="00A153E1">
      <w:pPr>
        <w:pStyle w:val="phnormal"/>
      </w:pPr>
      <w:r>
        <w:t>Описание модуля «ПФДО» приведено в руководстве пользователя.</w:t>
      </w:r>
    </w:p>
    <w:p w14:paraId="13B0489A" w14:textId="77777777" w:rsidR="003E40B5" w:rsidRPr="00F419B2" w:rsidRDefault="003E40B5" w:rsidP="003E40B5">
      <w:pPr>
        <w:pStyle w:val="40"/>
        <w:rPr>
          <w:rFonts w:cs="Arial"/>
        </w:rPr>
      </w:pPr>
      <w:bookmarkStart w:id="2097" w:name="_Toc46824894"/>
      <w:r w:rsidRPr="00F419B2">
        <w:rPr>
          <w:rFonts w:cs="Arial"/>
        </w:rPr>
        <w:t>Журнал отправки уведомлений</w:t>
      </w:r>
      <w:bookmarkEnd w:id="2097"/>
    </w:p>
    <w:p w14:paraId="6CDE0466" w14:textId="7F74EEB9" w:rsidR="003E40B5" w:rsidRPr="00F419B2" w:rsidRDefault="00105421" w:rsidP="003E40B5">
      <w:pPr>
        <w:pStyle w:val="phnormal"/>
        <w:rPr>
          <w:rFonts w:cs="Arial"/>
        </w:rPr>
      </w:pPr>
      <w:r w:rsidRPr="00F419B2">
        <w:rPr>
          <w:rFonts w:cs="Arial"/>
        </w:rPr>
        <w:t>Перейдите в пункт меню «</w:t>
      </w:r>
      <w:r w:rsidR="00F34BDF">
        <w:rPr>
          <w:rFonts w:cs="Arial"/>
        </w:rPr>
        <w:t>Пуск/</w:t>
      </w:r>
      <w:r w:rsidRPr="00F419B2">
        <w:rPr>
          <w:rFonts w:cs="Arial"/>
        </w:rPr>
        <w:t>Администрирование/Система уведомлений/Журнал отправки уведомлений». Откроется окно (</w:t>
      </w:r>
      <w:r w:rsidR="00EF6519" w:rsidRPr="00F419B2">
        <w:rPr>
          <w:rFonts w:cs="Arial"/>
        </w:rPr>
        <w:fldChar w:fldCharType="begin"/>
      </w:r>
      <w:r w:rsidR="00EF6519" w:rsidRPr="00F419B2">
        <w:rPr>
          <w:rFonts w:cs="Arial"/>
        </w:rPr>
        <w:instrText xml:space="preserve"> REF _Ref1634269 \h </w:instrText>
      </w:r>
      <w:r w:rsidR="00F419B2">
        <w:rPr>
          <w:rFonts w:cs="Arial"/>
        </w:rPr>
        <w:instrText xml:space="preserve"> \* MERGEFORMAT </w:instrText>
      </w:r>
      <w:r w:rsidR="00EF6519" w:rsidRPr="00F419B2">
        <w:rPr>
          <w:rFonts w:cs="Arial"/>
        </w:rPr>
      </w:r>
      <w:r w:rsidR="00EF6519"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118</w:t>
      </w:r>
      <w:r w:rsidR="00EF6519" w:rsidRPr="00F419B2">
        <w:rPr>
          <w:rFonts w:cs="Arial"/>
        </w:rPr>
        <w:fldChar w:fldCharType="end"/>
      </w:r>
      <w:r w:rsidRPr="00F419B2">
        <w:rPr>
          <w:rFonts w:cs="Arial"/>
        </w:rPr>
        <w:t>).</w:t>
      </w:r>
    </w:p>
    <w:p w14:paraId="1C5BAFB3" w14:textId="77777777" w:rsidR="00EF6519" w:rsidRPr="00F419B2" w:rsidRDefault="00574520" w:rsidP="00574520">
      <w:pPr>
        <w:pStyle w:val="phfigure"/>
        <w:rPr>
          <w:rFonts w:cs="Arial"/>
        </w:rPr>
      </w:pPr>
      <w:r w:rsidRPr="00F419B2">
        <w:rPr>
          <w:rFonts w:cs="Arial"/>
          <w:noProof/>
        </w:rPr>
        <w:lastRenderedPageBreak/>
        <w:drawing>
          <wp:inline distT="0" distB="0" distL="0" distR="0" wp14:anchorId="0658E905" wp14:editId="1BF02901">
            <wp:extent cx="5114925" cy="3362325"/>
            <wp:effectExtent l="0" t="0" r="9525" b="9525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01636" w14:textId="7E0D9370" w:rsidR="00105421" w:rsidRPr="00F419B2" w:rsidRDefault="00EF6519" w:rsidP="00EF6519">
      <w:pPr>
        <w:pStyle w:val="phfiguretitle"/>
      </w:pPr>
      <w:bookmarkStart w:id="2098" w:name="_Ref1634269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118</w:t>
        </w:r>
      </w:fldSimple>
      <w:bookmarkEnd w:id="2098"/>
      <w:r w:rsidRPr="00F419B2">
        <w:t xml:space="preserve"> – Окно «Журнал отправки уведомлений»</w:t>
      </w:r>
    </w:p>
    <w:p w14:paraId="5B10C139" w14:textId="77777777" w:rsidR="00EF6519" w:rsidRPr="00F419B2" w:rsidRDefault="00EF6519" w:rsidP="00EF6519">
      <w:pPr>
        <w:pStyle w:val="phnormal"/>
        <w:rPr>
          <w:rFonts w:cs="Arial"/>
        </w:rPr>
      </w:pPr>
      <w:r w:rsidRPr="00F419B2">
        <w:rPr>
          <w:rFonts w:cs="Arial"/>
        </w:rPr>
        <w:t>Реестр «Журнал отправки ув</w:t>
      </w:r>
      <w:r w:rsidR="00F419B2">
        <w:rPr>
          <w:rFonts w:cs="Arial"/>
        </w:rPr>
        <w:t xml:space="preserve">едомлений» доступен только при </w:t>
      </w:r>
      <w:r w:rsidRPr="00F419B2">
        <w:rPr>
          <w:rFonts w:cs="Arial"/>
        </w:rPr>
        <w:t>выбранной организации в виджете.</w:t>
      </w:r>
    </w:p>
    <w:p w14:paraId="2CD19CF9" w14:textId="0BDD2FA2" w:rsidR="00EF6519" w:rsidRPr="00F419B2" w:rsidRDefault="00650F20" w:rsidP="00EF6519">
      <w:pPr>
        <w:pStyle w:val="phnormal"/>
        <w:rPr>
          <w:rFonts w:cs="Arial"/>
        </w:rPr>
      </w:pPr>
      <w:r w:rsidRPr="00F419B2">
        <w:rPr>
          <w:rFonts w:cs="Arial"/>
        </w:rPr>
        <w:t>Для просмотра</w:t>
      </w:r>
      <w:r w:rsidR="009D0D63" w:rsidRPr="00F419B2">
        <w:rPr>
          <w:rFonts w:cs="Arial"/>
        </w:rPr>
        <w:t xml:space="preserve"> записи в журнале отправки уведомлений выберите запись и нажмите на кнопку «Просмотр»</w:t>
      </w:r>
      <w:r w:rsidR="00574520" w:rsidRPr="00F419B2">
        <w:rPr>
          <w:rFonts w:cs="Arial"/>
        </w:rPr>
        <w:t>. Откроется окно просмотра журнала (</w:t>
      </w:r>
      <w:r w:rsidR="00574520" w:rsidRPr="00F419B2">
        <w:rPr>
          <w:rFonts w:cs="Arial"/>
        </w:rPr>
        <w:fldChar w:fldCharType="begin"/>
      </w:r>
      <w:r w:rsidR="00574520" w:rsidRPr="00F419B2">
        <w:rPr>
          <w:rFonts w:cs="Arial"/>
        </w:rPr>
        <w:instrText xml:space="preserve"> REF _Ref1635361 \h </w:instrText>
      </w:r>
      <w:r w:rsidR="00F419B2">
        <w:rPr>
          <w:rFonts w:cs="Arial"/>
        </w:rPr>
        <w:instrText xml:space="preserve"> \* MERGEFORMAT </w:instrText>
      </w:r>
      <w:r w:rsidR="00574520" w:rsidRPr="00F419B2">
        <w:rPr>
          <w:rFonts w:cs="Arial"/>
        </w:rPr>
      </w:r>
      <w:r w:rsidR="00574520"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119</w:t>
      </w:r>
      <w:r w:rsidR="00574520" w:rsidRPr="00F419B2">
        <w:rPr>
          <w:rFonts w:cs="Arial"/>
        </w:rPr>
        <w:fldChar w:fldCharType="end"/>
      </w:r>
      <w:r w:rsidR="00574520" w:rsidRPr="00F419B2">
        <w:rPr>
          <w:rFonts w:cs="Arial"/>
        </w:rPr>
        <w:t>).</w:t>
      </w:r>
    </w:p>
    <w:p w14:paraId="007FBA34" w14:textId="387DF3CF" w:rsidR="00574520" w:rsidRPr="00F419B2" w:rsidRDefault="00336AA1" w:rsidP="00574520">
      <w:pPr>
        <w:pStyle w:val="phfigure"/>
        <w:rPr>
          <w:rFonts w:cs="Arial"/>
        </w:rPr>
      </w:pPr>
      <w:r>
        <w:rPr>
          <w:noProof/>
        </w:rPr>
        <w:drawing>
          <wp:inline distT="0" distB="0" distL="0" distR="0" wp14:anchorId="52FF0F7C" wp14:editId="1E01E63C">
            <wp:extent cx="6152515" cy="3867150"/>
            <wp:effectExtent l="0" t="0" r="635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703C7" w14:textId="228DFADA" w:rsidR="00574520" w:rsidRDefault="00574520" w:rsidP="00574520">
      <w:pPr>
        <w:pStyle w:val="phfiguretitle"/>
      </w:pPr>
      <w:bookmarkStart w:id="2099" w:name="_Ref1635361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119</w:t>
        </w:r>
      </w:fldSimple>
      <w:bookmarkEnd w:id="2099"/>
      <w:r w:rsidRPr="00F419B2">
        <w:t xml:space="preserve"> – Окно «Журнал отправки уведомления: Просмотр»</w:t>
      </w:r>
    </w:p>
    <w:p w14:paraId="2902286E" w14:textId="6D828B0B" w:rsidR="00A153E1" w:rsidRPr="00A153E1" w:rsidRDefault="00A153E1" w:rsidP="00A153E1">
      <w:pPr>
        <w:pStyle w:val="phlistitemizedtitle"/>
      </w:pPr>
      <w:r>
        <w:lastRenderedPageBreak/>
        <w:t>В окне отображаются следующие поля:</w:t>
      </w:r>
    </w:p>
    <w:p w14:paraId="70F8CD8C" w14:textId="77777777" w:rsidR="00574520" w:rsidRPr="00440422" w:rsidRDefault="00574520" w:rsidP="00790645">
      <w:pPr>
        <w:pStyle w:val="phlistitemized1"/>
        <w:rPr>
          <w:szCs w:val="24"/>
        </w:rPr>
      </w:pPr>
      <w:r w:rsidRPr="00D85716">
        <w:rPr>
          <w:rStyle w:val="affff1"/>
          <w:bCs/>
          <w:i w:val="0"/>
          <w:szCs w:val="24"/>
        </w:rPr>
        <w:t>«Тема уведомления</w:t>
      </w:r>
      <w:r w:rsidRPr="00440422">
        <w:rPr>
          <w:szCs w:val="24"/>
        </w:rPr>
        <w:t>» – тема уведомления, по которому осуществлялось отправление;</w:t>
      </w:r>
    </w:p>
    <w:p w14:paraId="13F25A84" w14:textId="05C671A3" w:rsidR="00574520" w:rsidRPr="00C6767B" w:rsidRDefault="00A153E1" w:rsidP="00790645">
      <w:pPr>
        <w:pStyle w:val="phlistitemized1"/>
        <w:rPr>
          <w:szCs w:val="24"/>
        </w:rPr>
      </w:pPr>
      <w:r>
        <w:rPr>
          <w:rStyle w:val="affff1"/>
          <w:bCs/>
          <w:i w:val="0"/>
          <w:szCs w:val="24"/>
        </w:rPr>
        <w:t>«Получатели</w:t>
      </w:r>
      <w:r w:rsidR="00574520" w:rsidRPr="00D85716">
        <w:rPr>
          <w:rStyle w:val="affff1"/>
          <w:bCs/>
          <w:i w:val="0"/>
          <w:szCs w:val="24"/>
        </w:rPr>
        <w:t>»</w:t>
      </w:r>
      <w:r w:rsidR="00574520" w:rsidRPr="00440422">
        <w:rPr>
          <w:szCs w:val="24"/>
        </w:rPr>
        <w:t xml:space="preserve"> – </w:t>
      </w:r>
      <w:r w:rsidR="00790645" w:rsidRPr="003D5D8E">
        <w:rPr>
          <w:szCs w:val="24"/>
        </w:rPr>
        <w:t>пользовател</w:t>
      </w:r>
      <w:r>
        <w:rPr>
          <w:szCs w:val="24"/>
        </w:rPr>
        <w:t>и</w:t>
      </w:r>
      <w:r w:rsidR="00790645" w:rsidRPr="003D5D8E">
        <w:rPr>
          <w:szCs w:val="24"/>
        </w:rPr>
        <w:t>, котор</w:t>
      </w:r>
      <w:r>
        <w:rPr>
          <w:szCs w:val="24"/>
        </w:rPr>
        <w:t>ым</w:t>
      </w:r>
      <w:r w:rsidR="00790645" w:rsidRPr="00C6767B">
        <w:rPr>
          <w:szCs w:val="24"/>
        </w:rPr>
        <w:t xml:space="preserve"> адресовано уведомление (Родитель/ Организация)</w:t>
      </w:r>
      <w:r w:rsidR="00574520" w:rsidRPr="00C6767B">
        <w:rPr>
          <w:szCs w:val="24"/>
        </w:rPr>
        <w:t>;</w:t>
      </w:r>
    </w:p>
    <w:p w14:paraId="538727BC" w14:textId="77777777" w:rsidR="00574520" w:rsidRPr="00F419B2" w:rsidRDefault="00574520" w:rsidP="00790645">
      <w:pPr>
        <w:pStyle w:val="phlistitemized1"/>
        <w:rPr>
          <w:szCs w:val="24"/>
        </w:rPr>
      </w:pPr>
      <w:r w:rsidRPr="00D85716">
        <w:rPr>
          <w:rStyle w:val="affff1"/>
          <w:bCs/>
          <w:i w:val="0"/>
          <w:szCs w:val="24"/>
        </w:rPr>
        <w:t xml:space="preserve">«Текст сообщения» </w:t>
      </w:r>
      <w:r w:rsidRPr="00F419B2">
        <w:rPr>
          <w:rStyle w:val="affff1"/>
          <w:bCs/>
          <w:i w:val="0"/>
          <w:color w:val="333333"/>
          <w:szCs w:val="24"/>
        </w:rPr>
        <w:t>–</w:t>
      </w:r>
      <w:r w:rsidR="00790645" w:rsidRPr="00F419B2">
        <w:rPr>
          <w:rStyle w:val="affff1"/>
          <w:bCs/>
          <w:i w:val="0"/>
          <w:color w:val="333333"/>
          <w:szCs w:val="24"/>
        </w:rPr>
        <w:t xml:space="preserve"> </w:t>
      </w:r>
      <w:r w:rsidRPr="00F419B2">
        <w:rPr>
          <w:szCs w:val="24"/>
        </w:rPr>
        <w:t>текст</w:t>
      </w:r>
      <w:r w:rsidR="00790645" w:rsidRPr="00F419B2">
        <w:rPr>
          <w:szCs w:val="24"/>
        </w:rPr>
        <w:t>овое сообщение для получателя.</w:t>
      </w:r>
    </w:p>
    <w:p w14:paraId="030C3077" w14:textId="77777777" w:rsidR="00790645" w:rsidRPr="00F419B2" w:rsidRDefault="00790645" w:rsidP="00790645">
      <w:pPr>
        <w:pStyle w:val="phnormal"/>
        <w:rPr>
          <w:rFonts w:cs="Arial"/>
        </w:rPr>
      </w:pPr>
      <w:r w:rsidRPr="00F419B2">
        <w:rPr>
          <w:rFonts w:cs="Arial"/>
        </w:rPr>
        <w:t>Для обновления записей в таблице нажмите на кнопку «Обновить».</w:t>
      </w:r>
    </w:p>
    <w:p w14:paraId="05ABFE8E" w14:textId="77777777" w:rsidR="000C77B2" w:rsidRPr="00F419B2" w:rsidRDefault="000C77B2" w:rsidP="000C77B2">
      <w:pPr>
        <w:pStyle w:val="30"/>
        <w:rPr>
          <w:rStyle w:val="A20"/>
          <w:rFonts w:cs="Arial"/>
          <w:color w:val="auto"/>
          <w:sz w:val="24"/>
          <w:szCs w:val="20"/>
        </w:rPr>
      </w:pPr>
      <w:bookmarkStart w:id="2100" w:name="_Toc46824895"/>
      <w:r w:rsidRPr="00F419B2">
        <w:rPr>
          <w:rStyle w:val="A20"/>
          <w:rFonts w:cs="Arial"/>
          <w:color w:val="auto"/>
          <w:sz w:val="24"/>
          <w:szCs w:val="20"/>
        </w:rPr>
        <w:t xml:space="preserve">Плагин </w:t>
      </w:r>
      <w:r w:rsidR="00DB1DFC" w:rsidRPr="00F419B2">
        <w:rPr>
          <w:rStyle w:val="A20"/>
          <w:rFonts w:cs="Arial"/>
          <w:color w:val="auto"/>
          <w:sz w:val="24"/>
          <w:szCs w:val="20"/>
        </w:rPr>
        <w:t>«</w:t>
      </w:r>
      <w:r w:rsidRPr="00F419B2">
        <w:rPr>
          <w:rStyle w:val="A20"/>
          <w:rFonts w:cs="Arial"/>
          <w:color w:val="auto"/>
          <w:sz w:val="24"/>
          <w:szCs w:val="20"/>
        </w:rPr>
        <w:t>Открытый контур</w:t>
      </w:r>
      <w:r w:rsidR="00DB1DFC" w:rsidRPr="00F419B2">
        <w:rPr>
          <w:rStyle w:val="A20"/>
          <w:rFonts w:cs="Arial"/>
          <w:color w:val="auto"/>
          <w:sz w:val="24"/>
          <w:szCs w:val="20"/>
        </w:rPr>
        <w:t>»</w:t>
      </w:r>
      <w:bookmarkEnd w:id="2092"/>
      <w:bookmarkEnd w:id="2100"/>
    </w:p>
    <w:p w14:paraId="32513F58" w14:textId="77777777" w:rsidR="000C77B2" w:rsidRPr="00F419B2" w:rsidRDefault="000C77B2" w:rsidP="000C77B2">
      <w:pPr>
        <w:pStyle w:val="phnormal"/>
        <w:rPr>
          <w:rFonts w:cs="Arial"/>
        </w:rPr>
      </w:pPr>
      <w:r w:rsidRPr="00F419B2">
        <w:rPr>
          <w:rFonts w:cs="Arial"/>
        </w:rPr>
        <w:t xml:space="preserve">Подключаемый модуль деперсонализации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Открытый контур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 обеспечивает возможность работы пользователей Системы в открытом и защищенном контуре информационной безопасности.</w:t>
      </w:r>
    </w:p>
    <w:p w14:paraId="71F7CE73" w14:textId="77777777" w:rsidR="00312A0D" w:rsidRPr="00F419B2" w:rsidRDefault="00312A0D" w:rsidP="00312A0D">
      <w:pPr>
        <w:pStyle w:val="40"/>
        <w:rPr>
          <w:rFonts w:cs="Arial"/>
        </w:rPr>
      </w:pPr>
      <w:bookmarkStart w:id="2101" w:name="_Toc46824896"/>
      <w:r w:rsidRPr="00F419B2">
        <w:rPr>
          <w:rFonts w:cs="Arial"/>
        </w:rPr>
        <w:t>Настройки</w:t>
      </w:r>
      <w:bookmarkEnd w:id="2101"/>
    </w:p>
    <w:p w14:paraId="4AB80B46" w14:textId="33CB782D" w:rsidR="00312A0D" w:rsidRPr="00F419B2" w:rsidRDefault="00312A0D" w:rsidP="00312A0D">
      <w:pPr>
        <w:pStyle w:val="phnormal"/>
        <w:rPr>
          <w:rFonts w:cs="Arial"/>
        </w:rPr>
      </w:pPr>
      <w:r w:rsidRPr="00F419B2">
        <w:rPr>
          <w:rFonts w:cs="Arial"/>
        </w:rPr>
        <w:t>Перейдите в пункт меню «</w:t>
      </w:r>
      <w:r w:rsidR="00F34BDF">
        <w:rPr>
          <w:rFonts w:cs="Arial"/>
        </w:rPr>
        <w:t>Пуск/</w:t>
      </w:r>
      <w:r w:rsidRPr="00F419B2">
        <w:rPr>
          <w:rFonts w:cs="Arial"/>
        </w:rPr>
        <w:t>Адм</w:t>
      </w:r>
      <w:r w:rsidR="006451AE" w:rsidRPr="00F419B2">
        <w:rPr>
          <w:rFonts w:cs="Arial"/>
        </w:rPr>
        <w:t>инистрирование/Открытый контур/</w:t>
      </w:r>
      <w:r w:rsidRPr="00F419B2">
        <w:rPr>
          <w:rFonts w:cs="Arial"/>
        </w:rPr>
        <w:t>Настройки». Откроется окно настроек (</w:t>
      </w:r>
      <w:r w:rsidRPr="00F419B2">
        <w:rPr>
          <w:rFonts w:cs="Arial"/>
        </w:rPr>
        <w:fldChar w:fldCharType="begin"/>
      </w:r>
      <w:r w:rsidRPr="00F419B2">
        <w:rPr>
          <w:rFonts w:cs="Arial"/>
        </w:rPr>
        <w:instrText xml:space="preserve"> REF _Ref516314346 \h </w:instrText>
      </w:r>
      <w:r w:rsidR="00F419B2">
        <w:rPr>
          <w:rFonts w:cs="Arial"/>
        </w:rPr>
        <w:instrText xml:space="preserve"> \* MERGEFORMAT </w:instrText>
      </w:r>
      <w:r w:rsidRPr="00F419B2">
        <w:rPr>
          <w:rFonts w:cs="Arial"/>
        </w:rPr>
      </w:r>
      <w:r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120</w:t>
      </w:r>
      <w:r w:rsidRPr="00F419B2">
        <w:rPr>
          <w:rFonts w:cs="Arial"/>
        </w:rPr>
        <w:fldChar w:fldCharType="end"/>
      </w:r>
      <w:r w:rsidRPr="00F419B2">
        <w:rPr>
          <w:rFonts w:cs="Arial"/>
        </w:rPr>
        <w:t>).</w:t>
      </w:r>
    </w:p>
    <w:p w14:paraId="11955779" w14:textId="77777777" w:rsidR="00312A0D" w:rsidRPr="00F419B2" w:rsidRDefault="00312A0D" w:rsidP="00312A0D">
      <w:pPr>
        <w:pStyle w:val="phfigure"/>
        <w:rPr>
          <w:rFonts w:cs="Arial"/>
        </w:rPr>
      </w:pPr>
      <w:r w:rsidRPr="00F419B2">
        <w:rPr>
          <w:rFonts w:cs="Arial"/>
          <w:noProof/>
        </w:rPr>
        <w:drawing>
          <wp:inline distT="0" distB="0" distL="0" distR="0" wp14:anchorId="5E232A48" wp14:editId="0619EC38">
            <wp:extent cx="5943600" cy="4276725"/>
            <wp:effectExtent l="0" t="0" r="0" b="9525"/>
            <wp:docPr id="1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964AC" w14:textId="44E1CA30" w:rsidR="00312A0D" w:rsidRPr="00F419B2" w:rsidRDefault="00312A0D" w:rsidP="00312A0D">
      <w:pPr>
        <w:pStyle w:val="phfiguretitle"/>
      </w:pPr>
      <w:bookmarkStart w:id="2102" w:name="_Ref516314346"/>
      <w:bookmarkStart w:id="2103" w:name="_Ref516303356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120</w:t>
        </w:r>
      </w:fldSimple>
      <w:bookmarkEnd w:id="2102"/>
      <w:r w:rsidRPr="00F419B2">
        <w:t xml:space="preserve"> – Окно </w:t>
      </w:r>
      <w:r w:rsidR="00976F9E">
        <w:t>«</w:t>
      </w:r>
      <w:r w:rsidR="00976F9E" w:rsidRPr="00F419B2">
        <w:t>Настройки</w:t>
      </w:r>
      <w:bookmarkEnd w:id="2103"/>
      <w:r w:rsidR="00976F9E">
        <w:t>»</w:t>
      </w:r>
    </w:p>
    <w:p w14:paraId="7FA7D84C" w14:textId="77777777" w:rsidR="00312A0D" w:rsidRPr="00F419B2" w:rsidRDefault="00312A0D" w:rsidP="00312A0D">
      <w:pPr>
        <w:pStyle w:val="phnormal"/>
        <w:rPr>
          <w:rFonts w:cs="Arial"/>
        </w:rPr>
      </w:pPr>
      <w:r w:rsidRPr="00F419B2">
        <w:rPr>
          <w:rFonts w:cs="Arial"/>
        </w:rPr>
        <w:lastRenderedPageBreak/>
        <w:t>Окно состоит из трех разделов для настройки отображения фамилии, имени и отчества. Рассмотрим настройку полей для каждого из разделов.</w:t>
      </w:r>
    </w:p>
    <w:p w14:paraId="6521D631" w14:textId="77777777" w:rsidR="00312A0D" w:rsidRPr="00F419B2" w:rsidRDefault="00312A0D" w:rsidP="00312A0D">
      <w:pPr>
        <w:pStyle w:val="phlistitemizedtitle"/>
        <w:rPr>
          <w:rFonts w:cs="Arial"/>
        </w:rPr>
      </w:pPr>
      <w:r w:rsidRPr="00F419B2">
        <w:rPr>
          <w:rFonts w:cs="Arial"/>
        </w:rPr>
        <w:t>Раздел «Фамилия»:</w:t>
      </w:r>
    </w:p>
    <w:p w14:paraId="5E22F5EF" w14:textId="77777777" w:rsidR="00312A0D" w:rsidRPr="00F419B2" w:rsidRDefault="00312A0D" w:rsidP="00312A0D">
      <w:pPr>
        <w:pStyle w:val="phlistitemized1"/>
      </w:pPr>
      <w:r w:rsidRPr="00F419B2">
        <w:t xml:space="preserve">«Количество отображаемых символов в начале строки» – обязательное для заполнения поле. Выберите необходимое значение из выпадающего списка, нажав на кнопку </w:t>
      </w:r>
      <w:r w:rsidRPr="00F419B2">
        <w:rPr>
          <w:noProof/>
          <w:lang w:eastAsia="ru-RU"/>
        </w:rPr>
        <w:drawing>
          <wp:inline distT="0" distB="0" distL="0" distR="0" wp14:anchorId="2B87CE93" wp14:editId="140CBA04">
            <wp:extent cx="171450" cy="209550"/>
            <wp:effectExtent l="0" t="0" r="0" b="0"/>
            <wp:docPr id="1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19B2">
        <w:rPr>
          <w:lang w:eastAsia="ru-RU"/>
        </w:rPr>
        <w:t>. По умолчанию поле заполнено значением «3». Для выбора доступны следующие значения:</w:t>
      </w:r>
    </w:p>
    <w:p w14:paraId="7E41AD62" w14:textId="77777777" w:rsidR="00312A0D" w:rsidRPr="00F419B2" w:rsidRDefault="00312A0D" w:rsidP="00312A0D">
      <w:pPr>
        <w:pStyle w:val="phlistitemized2"/>
        <w:rPr>
          <w:rFonts w:cs="Arial"/>
        </w:rPr>
      </w:pPr>
      <w:r w:rsidRPr="00F419B2">
        <w:rPr>
          <w:rFonts w:cs="Arial"/>
        </w:rPr>
        <w:t>«Все» – при выбранном значении в поле «</w:t>
      </w:r>
      <w:r w:rsidRPr="00F419B2">
        <w:rPr>
          <w:rFonts w:cs="Arial"/>
          <w:iCs/>
        </w:rPr>
        <w:t>Фамилия</w:t>
      </w:r>
      <w:r w:rsidRPr="00F419B2">
        <w:rPr>
          <w:rFonts w:cs="Arial"/>
        </w:rPr>
        <w:t>» во всех реестрах Системы значение фамилии будет отображаться полностью. Например, фамилия Иванов будет отображаться в открытом контуре как Иванов;</w:t>
      </w:r>
    </w:p>
    <w:p w14:paraId="38A58775" w14:textId="77777777" w:rsidR="00312A0D" w:rsidRPr="00F419B2" w:rsidRDefault="00312A0D" w:rsidP="00312A0D">
      <w:pPr>
        <w:pStyle w:val="phlistitemized2"/>
        <w:rPr>
          <w:rFonts w:cs="Arial"/>
        </w:rPr>
      </w:pPr>
      <w:r w:rsidRPr="00F419B2">
        <w:rPr>
          <w:rFonts w:cs="Arial"/>
        </w:rPr>
        <w:t>«0» – при выбранном значении в поле «Фамилия» во всех реестрах Системы значение фамилии будет отображаться как «*» без указания букв фамилии. Например, фамилия Иванов будет отображаться в открытом контуре как «******»;</w:t>
      </w:r>
    </w:p>
    <w:p w14:paraId="414A5AE9" w14:textId="77777777" w:rsidR="00312A0D" w:rsidRPr="00F419B2" w:rsidRDefault="00312A0D" w:rsidP="00312A0D">
      <w:pPr>
        <w:pStyle w:val="phlistitemized2"/>
        <w:rPr>
          <w:rFonts w:cs="Arial"/>
        </w:rPr>
      </w:pPr>
      <w:r w:rsidRPr="00F419B2">
        <w:rPr>
          <w:rFonts w:cs="Arial"/>
        </w:rPr>
        <w:t>«1» – при выбранном значении в поле «Фамилия» во всех реестрах Системы значение фамилии будет отображаться как первая буква фамилии и символы «*». Например, фамилия Иванов будет отображаться в открытом контуре как «И*****»;</w:t>
      </w:r>
    </w:p>
    <w:p w14:paraId="5C8E7A74" w14:textId="77777777" w:rsidR="00312A0D" w:rsidRPr="00F419B2" w:rsidRDefault="00312A0D" w:rsidP="00312A0D">
      <w:pPr>
        <w:pStyle w:val="phlistitemized2"/>
        <w:rPr>
          <w:rFonts w:cs="Arial"/>
        </w:rPr>
      </w:pPr>
      <w:r w:rsidRPr="00F419B2">
        <w:rPr>
          <w:rFonts w:cs="Arial"/>
        </w:rPr>
        <w:t>«2» – при выбранном значении в поле «Фамилия» во всех реестрах Системы значение фамилии будет отображаться как две первых буквы фамилии и символы «*». Например, фамилия Иванов будет отображаться в открытом контуре как «Ив****»;</w:t>
      </w:r>
    </w:p>
    <w:p w14:paraId="60FC9DDD" w14:textId="77777777" w:rsidR="00312A0D" w:rsidRPr="00F419B2" w:rsidRDefault="00312A0D" w:rsidP="00312A0D">
      <w:pPr>
        <w:pStyle w:val="phlistitemized2"/>
        <w:rPr>
          <w:rFonts w:cs="Arial"/>
        </w:rPr>
      </w:pPr>
      <w:r w:rsidRPr="00F419B2">
        <w:rPr>
          <w:rFonts w:cs="Arial"/>
        </w:rPr>
        <w:t>«3» – при выбранном значении в поле «Фамилия» во всех реестрах Системы значение фамилии будет отображаться как три первых буквы фамилии и символы «*». Например, фамилия Иванов будет отображаться в открытом контуре как «Ива***»;</w:t>
      </w:r>
    </w:p>
    <w:p w14:paraId="56410C70" w14:textId="77777777" w:rsidR="00312A0D" w:rsidRPr="00F419B2" w:rsidRDefault="00312A0D" w:rsidP="00312A0D">
      <w:pPr>
        <w:pStyle w:val="phlistitemized2"/>
        <w:rPr>
          <w:rFonts w:cs="Arial"/>
        </w:rPr>
      </w:pPr>
      <w:r w:rsidRPr="00F419B2">
        <w:rPr>
          <w:rFonts w:cs="Arial"/>
        </w:rPr>
        <w:t>«4» – при выбранном значении в поле «Фамилия» во всех реестрах Системы значение фамилии будет отображаться как четыре первых буквы фамилии и символы «*». Например, фамилия Иванов будет отображаться в открытом контуре как «Иван**»;</w:t>
      </w:r>
    </w:p>
    <w:p w14:paraId="188706C5" w14:textId="77777777" w:rsidR="00312A0D" w:rsidRPr="00F419B2" w:rsidRDefault="00312A0D" w:rsidP="00312A0D">
      <w:pPr>
        <w:pStyle w:val="phlistitemized2"/>
        <w:rPr>
          <w:rFonts w:cs="Arial"/>
        </w:rPr>
      </w:pPr>
      <w:r w:rsidRPr="00F419B2">
        <w:rPr>
          <w:rFonts w:cs="Arial"/>
        </w:rPr>
        <w:t>«5» – при выбранном значении в поле «Фамилия» во всех реестрах Системы значение фамилии будет отображаться как пять первых букв фамилии и символы «*». Например, фамилия Иванов будет отображаться в открытом контуре как «Ивано*».</w:t>
      </w:r>
    </w:p>
    <w:p w14:paraId="0F1B847E" w14:textId="77777777" w:rsidR="00312A0D" w:rsidRPr="00F419B2" w:rsidRDefault="00312A0D" w:rsidP="00312A0D">
      <w:pPr>
        <w:pStyle w:val="phlistitemized1"/>
      </w:pPr>
      <w:r w:rsidRPr="00F419B2">
        <w:rPr>
          <w:iCs/>
          <w:shd w:val="clear" w:color="auto" w:fill="FFFFFF"/>
        </w:rPr>
        <w:lastRenderedPageBreak/>
        <w:t>«Количество отображаемых символов в конце строки</w:t>
      </w:r>
      <w:r w:rsidRPr="00F419B2">
        <w:rPr>
          <w:shd w:val="clear" w:color="auto" w:fill="FFFFFF"/>
        </w:rPr>
        <w:t>» – обязательное для заполнения поле. Выберите необходимое значение из выпадающего списка. По умолчанию поле заполнено значением «0». Для выбора доступны следующие значения:</w:t>
      </w:r>
    </w:p>
    <w:p w14:paraId="2DB68FD8" w14:textId="77777777" w:rsidR="00312A0D" w:rsidRPr="00F419B2" w:rsidRDefault="00312A0D" w:rsidP="00312A0D">
      <w:pPr>
        <w:pStyle w:val="phlistitemized2"/>
        <w:rPr>
          <w:rFonts w:cs="Arial"/>
        </w:rPr>
      </w:pPr>
      <w:r w:rsidRPr="00F419B2">
        <w:rPr>
          <w:rFonts w:cs="Arial"/>
        </w:rPr>
        <w:t>«0» – при выбранном значении в поле «</w:t>
      </w:r>
      <w:r w:rsidRPr="00F419B2">
        <w:rPr>
          <w:rFonts w:cs="Arial"/>
          <w:iCs/>
        </w:rPr>
        <w:t>Фамилия</w:t>
      </w:r>
      <w:r w:rsidRPr="00F419B2">
        <w:rPr>
          <w:rFonts w:cs="Arial"/>
        </w:rPr>
        <w:t>» во всех реестрах Системы значение фамилии будет отображаться полностью, без скрытия последних букв фамилии. Например, фамилия Иванов будет отображаться в открытом контуре как Иванов;</w:t>
      </w:r>
    </w:p>
    <w:p w14:paraId="4FB9228A" w14:textId="77777777" w:rsidR="00312A0D" w:rsidRPr="00F419B2" w:rsidRDefault="00312A0D" w:rsidP="00312A0D">
      <w:pPr>
        <w:pStyle w:val="phlistitemized2"/>
        <w:rPr>
          <w:rFonts w:cs="Arial"/>
        </w:rPr>
      </w:pPr>
      <w:r w:rsidRPr="00F419B2">
        <w:rPr>
          <w:rFonts w:cs="Arial"/>
        </w:rPr>
        <w:t>«1» – при выбранном значении в поле «</w:t>
      </w:r>
      <w:r w:rsidRPr="00F419B2">
        <w:rPr>
          <w:rFonts w:cs="Arial"/>
          <w:iCs/>
        </w:rPr>
        <w:t>Фамилия</w:t>
      </w:r>
      <w:r w:rsidRPr="00F419B2">
        <w:rPr>
          <w:rFonts w:cs="Arial"/>
        </w:rPr>
        <w:t>» во всех реестрах Системы значение фамилии будет отображаться как последняя буква фамилии и символы «*». Например, фамилия Иванов будет отображаться в открытом контуре как «*****в»;</w:t>
      </w:r>
    </w:p>
    <w:p w14:paraId="0C6EF681" w14:textId="77777777" w:rsidR="00312A0D" w:rsidRPr="00F419B2" w:rsidRDefault="00312A0D" w:rsidP="00312A0D">
      <w:pPr>
        <w:pStyle w:val="phlistitemized2"/>
        <w:rPr>
          <w:rFonts w:cs="Arial"/>
        </w:rPr>
      </w:pPr>
      <w:r w:rsidRPr="00F419B2">
        <w:rPr>
          <w:rFonts w:cs="Arial"/>
        </w:rPr>
        <w:t>«2» – при выбранном значении в поле «</w:t>
      </w:r>
      <w:r w:rsidRPr="00F419B2">
        <w:rPr>
          <w:rFonts w:cs="Arial"/>
          <w:iCs/>
        </w:rPr>
        <w:t>Фамилия</w:t>
      </w:r>
      <w:r w:rsidRPr="00F419B2">
        <w:rPr>
          <w:rFonts w:cs="Arial"/>
        </w:rPr>
        <w:t>» во всех реестрах Системы значение фамилии будет отображаться как две последние буквы фамилии и символы «*». Например, фамилия Иванов будет отображаться в открытом контуре как «****ов»;</w:t>
      </w:r>
    </w:p>
    <w:p w14:paraId="17F37BB2" w14:textId="77777777" w:rsidR="00312A0D" w:rsidRPr="00F419B2" w:rsidRDefault="00312A0D" w:rsidP="00312A0D">
      <w:pPr>
        <w:pStyle w:val="phlistitemized2"/>
        <w:rPr>
          <w:rFonts w:cs="Arial"/>
        </w:rPr>
      </w:pPr>
      <w:r w:rsidRPr="00F419B2">
        <w:rPr>
          <w:rFonts w:cs="Arial"/>
        </w:rPr>
        <w:t>«3» – при выбранном значении в поле «</w:t>
      </w:r>
      <w:r w:rsidRPr="00F419B2">
        <w:rPr>
          <w:rFonts w:cs="Arial"/>
          <w:iCs/>
        </w:rPr>
        <w:t>Фамилия</w:t>
      </w:r>
      <w:r w:rsidRPr="00F419B2">
        <w:rPr>
          <w:rFonts w:cs="Arial"/>
        </w:rPr>
        <w:t>» во всех реестрах Системы значение фамилии будет отображаться как три последние буквы фамилии и символы «*». Например, фамилия Иванов будет отображаться в открытом контуре как «***нов»;</w:t>
      </w:r>
    </w:p>
    <w:p w14:paraId="72DD246B" w14:textId="77777777" w:rsidR="00312A0D" w:rsidRPr="00F419B2" w:rsidRDefault="00312A0D" w:rsidP="00312A0D">
      <w:pPr>
        <w:pStyle w:val="phlistitemized2"/>
        <w:rPr>
          <w:rFonts w:cs="Arial"/>
        </w:rPr>
      </w:pPr>
      <w:r w:rsidRPr="00F419B2">
        <w:rPr>
          <w:rFonts w:cs="Arial"/>
        </w:rPr>
        <w:t>«4» – при выбранном значении в поле «</w:t>
      </w:r>
      <w:r w:rsidRPr="00F419B2">
        <w:rPr>
          <w:rFonts w:cs="Arial"/>
          <w:iCs/>
        </w:rPr>
        <w:t>Фамилия</w:t>
      </w:r>
      <w:r w:rsidRPr="00F419B2">
        <w:rPr>
          <w:rFonts w:cs="Arial"/>
        </w:rPr>
        <w:t>» во всех реестрах Системы значение фамилии будет отображаться как четыре последних буквы фамилии и символы «*». Например, фамилия Иванов будет отображаться в открытом контуре как «**анов»;</w:t>
      </w:r>
    </w:p>
    <w:p w14:paraId="28CB0506" w14:textId="77777777" w:rsidR="00312A0D" w:rsidRPr="00F419B2" w:rsidRDefault="00312A0D" w:rsidP="00312A0D">
      <w:pPr>
        <w:pStyle w:val="phlistitemized2"/>
        <w:rPr>
          <w:rFonts w:cs="Arial"/>
        </w:rPr>
      </w:pPr>
      <w:r w:rsidRPr="00F419B2">
        <w:rPr>
          <w:rFonts w:cs="Arial"/>
        </w:rPr>
        <w:t>«5» – при выбранном значении в поле «</w:t>
      </w:r>
      <w:r w:rsidRPr="00F419B2">
        <w:rPr>
          <w:rFonts w:cs="Arial"/>
          <w:iCs/>
        </w:rPr>
        <w:t>Фамилия</w:t>
      </w:r>
      <w:r w:rsidRPr="00F419B2">
        <w:rPr>
          <w:rFonts w:cs="Arial"/>
        </w:rPr>
        <w:t>» во всех реестрах Системы значение фамилии будет отображаться как пять последних буквы фамилии и символы «*». Например, фамилия Иванов будет отображаться в открытом контуре как «*ванов».</w:t>
      </w:r>
    </w:p>
    <w:p w14:paraId="0F8C7D3E" w14:textId="77777777" w:rsidR="00312A0D" w:rsidRPr="00F419B2" w:rsidRDefault="00312A0D" w:rsidP="00312A0D">
      <w:pPr>
        <w:pStyle w:val="phlistitemized1"/>
      </w:pPr>
      <w:r w:rsidRPr="00F419B2">
        <w:rPr>
          <w:iCs/>
          <w:shd w:val="clear" w:color="auto" w:fill="FFFFFF"/>
        </w:rPr>
        <w:t>«Длина отображаемой фамилии (количество символов)»</w:t>
      </w:r>
      <w:r w:rsidRPr="00F419B2">
        <w:rPr>
          <w:shd w:val="clear" w:color="auto" w:fill="FFFFFF"/>
        </w:rPr>
        <w:t xml:space="preserve"> – обязательное для заполнения поле. Выберите необходимое значение из выпадающего списка. По умолчанию поле заполнено значением «5». Доступны следующие значения:</w:t>
      </w:r>
    </w:p>
    <w:p w14:paraId="1BAD60A2" w14:textId="77777777" w:rsidR="00312A0D" w:rsidRPr="00F419B2" w:rsidRDefault="00312A0D" w:rsidP="00312A0D">
      <w:pPr>
        <w:pStyle w:val="phlistitemized2"/>
        <w:rPr>
          <w:rFonts w:cs="Arial"/>
        </w:rPr>
      </w:pPr>
      <w:r w:rsidRPr="00F419B2">
        <w:rPr>
          <w:rFonts w:cs="Arial"/>
        </w:rPr>
        <w:t>«Все» – при выбранном значении в поле «</w:t>
      </w:r>
      <w:r w:rsidRPr="00F419B2">
        <w:rPr>
          <w:rFonts w:cs="Arial"/>
          <w:iCs/>
        </w:rPr>
        <w:t>Фамилия</w:t>
      </w:r>
      <w:r w:rsidRPr="00F419B2">
        <w:rPr>
          <w:rFonts w:cs="Arial"/>
        </w:rPr>
        <w:t xml:space="preserve">» во всех реестрах Системы значение длины фамилии будет отображаться полностью. Например, длина фамилии Иванов составляет шесть символов, при </w:t>
      </w:r>
      <w:r w:rsidRPr="00F419B2">
        <w:rPr>
          <w:rFonts w:cs="Arial"/>
        </w:rPr>
        <w:lastRenderedPageBreak/>
        <w:t>выбранной настройке длина фамилии всегда будет отображаться как шесть символов;</w:t>
      </w:r>
    </w:p>
    <w:p w14:paraId="6560E7AA" w14:textId="77777777" w:rsidR="00312A0D" w:rsidRPr="00F419B2" w:rsidRDefault="00312A0D" w:rsidP="00312A0D">
      <w:pPr>
        <w:pStyle w:val="phlistitemized2"/>
        <w:rPr>
          <w:rFonts w:cs="Arial"/>
        </w:rPr>
      </w:pPr>
      <w:r w:rsidRPr="00F419B2">
        <w:rPr>
          <w:rFonts w:cs="Arial"/>
        </w:rPr>
        <w:t>«1» – при выбранном значении в поле «</w:t>
      </w:r>
      <w:r w:rsidRPr="00F419B2">
        <w:rPr>
          <w:rFonts w:cs="Arial"/>
          <w:iCs/>
        </w:rPr>
        <w:t>Фамилия</w:t>
      </w:r>
      <w:r w:rsidRPr="00F419B2">
        <w:rPr>
          <w:rFonts w:cs="Arial"/>
        </w:rPr>
        <w:t>» во всех реестрах Системы значение длины фамилии будет отображаться как один символ. Например, длина фамилии Иванов составляет шесть символов, при выбранной настройке длина фамилии всегда будет отображаться как один символ;</w:t>
      </w:r>
    </w:p>
    <w:p w14:paraId="51A4432B" w14:textId="77777777" w:rsidR="00312A0D" w:rsidRPr="00F419B2" w:rsidRDefault="00312A0D" w:rsidP="00312A0D">
      <w:pPr>
        <w:pStyle w:val="phlistitemized2"/>
        <w:rPr>
          <w:rFonts w:cs="Arial"/>
        </w:rPr>
      </w:pPr>
      <w:r w:rsidRPr="00F419B2">
        <w:rPr>
          <w:rFonts w:cs="Arial"/>
        </w:rPr>
        <w:t>«2» – при выбранном значении в поле «</w:t>
      </w:r>
      <w:r w:rsidRPr="00F419B2">
        <w:rPr>
          <w:rFonts w:cs="Arial"/>
          <w:iCs/>
        </w:rPr>
        <w:t>Фамилия</w:t>
      </w:r>
      <w:r w:rsidRPr="00F419B2">
        <w:rPr>
          <w:rFonts w:cs="Arial"/>
        </w:rPr>
        <w:t>» во всех реестрах Системы значение длины фамилии будет отображаться как два символа. Например, длина фамилии Иванов составляет шесть символов, при выбранной настройке длина фамилии всегда будет отображаться как два символа;</w:t>
      </w:r>
    </w:p>
    <w:p w14:paraId="25B19D5E" w14:textId="77777777" w:rsidR="00312A0D" w:rsidRPr="00F419B2" w:rsidRDefault="00312A0D" w:rsidP="00312A0D">
      <w:pPr>
        <w:pStyle w:val="phlistitemized2"/>
        <w:rPr>
          <w:rFonts w:cs="Arial"/>
        </w:rPr>
      </w:pPr>
      <w:r w:rsidRPr="00F419B2">
        <w:rPr>
          <w:rFonts w:cs="Arial"/>
        </w:rPr>
        <w:t>«3» – при выбранном значении в поле «</w:t>
      </w:r>
      <w:r w:rsidRPr="00F419B2">
        <w:rPr>
          <w:rFonts w:cs="Arial"/>
          <w:iCs/>
        </w:rPr>
        <w:t>Фамилия</w:t>
      </w:r>
      <w:r w:rsidRPr="00F419B2">
        <w:rPr>
          <w:rFonts w:cs="Arial"/>
        </w:rPr>
        <w:t>» во всех реестрах Системы значение длины фамилии будет отображаться как три символа. Например, длина фамилии Иванов составляет шесть символов, при выбранной настройке длина фамилии всегда будет отображаться как три символа;</w:t>
      </w:r>
    </w:p>
    <w:p w14:paraId="29EEE356" w14:textId="77777777" w:rsidR="00312A0D" w:rsidRPr="00F419B2" w:rsidRDefault="00312A0D" w:rsidP="00312A0D">
      <w:pPr>
        <w:pStyle w:val="phlistitemized2"/>
        <w:rPr>
          <w:rFonts w:cs="Arial"/>
        </w:rPr>
      </w:pPr>
      <w:r w:rsidRPr="00F419B2">
        <w:rPr>
          <w:rFonts w:cs="Arial"/>
        </w:rPr>
        <w:t>«4» – при выбранном значении в поле «</w:t>
      </w:r>
      <w:r w:rsidRPr="00F419B2">
        <w:rPr>
          <w:rFonts w:cs="Arial"/>
          <w:iCs/>
        </w:rPr>
        <w:t>Фамилия</w:t>
      </w:r>
      <w:r w:rsidRPr="00F419B2">
        <w:rPr>
          <w:rFonts w:cs="Arial"/>
        </w:rPr>
        <w:t>» во всех реестрах Системы значение длины фамилии будет отображаться как четыре символа. Например, длина фамилии Иванов составляет шесть символов, при выбранной настройке длина фамилии всегда будет отображаться как четыре символа;</w:t>
      </w:r>
    </w:p>
    <w:p w14:paraId="4C9418F5" w14:textId="77777777" w:rsidR="00312A0D" w:rsidRPr="00F419B2" w:rsidRDefault="00312A0D" w:rsidP="00312A0D">
      <w:pPr>
        <w:pStyle w:val="phlistitemized2"/>
        <w:rPr>
          <w:rFonts w:cs="Arial"/>
        </w:rPr>
      </w:pPr>
      <w:r w:rsidRPr="00F419B2">
        <w:rPr>
          <w:rFonts w:cs="Arial"/>
        </w:rPr>
        <w:t>«5» – при выбранном значении в поле «</w:t>
      </w:r>
      <w:r w:rsidRPr="00F419B2">
        <w:rPr>
          <w:rFonts w:cs="Arial"/>
          <w:iCs/>
        </w:rPr>
        <w:t>Фамилия</w:t>
      </w:r>
      <w:r w:rsidRPr="00F419B2">
        <w:rPr>
          <w:rFonts w:cs="Arial"/>
        </w:rPr>
        <w:t>» во всех элементах Системы значение длины фамилии будет отображаться как пять символов. Например, длина фамилии Иванов составляет шесть символов, при выбранной настройке длина фамилии всегда будет отображаться как пять символов;</w:t>
      </w:r>
    </w:p>
    <w:p w14:paraId="688E4A1D" w14:textId="77777777" w:rsidR="00312A0D" w:rsidRPr="00F419B2" w:rsidRDefault="00312A0D" w:rsidP="00312A0D">
      <w:pPr>
        <w:pStyle w:val="phlistitemized2"/>
        <w:rPr>
          <w:rFonts w:cs="Arial"/>
        </w:rPr>
      </w:pPr>
      <w:r w:rsidRPr="00F419B2">
        <w:rPr>
          <w:rFonts w:cs="Arial"/>
        </w:rPr>
        <w:t>«6» – при выбранном значении в поле «</w:t>
      </w:r>
      <w:r w:rsidRPr="00F419B2">
        <w:rPr>
          <w:rFonts w:cs="Arial"/>
          <w:iCs/>
        </w:rPr>
        <w:t>Фамилия</w:t>
      </w:r>
      <w:r w:rsidRPr="00F419B2">
        <w:rPr>
          <w:rFonts w:cs="Arial"/>
        </w:rPr>
        <w:t>» во всех элементах Системы значение длины фамилии будет отображаться как шесть символов. Например, длина фамилии Иванов составляет шесть символов, при выбранной настройке длина фамилии всегда будет отображаться как шесть символов;</w:t>
      </w:r>
    </w:p>
    <w:p w14:paraId="35BE35F1" w14:textId="77777777" w:rsidR="00312A0D" w:rsidRPr="00F419B2" w:rsidRDefault="00312A0D" w:rsidP="00312A0D">
      <w:pPr>
        <w:pStyle w:val="phlistitemized2"/>
        <w:rPr>
          <w:rFonts w:cs="Arial"/>
        </w:rPr>
      </w:pPr>
      <w:r w:rsidRPr="00F419B2">
        <w:rPr>
          <w:rFonts w:cs="Arial"/>
        </w:rPr>
        <w:t>«7» – при выбранном значении в поле «</w:t>
      </w:r>
      <w:r w:rsidRPr="00F419B2">
        <w:rPr>
          <w:rFonts w:cs="Arial"/>
          <w:iCs/>
        </w:rPr>
        <w:t>Фамилия</w:t>
      </w:r>
      <w:r w:rsidRPr="00F419B2">
        <w:rPr>
          <w:rFonts w:cs="Arial"/>
        </w:rPr>
        <w:t xml:space="preserve">» во всех элементах Системы значение длины фамилии будет отображаться как семь символов. Например, длина фамилии Иванов составляет шесть </w:t>
      </w:r>
      <w:r w:rsidRPr="00F419B2">
        <w:rPr>
          <w:rFonts w:cs="Arial"/>
        </w:rPr>
        <w:lastRenderedPageBreak/>
        <w:t>символов, при выбранной настройке длина фамилии всегда будет отображаться как семь символов.</w:t>
      </w:r>
    </w:p>
    <w:p w14:paraId="5D283E9B" w14:textId="77777777" w:rsidR="00312A0D" w:rsidRPr="00F419B2" w:rsidRDefault="00312A0D" w:rsidP="009E24A5">
      <w:pPr>
        <w:pStyle w:val="phlistitemizedtitle"/>
      </w:pPr>
      <w:r w:rsidRPr="00F419B2">
        <w:t>Раздел «Имя» отображается аналогично разделу «Фамилия»:</w:t>
      </w:r>
    </w:p>
    <w:p w14:paraId="6BF6BB43" w14:textId="77777777" w:rsidR="00312A0D" w:rsidRPr="00F419B2" w:rsidRDefault="00312A0D" w:rsidP="00312A0D">
      <w:pPr>
        <w:pStyle w:val="phlistitemized1"/>
      </w:pPr>
      <w:r w:rsidRPr="00F419B2">
        <w:t>«Количество отображаемых символов в начале строки» – обязательное для заполнения поле. Выберите необходимое значение из выпадающего списка. По умолчанию поле заполнено значением «Все». Доступны следующие значения:</w:t>
      </w:r>
    </w:p>
    <w:p w14:paraId="737AFC50" w14:textId="77777777" w:rsidR="00312A0D" w:rsidRPr="00F419B2" w:rsidRDefault="00312A0D" w:rsidP="00312A0D">
      <w:pPr>
        <w:pStyle w:val="phlistitemized2"/>
        <w:rPr>
          <w:rFonts w:cs="Arial"/>
        </w:rPr>
      </w:pPr>
      <w:r w:rsidRPr="00F419B2">
        <w:rPr>
          <w:rFonts w:cs="Arial"/>
        </w:rPr>
        <w:t>«Все»;</w:t>
      </w:r>
    </w:p>
    <w:p w14:paraId="502E7662" w14:textId="77777777" w:rsidR="00312A0D" w:rsidRPr="00F419B2" w:rsidRDefault="00312A0D" w:rsidP="00312A0D">
      <w:pPr>
        <w:pStyle w:val="phlistitemized2"/>
        <w:rPr>
          <w:rFonts w:cs="Arial"/>
        </w:rPr>
      </w:pPr>
      <w:r w:rsidRPr="00F419B2">
        <w:rPr>
          <w:rFonts w:cs="Arial"/>
        </w:rPr>
        <w:t>«0»;</w:t>
      </w:r>
    </w:p>
    <w:p w14:paraId="2180680B" w14:textId="77777777" w:rsidR="00312A0D" w:rsidRPr="00F419B2" w:rsidRDefault="00312A0D" w:rsidP="00312A0D">
      <w:pPr>
        <w:pStyle w:val="phlistitemized2"/>
        <w:rPr>
          <w:rFonts w:cs="Arial"/>
        </w:rPr>
      </w:pPr>
      <w:r w:rsidRPr="00F419B2">
        <w:rPr>
          <w:rFonts w:cs="Arial"/>
        </w:rPr>
        <w:t>«1»;</w:t>
      </w:r>
    </w:p>
    <w:p w14:paraId="56242AB0" w14:textId="77777777" w:rsidR="00312A0D" w:rsidRPr="00F419B2" w:rsidRDefault="00312A0D" w:rsidP="00312A0D">
      <w:pPr>
        <w:pStyle w:val="phlistitemized2"/>
        <w:rPr>
          <w:rFonts w:cs="Arial"/>
        </w:rPr>
      </w:pPr>
      <w:r w:rsidRPr="00F419B2">
        <w:rPr>
          <w:rFonts w:cs="Arial"/>
        </w:rPr>
        <w:t>«2»;</w:t>
      </w:r>
    </w:p>
    <w:p w14:paraId="448680B9" w14:textId="77777777" w:rsidR="00312A0D" w:rsidRPr="00F419B2" w:rsidRDefault="00312A0D" w:rsidP="00312A0D">
      <w:pPr>
        <w:pStyle w:val="phlistitemized2"/>
        <w:rPr>
          <w:rFonts w:cs="Arial"/>
        </w:rPr>
      </w:pPr>
      <w:r w:rsidRPr="00F419B2">
        <w:rPr>
          <w:rFonts w:cs="Arial"/>
        </w:rPr>
        <w:t>«3»;</w:t>
      </w:r>
    </w:p>
    <w:p w14:paraId="77050A6D" w14:textId="77777777" w:rsidR="00312A0D" w:rsidRPr="00F419B2" w:rsidRDefault="00312A0D" w:rsidP="00312A0D">
      <w:pPr>
        <w:pStyle w:val="phlistitemized2"/>
        <w:rPr>
          <w:rFonts w:cs="Arial"/>
        </w:rPr>
      </w:pPr>
      <w:r w:rsidRPr="00F419B2">
        <w:rPr>
          <w:rFonts w:cs="Arial"/>
        </w:rPr>
        <w:t>«4»;</w:t>
      </w:r>
    </w:p>
    <w:p w14:paraId="176DF3E8" w14:textId="77777777" w:rsidR="00312A0D" w:rsidRPr="00F419B2" w:rsidRDefault="00312A0D" w:rsidP="00312A0D">
      <w:pPr>
        <w:pStyle w:val="phlistitemized2"/>
        <w:rPr>
          <w:rFonts w:cs="Arial"/>
        </w:rPr>
      </w:pPr>
      <w:r w:rsidRPr="00F419B2">
        <w:rPr>
          <w:rFonts w:cs="Arial"/>
        </w:rPr>
        <w:t>«5».</w:t>
      </w:r>
    </w:p>
    <w:p w14:paraId="7032CBF1" w14:textId="77777777" w:rsidR="00312A0D" w:rsidRPr="00F419B2" w:rsidRDefault="00312A0D" w:rsidP="00312A0D">
      <w:pPr>
        <w:pStyle w:val="phlistitemized1"/>
      </w:pPr>
      <w:r w:rsidRPr="00F419B2">
        <w:t>«Количество отображаемых символов в конце строки» – обязательное для заполнения поле. Выберите необходимое значение из выпадающего списка. По умолчанию заполнено значением «0». Доступны следующие значения:</w:t>
      </w:r>
    </w:p>
    <w:p w14:paraId="67C6D363" w14:textId="77777777" w:rsidR="00312A0D" w:rsidRPr="00F419B2" w:rsidRDefault="00312A0D" w:rsidP="00312A0D">
      <w:pPr>
        <w:pStyle w:val="phlistitemized2"/>
        <w:rPr>
          <w:rFonts w:cs="Arial"/>
        </w:rPr>
      </w:pPr>
      <w:r w:rsidRPr="00F419B2">
        <w:rPr>
          <w:rFonts w:cs="Arial"/>
        </w:rPr>
        <w:t>«Все»;</w:t>
      </w:r>
    </w:p>
    <w:p w14:paraId="51A85A1A" w14:textId="77777777" w:rsidR="00312A0D" w:rsidRPr="00F419B2" w:rsidRDefault="00312A0D" w:rsidP="00312A0D">
      <w:pPr>
        <w:pStyle w:val="phlistitemized2"/>
        <w:rPr>
          <w:rFonts w:cs="Arial"/>
        </w:rPr>
      </w:pPr>
      <w:r w:rsidRPr="00F419B2">
        <w:rPr>
          <w:rFonts w:cs="Arial"/>
        </w:rPr>
        <w:t>«0»;</w:t>
      </w:r>
    </w:p>
    <w:p w14:paraId="429568D1" w14:textId="77777777" w:rsidR="00312A0D" w:rsidRPr="00F419B2" w:rsidRDefault="00312A0D" w:rsidP="00312A0D">
      <w:pPr>
        <w:pStyle w:val="phlistitemized2"/>
        <w:rPr>
          <w:rFonts w:cs="Arial"/>
        </w:rPr>
      </w:pPr>
      <w:r w:rsidRPr="00F419B2">
        <w:rPr>
          <w:rFonts w:cs="Arial"/>
        </w:rPr>
        <w:t>«1»;</w:t>
      </w:r>
    </w:p>
    <w:p w14:paraId="78E2FDCD" w14:textId="77777777" w:rsidR="00312A0D" w:rsidRPr="00F419B2" w:rsidRDefault="00312A0D" w:rsidP="00312A0D">
      <w:pPr>
        <w:pStyle w:val="phlistitemized2"/>
        <w:rPr>
          <w:rFonts w:cs="Arial"/>
        </w:rPr>
      </w:pPr>
      <w:r w:rsidRPr="00F419B2">
        <w:rPr>
          <w:rFonts w:cs="Arial"/>
        </w:rPr>
        <w:t>«2»;</w:t>
      </w:r>
    </w:p>
    <w:p w14:paraId="372FA68C" w14:textId="77777777" w:rsidR="00312A0D" w:rsidRPr="00F419B2" w:rsidRDefault="00312A0D" w:rsidP="00312A0D">
      <w:pPr>
        <w:pStyle w:val="phlistitemized2"/>
        <w:rPr>
          <w:rFonts w:cs="Arial"/>
        </w:rPr>
      </w:pPr>
      <w:r w:rsidRPr="00F419B2">
        <w:rPr>
          <w:rFonts w:cs="Arial"/>
        </w:rPr>
        <w:t>«3»;</w:t>
      </w:r>
    </w:p>
    <w:p w14:paraId="3A15131D" w14:textId="77777777" w:rsidR="00312A0D" w:rsidRPr="00F419B2" w:rsidRDefault="00312A0D" w:rsidP="00312A0D">
      <w:pPr>
        <w:pStyle w:val="phlistitemized2"/>
        <w:rPr>
          <w:rFonts w:cs="Arial"/>
        </w:rPr>
      </w:pPr>
      <w:r w:rsidRPr="00F419B2">
        <w:rPr>
          <w:rFonts w:cs="Arial"/>
        </w:rPr>
        <w:t>«4»;</w:t>
      </w:r>
    </w:p>
    <w:p w14:paraId="558B1999" w14:textId="77777777" w:rsidR="00312A0D" w:rsidRPr="00F419B2" w:rsidRDefault="00312A0D" w:rsidP="00312A0D">
      <w:pPr>
        <w:pStyle w:val="phlistitemized2"/>
        <w:rPr>
          <w:rFonts w:cs="Arial"/>
        </w:rPr>
      </w:pPr>
      <w:r w:rsidRPr="00F419B2">
        <w:rPr>
          <w:rFonts w:cs="Arial"/>
        </w:rPr>
        <w:t>«5».</w:t>
      </w:r>
    </w:p>
    <w:p w14:paraId="5461E928" w14:textId="77777777" w:rsidR="00312A0D" w:rsidRPr="00F419B2" w:rsidRDefault="00312A0D" w:rsidP="00312A0D">
      <w:pPr>
        <w:pStyle w:val="phlistitemized1"/>
      </w:pPr>
      <w:r w:rsidRPr="00F419B2">
        <w:t>«Длина отображаемого имени (количество символов) – обязательное для заполнения поле. Выберите необходимое значение из выпадающего списка. По умолчанию поле заполнено значением «Все». Доступны следующие значения:</w:t>
      </w:r>
    </w:p>
    <w:p w14:paraId="4B3A96EC" w14:textId="77777777" w:rsidR="00312A0D" w:rsidRPr="00F419B2" w:rsidRDefault="00312A0D" w:rsidP="00312A0D">
      <w:pPr>
        <w:pStyle w:val="phlistitemized2"/>
        <w:rPr>
          <w:rFonts w:cs="Arial"/>
        </w:rPr>
      </w:pPr>
      <w:r w:rsidRPr="00F419B2">
        <w:rPr>
          <w:rFonts w:cs="Arial"/>
        </w:rPr>
        <w:t>«Все»;</w:t>
      </w:r>
    </w:p>
    <w:p w14:paraId="21BCAB16" w14:textId="77777777" w:rsidR="00312A0D" w:rsidRPr="00F419B2" w:rsidRDefault="00312A0D" w:rsidP="00312A0D">
      <w:pPr>
        <w:pStyle w:val="phlistitemized2"/>
        <w:rPr>
          <w:rFonts w:cs="Arial"/>
        </w:rPr>
      </w:pPr>
      <w:r w:rsidRPr="00F419B2">
        <w:rPr>
          <w:rFonts w:cs="Arial"/>
        </w:rPr>
        <w:t>«1»;</w:t>
      </w:r>
    </w:p>
    <w:p w14:paraId="5DFC2C2E" w14:textId="77777777" w:rsidR="00312A0D" w:rsidRPr="00F419B2" w:rsidRDefault="00312A0D" w:rsidP="00312A0D">
      <w:pPr>
        <w:pStyle w:val="phlistitemized2"/>
        <w:rPr>
          <w:rFonts w:cs="Arial"/>
        </w:rPr>
      </w:pPr>
      <w:r w:rsidRPr="00F419B2">
        <w:rPr>
          <w:rFonts w:cs="Arial"/>
        </w:rPr>
        <w:t>«2»;</w:t>
      </w:r>
    </w:p>
    <w:p w14:paraId="2E37BB9A" w14:textId="77777777" w:rsidR="00312A0D" w:rsidRPr="00F419B2" w:rsidRDefault="00312A0D" w:rsidP="00312A0D">
      <w:pPr>
        <w:pStyle w:val="phlistitemized2"/>
        <w:rPr>
          <w:rFonts w:cs="Arial"/>
        </w:rPr>
      </w:pPr>
      <w:r w:rsidRPr="00F419B2">
        <w:rPr>
          <w:rFonts w:cs="Arial"/>
        </w:rPr>
        <w:t>«3»;</w:t>
      </w:r>
    </w:p>
    <w:p w14:paraId="2B24C316" w14:textId="77777777" w:rsidR="00312A0D" w:rsidRPr="00F419B2" w:rsidRDefault="00312A0D" w:rsidP="00312A0D">
      <w:pPr>
        <w:pStyle w:val="phlistitemized2"/>
        <w:rPr>
          <w:rFonts w:cs="Arial"/>
        </w:rPr>
      </w:pPr>
      <w:r w:rsidRPr="00F419B2">
        <w:rPr>
          <w:rFonts w:cs="Arial"/>
        </w:rPr>
        <w:t>«4»;</w:t>
      </w:r>
    </w:p>
    <w:p w14:paraId="3C5CE90D" w14:textId="77777777" w:rsidR="00312A0D" w:rsidRPr="00F419B2" w:rsidRDefault="00312A0D" w:rsidP="00312A0D">
      <w:pPr>
        <w:pStyle w:val="phlistitemized2"/>
        <w:rPr>
          <w:rFonts w:cs="Arial"/>
        </w:rPr>
      </w:pPr>
      <w:r w:rsidRPr="00F419B2">
        <w:rPr>
          <w:rFonts w:cs="Arial"/>
        </w:rPr>
        <w:t>«5»;</w:t>
      </w:r>
    </w:p>
    <w:p w14:paraId="53656B31" w14:textId="77777777" w:rsidR="00312A0D" w:rsidRPr="00F419B2" w:rsidRDefault="00312A0D" w:rsidP="00312A0D">
      <w:pPr>
        <w:pStyle w:val="phlistitemized2"/>
        <w:rPr>
          <w:rFonts w:cs="Arial"/>
        </w:rPr>
      </w:pPr>
      <w:r w:rsidRPr="00F419B2">
        <w:rPr>
          <w:rFonts w:cs="Arial"/>
        </w:rPr>
        <w:lastRenderedPageBreak/>
        <w:t>«6»;</w:t>
      </w:r>
    </w:p>
    <w:p w14:paraId="74CE1DF9" w14:textId="77777777" w:rsidR="00312A0D" w:rsidRPr="00F419B2" w:rsidRDefault="00312A0D" w:rsidP="00312A0D">
      <w:pPr>
        <w:pStyle w:val="phlistitemized2"/>
        <w:rPr>
          <w:rFonts w:cs="Arial"/>
        </w:rPr>
      </w:pPr>
      <w:r w:rsidRPr="00F419B2">
        <w:rPr>
          <w:rFonts w:cs="Arial"/>
        </w:rPr>
        <w:t>«7».</w:t>
      </w:r>
    </w:p>
    <w:p w14:paraId="2260DE3B" w14:textId="77777777" w:rsidR="00312A0D" w:rsidRPr="00F419B2" w:rsidRDefault="00312A0D" w:rsidP="009E24A5">
      <w:pPr>
        <w:pStyle w:val="phlistitemizedtitle"/>
      </w:pPr>
      <w:r w:rsidRPr="00F419B2">
        <w:t>Раздел «Отчество» отображается аналогично разделу «Фамилия»:</w:t>
      </w:r>
    </w:p>
    <w:p w14:paraId="793A522D" w14:textId="77777777" w:rsidR="00312A0D" w:rsidRPr="00F419B2" w:rsidRDefault="00312A0D" w:rsidP="00312A0D">
      <w:pPr>
        <w:pStyle w:val="phlistitemized1"/>
      </w:pPr>
      <w:r w:rsidRPr="00F419B2">
        <w:t>«Количество отображаемых символов в начале строки» – обязательное для заполнения поле. Выберите необходимое значение из выпадающего списка. По умолчанию поле заполнено значением «2». Доступны следующие значения:</w:t>
      </w:r>
    </w:p>
    <w:p w14:paraId="4D6F72E5" w14:textId="77777777" w:rsidR="00312A0D" w:rsidRPr="00F419B2" w:rsidRDefault="00312A0D" w:rsidP="00312A0D">
      <w:pPr>
        <w:pStyle w:val="phlistitemized2"/>
        <w:rPr>
          <w:rFonts w:cs="Arial"/>
        </w:rPr>
      </w:pPr>
      <w:r w:rsidRPr="00F419B2">
        <w:rPr>
          <w:rFonts w:cs="Arial"/>
        </w:rPr>
        <w:t>«Все»;</w:t>
      </w:r>
    </w:p>
    <w:p w14:paraId="4797A06B" w14:textId="77777777" w:rsidR="00312A0D" w:rsidRPr="00F419B2" w:rsidRDefault="00312A0D" w:rsidP="00312A0D">
      <w:pPr>
        <w:pStyle w:val="phlistitemized2"/>
        <w:rPr>
          <w:rFonts w:cs="Arial"/>
        </w:rPr>
      </w:pPr>
      <w:r w:rsidRPr="00F419B2">
        <w:rPr>
          <w:rFonts w:cs="Arial"/>
        </w:rPr>
        <w:t>«0»;</w:t>
      </w:r>
    </w:p>
    <w:p w14:paraId="1EF211EC" w14:textId="77777777" w:rsidR="00312A0D" w:rsidRPr="00F419B2" w:rsidRDefault="00312A0D" w:rsidP="00312A0D">
      <w:pPr>
        <w:pStyle w:val="phlistitemized2"/>
        <w:rPr>
          <w:rFonts w:cs="Arial"/>
        </w:rPr>
      </w:pPr>
      <w:r w:rsidRPr="00F419B2">
        <w:rPr>
          <w:rFonts w:cs="Arial"/>
        </w:rPr>
        <w:t>«1»;</w:t>
      </w:r>
    </w:p>
    <w:p w14:paraId="47A65789" w14:textId="77777777" w:rsidR="00312A0D" w:rsidRPr="00F419B2" w:rsidRDefault="00312A0D" w:rsidP="00312A0D">
      <w:pPr>
        <w:pStyle w:val="phlistitemized2"/>
        <w:rPr>
          <w:rFonts w:cs="Arial"/>
        </w:rPr>
      </w:pPr>
      <w:r w:rsidRPr="00F419B2">
        <w:rPr>
          <w:rFonts w:cs="Arial"/>
        </w:rPr>
        <w:t>«2»;</w:t>
      </w:r>
    </w:p>
    <w:p w14:paraId="53790393" w14:textId="77777777" w:rsidR="00312A0D" w:rsidRPr="00F419B2" w:rsidRDefault="00312A0D" w:rsidP="00312A0D">
      <w:pPr>
        <w:pStyle w:val="phlistitemized2"/>
        <w:rPr>
          <w:rFonts w:cs="Arial"/>
        </w:rPr>
      </w:pPr>
      <w:r w:rsidRPr="00F419B2">
        <w:rPr>
          <w:rFonts w:cs="Arial"/>
        </w:rPr>
        <w:t>«3»;</w:t>
      </w:r>
    </w:p>
    <w:p w14:paraId="648B1251" w14:textId="77777777" w:rsidR="00312A0D" w:rsidRPr="00F419B2" w:rsidRDefault="00312A0D" w:rsidP="00312A0D">
      <w:pPr>
        <w:pStyle w:val="phlistitemized2"/>
        <w:rPr>
          <w:rFonts w:cs="Arial"/>
        </w:rPr>
      </w:pPr>
      <w:r w:rsidRPr="00F419B2">
        <w:rPr>
          <w:rFonts w:cs="Arial"/>
        </w:rPr>
        <w:t>«4»;</w:t>
      </w:r>
    </w:p>
    <w:p w14:paraId="464A8731" w14:textId="77777777" w:rsidR="00312A0D" w:rsidRPr="00F419B2" w:rsidRDefault="00312A0D" w:rsidP="00312A0D">
      <w:pPr>
        <w:pStyle w:val="phlistitemized2"/>
        <w:rPr>
          <w:rFonts w:cs="Arial"/>
        </w:rPr>
      </w:pPr>
      <w:r w:rsidRPr="00F419B2">
        <w:rPr>
          <w:rFonts w:cs="Arial"/>
        </w:rPr>
        <w:t>«5».</w:t>
      </w:r>
    </w:p>
    <w:p w14:paraId="34312D81" w14:textId="77777777" w:rsidR="00312A0D" w:rsidRPr="00F419B2" w:rsidRDefault="00312A0D" w:rsidP="00312A0D">
      <w:pPr>
        <w:pStyle w:val="phlistitemized1"/>
      </w:pPr>
      <w:r w:rsidRPr="00F419B2">
        <w:t>«Количество отображаемых символов в конце строки» – обязательное для заполнения поле. Выберите необходимое значение из выпадающего списка. По умолчанию поле заполнено значением «0». Доступны следующие значения:</w:t>
      </w:r>
    </w:p>
    <w:p w14:paraId="5DAB8B5F" w14:textId="77777777" w:rsidR="00312A0D" w:rsidRPr="00F419B2" w:rsidRDefault="00312A0D" w:rsidP="00312A0D">
      <w:pPr>
        <w:pStyle w:val="phlistitemized2"/>
        <w:rPr>
          <w:rFonts w:cs="Arial"/>
        </w:rPr>
      </w:pPr>
      <w:r w:rsidRPr="00F419B2">
        <w:rPr>
          <w:rFonts w:cs="Arial"/>
        </w:rPr>
        <w:t>«Все»;</w:t>
      </w:r>
    </w:p>
    <w:p w14:paraId="190EAFBA" w14:textId="77777777" w:rsidR="00312A0D" w:rsidRPr="00F419B2" w:rsidRDefault="00312A0D" w:rsidP="00312A0D">
      <w:pPr>
        <w:pStyle w:val="phlistitemized2"/>
        <w:rPr>
          <w:rFonts w:cs="Arial"/>
        </w:rPr>
      </w:pPr>
      <w:r w:rsidRPr="00F419B2">
        <w:rPr>
          <w:rFonts w:cs="Arial"/>
        </w:rPr>
        <w:t>«0»;</w:t>
      </w:r>
    </w:p>
    <w:p w14:paraId="637841D8" w14:textId="77777777" w:rsidR="00312A0D" w:rsidRPr="00F419B2" w:rsidRDefault="00312A0D" w:rsidP="00312A0D">
      <w:pPr>
        <w:pStyle w:val="phlistitemized2"/>
        <w:rPr>
          <w:rFonts w:cs="Arial"/>
        </w:rPr>
      </w:pPr>
      <w:r w:rsidRPr="00F419B2">
        <w:rPr>
          <w:rFonts w:cs="Arial"/>
        </w:rPr>
        <w:t>«1»;</w:t>
      </w:r>
    </w:p>
    <w:p w14:paraId="1782DC0E" w14:textId="77777777" w:rsidR="00312A0D" w:rsidRPr="00F419B2" w:rsidRDefault="00312A0D" w:rsidP="00312A0D">
      <w:pPr>
        <w:pStyle w:val="phlistitemized2"/>
        <w:rPr>
          <w:rFonts w:cs="Arial"/>
        </w:rPr>
      </w:pPr>
      <w:r w:rsidRPr="00F419B2">
        <w:rPr>
          <w:rFonts w:cs="Arial"/>
        </w:rPr>
        <w:t>«2»;</w:t>
      </w:r>
    </w:p>
    <w:p w14:paraId="1240BDBC" w14:textId="77777777" w:rsidR="00312A0D" w:rsidRPr="00F419B2" w:rsidRDefault="00312A0D" w:rsidP="00312A0D">
      <w:pPr>
        <w:pStyle w:val="phlistitemized2"/>
        <w:rPr>
          <w:rFonts w:cs="Arial"/>
        </w:rPr>
      </w:pPr>
      <w:r w:rsidRPr="00F419B2">
        <w:rPr>
          <w:rFonts w:cs="Arial"/>
        </w:rPr>
        <w:t>«3»;</w:t>
      </w:r>
    </w:p>
    <w:p w14:paraId="58BB950F" w14:textId="77777777" w:rsidR="00312A0D" w:rsidRPr="00F419B2" w:rsidRDefault="00312A0D" w:rsidP="00312A0D">
      <w:pPr>
        <w:pStyle w:val="phlistitemized2"/>
        <w:rPr>
          <w:rFonts w:cs="Arial"/>
        </w:rPr>
      </w:pPr>
      <w:r w:rsidRPr="00F419B2">
        <w:rPr>
          <w:rFonts w:cs="Arial"/>
        </w:rPr>
        <w:t>«4»;</w:t>
      </w:r>
    </w:p>
    <w:p w14:paraId="2F525065" w14:textId="77777777" w:rsidR="00312A0D" w:rsidRPr="00F419B2" w:rsidRDefault="00312A0D" w:rsidP="00312A0D">
      <w:pPr>
        <w:pStyle w:val="phlistitemized2"/>
        <w:rPr>
          <w:rFonts w:cs="Arial"/>
        </w:rPr>
      </w:pPr>
      <w:r w:rsidRPr="00F419B2">
        <w:rPr>
          <w:rFonts w:cs="Arial"/>
        </w:rPr>
        <w:t>«5».</w:t>
      </w:r>
    </w:p>
    <w:p w14:paraId="03E2F468" w14:textId="77777777" w:rsidR="00312A0D" w:rsidRPr="00F419B2" w:rsidRDefault="00312A0D" w:rsidP="00312A0D">
      <w:pPr>
        <w:pStyle w:val="phlistitemized1"/>
      </w:pPr>
      <w:r w:rsidRPr="00F419B2">
        <w:t>«Длина отображаемого отчества (количество символов)» – обязательное для заполнения поле. Выберите необходимое значение из выпадающего списка. По умолчанию поле заполнено значением «3». Доступны следующие значения:</w:t>
      </w:r>
    </w:p>
    <w:p w14:paraId="34C6F8B9" w14:textId="77777777" w:rsidR="00312A0D" w:rsidRPr="00F419B2" w:rsidRDefault="00312A0D" w:rsidP="00312A0D">
      <w:pPr>
        <w:pStyle w:val="phlistitemized2"/>
        <w:rPr>
          <w:rFonts w:cs="Arial"/>
        </w:rPr>
      </w:pPr>
      <w:r w:rsidRPr="00F419B2">
        <w:rPr>
          <w:rFonts w:cs="Arial"/>
        </w:rPr>
        <w:t>«Все»;</w:t>
      </w:r>
    </w:p>
    <w:p w14:paraId="50409ADC" w14:textId="77777777" w:rsidR="00312A0D" w:rsidRPr="00F419B2" w:rsidRDefault="00312A0D" w:rsidP="00312A0D">
      <w:pPr>
        <w:pStyle w:val="phlistitemized2"/>
        <w:rPr>
          <w:rFonts w:cs="Arial"/>
        </w:rPr>
      </w:pPr>
      <w:r w:rsidRPr="00F419B2">
        <w:rPr>
          <w:rFonts w:cs="Arial"/>
        </w:rPr>
        <w:t>«0»;</w:t>
      </w:r>
    </w:p>
    <w:p w14:paraId="5981D8F7" w14:textId="77777777" w:rsidR="00312A0D" w:rsidRPr="00F419B2" w:rsidRDefault="00312A0D" w:rsidP="00312A0D">
      <w:pPr>
        <w:pStyle w:val="phlistitemized2"/>
        <w:rPr>
          <w:rFonts w:cs="Arial"/>
        </w:rPr>
      </w:pPr>
      <w:r w:rsidRPr="00F419B2">
        <w:rPr>
          <w:rFonts w:cs="Arial"/>
        </w:rPr>
        <w:t>«1»;</w:t>
      </w:r>
    </w:p>
    <w:p w14:paraId="656D5CE9" w14:textId="77777777" w:rsidR="00312A0D" w:rsidRPr="00F419B2" w:rsidRDefault="00312A0D" w:rsidP="00312A0D">
      <w:pPr>
        <w:pStyle w:val="phlistitemized2"/>
        <w:rPr>
          <w:rFonts w:cs="Arial"/>
        </w:rPr>
      </w:pPr>
      <w:r w:rsidRPr="00F419B2">
        <w:rPr>
          <w:rFonts w:cs="Arial"/>
        </w:rPr>
        <w:t>«2»;</w:t>
      </w:r>
    </w:p>
    <w:p w14:paraId="2F92470A" w14:textId="77777777" w:rsidR="00312A0D" w:rsidRPr="00F419B2" w:rsidRDefault="00312A0D" w:rsidP="00312A0D">
      <w:pPr>
        <w:pStyle w:val="phlistitemized2"/>
        <w:rPr>
          <w:rFonts w:cs="Arial"/>
        </w:rPr>
      </w:pPr>
      <w:r w:rsidRPr="00F419B2">
        <w:rPr>
          <w:rFonts w:cs="Arial"/>
        </w:rPr>
        <w:t>«3»;</w:t>
      </w:r>
    </w:p>
    <w:p w14:paraId="19BC0FCB" w14:textId="77777777" w:rsidR="00312A0D" w:rsidRPr="00F419B2" w:rsidRDefault="00312A0D" w:rsidP="00312A0D">
      <w:pPr>
        <w:pStyle w:val="phlistitemized2"/>
        <w:rPr>
          <w:rFonts w:cs="Arial"/>
        </w:rPr>
      </w:pPr>
      <w:r w:rsidRPr="00F419B2">
        <w:rPr>
          <w:rFonts w:cs="Arial"/>
        </w:rPr>
        <w:lastRenderedPageBreak/>
        <w:t>«4»;</w:t>
      </w:r>
    </w:p>
    <w:p w14:paraId="5EB6AB52" w14:textId="77777777" w:rsidR="00312A0D" w:rsidRPr="00F419B2" w:rsidRDefault="00312A0D" w:rsidP="00312A0D">
      <w:pPr>
        <w:pStyle w:val="phlistitemized2"/>
        <w:rPr>
          <w:rFonts w:cs="Arial"/>
        </w:rPr>
      </w:pPr>
      <w:r w:rsidRPr="00F419B2">
        <w:rPr>
          <w:rFonts w:cs="Arial"/>
        </w:rPr>
        <w:t>«5»;</w:t>
      </w:r>
    </w:p>
    <w:p w14:paraId="20D75B0F" w14:textId="77777777" w:rsidR="00312A0D" w:rsidRPr="00F419B2" w:rsidRDefault="00312A0D" w:rsidP="00312A0D">
      <w:pPr>
        <w:pStyle w:val="phlistitemized2"/>
        <w:rPr>
          <w:rFonts w:cs="Arial"/>
        </w:rPr>
      </w:pPr>
      <w:r w:rsidRPr="00F419B2">
        <w:rPr>
          <w:rFonts w:cs="Arial"/>
        </w:rPr>
        <w:t>«6»;</w:t>
      </w:r>
    </w:p>
    <w:p w14:paraId="00CD0201" w14:textId="77777777" w:rsidR="00312A0D" w:rsidRPr="00F419B2" w:rsidRDefault="00312A0D" w:rsidP="00312A0D">
      <w:pPr>
        <w:pStyle w:val="phlistitemized2"/>
        <w:rPr>
          <w:rFonts w:cs="Arial"/>
        </w:rPr>
      </w:pPr>
      <w:r w:rsidRPr="00F419B2">
        <w:rPr>
          <w:rFonts w:cs="Arial"/>
        </w:rPr>
        <w:t>«7».</w:t>
      </w:r>
    </w:p>
    <w:p w14:paraId="53D292A4" w14:textId="77777777" w:rsidR="00312A0D" w:rsidRPr="00F419B2" w:rsidRDefault="00B627DC" w:rsidP="00312A0D">
      <w:pPr>
        <w:pStyle w:val="phnormal"/>
        <w:rPr>
          <w:rFonts w:cs="Arial"/>
        </w:rPr>
      </w:pPr>
      <w:r w:rsidRPr="00F419B2">
        <w:rPr>
          <w:rFonts w:cs="Arial"/>
          <w:b/>
        </w:rPr>
        <w:t>Примечание</w:t>
      </w:r>
      <w:r w:rsidRPr="00F419B2">
        <w:rPr>
          <w:rFonts w:cs="Arial"/>
        </w:rPr>
        <w:t xml:space="preserve"> –</w:t>
      </w:r>
      <w:r w:rsidRPr="00B627DC">
        <w:rPr>
          <w:rFonts w:cs="Arial"/>
        </w:rPr>
        <w:t xml:space="preserve"> </w:t>
      </w:r>
      <w:r w:rsidRPr="00F419B2">
        <w:rPr>
          <w:rFonts w:cs="Arial"/>
        </w:rPr>
        <w:t>При выставлении одновременно разных значений в полях «Количество отображаемых символов в начале строки», «Количество отображаемых символов в конце строки», «Длина отображаемой(</w:t>
      </w:r>
      <w:r>
        <w:rPr>
          <w:rFonts w:cs="Arial"/>
        </w:rPr>
        <w:t>-</w:t>
      </w:r>
      <w:r w:rsidRPr="00F419B2">
        <w:rPr>
          <w:rFonts w:cs="Arial"/>
        </w:rPr>
        <w:t>ого) фамилии/имени/отчества» осуществляется одновременное применение все выставленных значений.</w:t>
      </w:r>
    </w:p>
    <w:p w14:paraId="505072D9" w14:textId="77777777" w:rsidR="00312A0D" w:rsidRPr="00F419B2" w:rsidRDefault="00312A0D" w:rsidP="00312A0D">
      <w:pPr>
        <w:pStyle w:val="phnormal"/>
        <w:rPr>
          <w:rFonts w:cs="Arial"/>
        </w:rPr>
      </w:pPr>
      <w:r w:rsidRPr="00F419B2">
        <w:rPr>
          <w:rFonts w:cs="Arial"/>
          <w:b/>
        </w:rPr>
        <w:t>Пример</w:t>
      </w:r>
      <w:r w:rsidRPr="00F419B2">
        <w:rPr>
          <w:rFonts w:cs="Arial"/>
          <w:i/>
        </w:rPr>
        <w:t xml:space="preserve"> – </w:t>
      </w:r>
      <w:r w:rsidR="00440422">
        <w:rPr>
          <w:rFonts w:cs="Arial"/>
          <w:i/>
        </w:rPr>
        <w:t>В</w:t>
      </w:r>
      <w:r w:rsidRPr="00F419B2">
        <w:rPr>
          <w:rFonts w:cs="Arial"/>
          <w:i/>
        </w:rPr>
        <w:t xml:space="preserve"> закрытом контуре фамилия, имя, отчество отображается «Иванов Иван Иванович», в открытом контуре – «Ива** Иван Ив*».</w:t>
      </w:r>
    </w:p>
    <w:p w14:paraId="3952C8E6" w14:textId="77777777" w:rsidR="00312A0D" w:rsidRPr="00F419B2" w:rsidRDefault="00312A0D" w:rsidP="00312A0D">
      <w:pPr>
        <w:pStyle w:val="phnormal"/>
        <w:rPr>
          <w:rFonts w:cs="Arial"/>
        </w:rPr>
      </w:pPr>
      <w:r w:rsidRPr="00F419B2">
        <w:rPr>
          <w:rFonts w:cs="Arial"/>
        </w:rPr>
        <w:t>Для сохранения настроек</w:t>
      </w:r>
      <w:r w:rsidR="00F34BDF">
        <w:rPr>
          <w:rFonts w:cs="Arial"/>
        </w:rPr>
        <w:t>,</w:t>
      </w:r>
      <w:r w:rsidRPr="00F419B2">
        <w:rPr>
          <w:rFonts w:cs="Arial"/>
        </w:rPr>
        <w:t xml:space="preserve"> нажмите </w:t>
      </w:r>
      <w:r w:rsidR="00F34BDF">
        <w:rPr>
          <w:rFonts w:cs="Arial"/>
        </w:rPr>
        <w:t xml:space="preserve">на </w:t>
      </w:r>
      <w:r w:rsidRPr="00F419B2">
        <w:rPr>
          <w:rFonts w:cs="Arial"/>
        </w:rPr>
        <w:t>кнопку «Сохранить», для отмены настройки нажмите кнопку «Отмена».</w:t>
      </w:r>
    </w:p>
    <w:p w14:paraId="37F1DFC5" w14:textId="77777777" w:rsidR="00312A0D" w:rsidRPr="00F419B2" w:rsidRDefault="00312A0D" w:rsidP="00312A0D">
      <w:pPr>
        <w:pStyle w:val="40"/>
        <w:rPr>
          <w:rFonts w:cs="Arial"/>
        </w:rPr>
      </w:pPr>
      <w:bookmarkStart w:id="2104" w:name="_Toc46824897"/>
      <w:r w:rsidRPr="00F419B2">
        <w:rPr>
          <w:rFonts w:cs="Arial"/>
        </w:rPr>
        <w:t>Результаты</w:t>
      </w:r>
      <w:bookmarkEnd w:id="2104"/>
    </w:p>
    <w:p w14:paraId="55225597" w14:textId="77777777" w:rsidR="00312A0D" w:rsidRPr="00F419B2" w:rsidRDefault="00312A0D" w:rsidP="00312A0D">
      <w:pPr>
        <w:pStyle w:val="phlistorderedtitle"/>
        <w:rPr>
          <w:rFonts w:cs="Arial"/>
        </w:rPr>
      </w:pPr>
      <w:r w:rsidRPr="00F419B2">
        <w:rPr>
          <w:rFonts w:cs="Arial"/>
        </w:rPr>
        <w:t>Деперсонализация данных осуществляется по следующему принципу:</w:t>
      </w:r>
    </w:p>
    <w:p w14:paraId="213A7792" w14:textId="77777777" w:rsidR="00312A0D" w:rsidRPr="00F419B2" w:rsidRDefault="00312A0D" w:rsidP="006451AE">
      <w:pPr>
        <w:pStyle w:val="phlistitemized1"/>
        <w:rPr>
          <w:rFonts w:eastAsia="Calibri"/>
        </w:rPr>
      </w:pPr>
      <w:r w:rsidRPr="00F419B2">
        <w:t xml:space="preserve">в личном кабинете учащегося и родителя не отображаются наименование организации, фотографии учащегося и родителя, их адреса электронной почты и номера телефонов, скрыты значения полей дата рождения учащегося и сотрудника, фамилия и отчество учащегося, имя учащегося отображается полностью. Отображение имени </w:t>
      </w:r>
      <w:r w:rsidR="00F34BDF">
        <w:t>позволяет</w:t>
      </w:r>
      <w:r w:rsidRPr="00F419B2">
        <w:t xml:space="preserve"> определ</w:t>
      </w:r>
      <w:r w:rsidR="00F34BDF">
        <w:t>ить</w:t>
      </w:r>
      <w:r w:rsidRPr="00F419B2">
        <w:t xml:space="preserve"> родител</w:t>
      </w:r>
      <w:r w:rsidR="00F34BDF">
        <w:t>ю</w:t>
      </w:r>
      <w:r w:rsidRPr="00F419B2">
        <w:t xml:space="preserve"> учащегося, за которым зак</w:t>
      </w:r>
      <w:r w:rsidR="00F34BDF">
        <w:t>реплен личный кабинет, в случае</w:t>
      </w:r>
      <w:r w:rsidRPr="00F419B2">
        <w:t xml:space="preserve"> если несколько детей родителя зарегистрировано в Системе. Также полностью отображается имя и отчество преподавателя, для возможности получения родителем сведений о преподавателе;</w:t>
      </w:r>
    </w:p>
    <w:p w14:paraId="5B09DD3A" w14:textId="77777777" w:rsidR="00312A0D" w:rsidRPr="00F419B2" w:rsidRDefault="00312A0D" w:rsidP="006451AE">
      <w:pPr>
        <w:pStyle w:val="phlistitemized1"/>
      </w:pPr>
      <w:r w:rsidRPr="00F419B2">
        <w:t xml:space="preserve">при входе в </w:t>
      </w:r>
      <w:r w:rsidR="00F34BDF" w:rsidRPr="00F419B2">
        <w:t>С</w:t>
      </w:r>
      <w:r w:rsidRPr="00F419B2">
        <w:t>истему под администратором или сотрудником деперсонализация полей ФИО осуществляется на основе настраиваемого шаблона.</w:t>
      </w:r>
    </w:p>
    <w:p w14:paraId="2478D4F6" w14:textId="77777777" w:rsidR="00312A0D" w:rsidRPr="00F419B2" w:rsidRDefault="00312A0D" w:rsidP="00312A0D">
      <w:pPr>
        <w:pStyle w:val="phnormal"/>
        <w:rPr>
          <w:rFonts w:cs="Arial"/>
        </w:rPr>
      </w:pPr>
      <w:r w:rsidRPr="00F419B2">
        <w:rPr>
          <w:rFonts w:cs="Arial"/>
        </w:rPr>
        <w:t>Значение поля «Дата рождения» скрыто в интерфейсе для всех пользователей.</w:t>
      </w:r>
    </w:p>
    <w:p w14:paraId="4A8EA181" w14:textId="77777777" w:rsidR="00312A0D" w:rsidRPr="00F419B2" w:rsidRDefault="00312A0D" w:rsidP="00312A0D">
      <w:pPr>
        <w:pStyle w:val="phlistitemizedtitle"/>
        <w:rPr>
          <w:rFonts w:cs="Arial"/>
        </w:rPr>
      </w:pPr>
      <w:r w:rsidRPr="00F419B2">
        <w:rPr>
          <w:rFonts w:cs="Arial"/>
        </w:rPr>
        <w:t>В личном кабинете учащегося и родителя доступны следующие вкладки:</w:t>
      </w:r>
    </w:p>
    <w:p w14:paraId="5CD6BE48" w14:textId="77777777" w:rsidR="00312A0D" w:rsidRPr="00F419B2" w:rsidRDefault="00312A0D" w:rsidP="00312A0D">
      <w:pPr>
        <w:pStyle w:val="phlistitemized1"/>
      </w:pPr>
      <w:r w:rsidRPr="00F419B2">
        <w:t>«Главная страница» (доступна только функция смены пароля);</w:t>
      </w:r>
    </w:p>
    <w:p w14:paraId="354EC9FE" w14:textId="77777777" w:rsidR="00312A0D" w:rsidRPr="00F419B2" w:rsidRDefault="00312A0D" w:rsidP="00312A0D">
      <w:pPr>
        <w:pStyle w:val="phlistitemized1"/>
      </w:pPr>
      <w:r w:rsidRPr="00F419B2">
        <w:t>«Портфолио»;</w:t>
      </w:r>
    </w:p>
    <w:p w14:paraId="2AA7D617" w14:textId="77777777" w:rsidR="00312A0D" w:rsidRPr="00F419B2" w:rsidRDefault="00312A0D" w:rsidP="00312A0D">
      <w:pPr>
        <w:pStyle w:val="phlistitemized1"/>
      </w:pPr>
      <w:r w:rsidRPr="00F419B2">
        <w:t>«Мероприятия»;</w:t>
      </w:r>
    </w:p>
    <w:p w14:paraId="03CCE868" w14:textId="77777777" w:rsidR="00312A0D" w:rsidRPr="00F419B2" w:rsidRDefault="00312A0D" w:rsidP="00312A0D">
      <w:pPr>
        <w:pStyle w:val="phlistitemized1"/>
      </w:pPr>
      <w:r w:rsidRPr="00F419B2">
        <w:t>«Расписание»;</w:t>
      </w:r>
    </w:p>
    <w:p w14:paraId="66FC8C29" w14:textId="77777777" w:rsidR="00312A0D" w:rsidRPr="00F419B2" w:rsidRDefault="00312A0D" w:rsidP="00312A0D">
      <w:pPr>
        <w:pStyle w:val="phlistitemized1"/>
      </w:pPr>
      <w:r w:rsidRPr="00F419B2">
        <w:t>«Обучение»;</w:t>
      </w:r>
    </w:p>
    <w:p w14:paraId="0199EB72" w14:textId="77777777" w:rsidR="00312A0D" w:rsidRPr="00F419B2" w:rsidRDefault="00312A0D" w:rsidP="00312A0D">
      <w:pPr>
        <w:pStyle w:val="phlistitemized1"/>
      </w:pPr>
      <w:r w:rsidRPr="00F419B2">
        <w:lastRenderedPageBreak/>
        <w:t>«Организации».</w:t>
      </w:r>
    </w:p>
    <w:p w14:paraId="08EA3322" w14:textId="77777777" w:rsidR="00312A0D" w:rsidRPr="00F419B2" w:rsidRDefault="00312A0D" w:rsidP="00312A0D">
      <w:pPr>
        <w:pStyle w:val="phnormal"/>
        <w:rPr>
          <w:rFonts w:cs="Arial"/>
        </w:rPr>
      </w:pPr>
      <w:r w:rsidRPr="00F419B2">
        <w:rPr>
          <w:rFonts w:cs="Arial"/>
        </w:rPr>
        <w:t>При входе в Систему под администратором или сотрудником доступна следующая функциональность:</w:t>
      </w:r>
    </w:p>
    <w:p w14:paraId="1BB8541B" w14:textId="77777777" w:rsidR="00312A0D" w:rsidRPr="00F419B2" w:rsidRDefault="00312A0D" w:rsidP="00312A0D">
      <w:pPr>
        <w:pStyle w:val="phlistitemized1"/>
      </w:pPr>
      <w:r w:rsidRPr="00F419B2">
        <w:t>просмотр и редактирование журнала группы;</w:t>
      </w:r>
    </w:p>
    <w:p w14:paraId="097F49FE" w14:textId="77777777" w:rsidR="00312A0D" w:rsidRPr="00F419B2" w:rsidRDefault="00312A0D" w:rsidP="00312A0D">
      <w:pPr>
        <w:pStyle w:val="phlistitemized1"/>
      </w:pPr>
      <w:r w:rsidRPr="00F419B2">
        <w:t>просмотр расписания занятий.</w:t>
      </w:r>
    </w:p>
    <w:p w14:paraId="4B037FA2" w14:textId="66BC0D88" w:rsidR="00316AAB" w:rsidRDefault="00A04F31" w:rsidP="00316AAB">
      <w:pPr>
        <w:pStyle w:val="30"/>
      </w:pPr>
      <w:bookmarkStart w:id="2105" w:name="_Ref10724480"/>
      <w:bookmarkStart w:id="2106" w:name="_Toc46824898"/>
      <w:r>
        <w:t>Подключаемый модуль</w:t>
      </w:r>
      <w:r w:rsidR="00316AAB">
        <w:t xml:space="preserve"> «Согласование»</w:t>
      </w:r>
      <w:bookmarkEnd w:id="2105"/>
      <w:bookmarkEnd w:id="2106"/>
    </w:p>
    <w:p w14:paraId="0F6251B5" w14:textId="2ED3994B" w:rsidR="00C6671C" w:rsidRPr="00C6671C" w:rsidRDefault="00A04F31" w:rsidP="00C6671C">
      <w:pPr>
        <w:pStyle w:val="phnormal"/>
      </w:pPr>
      <w:r>
        <w:t>Подключаемый модуль «Согласование»</w:t>
      </w:r>
      <w:r w:rsidR="00C6671C" w:rsidRPr="00C6671C">
        <w:t xml:space="preserve"> предусматривает уведомление сотрудников с помощью функции «Массовое оповещение пользователей».</w:t>
      </w:r>
    </w:p>
    <w:p w14:paraId="49E54014" w14:textId="39E99E57" w:rsidR="00C6671C" w:rsidRDefault="00C6671C" w:rsidP="00C6671C">
      <w:pPr>
        <w:pStyle w:val="phnormal"/>
      </w:pPr>
      <w:r w:rsidRPr="00C6671C">
        <w:t xml:space="preserve">В случае если в реестре образовательной/рабочей программе сменили статус, то пользователю, который был добавлен в «Согласующие на этапе», при входе в систему отображается сообщение формата: </w:t>
      </w:r>
      <w:r>
        <w:t>«</w:t>
      </w:r>
      <w:r w:rsidRPr="00C6671C">
        <w:t xml:space="preserve">&lt;Тип объекта: Образовательная программа/Рабочая программа&gt; </w:t>
      </w:r>
      <w:r>
        <w:t>«</w:t>
      </w:r>
      <w:r w:rsidRPr="00C6671C">
        <w:t>&lt;Наименование программы&gt;</w:t>
      </w:r>
      <w:r>
        <w:t>»</w:t>
      </w:r>
      <w:r w:rsidRPr="00C6671C">
        <w:t xml:space="preserve"> передана Вам на согласование</w:t>
      </w:r>
      <w:r>
        <w:t>»</w:t>
      </w:r>
      <w:r w:rsidRPr="00C6671C">
        <w:t>.</w:t>
      </w:r>
    </w:p>
    <w:p w14:paraId="391E2B49" w14:textId="556F714D" w:rsidR="005B44D1" w:rsidRDefault="005B44D1" w:rsidP="005B44D1">
      <w:pPr>
        <w:pStyle w:val="40"/>
      </w:pPr>
      <w:bookmarkStart w:id="2107" w:name="_Ref14099623"/>
      <w:bookmarkStart w:id="2108" w:name="_Toc46824899"/>
      <w:r>
        <w:t>Заявки на согласование</w:t>
      </w:r>
      <w:bookmarkEnd w:id="2107"/>
      <w:bookmarkEnd w:id="2108"/>
    </w:p>
    <w:p w14:paraId="6ED5502E" w14:textId="65FB4A87" w:rsidR="00AE11FD" w:rsidRDefault="00AE11FD" w:rsidP="00AE11FD">
      <w:pPr>
        <w:pStyle w:val="phnormal"/>
        <w:rPr>
          <w:rFonts w:cs="Arial"/>
        </w:rPr>
      </w:pPr>
      <w:r w:rsidRPr="00A4485E">
        <w:rPr>
          <w:rFonts w:cs="Arial"/>
        </w:rPr>
        <w:t>Для доступа к реестру перейдите в пункт меню «Пуск/</w:t>
      </w:r>
      <w:r>
        <w:rPr>
          <w:rFonts w:cs="Arial"/>
        </w:rPr>
        <w:t>Согласование</w:t>
      </w:r>
      <w:r w:rsidRPr="00AE11FD">
        <w:rPr>
          <w:rFonts w:cs="Arial"/>
        </w:rPr>
        <w:t>/</w:t>
      </w:r>
      <w:r>
        <w:rPr>
          <w:rFonts w:cs="Arial"/>
        </w:rPr>
        <w:t>Заявки на согласование». Откроется окно «Заявки на согласование» (</w:t>
      </w:r>
      <w:r>
        <w:rPr>
          <w:rFonts w:cs="Arial"/>
        </w:rPr>
        <w:fldChar w:fldCharType="begin"/>
      </w:r>
      <w:r>
        <w:rPr>
          <w:rFonts w:cs="Arial"/>
        </w:rPr>
        <w:instrText xml:space="preserve"> REF _Ref14083090 \h </w:instrText>
      </w:r>
      <w:r>
        <w:rPr>
          <w:rFonts w:cs="Arial"/>
        </w:rPr>
      </w:r>
      <w:r>
        <w:rPr>
          <w:rFonts w:cs="Arial"/>
        </w:rPr>
        <w:fldChar w:fldCharType="separate"/>
      </w:r>
      <w:r w:rsidR="00FD77B9">
        <w:t>Рисунок </w:t>
      </w:r>
      <w:r w:rsidR="00FD77B9">
        <w:rPr>
          <w:noProof/>
        </w:rPr>
        <w:t>121</w:t>
      </w:r>
      <w:r>
        <w:rPr>
          <w:rFonts w:cs="Arial"/>
        </w:rPr>
        <w:fldChar w:fldCharType="end"/>
      </w:r>
      <w:r>
        <w:rPr>
          <w:rFonts w:cs="Arial"/>
        </w:rPr>
        <w:t>).</w:t>
      </w:r>
    </w:p>
    <w:p w14:paraId="1D0E844E" w14:textId="77777777" w:rsidR="00AE11FD" w:rsidRDefault="00AE11FD" w:rsidP="00AE11FD">
      <w:pPr>
        <w:pStyle w:val="phfigure"/>
      </w:pPr>
      <w:r>
        <w:rPr>
          <w:noProof/>
        </w:rPr>
        <w:drawing>
          <wp:inline distT="0" distB="0" distL="0" distR="0" wp14:anchorId="168F1613" wp14:editId="0A4E9433">
            <wp:extent cx="6152515" cy="3825240"/>
            <wp:effectExtent l="0" t="0" r="635" b="381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A51F2" w14:textId="2ED1D9FD" w:rsidR="00AE11FD" w:rsidRDefault="00AE11FD" w:rsidP="00AE11FD">
      <w:pPr>
        <w:pStyle w:val="phfiguretitle"/>
      </w:pPr>
      <w:bookmarkStart w:id="2109" w:name="_Ref14083090"/>
      <w:r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121</w:t>
        </w:r>
      </w:fldSimple>
      <w:bookmarkEnd w:id="2109"/>
      <w:r>
        <w:t xml:space="preserve"> – Окно «Заявки на согласование»</w:t>
      </w:r>
    </w:p>
    <w:p w14:paraId="023AB404" w14:textId="7CD8B64E" w:rsidR="00AE11FD" w:rsidRDefault="00AE11FD" w:rsidP="00C71C44">
      <w:pPr>
        <w:pStyle w:val="phlistitemizedtitle"/>
      </w:pPr>
      <w:r w:rsidRPr="006F6F41">
        <w:lastRenderedPageBreak/>
        <w:t>Информация отображается в виде таблицы со столбцами</w:t>
      </w:r>
      <w:r>
        <w:t>:</w:t>
      </w:r>
    </w:p>
    <w:p w14:paraId="2C921FBF" w14:textId="63FD4F56" w:rsidR="00AE11FD" w:rsidRDefault="00AE11FD" w:rsidP="00AE11FD">
      <w:pPr>
        <w:pStyle w:val="phlistitemized1"/>
      </w:pPr>
      <w:r>
        <w:t>«Тип заявки» – отображается тип заявки;</w:t>
      </w:r>
    </w:p>
    <w:p w14:paraId="50039603" w14:textId="0EA050CE" w:rsidR="00AE11FD" w:rsidRDefault="00AE11FD" w:rsidP="00AE11FD">
      <w:pPr>
        <w:pStyle w:val="phlistitemized1"/>
      </w:pPr>
      <w:r>
        <w:t>«Тип объекта» – отображается тип объекта;</w:t>
      </w:r>
    </w:p>
    <w:p w14:paraId="361F6F05" w14:textId="3748B93E" w:rsidR="00AE11FD" w:rsidRDefault="00AE11FD" w:rsidP="00AE11FD">
      <w:pPr>
        <w:pStyle w:val="phlistitemized1"/>
      </w:pPr>
      <w:r>
        <w:t>«Наименование объекта» – отображается наименование объекта;</w:t>
      </w:r>
    </w:p>
    <w:p w14:paraId="339A7D61" w14:textId="7BF74128" w:rsidR="00AE11FD" w:rsidRDefault="00AE11FD" w:rsidP="00AE11FD">
      <w:pPr>
        <w:pStyle w:val="phlistitemized1"/>
      </w:pPr>
      <w:r>
        <w:t>«Организация» – отображается краткое наименование организации;</w:t>
      </w:r>
    </w:p>
    <w:p w14:paraId="0B936CCF" w14:textId="578BA03A" w:rsidR="00AE11FD" w:rsidRDefault="00AE11FD" w:rsidP="00AE11FD">
      <w:pPr>
        <w:pStyle w:val="phlistitemized1"/>
      </w:pPr>
      <w:r>
        <w:t>«Статус» – отображается текущий статус заявки;</w:t>
      </w:r>
    </w:p>
    <w:p w14:paraId="581A978D" w14:textId="60CE0533" w:rsidR="00AE11FD" w:rsidRDefault="00AE11FD" w:rsidP="00AE11FD">
      <w:pPr>
        <w:pStyle w:val="phlistitemized1"/>
      </w:pPr>
      <w:r>
        <w:t>«Согласующий» – отображается ФИО сотрудника</w:t>
      </w:r>
      <w:r w:rsidR="007B24F7">
        <w:t>;</w:t>
      </w:r>
    </w:p>
    <w:p w14:paraId="27D56D60" w14:textId="5AAA66AB" w:rsidR="00AE11FD" w:rsidRDefault="00AE11FD" w:rsidP="00AE11FD">
      <w:pPr>
        <w:pStyle w:val="phlistitemized1"/>
      </w:pPr>
      <w:r>
        <w:t xml:space="preserve">«Срок исполнения» – </w:t>
      </w:r>
      <w:r w:rsidR="007B24F7">
        <w:t>отображается дата, до которой должна быть согласована заявка;</w:t>
      </w:r>
    </w:p>
    <w:p w14:paraId="56293A5E" w14:textId="46D1E7AD" w:rsidR="00AE11FD" w:rsidRDefault="00AE11FD" w:rsidP="00AE11FD">
      <w:pPr>
        <w:pStyle w:val="phlistitemized1"/>
      </w:pPr>
      <w:r>
        <w:t xml:space="preserve">«Дата изменения статуса» – </w:t>
      </w:r>
      <w:r w:rsidR="007B24F7">
        <w:t>отображается последняя дата смены статуса.</w:t>
      </w:r>
    </w:p>
    <w:p w14:paraId="7DB1A77E" w14:textId="32325FDC" w:rsidR="007B24F7" w:rsidRDefault="007B24F7" w:rsidP="007B24F7">
      <w:pPr>
        <w:pStyle w:val="phnormal"/>
      </w:pPr>
      <w:r>
        <w:t>В таблице «История смены статусов заявки» отображаются действия, которые были совершены с данной заявкой. Т</w:t>
      </w:r>
      <w:r w:rsidR="00915B17">
        <w:t>аблица </w:t>
      </w:r>
      <w:r>
        <w:t>предназначена только для просмотра и содержит следующие столбцы:</w:t>
      </w:r>
    </w:p>
    <w:p w14:paraId="7875360D" w14:textId="77777777" w:rsidR="007C381C" w:rsidRDefault="007B24F7" w:rsidP="007B24F7">
      <w:pPr>
        <w:pStyle w:val="phlistitemized1"/>
      </w:pPr>
      <w:r>
        <w:t>«Этап» – отображается наименование этапа согласования;</w:t>
      </w:r>
    </w:p>
    <w:p w14:paraId="13CFF00F" w14:textId="584F6226" w:rsidR="007B24F7" w:rsidRDefault="007B24F7" w:rsidP="007B24F7">
      <w:pPr>
        <w:pStyle w:val="phlistitemized1"/>
      </w:pPr>
      <w:r>
        <w:t>«Решение» – отображается решение по данной заявке;</w:t>
      </w:r>
    </w:p>
    <w:p w14:paraId="08900E40" w14:textId="4A9BBC0A" w:rsidR="007B24F7" w:rsidRDefault="007B24F7" w:rsidP="007B24F7">
      <w:pPr>
        <w:pStyle w:val="phlistitemized1"/>
      </w:pPr>
      <w:r>
        <w:t>«Комментарий» – отображается комментарий, добавленный при смене статуса;</w:t>
      </w:r>
    </w:p>
    <w:p w14:paraId="56E8478B" w14:textId="191B1F4B" w:rsidR="007B24F7" w:rsidRDefault="007B24F7" w:rsidP="007B24F7">
      <w:pPr>
        <w:pStyle w:val="phlistitemized1"/>
      </w:pPr>
      <w:r>
        <w:t>«Согласующий» – отображается ФИО согласующего;</w:t>
      </w:r>
    </w:p>
    <w:p w14:paraId="0485751B" w14:textId="5FB71A36" w:rsidR="007B24F7" w:rsidRDefault="007B24F7" w:rsidP="007B24F7">
      <w:pPr>
        <w:pStyle w:val="phlistitemized1"/>
      </w:pPr>
      <w:r>
        <w:t>«Организация» – отображается краткое наименование организации, в которой числится сотрудник;</w:t>
      </w:r>
    </w:p>
    <w:p w14:paraId="4A7DDCE2" w14:textId="0E75701F" w:rsidR="007B24F7" w:rsidRDefault="007B24F7" w:rsidP="007B24F7">
      <w:pPr>
        <w:pStyle w:val="phlistitemized1"/>
      </w:pPr>
      <w:r>
        <w:t>«Срок исполнения» – отображается дата, до которой должна быть согласована заявка;</w:t>
      </w:r>
    </w:p>
    <w:p w14:paraId="7350C768" w14:textId="090B2489" w:rsidR="007B24F7" w:rsidRPr="00FF75A4" w:rsidRDefault="007B24F7" w:rsidP="007B24F7">
      <w:pPr>
        <w:pStyle w:val="phlistitemized1"/>
      </w:pPr>
      <w:r>
        <w:t xml:space="preserve">«Дата» – отображается </w:t>
      </w:r>
      <w:r w:rsidR="00C71C44">
        <w:t xml:space="preserve">последняя </w:t>
      </w:r>
      <w:r>
        <w:t>дата смены статуса заявки.</w:t>
      </w:r>
    </w:p>
    <w:p w14:paraId="5D7C5F66" w14:textId="32F16971" w:rsidR="00FF75A4" w:rsidRPr="00FF75A4" w:rsidRDefault="00FF75A4" w:rsidP="00FF75A4">
      <w:pPr>
        <w:pStyle w:val="phnormal"/>
      </w:pPr>
      <w:r>
        <w:t>В поле «Отобразить просроченные этапы» отображаются только те этапы, согласование которых было просрочено.</w:t>
      </w:r>
    </w:p>
    <w:p w14:paraId="1D360588" w14:textId="1A856026" w:rsidR="00982051" w:rsidRDefault="00982051">
      <w:pPr>
        <w:pStyle w:val="30"/>
      </w:pPr>
      <w:bookmarkStart w:id="2110" w:name="_Ref46760241"/>
      <w:bookmarkStart w:id="2111" w:name="_Toc46824900"/>
      <w:r>
        <w:t>Плагин «Интеграция с ПФДО»</w:t>
      </w:r>
      <w:bookmarkEnd w:id="2110"/>
      <w:bookmarkEnd w:id="2111"/>
    </w:p>
    <w:p w14:paraId="3530F908" w14:textId="77777777" w:rsidR="00FD77B9" w:rsidRDefault="00FD77B9" w:rsidP="00FD77B9">
      <w:pPr>
        <w:pStyle w:val="40"/>
      </w:pPr>
      <w:bookmarkStart w:id="2112" w:name="_Toc46824901"/>
      <w:r>
        <w:t>Настройка параметров периодичности запросов</w:t>
      </w:r>
      <w:bookmarkEnd w:id="2112"/>
    </w:p>
    <w:p w14:paraId="6E0D5566" w14:textId="2A85DE88" w:rsidR="003C03C5" w:rsidRDefault="003C03C5" w:rsidP="003C03C5">
      <w:pPr>
        <w:pStyle w:val="phnormal"/>
        <w:rPr>
          <w:shd w:val="clear" w:color="auto" w:fill="FFFFFF"/>
        </w:rPr>
      </w:pPr>
      <w:r>
        <w:rPr>
          <w:shd w:val="clear" w:color="auto" w:fill="FFFFFF"/>
        </w:rPr>
        <w:t xml:space="preserve">Получение справочных значений </w:t>
      </w:r>
      <w:r w:rsidRPr="003C03C5">
        <w:rPr>
          <w:shd w:val="clear" w:color="auto" w:fill="FFFFFF"/>
        </w:rPr>
        <w:t>–</w:t>
      </w:r>
      <w:r>
        <w:rPr>
          <w:shd w:val="clear" w:color="auto" w:fill="FFFFFF"/>
        </w:rPr>
        <w:t xml:space="preserve"> первый этап интеграции. Справочники необходимо получить в первую очередь, до отправки остальных запросов. Запросы на получение справочных значений отправляются в произвольном порядке.</w:t>
      </w:r>
    </w:p>
    <w:p w14:paraId="32CE736F" w14:textId="3BB024CE" w:rsidR="00FD77B9" w:rsidRDefault="00FD77B9" w:rsidP="00FD77B9">
      <w:pPr>
        <w:pStyle w:val="phnormal"/>
      </w:pPr>
      <w:r>
        <w:rPr>
          <w:shd w:val="clear" w:color="auto" w:fill="FFFFFF"/>
        </w:rPr>
        <w:t>Для получения справочных значений настройте параметры периодичности запросов.</w:t>
      </w:r>
      <w:r w:rsidR="003C03C5">
        <w:rPr>
          <w:shd w:val="clear" w:color="auto" w:fill="FFFFFF"/>
        </w:rPr>
        <w:t xml:space="preserve"> </w:t>
      </w:r>
      <w:r>
        <w:t>Перейдите в пункт меню «Пуск/Администрирование/Настройки приложения». Откроется окно (</w:t>
      </w:r>
      <w:r>
        <w:fldChar w:fldCharType="begin"/>
      </w:r>
      <w:r>
        <w:instrText xml:space="preserve"> REF _Ref46754838 \h </w:instrText>
      </w:r>
      <w:r>
        <w:fldChar w:fldCharType="separate"/>
      </w:r>
      <w:r>
        <w:t>Рисунок </w:t>
      </w:r>
      <w:r>
        <w:rPr>
          <w:noProof/>
        </w:rPr>
        <w:t>122</w:t>
      </w:r>
      <w:r>
        <w:fldChar w:fldCharType="end"/>
      </w:r>
      <w:r>
        <w:t>).</w:t>
      </w:r>
    </w:p>
    <w:p w14:paraId="352F46C3" w14:textId="77777777" w:rsidR="00FD77B9" w:rsidRDefault="00FD77B9" w:rsidP="003C03C5">
      <w:pPr>
        <w:pStyle w:val="phfigure"/>
      </w:pPr>
      <w:r w:rsidRPr="003C03C5">
        <w:rPr>
          <w:noProof/>
        </w:rPr>
        <w:lastRenderedPageBreak/>
        <w:drawing>
          <wp:inline distT="0" distB="0" distL="0" distR="0" wp14:anchorId="48D0A5B5" wp14:editId="0771DCCF">
            <wp:extent cx="5638095" cy="3723809"/>
            <wp:effectExtent l="0" t="0" r="1270" b="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5638095" cy="37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A6DB8" w14:textId="77777777" w:rsidR="00FD77B9" w:rsidRDefault="00FD77B9" w:rsidP="00FD77B9">
      <w:pPr>
        <w:pStyle w:val="phfiguretitle"/>
      </w:pPr>
      <w:bookmarkStart w:id="2113" w:name="_Ref46754838"/>
      <w:r>
        <w:t>Рисунок </w:t>
      </w:r>
      <w:fldSimple w:instr=" SEQ Рисунок \* ARABIC ">
        <w:r>
          <w:rPr>
            <w:noProof/>
          </w:rPr>
          <w:t>122</w:t>
        </w:r>
      </w:fldSimple>
      <w:bookmarkEnd w:id="2113"/>
      <w:r w:rsidRPr="00431B64">
        <w:t xml:space="preserve"> – </w:t>
      </w:r>
      <w:r>
        <w:t>Окно «Настройки приложения»</w:t>
      </w:r>
    </w:p>
    <w:p w14:paraId="1810259B" w14:textId="77777777" w:rsidR="00FD77B9" w:rsidRDefault="00FD77B9" w:rsidP="00FD77B9">
      <w:pPr>
        <w:pStyle w:val="phlistitemizedtitle"/>
      </w:pPr>
      <w:r>
        <w:t>Заполните поля:</w:t>
      </w:r>
    </w:p>
    <w:p w14:paraId="3E7F653B" w14:textId="7DBAE377" w:rsidR="00FD77B9" w:rsidRDefault="00FD77B9" w:rsidP="00FD77B9">
      <w:pPr>
        <w:pStyle w:val="phlistitemized1"/>
      </w:pPr>
      <w:r>
        <w:t xml:space="preserve">«Время синхронизации справочников с АИС «ПФДО» </w:t>
      </w:r>
      <w:r w:rsidRPr="00431B64">
        <w:t>–</w:t>
      </w:r>
      <w:r>
        <w:t xml:space="preserve"> выберите время синхронизации справочников с АИС «ПФДО» из выпадающего списка или введите с клавиатуры в формате ЧЧ:ММ. По умолчанию устанавливается значение «00:00»;</w:t>
      </w:r>
    </w:p>
    <w:p w14:paraId="385B4B92" w14:textId="77777777" w:rsidR="00FD77B9" w:rsidRDefault="00FD77B9" w:rsidP="00FD77B9">
      <w:pPr>
        <w:pStyle w:val="phlistitemized1"/>
      </w:pPr>
      <w:r>
        <w:t xml:space="preserve">«Периодичность синхронизации с АИС «ПФДО» </w:t>
      </w:r>
      <w:r w:rsidRPr="00431B64">
        <w:t>–</w:t>
      </w:r>
      <w:r>
        <w:t xml:space="preserve"> выберите периодичность синхронизации с АИС «ПФДО»:</w:t>
      </w:r>
    </w:p>
    <w:p w14:paraId="216EF04A" w14:textId="77777777" w:rsidR="00FD77B9" w:rsidRPr="00431B64" w:rsidRDefault="00FD77B9" w:rsidP="00FD77B9">
      <w:pPr>
        <w:pStyle w:val="phlistitemized2"/>
      </w:pPr>
      <w:r>
        <w:t>«</w:t>
      </w:r>
      <w:r w:rsidRPr="00431B64">
        <w:t>Раз в день</w:t>
      </w:r>
      <w:r>
        <w:t xml:space="preserve">» </w:t>
      </w:r>
      <w:r w:rsidRPr="00431B64">
        <w:t>–</w:t>
      </w:r>
      <w:r>
        <w:t xml:space="preserve"> значение по умолчанию;</w:t>
      </w:r>
    </w:p>
    <w:p w14:paraId="38050EF7" w14:textId="77777777" w:rsidR="00FD77B9" w:rsidRPr="00431B64" w:rsidRDefault="00FD77B9" w:rsidP="00FD77B9">
      <w:pPr>
        <w:pStyle w:val="phlistitemized2"/>
      </w:pPr>
      <w:r>
        <w:t>«</w:t>
      </w:r>
      <w:r w:rsidRPr="00431B64">
        <w:t>Раз в два дня</w:t>
      </w:r>
      <w:r>
        <w:t>»;</w:t>
      </w:r>
    </w:p>
    <w:p w14:paraId="351BE988" w14:textId="77777777" w:rsidR="00FD77B9" w:rsidRPr="00431B64" w:rsidRDefault="00FD77B9" w:rsidP="00FD77B9">
      <w:pPr>
        <w:pStyle w:val="phlistitemized2"/>
      </w:pPr>
      <w:r>
        <w:t>«</w:t>
      </w:r>
      <w:r w:rsidRPr="00431B64">
        <w:t>Раз в три дня</w:t>
      </w:r>
      <w:r>
        <w:t>»;</w:t>
      </w:r>
    </w:p>
    <w:p w14:paraId="0ADACB0B" w14:textId="77777777" w:rsidR="00FD77B9" w:rsidRDefault="00FD77B9" w:rsidP="00FD77B9">
      <w:pPr>
        <w:pStyle w:val="phlistitemized2"/>
      </w:pPr>
      <w:r>
        <w:t>«</w:t>
      </w:r>
      <w:r w:rsidRPr="00431B64">
        <w:t>Раз в неделю</w:t>
      </w:r>
      <w:r>
        <w:t>».</w:t>
      </w:r>
    </w:p>
    <w:p w14:paraId="06AC2729" w14:textId="77777777" w:rsidR="00FD77B9" w:rsidRPr="00431B64" w:rsidRDefault="00FD77B9" w:rsidP="00FD77B9">
      <w:pPr>
        <w:pStyle w:val="phnormal"/>
      </w:pPr>
      <w:r>
        <w:t>Нажмите на кнопку «Сохранить».</w:t>
      </w:r>
    </w:p>
    <w:p w14:paraId="15671249" w14:textId="77777777" w:rsidR="00FD77B9" w:rsidRDefault="00FD77B9" w:rsidP="00FD77B9">
      <w:pPr>
        <w:pStyle w:val="phnormal"/>
      </w:pPr>
      <w:r w:rsidRPr="00431B64">
        <w:t xml:space="preserve">Синхронизация </w:t>
      </w:r>
      <w:r>
        <w:t>происходит</w:t>
      </w:r>
      <w:r w:rsidRPr="00431B64">
        <w:t xml:space="preserve"> раз в n дней, в соответствии со значением, указанным в поле </w:t>
      </w:r>
      <w:r>
        <w:t>«</w:t>
      </w:r>
      <w:r w:rsidRPr="00431B64">
        <w:t xml:space="preserve">Периодичность синхронизации с АИС </w:t>
      </w:r>
      <w:r>
        <w:t>«</w:t>
      </w:r>
      <w:r w:rsidRPr="00431B64">
        <w:t>ПФДО</w:t>
      </w:r>
      <w:r>
        <w:t>»</w:t>
      </w:r>
      <w:r w:rsidRPr="00431B64">
        <w:t xml:space="preserve">, отсчет дней </w:t>
      </w:r>
      <w:r>
        <w:t>осуществляе</w:t>
      </w:r>
      <w:r w:rsidRPr="00431B64">
        <w:t>тся от последнего изменения значения в поле.</w:t>
      </w:r>
    </w:p>
    <w:p w14:paraId="2E352B73" w14:textId="77777777" w:rsidR="00FD77B9" w:rsidRPr="00431B64" w:rsidRDefault="00FD77B9" w:rsidP="00FD77B9">
      <w:pPr>
        <w:pStyle w:val="phnormal"/>
      </w:pPr>
      <w:r>
        <w:t>Отправка</w:t>
      </w:r>
      <w:r w:rsidRPr="00431B64">
        <w:t xml:space="preserve"> запросов производит</w:t>
      </w:r>
      <w:r>
        <w:t>ся</w:t>
      </w:r>
      <w:r w:rsidRPr="00431B64">
        <w:t xml:space="preserve"> с выбранной </w:t>
      </w:r>
      <w:r>
        <w:t>периодичностью</w:t>
      </w:r>
      <w:r w:rsidRPr="00431B64">
        <w:t xml:space="preserve"> во временно</w:t>
      </w:r>
      <w:r>
        <w:t>й промежуток, выбранный в поле «</w:t>
      </w:r>
      <w:r w:rsidRPr="00431B64">
        <w:t>Время синхро</w:t>
      </w:r>
      <w:r>
        <w:t>низации справочников с АИС «ПФДО».</w:t>
      </w:r>
    </w:p>
    <w:p w14:paraId="33E9F8DA" w14:textId="77777777" w:rsidR="00FD77B9" w:rsidRDefault="00FD77B9" w:rsidP="00FD77B9">
      <w:pPr>
        <w:pStyle w:val="40"/>
      </w:pPr>
      <w:bookmarkStart w:id="2114" w:name="_Toc46824902"/>
      <w:r>
        <w:lastRenderedPageBreak/>
        <w:t>Получение справочников</w:t>
      </w:r>
      <w:bookmarkEnd w:id="2114"/>
    </w:p>
    <w:p w14:paraId="432133F1" w14:textId="77777777" w:rsidR="00FD77B9" w:rsidRDefault="00FD77B9" w:rsidP="00FD77B9">
      <w:pPr>
        <w:pStyle w:val="phnormal"/>
        <w:rPr>
          <w:rFonts w:cs="Arial"/>
        </w:rPr>
      </w:pPr>
      <w:r>
        <w:rPr>
          <w:rFonts w:cs="Arial"/>
        </w:rPr>
        <w:t>Для получения значений справочников ПФДО вручную п</w:t>
      </w:r>
      <w:r w:rsidRPr="00F419B2">
        <w:rPr>
          <w:rFonts w:cs="Arial"/>
        </w:rPr>
        <w:t>ерейдите в пункт меню «</w:t>
      </w:r>
      <w:r>
        <w:rPr>
          <w:rFonts w:cs="Arial"/>
        </w:rPr>
        <w:t>Пуск/</w:t>
      </w:r>
      <w:r w:rsidRPr="00F419B2">
        <w:rPr>
          <w:rFonts w:cs="Arial"/>
        </w:rPr>
        <w:t>Администрирование/</w:t>
      </w:r>
      <w:r>
        <w:rPr>
          <w:rFonts w:cs="Arial"/>
        </w:rPr>
        <w:t>ПФДО</w:t>
      </w:r>
      <w:r w:rsidRPr="00F419B2">
        <w:rPr>
          <w:rFonts w:cs="Arial"/>
        </w:rPr>
        <w:t>/</w:t>
      </w:r>
      <w:r>
        <w:rPr>
          <w:rFonts w:cs="Arial"/>
        </w:rPr>
        <w:t>Получить справочники</w:t>
      </w:r>
      <w:r w:rsidRPr="00F419B2">
        <w:rPr>
          <w:rFonts w:cs="Arial"/>
        </w:rPr>
        <w:t>». Откроется окно</w:t>
      </w:r>
      <w:r>
        <w:rPr>
          <w:rFonts w:cs="Arial"/>
        </w:rPr>
        <w:t xml:space="preserve"> «Запросить справочники ПФДО» (</w:t>
      </w:r>
      <w:r>
        <w:rPr>
          <w:rFonts w:cs="Arial"/>
        </w:rPr>
        <w:fldChar w:fldCharType="begin"/>
      </w:r>
      <w:r>
        <w:rPr>
          <w:rFonts w:cs="Arial"/>
        </w:rPr>
        <w:instrText xml:space="preserve"> REF _Ref46757320 \h </w:instrText>
      </w:r>
      <w:r>
        <w:rPr>
          <w:rFonts w:cs="Arial"/>
        </w:rPr>
      </w:r>
      <w:r>
        <w:rPr>
          <w:rFonts w:cs="Arial"/>
        </w:rPr>
        <w:fldChar w:fldCharType="separate"/>
      </w:r>
      <w:r>
        <w:t>Рисунок </w:t>
      </w:r>
      <w:r>
        <w:rPr>
          <w:noProof/>
        </w:rPr>
        <w:t>123</w:t>
      </w:r>
      <w:r>
        <w:rPr>
          <w:rFonts w:cs="Arial"/>
        </w:rPr>
        <w:fldChar w:fldCharType="end"/>
      </w:r>
      <w:r>
        <w:rPr>
          <w:rFonts w:cs="Arial"/>
        </w:rPr>
        <w:t>).</w:t>
      </w:r>
    </w:p>
    <w:p w14:paraId="6BD27DF0" w14:textId="77777777" w:rsidR="00FD77B9" w:rsidRDefault="00FD77B9" w:rsidP="00FD77B9">
      <w:pPr>
        <w:pStyle w:val="phfigure"/>
      </w:pPr>
      <w:r>
        <w:rPr>
          <w:noProof/>
        </w:rPr>
        <w:drawing>
          <wp:inline distT="0" distB="0" distL="0" distR="0" wp14:anchorId="318A1F16" wp14:editId="1AD75A13">
            <wp:extent cx="3066667" cy="4390476"/>
            <wp:effectExtent l="0" t="0" r="63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3066667" cy="4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654C8" w14:textId="77777777" w:rsidR="00FD77B9" w:rsidRDefault="00FD77B9" w:rsidP="00FD77B9">
      <w:pPr>
        <w:pStyle w:val="phfiguretitle"/>
      </w:pPr>
      <w:bookmarkStart w:id="2115" w:name="_Ref46757320"/>
      <w:r>
        <w:t>Рисунок </w:t>
      </w:r>
      <w:fldSimple w:instr=" SEQ Рисунок \* ARABIC ">
        <w:r>
          <w:rPr>
            <w:noProof/>
          </w:rPr>
          <w:t>123</w:t>
        </w:r>
      </w:fldSimple>
      <w:bookmarkEnd w:id="2115"/>
      <w:r>
        <w:t xml:space="preserve"> </w:t>
      </w:r>
      <w:r w:rsidRPr="00D87B0A">
        <w:t>–</w:t>
      </w:r>
      <w:r>
        <w:t xml:space="preserve"> Окно «Запросить справочники ПФДО»</w:t>
      </w:r>
    </w:p>
    <w:p w14:paraId="105F220C" w14:textId="77777777" w:rsidR="00FD77B9" w:rsidRDefault="00FD77B9" w:rsidP="00FD77B9">
      <w:pPr>
        <w:pStyle w:val="phnormal"/>
      </w:pPr>
      <w:r>
        <w:t>Отметьте «флажками» один или несколько справочников и нажмите на кнопку «Получить».</w:t>
      </w:r>
    </w:p>
    <w:p w14:paraId="2CA9F257" w14:textId="77777777" w:rsidR="00FD77B9" w:rsidRDefault="00FD77B9" w:rsidP="00FD77B9">
      <w:pPr>
        <w:pStyle w:val="phnormal"/>
      </w:pPr>
      <w:r>
        <w:t>Чтобы выбрать все справочники, установите «флажок» напротив поля «Выберите справочник».</w:t>
      </w:r>
    </w:p>
    <w:p w14:paraId="0EC2AE21" w14:textId="77777777" w:rsidR="00FD77B9" w:rsidRDefault="00FD77B9" w:rsidP="00FD77B9">
      <w:pPr>
        <w:pStyle w:val="phnormal"/>
      </w:pPr>
      <w:r w:rsidRPr="00EB150E">
        <w:rPr>
          <w:b/>
        </w:rPr>
        <w:t>Примечание</w:t>
      </w:r>
      <w:r>
        <w:t xml:space="preserve"> </w:t>
      </w:r>
      <w:r w:rsidRPr="00EB150E">
        <w:t>–</w:t>
      </w:r>
      <w:r>
        <w:t xml:space="preserve"> Если ни один справочник не был выбран, после нажатия кнопки «Получить» откроется информационное окно с сообщением: «Необходимо выбрать хотя бы один справочник».</w:t>
      </w:r>
    </w:p>
    <w:p w14:paraId="5D9ED625" w14:textId="77777777" w:rsidR="00FD77B9" w:rsidRPr="00D87B0A" w:rsidRDefault="00FD77B9" w:rsidP="00FD77B9">
      <w:pPr>
        <w:pStyle w:val="phnormal"/>
      </w:pPr>
      <w:r>
        <w:t>Чтобы закрыть окно «Запросить справочники ПФДО», нажмите на кнопку «Закрыть».</w:t>
      </w:r>
    </w:p>
    <w:p w14:paraId="175F6131" w14:textId="4292842E" w:rsidR="00982051" w:rsidRDefault="00982051" w:rsidP="00982051">
      <w:pPr>
        <w:pStyle w:val="40"/>
      </w:pPr>
      <w:bookmarkStart w:id="2116" w:name="_Toc46824903"/>
      <w:r>
        <w:t>Реестр запросов в ПФДО</w:t>
      </w:r>
      <w:bookmarkEnd w:id="2116"/>
    </w:p>
    <w:p w14:paraId="69B7DA67" w14:textId="0FD1E75A" w:rsidR="006E70E2" w:rsidRDefault="006E70E2" w:rsidP="00982051">
      <w:pPr>
        <w:pStyle w:val="phnormal"/>
        <w:rPr>
          <w:rFonts w:cs="Arial"/>
        </w:rPr>
      </w:pPr>
      <w:r>
        <w:rPr>
          <w:shd w:val="clear" w:color="auto" w:fill="FFFFFF"/>
        </w:rPr>
        <w:t>Данный реестр предназначен для логирования запросов и ответов.</w:t>
      </w:r>
    </w:p>
    <w:p w14:paraId="09E5BBD8" w14:textId="0EB496AA" w:rsidR="00982051" w:rsidRDefault="00982051" w:rsidP="00982051">
      <w:pPr>
        <w:pStyle w:val="phnormal"/>
        <w:rPr>
          <w:rFonts w:cs="Arial"/>
        </w:rPr>
      </w:pPr>
      <w:r w:rsidRPr="00F419B2">
        <w:rPr>
          <w:rFonts w:cs="Arial"/>
        </w:rPr>
        <w:lastRenderedPageBreak/>
        <w:t>Перейдите в пункт меню «</w:t>
      </w:r>
      <w:r>
        <w:rPr>
          <w:rFonts w:cs="Arial"/>
        </w:rPr>
        <w:t>Пуск/</w:t>
      </w:r>
      <w:r w:rsidRPr="00F419B2">
        <w:rPr>
          <w:rFonts w:cs="Arial"/>
        </w:rPr>
        <w:t>Администрирование/</w:t>
      </w:r>
      <w:r>
        <w:rPr>
          <w:rFonts w:cs="Arial"/>
        </w:rPr>
        <w:t>ПФДО</w:t>
      </w:r>
      <w:r w:rsidRPr="00F419B2">
        <w:rPr>
          <w:rFonts w:cs="Arial"/>
        </w:rPr>
        <w:t>/</w:t>
      </w:r>
      <w:r>
        <w:rPr>
          <w:rFonts w:cs="Arial"/>
        </w:rPr>
        <w:t>Реестр запросов в ПФДО</w:t>
      </w:r>
      <w:r w:rsidRPr="00F419B2">
        <w:rPr>
          <w:rFonts w:cs="Arial"/>
        </w:rPr>
        <w:t xml:space="preserve">». Откроется окно </w:t>
      </w:r>
      <w:r>
        <w:rPr>
          <w:rFonts w:cs="Arial"/>
        </w:rPr>
        <w:t>реестра (</w:t>
      </w:r>
      <w:r w:rsidR="00431B64">
        <w:rPr>
          <w:rFonts w:cs="Arial"/>
        </w:rPr>
        <w:fldChar w:fldCharType="begin"/>
      </w:r>
      <w:r w:rsidR="00431B64">
        <w:rPr>
          <w:rFonts w:cs="Arial"/>
        </w:rPr>
        <w:instrText xml:space="preserve"> REF _Ref46755529 \h </w:instrText>
      </w:r>
      <w:r w:rsidR="00431B64">
        <w:rPr>
          <w:rFonts w:cs="Arial"/>
        </w:rPr>
      </w:r>
      <w:r w:rsidR="00431B64">
        <w:rPr>
          <w:rFonts w:cs="Arial"/>
        </w:rPr>
        <w:fldChar w:fldCharType="separate"/>
      </w:r>
      <w:r w:rsidR="00FD77B9">
        <w:t>Рисунок </w:t>
      </w:r>
      <w:r w:rsidR="00FD77B9">
        <w:rPr>
          <w:noProof/>
        </w:rPr>
        <w:t>124</w:t>
      </w:r>
      <w:r w:rsidR="00431B64">
        <w:rPr>
          <w:rFonts w:cs="Arial"/>
        </w:rPr>
        <w:fldChar w:fldCharType="end"/>
      </w:r>
      <w:r>
        <w:rPr>
          <w:rFonts w:cs="Arial"/>
        </w:rPr>
        <w:t>).</w:t>
      </w:r>
    </w:p>
    <w:p w14:paraId="3E818D6E" w14:textId="77777777" w:rsidR="00431B64" w:rsidRDefault="00431B64" w:rsidP="00431B64">
      <w:pPr>
        <w:pStyle w:val="phfigure"/>
      </w:pPr>
      <w:r>
        <w:rPr>
          <w:noProof/>
        </w:rPr>
        <w:drawing>
          <wp:inline distT="0" distB="0" distL="0" distR="0" wp14:anchorId="381E3B8D" wp14:editId="7ADF61E4">
            <wp:extent cx="6152515" cy="3860800"/>
            <wp:effectExtent l="0" t="0" r="635" b="6350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9E6E7" w14:textId="23C9920B" w:rsidR="00982051" w:rsidRDefault="00431B64" w:rsidP="00431B64">
      <w:pPr>
        <w:pStyle w:val="phfiguretitle"/>
      </w:pPr>
      <w:bookmarkStart w:id="2117" w:name="_Ref46755529"/>
      <w:r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124</w:t>
        </w:r>
      </w:fldSimple>
      <w:bookmarkEnd w:id="2117"/>
      <w:r>
        <w:t xml:space="preserve"> </w:t>
      </w:r>
      <w:r w:rsidRPr="00431B64">
        <w:t>–</w:t>
      </w:r>
      <w:r>
        <w:t xml:space="preserve"> Окно «Реестр запросов в ПФДО»</w:t>
      </w:r>
    </w:p>
    <w:p w14:paraId="3BB76EBF" w14:textId="007117A5" w:rsidR="00431B64" w:rsidRDefault="006E70E2" w:rsidP="006E70E2">
      <w:pPr>
        <w:pStyle w:val="phnormal"/>
      </w:pPr>
      <w:r>
        <w:t>Для поиска записей реестра воспользуйтесь строкой поиска в правом верхнем углу окна.</w:t>
      </w:r>
    </w:p>
    <w:p w14:paraId="315EA3C7" w14:textId="04EA7EE4" w:rsidR="00DF4CD5" w:rsidRDefault="005F409C" w:rsidP="006E70E2">
      <w:pPr>
        <w:pStyle w:val="phnormal"/>
      </w:pPr>
      <w:r>
        <w:t>В окне доступна фильтрация по столбцам</w:t>
      </w:r>
      <w:r w:rsidR="00DF4CD5">
        <w:t>:</w:t>
      </w:r>
    </w:p>
    <w:p w14:paraId="044D255D" w14:textId="6C83DE06" w:rsidR="00DF4CD5" w:rsidRDefault="00DF4CD5" w:rsidP="00DF4CD5">
      <w:pPr>
        <w:pStyle w:val="phlistitemized1"/>
      </w:pPr>
      <w:r>
        <w:t xml:space="preserve">«Тип данных» </w:t>
      </w:r>
      <w:r w:rsidRPr="00DF4CD5">
        <w:t>–</w:t>
      </w:r>
      <w:r w:rsidR="005F409C">
        <w:t xml:space="preserve"> </w:t>
      </w:r>
      <w:r>
        <w:t>выберите значение из выпадающего списка:</w:t>
      </w:r>
    </w:p>
    <w:p w14:paraId="44F93718" w14:textId="436AE4D4" w:rsidR="00DF4CD5" w:rsidRDefault="00DF4CD5" w:rsidP="00DF4CD5">
      <w:pPr>
        <w:pStyle w:val="phlistitemized2"/>
      </w:pPr>
      <w:r>
        <w:t>«Справочники»;</w:t>
      </w:r>
    </w:p>
    <w:p w14:paraId="76D97E77" w14:textId="2184996C" w:rsidR="00DF4CD5" w:rsidRDefault="00DF4CD5" w:rsidP="00DF4CD5">
      <w:pPr>
        <w:pStyle w:val="phlistitemized2"/>
      </w:pPr>
      <w:r>
        <w:t>«Организации»;</w:t>
      </w:r>
    </w:p>
    <w:p w14:paraId="76FE7802" w14:textId="603984F0" w:rsidR="00DF4CD5" w:rsidRDefault="00DF4CD5" w:rsidP="00DF4CD5">
      <w:pPr>
        <w:pStyle w:val="phlistitemized2"/>
      </w:pPr>
      <w:r>
        <w:t>«Программы»;</w:t>
      </w:r>
    </w:p>
    <w:p w14:paraId="19ADCC4C" w14:textId="217AEA24" w:rsidR="00DF4CD5" w:rsidRDefault="00DF4CD5" w:rsidP="00DF4CD5">
      <w:pPr>
        <w:pStyle w:val="phlistitemized2"/>
      </w:pPr>
      <w:r>
        <w:t>«Группы».</w:t>
      </w:r>
    </w:p>
    <w:p w14:paraId="16685CA0" w14:textId="2DB5F4A1" w:rsidR="006E70E2" w:rsidRDefault="006E70E2" w:rsidP="00DD6189">
      <w:pPr>
        <w:pStyle w:val="phlistitemized1"/>
      </w:pPr>
      <w:r>
        <w:t>«Блок данных»</w:t>
      </w:r>
      <w:r w:rsidR="00DD6189">
        <w:t xml:space="preserve"> </w:t>
      </w:r>
      <w:r w:rsidR="00DD6189" w:rsidRPr="00DD6189">
        <w:t>–</w:t>
      </w:r>
      <w:r w:rsidR="005F409C">
        <w:t xml:space="preserve"> </w:t>
      </w:r>
      <w:r w:rsidR="00DD6189">
        <w:t>выберите значение из выпадающего списка</w:t>
      </w:r>
      <w:r>
        <w:t>;</w:t>
      </w:r>
    </w:p>
    <w:p w14:paraId="20356E33" w14:textId="1E2ED760" w:rsidR="006E70E2" w:rsidRDefault="006E70E2" w:rsidP="00DD6189">
      <w:pPr>
        <w:pStyle w:val="phlistitemized1"/>
      </w:pPr>
      <w:r>
        <w:t>«Метод»</w:t>
      </w:r>
      <w:r w:rsidR="00DD6189">
        <w:t xml:space="preserve"> </w:t>
      </w:r>
      <w:r w:rsidR="00DD6189" w:rsidRPr="00DD6189">
        <w:t>–</w:t>
      </w:r>
      <w:r w:rsidR="005F409C">
        <w:t xml:space="preserve"> </w:t>
      </w:r>
      <w:r w:rsidR="00DD6189">
        <w:t xml:space="preserve">выберите </w:t>
      </w:r>
      <w:r w:rsidR="005F409C" w:rsidRPr="00DD6189">
        <w:t>метод, которым был отправлен запрос</w:t>
      </w:r>
      <w:r w:rsidR="005F409C">
        <w:t>,</w:t>
      </w:r>
      <w:r w:rsidR="00DD6189">
        <w:t xml:space="preserve"> из выпадающего списка;</w:t>
      </w:r>
    </w:p>
    <w:p w14:paraId="1B0069F3" w14:textId="29A01C67" w:rsidR="006E70E2" w:rsidRDefault="006E70E2" w:rsidP="00DD6189">
      <w:pPr>
        <w:pStyle w:val="phlistitemized1"/>
      </w:pPr>
      <w:r>
        <w:t>«Дата/Время»</w:t>
      </w:r>
      <w:r w:rsidR="00DD6189">
        <w:t xml:space="preserve"> </w:t>
      </w:r>
      <w:r w:rsidR="00DD6189" w:rsidRPr="00DD6189">
        <w:t>–</w:t>
      </w:r>
      <w:r w:rsidR="005F409C">
        <w:t xml:space="preserve"> </w:t>
      </w:r>
      <w:r w:rsidR="00DD6189">
        <w:t>укажите дату и время с помощью системного календаря или введите с клавиатуры</w:t>
      </w:r>
      <w:r w:rsidRPr="00DD6189">
        <w:t>;</w:t>
      </w:r>
    </w:p>
    <w:p w14:paraId="242A1E60" w14:textId="6DB500BC" w:rsidR="00DD6189" w:rsidRDefault="006E70E2" w:rsidP="00DD6189">
      <w:pPr>
        <w:pStyle w:val="phlistitemized1"/>
      </w:pPr>
      <w:r>
        <w:t>«Статус»</w:t>
      </w:r>
      <w:r w:rsidR="00DD6189">
        <w:t xml:space="preserve"> </w:t>
      </w:r>
      <w:r w:rsidR="00DD6189" w:rsidRPr="00DD6189">
        <w:t>–</w:t>
      </w:r>
      <w:r w:rsidR="005F409C">
        <w:t xml:space="preserve"> </w:t>
      </w:r>
      <w:r w:rsidR="00DD6189">
        <w:t>выберите значение из выпадающего списка:</w:t>
      </w:r>
    </w:p>
    <w:p w14:paraId="1BAA216F" w14:textId="2287A4D0" w:rsidR="006E70E2" w:rsidRDefault="00DD6189" w:rsidP="00DD6189">
      <w:pPr>
        <w:pStyle w:val="phlistitemized2"/>
      </w:pPr>
      <w:r>
        <w:t>«Успех»;</w:t>
      </w:r>
    </w:p>
    <w:p w14:paraId="48CA96A1" w14:textId="60655879" w:rsidR="00DD6189" w:rsidRDefault="00DD6189" w:rsidP="00DD6189">
      <w:pPr>
        <w:pStyle w:val="phlistitemized2"/>
      </w:pPr>
      <w:r>
        <w:t>«Ошибка»;</w:t>
      </w:r>
    </w:p>
    <w:p w14:paraId="2B000688" w14:textId="2661B62D" w:rsidR="00DD6189" w:rsidRDefault="00DD6189" w:rsidP="00DD6189">
      <w:pPr>
        <w:pStyle w:val="phlistitemized2"/>
      </w:pPr>
      <w:r>
        <w:lastRenderedPageBreak/>
        <w:t>«Ошибка обработки».</w:t>
      </w:r>
    </w:p>
    <w:p w14:paraId="7594A8DB" w14:textId="6A2E3864" w:rsidR="00DF4CD5" w:rsidRDefault="006E70E2" w:rsidP="006E70E2">
      <w:pPr>
        <w:pStyle w:val="phnormal"/>
      </w:pPr>
      <w:r>
        <w:t xml:space="preserve">Для просмотра </w:t>
      </w:r>
      <w:r w:rsidR="00B17B4D">
        <w:t>лог</w:t>
      </w:r>
      <w:r w:rsidR="00DF4CD5">
        <w:t>ов</w:t>
      </w:r>
      <w:r w:rsidR="00B17B4D">
        <w:t xml:space="preserve"> запроса</w:t>
      </w:r>
      <w:r w:rsidR="00DF4CD5">
        <w:t xml:space="preserve"> и </w:t>
      </w:r>
      <w:r w:rsidR="00B17B4D">
        <w:t>ответа</w:t>
      </w:r>
      <w:r w:rsidR="00DF4CD5">
        <w:t xml:space="preserve"> выделите запись в реестре и нажмите на кнопку «Просмотр». Откроется окно «Лог запроса в ПФДО: Просмотр» (</w:t>
      </w:r>
      <w:r w:rsidR="00DF4CD5">
        <w:fldChar w:fldCharType="begin"/>
      </w:r>
      <w:r w:rsidR="00DF4CD5">
        <w:instrText xml:space="preserve"> REF _Ref46756326 \h </w:instrText>
      </w:r>
      <w:r w:rsidR="00DF4CD5">
        <w:fldChar w:fldCharType="separate"/>
      </w:r>
      <w:r w:rsidR="00FD77B9">
        <w:t>Рисунок </w:t>
      </w:r>
      <w:r w:rsidR="00FD77B9">
        <w:rPr>
          <w:noProof/>
        </w:rPr>
        <w:t>125</w:t>
      </w:r>
      <w:r w:rsidR="00DF4CD5">
        <w:fldChar w:fldCharType="end"/>
      </w:r>
      <w:r w:rsidR="00DF4CD5">
        <w:t>).</w:t>
      </w:r>
    </w:p>
    <w:p w14:paraId="14CB2591" w14:textId="77777777" w:rsidR="00DF4CD5" w:rsidRDefault="00DF4CD5" w:rsidP="00DF4CD5">
      <w:pPr>
        <w:pStyle w:val="phfigure"/>
      </w:pPr>
      <w:r>
        <w:rPr>
          <w:noProof/>
        </w:rPr>
        <w:drawing>
          <wp:inline distT="0" distB="0" distL="0" distR="0" wp14:anchorId="524EF901" wp14:editId="0EB0123A">
            <wp:extent cx="5295900" cy="3667612"/>
            <wp:effectExtent l="0" t="0" r="0" b="952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5299849" cy="3670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A196F" w14:textId="606CE18D" w:rsidR="00DF4CD5" w:rsidRPr="00431B64" w:rsidRDefault="00DF4CD5" w:rsidP="00DF4CD5">
      <w:pPr>
        <w:pStyle w:val="phfiguretitle"/>
      </w:pPr>
      <w:bookmarkStart w:id="2118" w:name="_Ref46756326"/>
      <w:r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125</w:t>
        </w:r>
      </w:fldSimple>
      <w:bookmarkEnd w:id="2118"/>
      <w:r>
        <w:t xml:space="preserve"> </w:t>
      </w:r>
      <w:r w:rsidRPr="00DF4CD5">
        <w:t>–</w:t>
      </w:r>
      <w:r>
        <w:t xml:space="preserve"> Окно «Лог запроса в ПФДО: Просмотр»</w:t>
      </w:r>
    </w:p>
    <w:p w14:paraId="6D824B67" w14:textId="77777777" w:rsidR="00E14A90" w:rsidRPr="00F419B2" w:rsidRDefault="00E14A90" w:rsidP="00E14A90">
      <w:pPr>
        <w:pStyle w:val="13"/>
        <w:rPr>
          <w:rFonts w:cs="Arial"/>
        </w:rPr>
      </w:pPr>
      <w:bookmarkStart w:id="2119" w:name="_Toc46824904"/>
      <w:r w:rsidRPr="00F419B2">
        <w:rPr>
          <w:rFonts w:cs="Arial"/>
        </w:rPr>
        <w:lastRenderedPageBreak/>
        <w:t>Завершение работы с Системой</w:t>
      </w:r>
      <w:bookmarkEnd w:id="2119"/>
    </w:p>
    <w:p w14:paraId="3A939E49" w14:textId="77777777" w:rsidR="00E14A90" w:rsidRPr="00F419B2" w:rsidRDefault="00E14A90" w:rsidP="00B10C60">
      <w:pPr>
        <w:pStyle w:val="phnormal"/>
        <w:rPr>
          <w:rFonts w:cs="Arial"/>
        </w:rPr>
      </w:pPr>
      <w:r w:rsidRPr="00F419B2">
        <w:rPr>
          <w:rFonts w:cs="Arial"/>
        </w:rPr>
        <w:t xml:space="preserve">Для завершения работы с </w:t>
      </w:r>
      <w:r w:rsidR="004C22C3" w:rsidRPr="00F419B2">
        <w:rPr>
          <w:rFonts w:cs="Arial"/>
        </w:rPr>
        <w:t>Системой</w:t>
      </w:r>
      <w:r w:rsidRPr="00F419B2">
        <w:rPr>
          <w:rFonts w:cs="Arial"/>
        </w:rPr>
        <w:t xml:space="preserve"> перейдите в пункт меню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Пуск</w:t>
      </w:r>
      <w:r w:rsidR="006451AE" w:rsidRPr="00F419B2">
        <w:rPr>
          <w:rFonts w:cs="Arial"/>
        </w:rPr>
        <w:t>/</w:t>
      </w:r>
      <w:r w:rsidRPr="00F419B2">
        <w:rPr>
          <w:rFonts w:cs="Arial"/>
        </w:rPr>
        <w:t>Выход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>.</w:t>
      </w:r>
    </w:p>
    <w:p w14:paraId="4C2C37B3" w14:textId="30C7A84F" w:rsidR="00E14A90" w:rsidRPr="00F419B2" w:rsidRDefault="00E14A90" w:rsidP="00B10C60">
      <w:pPr>
        <w:pStyle w:val="phnormal"/>
        <w:rPr>
          <w:rFonts w:cs="Arial"/>
        </w:rPr>
      </w:pPr>
      <w:r w:rsidRPr="00F419B2">
        <w:rPr>
          <w:rFonts w:cs="Arial"/>
        </w:rPr>
        <w:t>Откроется окно (</w:t>
      </w:r>
      <w:r w:rsidRPr="00F419B2">
        <w:rPr>
          <w:rFonts w:cs="Arial"/>
        </w:rPr>
        <w:fldChar w:fldCharType="begin"/>
      </w:r>
      <w:r w:rsidRPr="00F419B2">
        <w:rPr>
          <w:rFonts w:cs="Arial"/>
        </w:rPr>
        <w:instrText xml:space="preserve"> REF _Ref458678889 \h </w:instrText>
      </w:r>
      <w:r w:rsidR="001C1245" w:rsidRPr="00F419B2">
        <w:rPr>
          <w:rFonts w:cs="Arial"/>
        </w:rPr>
        <w:instrText xml:space="preserve"> \* MERGEFORMAT </w:instrText>
      </w:r>
      <w:r w:rsidRPr="00F419B2">
        <w:rPr>
          <w:rFonts w:cs="Arial"/>
        </w:rPr>
      </w:r>
      <w:r w:rsidRPr="00F419B2">
        <w:rPr>
          <w:rFonts w:cs="Arial"/>
        </w:rPr>
        <w:fldChar w:fldCharType="separate"/>
      </w:r>
      <w:r w:rsidR="00FD77B9" w:rsidRPr="00FD77B9">
        <w:rPr>
          <w:rFonts w:cs="Arial"/>
        </w:rPr>
        <w:t>Рисунок 126</w:t>
      </w:r>
      <w:r w:rsidRPr="00F419B2">
        <w:rPr>
          <w:rFonts w:cs="Arial"/>
        </w:rPr>
        <w:fldChar w:fldCharType="end"/>
      </w:r>
      <w:r w:rsidRPr="00F419B2">
        <w:rPr>
          <w:rFonts w:cs="Arial"/>
        </w:rPr>
        <w:t>).</w:t>
      </w:r>
    </w:p>
    <w:p w14:paraId="5761BE6B" w14:textId="77777777" w:rsidR="00E14A90" w:rsidRPr="00F419B2" w:rsidRDefault="001534F3" w:rsidP="00E14A90">
      <w:pPr>
        <w:pStyle w:val="phfigure"/>
        <w:rPr>
          <w:rFonts w:cs="Arial"/>
        </w:rPr>
      </w:pPr>
      <w:r w:rsidRPr="00F419B2">
        <w:rPr>
          <w:rFonts w:cs="Arial"/>
          <w:noProof/>
        </w:rPr>
        <w:drawing>
          <wp:inline distT="0" distB="0" distL="0" distR="0" wp14:anchorId="4748F269" wp14:editId="54888082">
            <wp:extent cx="3181350" cy="942975"/>
            <wp:effectExtent l="0" t="0" r="0" b="9525"/>
            <wp:docPr id="1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2FA64" w14:textId="286BFEA9" w:rsidR="00E14A90" w:rsidRPr="00F419B2" w:rsidRDefault="00E14A90" w:rsidP="00E14A90">
      <w:pPr>
        <w:pStyle w:val="phfiguretitle"/>
      </w:pPr>
      <w:bookmarkStart w:id="2120" w:name="_Ref458678889"/>
      <w:r w:rsidRPr="00F419B2">
        <w:t>Р</w:t>
      </w:r>
      <w:r w:rsidR="00915B17">
        <w:t>исунок </w:t>
      </w:r>
      <w:fldSimple w:instr=" SEQ Рисунок \* ARABIC ">
        <w:r w:rsidR="00FD77B9">
          <w:rPr>
            <w:noProof/>
          </w:rPr>
          <w:t>126</w:t>
        </w:r>
      </w:fldSimple>
      <w:bookmarkEnd w:id="2120"/>
      <w:r w:rsidRPr="00F419B2">
        <w:t xml:space="preserve"> – Выход из Системы</w:t>
      </w:r>
    </w:p>
    <w:p w14:paraId="47DCC145" w14:textId="77777777" w:rsidR="00E14A90" w:rsidRPr="00F419B2" w:rsidRDefault="00E14A90" w:rsidP="00B10C60">
      <w:pPr>
        <w:pStyle w:val="phnormal"/>
        <w:rPr>
          <w:rFonts w:cs="Arial"/>
        </w:rPr>
      </w:pPr>
      <w:r w:rsidRPr="00F419B2">
        <w:rPr>
          <w:rFonts w:cs="Arial"/>
        </w:rPr>
        <w:t xml:space="preserve">Для выхода из Системы нажмите </w:t>
      </w:r>
      <w:r w:rsidR="00CF16FD">
        <w:rPr>
          <w:rFonts w:cs="Arial"/>
        </w:rPr>
        <w:t xml:space="preserve">на </w:t>
      </w:r>
      <w:r w:rsidRPr="00F419B2">
        <w:rPr>
          <w:rFonts w:cs="Arial"/>
        </w:rPr>
        <w:t xml:space="preserve">кнопку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Да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 xml:space="preserve">, для отмены – </w:t>
      </w:r>
      <w:r w:rsidR="006F5F66" w:rsidRPr="00F419B2">
        <w:rPr>
          <w:rFonts w:cs="Arial"/>
        </w:rPr>
        <w:t xml:space="preserve">кнопку </w:t>
      </w:r>
      <w:r w:rsidR="00DB1DFC" w:rsidRPr="00F419B2">
        <w:rPr>
          <w:rFonts w:cs="Arial"/>
        </w:rPr>
        <w:t>«</w:t>
      </w:r>
      <w:r w:rsidRPr="00F419B2">
        <w:rPr>
          <w:rFonts w:cs="Arial"/>
        </w:rPr>
        <w:t>Нет</w:t>
      </w:r>
      <w:r w:rsidR="00DB1DFC" w:rsidRPr="00F419B2">
        <w:rPr>
          <w:rFonts w:cs="Arial"/>
        </w:rPr>
        <w:t>»</w:t>
      </w:r>
      <w:r w:rsidRPr="00F419B2">
        <w:rPr>
          <w:rFonts w:cs="Arial"/>
        </w:rPr>
        <w:t>.</w:t>
      </w:r>
    </w:p>
    <w:p w14:paraId="7AEF3FF7" w14:textId="77777777" w:rsidR="00A40C65" w:rsidRPr="00F419B2" w:rsidRDefault="00A40C65" w:rsidP="00B10C60">
      <w:pPr>
        <w:pStyle w:val="phnormal"/>
        <w:rPr>
          <w:rFonts w:cs="Arial"/>
        </w:rPr>
        <w:sectPr w:rsidR="00A40C65" w:rsidRPr="00F419B2" w:rsidSect="005C70F2">
          <w:footerReference w:type="first" r:id="rId181"/>
          <w:pgSz w:w="11906" w:h="16838"/>
          <w:pgMar w:top="1134" w:right="851" w:bottom="1134" w:left="1134" w:header="709" w:footer="284" w:gutter="0"/>
          <w:cols w:space="708"/>
          <w:docGrid w:linePitch="360"/>
        </w:sectPr>
      </w:pPr>
    </w:p>
    <w:p w14:paraId="4775E702" w14:textId="77777777" w:rsidR="00DF3C43" w:rsidRPr="00F419B2" w:rsidRDefault="00DF3C43" w:rsidP="00DF3C43">
      <w:pPr>
        <w:pStyle w:val="phadditiontitle1"/>
        <w:rPr>
          <w:rFonts w:cs="Arial"/>
        </w:rPr>
      </w:pPr>
      <w:bookmarkStart w:id="2121" w:name="прил_А"/>
      <w:bookmarkStart w:id="2122" w:name="_Toc46824905"/>
      <w:bookmarkStart w:id="2123" w:name="_Ref516243126"/>
      <w:bookmarkStart w:id="2124" w:name="_Ref468798100"/>
      <w:bookmarkStart w:id="2125" w:name="_Ref475455480"/>
      <w:bookmarkStart w:id="2126" w:name="_Toc442364260"/>
      <w:bookmarkEnd w:id="2121"/>
      <w:bookmarkEnd w:id="2122"/>
    </w:p>
    <w:bookmarkEnd w:id="2123"/>
    <w:p w14:paraId="112C105F" w14:textId="77777777" w:rsidR="00DF3C43" w:rsidRPr="00F419B2" w:rsidRDefault="00A40C65" w:rsidP="00750B34">
      <w:pPr>
        <w:pStyle w:val="phtitlepagedocument"/>
      </w:pPr>
      <w:r w:rsidRPr="00F419B2">
        <w:t>Права доступа</w:t>
      </w:r>
      <w:bookmarkEnd w:id="2124"/>
      <w:bookmarkEnd w:id="2125"/>
    </w:p>
    <w:tbl>
      <w:tblPr>
        <w:tblW w:w="0" w:type="auto"/>
        <w:tblInd w:w="4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5"/>
        <w:gridCol w:w="1843"/>
        <w:gridCol w:w="2268"/>
        <w:gridCol w:w="2409"/>
        <w:gridCol w:w="5670"/>
      </w:tblGrid>
      <w:tr w:rsidR="00A40C65" w:rsidRPr="00F419B2" w14:paraId="226F8CF0" w14:textId="77777777" w:rsidTr="001C5A04">
        <w:trPr>
          <w:trHeight w:val="20"/>
          <w:tblHeader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225" w:type="dxa"/>
            </w:tcMar>
            <w:vAlign w:val="center"/>
            <w:hideMark/>
          </w:tcPr>
          <w:p w14:paraId="627CBB6A" w14:textId="77777777" w:rsidR="00A40C65" w:rsidRPr="00F419B2" w:rsidRDefault="00A40C65" w:rsidP="00217B4D">
            <w:pPr>
              <w:pStyle w:val="phtablecolcaption"/>
            </w:pPr>
            <w:r w:rsidRPr="00F419B2">
              <w:rPr>
                <w:rStyle w:val="affff0"/>
                <w:b/>
                <w:bCs/>
              </w:rPr>
              <w:t>Путь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225" w:type="dxa"/>
            </w:tcMar>
            <w:vAlign w:val="center"/>
            <w:hideMark/>
          </w:tcPr>
          <w:p w14:paraId="662EC678" w14:textId="77777777" w:rsidR="00A40C65" w:rsidRPr="00F419B2" w:rsidRDefault="00A40C65" w:rsidP="00217B4D">
            <w:pPr>
              <w:pStyle w:val="phtablecolcaption"/>
            </w:pPr>
            <w:r w:rsidRPr="00F419B2">
              <w:rPr>
                <w:rStyle w:val="affff0"/>
                <w:b/>
                <w:bCs/>
              </w:rPr>
              <w:t xml:space="preserve">Права доступа: </w:t>
            </w:r>
            <w:r w:rsidR="00617FF9" w:rsidRPr="00F419B2">
              <w:rPr>
                <w:rStyle w:val="affff0"/>
                <w:b/>
                <w:bCs/>
              </w:rPr>
              <w:t>м</w:t>
            </w:r>
            <w:r w:rsidRPr="00F419B2">
              <w:rPr>
                <w:rStyle w:val="affff0"/>
                <w:b/>
                <w:bCs/>
              </w:rPr>
              <w:t>одуль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225" w:type="dxa"/>
            </w:tcMar>
            <w:vAlign w:val="center"/>
            <w:hideMark/>
          </w:tcPr>
          <w:p w14:paraId="2B80D831" w14:textId="77777777" w:rsidR="00A40C65" w:rsidRPr="00F419B2" w:rsidRDefault="00A40C65" w:rsidP="00217B4D">
            <w:pPr>
              <w:pStyle w:val="phtablecolcaption"/>
            </w:pPr>
            <w:r w:rsidRPr="00F419B2">
              <w:rPr>
                <w:rStyle w:val="affff0"/>
                <w:b/>
                <w:bCs/>
              </w:rPr>
              <w:t xml:space="preserve">Права </w:t>
            </w:r>
            <w:r w:rsidR="00617FF9" w:rsidRPr="00F419B2">
              <w:rPr>
                <w:rStyle w:val="affff0"/>
                <w:b/>
                <w:bCs/>
              </w:rPr>
              <w:t>доступа: разрешение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225" w:type="dxa"/>
            </w:tcMar>
            <w:vAlign w:val="center"/>
            <w:hideMark/>
          </w:tcPr>
          <w:p w14:paraId="08F2872D" w14:textId="77777777" w:rsidR="00A40C65" w:rsidRPr="00F419B2" w:rsidRDefault="00A40C65" w:rsidP="00217B4D">
            <w:pPr>
              <w:pStyle w:val="phtablecolcaption"/>
            </w:pPr>
            <w:r w:rsidRPr="00F419B2">
              <w:rPr>
                <w:rStyle w:val="affff0"/>
                <w:b/>
                <w:bCs/>
              </w:rPr>
              <w:t>Описание права доступа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225" w:type="dxa"/>
            </w:tcMar>
            <w:vAlign w:val="center"/>
            <w:hideMark/>
          </w:tcPr>
          <w:p w14:paraId="5B3885BD" w14:textId="77777777" w:rsidR="00A40C65" w:rsidRPr="00F419B2" w:rsidRDefault="00A40C65" w:rsidP="00217B4D">
            <w:pPr>
              <w:pStyle w:val="phtablecolcaption"/>
            </w:pPr>
            <w:r w:rsidRPr="00F419B2">
              <w:rPr>
                <w:rStyle w:val="affff0"/>
                <w:b/>
                <w:bCs/>
              </w:rPr>
              <w:t>Особые примечания к отображению элементов интерфейса при включении права доступа</w:t>
            </w:r>
          </w:p>
        </w:tc>
      </w:tr>
      <w:tr w:rsidR="009B5FA1" w:rsidRPr="00F419B2" w14:paraId="5CE0E990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C7E8E88" w14:textId="77777777" w:rsidR="009B5FA1" w:rsidRPr="00F419B2" w:rsidRDefault="006451AE" w:rsidP="00217B4D">
            <w:pPr>
              <w:pStyle w:val="phtablecellleft"/>
            </w:pPr>
            <w:r w:rsidRPr="00F419B2">
              <w:t>Пуск/Администрирование/</w:t>
            </w:r>
            <w:r w:rsidR="0042135E" w:rsidRPr="00F419B2">
              <w:t>Администраторы системы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E2ECBDB" w14:textId="77777777" w:rsidR="009B5FA1" w:rsidRPr="00F419B2" w:rsidRDefault="009B5FA1" w:rsidP="00217B4D">
            <w:pPr>
              <w:pStyle w:val="phtablecellleft"/>
            </w:pPr>
            <w:r w:rsidRPr="00F419B2">
              <w:t>Администрирование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44F38DF" w14:textId="77777777" w:rsidR="009B5FA1" w:rsidRPr="00F419B2" w:rsidRDefault="009B5FA1" w:rsidP="00217B4D">
            <w:pPr>
              <w:pStyle w:val="phtablecellleft"/>
            </w:pPr>
            <w:r w:rsidRPr="00F419B2">
              <w:t>Администраторы – Изменение администраторов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E459236" w14:textId="77777777" w:rsidR="009B5FA1" w:rsidRPr="00F419B2" w:rsidRDefault="009B5FA1" w:rsidP="00217B4D">
            <w:pPr>
              <w:pStyle w:val="phtablecellleft"/>
            </w:pPr>
            <w:r w:rsidRPr="00F419B2">
              <w:t>Разрешает редактирование существующих администраторов Системы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E06FB3C" w14:textId="77777777" w:rsidR="009B5FA1" w:rsidRPr="00F419B2" w:rsidRDefault="009B5FA1" w:rsidP="00217B4D">
            <w:pPr>
              <w:pStyle w:val="phtablecellleft"/>
            </w:pPr>
          </w:p>
        </w:tc>
      </w:tr>
      <w:tr w:rsidR="009B5FA1" w:rsidRPr="00F419B2" w14:paraId="5E6CE23C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B6D1F11" w14:textId="77777777" w:rsidR="009B5FA1" w:rsidRPr="00F419B2" w:rsidRDefault="00383DAA" w:rsidP="00217B4D">
            <w:pPr>
              <w:pStyle w:val="phtablecellleft"/>
            </w:pPr>
            <w:r w:rsidRPr="00F419B2">
              <w:t>Пуск/</w:t>
            </w:r>
            <w:r w:rsidR="0042135E" w:rsidRPr="00F419B2">
              <w:t>Адми</w:t>
            </w:r>
            <w:r w:rsidRPr="00F419B2">
              <w:t>нистрирование/</w:t>
            </w:r>
            <w:r w:rsidR="0042135E" w:rsidRPr="00F419B2">
              <w:t>Администраторы системы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44D9C46" w14:textId="77777777" w:rsidR="009B5FA1" w:rsidRPr="00F419B2" w:rsidRDefault="009B5FA1" w:rsidP="00217B4D">
            <w:pPr>
              <w:pStyle w:val="phtablecellleft"/>
            </w:pPr>
            <w:r w:rsidRPr="00F419B2">
              <w:t>Администрирование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071261D" w14:textId="77777777" w:rsidR="009B5FA1" w:rsidRPr="00F419B2" w:rsidRDefault="009B5FA1" w:rsidP="00217B4D">
            <w:pPr>
              <w:pStyle w:val="phtablecellleft"/>
            </w:pPr>
            <w:r w:rsidRPr="00F419B2">
              <w:t>Администраторы – Просмотр реестра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FCFE39A" w14:textId="77777777" w:rsidR="009B5FA1" w:rsidRPr="00F419B2" w:rsidRDefault="009B5FA1" w:rsidP="00217B4D">
            <w:pPr>
              <w:pStyle w:val="phtablecellleft"/>
            </w:pPr>
            <w:r w:rsidRPr="00F419B2">
              <w:t>Разрешает просмотр реестра администраторов, а также сведений об администраторах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55B6635" w14:textId="77777777" w:rsidR="009B5FA1" w:rsidRPr="00F419B2" w:rsidRDefault="009B5FA1" w:rsidP="00217B4D">
            <w:pPr>
              <w:pStyle w:val="phtablecellleft"/>
            </w:pPr>
          </w:p>
        </w:tc>
      </w:tr>
      <w:tr w:rsidR="009B5FA1" w:rsidRPr="00F419B2" w14:paraId="66334E6E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22FEF9E" w14:textId="77777777" w:rsidR="009B5FA1" w:rsidRPr="00F419B2" w:rsidRDefault="00383DAA" w:rsidP="00217B4D">
            <w:pPr>
              <w:pStyle w:val="phtablecellleft"/>
            </w:pPr>
            <w:r w:rsidRPr="00F419B2">
              <w:t>Пуск/Администрирование/</w:t>
            </w:r>
            <w:r w:rsidR="0042135E" w:rsidRPr="00F419B2">
              <w:t>Администраторы системы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4082F61" w14:textId="77777777" w:rsidR="009B5FA1" w:rsidRPr="00F419B2" w:rsidRDefault="009B5FA1" w:rsidP="00217B4D">
            <w:pPr>
              <w:pStyle w:val="phtablecellleft"/>
            </w:pPr>
            <w:r w:rsidRPr="00F419B2">
              <w:t>Администрирование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90E71CE" w14:textId="77777777" w:rsidR="009B5FA1" w:rsidRPr="00F419B2" w:rsidRDefault="009B5FA1" w:rsidP="00217B4D">
            <w:pPr>
              <w:pStyle w:val="phtablecellleft"/>
            </w:pPr>
            <w:r w:rsidRPr="00F419B2">
              <w:t xml:space="preserve">Администраторы – Создание администраторов 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A30D650" w14:textId="77777777" w:rsidR="009B5FA1" w:rsidRPr="00F419B2" w:rsidRDefault="009B5FA1" w:rsidP="00217B4D">
            <w:pPr>
              <w:pStyle w:val="phtablecellleft"/>
            </w:pPr>
            <w:r w:rsidRPr="00F419B2">
              <w:t>Разрешает добавление новых администраторов Системы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E9A72CF" w14:textId="77777777" w:rsidR="009B5FA1" w:rsidRPr="00F419B2" w:rsidRDefault="009B5FA1" w:rsidP="00217B4D">
            <w:pPr>
              <w:pStyle w:val="phtablecellleft"/>
            </w:pPr>
          </w:p>
        </w:tc>
      </w:tr>
      <w:tr w:rsidR="009B5FA1" w:rsidRPr="00F419B2" w14:paraId="5A383536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954CCFE" w14:textId="77777777" w:rsidR="009B5FA1" w:rsidRPr="00F419B2" w:rsidRDefault="00383DAA" w:rsidP="00217B4D">
            <w:pPr>
              <w:pStyle w:val="phtablecellleft"/>
            </w:pPr>
            <w:r w:rsidRPr="00F419B2">
              <w:t>Пуск/Администрирование/</w:t>
            </w:r>
            <w:r w:rsidR="0042135E" w:rsidRPr="00F419B2">
              <w:t>Администраторы системы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5490FDB" w14:textId="77777777" w:rsidR="009B5FA1" w:rsidRPr="00F419B2" w:rsidRDefault="009B5FA1" w:rsidP="00217B4D">
            <w:pPr>
              <w:pStyle w:val="phtablecellleft"/>
            </w:pPr>
            <w:r w:rsidRPr="00F419B2">
              <w:t>Администрирование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EF20764" w14:textId="77777777" w:rsidR="009B5FA1" w:rsidRPr="00F419B2" w:rsidRDefault="009B5FA1" w:rsidP="00217B4D">
            <w:pPr>
              <w:pStyle w:val="phtablecellleft"/>
            </w:pPr>
            <w:r w:rsidRPr="00F419B2">
              <w:t>Администраторы – Удаление администраторов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612886E" w14:textId="77777777" w:rsidR="009B5FA1" w:rsidRPr="00F419B2" w:rsidRDefault="009B5FA1" w:rsidP="00217B4D">
            <w:pPr>
              <w:pStyle w:val="phtablecellleft"/>
            </w:pPr>
            <w:r w:rsidRPr="00F419B2">
              <w:t>Разрешает удаление существующих в Системе администраторов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008BC9A" w14:textId="77777777" w:rsidR="009B5FA1" w:rsidRPr="00F419B2" w:rsidRDefault="009B5FA1" w:rsidP="00217B4D">
            <w:pPr>
              <w:pStyle w:val="phtablecellleft"/>
            </w:pPr>
          </w:p>
        </w:tc>
      </w:tr>
      <w:tr w:rsidR="009B5FA1" w:rsidRPr="00F419B2" w14:paraId="76059D57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95E4D95" w14:textId="77777777" w:rsidR="009B5FA1" w:rsidRPr="00F419B2" w:rsidRDefault="009B5FA1" w:rsidP="0042135E">
            <w:pPr>
              <w:pStyle w:val="phtablecellleft"/>
            </w:pPr>
            <w:r w:rsidRPr="00F419B2">
              <w:t>Пуск</w:t>
            </w:r>
            <w:r w:rsidR="00383DAA" w:rsidRPr="00F419B2">
              <w:t>/</w:t>
            </w:r>
            <w:r w:rsidR="0042135E" w:rsidRPr="00F419B2">
              <w:t>Асинхронные задачи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1D3155B" w14:textId="77777777" w:rsidR="009B5FA1" w:rsidRPr="00F419B2" w:rsidRDefault="009B5FA1" w:rsidP="00217B4D">
            <w:pPr>
              <w:pStyle w:val="phtablecellleft"/>
            </w:pPr>
            <w:r w:rsidRPr="00F419B2">
              <w:t>Администрирование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9E74828" w14:textId="77777777" w:rsidR="009B5FA1" w:rsidRPr="00F419B2" w:rsidRDefault="009B5FA1" w:rsidP="00217B4D">
            <w:pPr>
              <w:pStyle w:val="phtablecellleft"/>
            </w:pPr>
            <w:r w:rsidRPr="00F419B2">
              <w:t xml:space="preserve">Асинхронные задачи – Просмотр </w:t>
            </w:r>
            <w:r w:rsidRPr="00F419B2">
              <w:lastRenderedPageBreak/>
              <w:t>реестра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8C8095D" w14:textId="77777777" w:rsidR="009B5FA1" w:rsidRPr="00F419B2" w:rsidRDefault="009B5FA1" w:rsidP="00217B4D">
            <w:pPr>
              <w:pStyle w:val="phtablecellleft"/>
            </w:pPr>
            <w:r w:rsidRPr="00F419B2">
              <w:lastRenderedPageBreak/>
              <w:t xml:space="preserve">Разрешает просмотр реестра асинхронных </w:t>
            </w:r>
            <w:r w:rsidRPr="00F419B2">
              <w:lastRenderedPageBreak/>
              <w:t>задач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D1BFEAA" w14:textId="77777777" w:rsidR="009B5FA1" w:rsidRPr="00F419B2" w:rsidRDefault="009B5FA1" w:rsidP="00217B4D">
            <w:pPr>
              <w:pStyle w:val="phtablecellleft"/>
            </w:pPr>
          </w:p>
        </w:tc>
      </w:tr>
      <w:tr w:rsidR="009B5FA1" w:rsidRPr="00F419B2" w14:paraId="01B8BFC9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0720DC9" w14:textId="77777777" w:rsidR="009B5FA1" w:rsidRPr="00F419B2" w:rsidRDefault="009B5FA1" w:rsidP="00217B4D">
            <w:pPr>
              <w:pStyle w:val="phtablecellleft"/>
            </w:pPr>
            <w:r w:rsidRPr="00F419B2">
              <w:lastRenderedPageBreak/>
              <w:t>Пуск</w:t>
            </w:r>
            <w:r w:rsidR="00383DAA" w:rsidRPr="00F419B2">
              <w:t>/</w:t>
            </w:r>
            <w:r w:rsidRPr="00F419B2">
              <w:t>А</w:t>
            </w:r>
            <w:r w:rsidR="0042135E" w:rsidRPr="00F419B2">
              <w:t>синхронные задачи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287C989" w14:textId="77777777" w:rsidR="009B5FA1" w:rsidRPr="00F419B2" w:rsidRDefault="009B5FA1" w:rsidP="00217B4D">
            <w:pPr>
              <w:pStyle w:val="phtablecellleft"/>
            </w:pPr>
            <w:r w:rsidRPr="00F419B2">
              <w:t>Администрирование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E4B6DB9" w14:textId="77777777" w:rsidR="009B5FA1" w:rsidRPr="00F419B2" w:rsidRDefault="009B5FA1" w:rsidP="00217B4D">
            <w:pPr>
              <w:pStyle w:val="phtablecellleft"/>
            </w:pPr>
            <w:r w:rsidRPr="00F419B2">
              <w:t>Асинхронные задачи – Просмотр элемента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EBD540E" w14:textId="77777777" w:rsidR="009B5FA1" w:rsidRPr="00F419B2" w:rsidRDefault="009B5FA1" w:rsidP="00217B4D">
            <w:pPr>
              <w:pStyle w:val="phtablecellleft"/>
            </w:pPr>
            <w:r w:rsidRPr="00F419B2">
              <w:t>Разрешает просмотр элемента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04E950C" w14:textId="77777777" w:rsidR="009B5FA1" w:rsidRPr="00F419B2" w:rsidRDefault="009B5FA1" w:rsidP="00217B4D">
            <w:pPr>
              <w:pStyle w:val="phtablecellleft"/>
            </w:pPr>
          </w:p>
        </w:tc>
      </w:tr>
      <w:tr w:rsidR="009B5FA1" w:rsidRPr="00F419B2" w14:paraId="75B4CB2E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7A22E01" w14:textId="77777777" w:rsidR="009B5FA1" w:rsidRPr="00F419B2" w:rsidRDefault="009B5FA1" w:rsidP="00217B4D">
            <w:pPr>
              <w:pStyle w:val="phtablecellleft"/>
            </w:pPr>
            <w:r w:rsidRPr="00F419B2">
              <w:t>Пуск</w:t>
            </w:r>
            <w:r w:rsidR="00383DAA" w:rsidRPr="00F419B2">
              <w:t>/</w:t>
            </w:r>
            <w:r w:rsidRPr="00F419B2">
              <w:t>А</w:t>
            </w:r>
            <w:r w:rsidR="0042135E" w:rsidRPr="00F419B2">
              <w:t>синхронные задачи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3CBA7BF" w14:textId="77777777" w:rsidR="009B5FA1" w:rsidRPr="00F419B2" w:rsidRDefault="009B5FA1" w:rsidP="00217B4D">
            <w:pPr>
              <w:pStyle w:val="phtablecellleft"/>
            </w:pPr>
            <w:r w:rsidRPr="00F419B2">
              <w:t>Администрирование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6EF0A87" w14:textId="77777777" w:rsidR="009B5FA1" w:rsidRPr="00F419B2" w:rsidRDefault="009B5FA1" w:rsidP="00217B4D">
            <w:pPr>
              <w:pStyle w:val="phtablecellleft"/>
            </w:pPr>
            <w:r w:rsidRPr="00F419B2">
              <w:t>Асинхронные задачи – Удаление элемента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B73A31A" w14:textId="77777777" w:rsidR="009B5FA1" w:rsidRPr="00F419B2" w:rsidRDefault="009B5FA1" w:rsidP="00217B4D">
            <w:pPr>
              <w:pStyle w:val="phtablecellleft"/>
            </w:pPr>
            <w:r w:rsidRPr="00F419B2">
              <w:t>Разрешает удаление элемента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E44EFEA" w14:textId="77777777" w:rsidR="009B5FA1" w:rsidRPr="00F419B2" w:rsidRDefault="009B5FA1" w:rsidP="00217B4D">
            <w:pPr>
              <w:pStyle w:val="phtablecellleft"/>
            </w:pPr>
          </w:p>
        </w:tc>
      </w:tr>
      <w:tr w:rsidR="009B5FA1" w:rsidRPr="00F419B2" w14:paraId="26E47DEF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3E3A87C" w14:textId="77777777" w:rsidR="009B5FA1" w:rsidRPr="00F419B2" w:rsidRDefault="009B5FA1" w:rsidP="00217B4D">
            <w:pPr>
              <w:pStyle w:val="phtablecellleft"/>
            </w:pPr>
            <w:r w:rsidRPr="00F419B2">
              <w:t>Пуск</w:t>
            </w:r>
            <w:r w:rsidR="00383DAA" w:rsidRPr="00F419B2">
              <w:t>/</w:t>
            </w:r>
            <w:r w:rsidRPr="00F419B2">
              <w:t>А</w:t>
            </w:r>
            <w:r w:rsidR="00383DAA" w:rsidRPr="00F419B2">
              <w:t>дминистрирование/</w:t>
            </w:r>
            <w:r w:rsidR="0042135E" w:rsidRPr="00F419B2">
              <w:t>Генерация паролей пользовател</w:t>
            </w:r>
            <w:r w:rsidR="00D40903" w:rsidRPr="00F419B2">
              <w:t>ей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FC371CB" w14:textId="77777777" w:rsidR="009B5FA1" w:rsidRPr="00F419B2" w:rsidRDefault="009B5FA1" w:rsidP="00217B4D">
            <w:pPr>
              <w:pStyle w:val="phtablecellleft"/>
            </w:pPr>
            <w:r w:rsidRPr="00F419B2">
              <w:t>Администрирование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7F13CEE" w14:textId="77777777" w:rsidR="009B5FA1" w:rsidRPr="00F419B2" w:rsidRDefault="009B5FA1" w:rsidP="00217B4D">
            <w:pPr>
              <w:pStyle w:val="phtablecellleft"/>
            </w:pPr>
            <w:r w:rsidRPr="00F419B2">
              <w:t>Генерация паролей пользователей – Все родители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CBB5B8B" w14:textId="77777777" w:rsidR="009B5FA1" w:rsidRPr="00F419B2" w:rsidRDefault="009B5FA1" w:rsidP="00217B4D">
            <w:pPr>
              <w:pStyle w:val="phtablecellleft"/>
            </w:pPr>
            <w:r w:rsidRPr="00F419B2">
              <w:t>Позволяет генерировать пароли всем родителям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AB39840" w14:textId="77777777" w:rsidR="009B5FA1" w:rsidRPr="00F419B2" w:rsidRDefault="00E6155B" w:rsidP="00217B4D">
            <w:pPr>
              <w:pStyle w:val="phtablecellleft"/>
            </w:pPr>
            <w:r w:rsidRPr="00F419B2">
              <w:t xml:space="preserve">В меню </w:t>
            </w:r>
            <w:r w:rsidR="00DB1DFC" w:rsidRPr="00F419B2">
              <w:t>«</w:t>
            </w:r>
            <w:r w:rsidRPr="00F419B2">
              <w:t>Пуск</w:t>
            </w:r>
            <w:r w:rsidR="00DB1DFC" w:rsidRPr="00F419B2">
              <w:t>»</w:t>
            </w:r>
            <w:r w:rsidRPr="00F419B2">
              <w:t xml:space="preserve"> отображается пункт меню </w:t>
            </w:r>
            <w:r w:rsidR="00DB1DFC" w:rsidRPr="00F419B2">
              <w:t>«</w:t>
            </w:r>
            <w:r w:rsidRPr="00F419B2">
              <w:t>Генерация паролей пользователей</w:t>
            </w:r>
            <w:r w:rsidR="00DB1DFC" w:rsidRPr="00F419B2">
              <w:t>»</w:t>
            </w:r>
          </w:p>
        </w:tc>
      </w:tr>
      <w:tr w:rsidR="00E0433A" w:rsidRPr="00F419B2" w14:paraId="7FCCE285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6BFF385" w14:textId="77777777" w:rsidR="00E0433A" w:rsidRPr="00F419B2" w:rsidRDefault="00E0433A" w:rsidP="00217B4D">
            <w:pPr>
              <w:pStyle w:val="phtablecellleft"/>
            </w:pPr>
            <w:r w:rsidRPr="00F419B2">
              <w:t>Пуск</w:t>
            </w:r>
            <w:r w:rsidR="00383DAA" w:rsidRPr="00F419B2">
              <w:t>/</w:t>
            </w:r>
            <w:r w:rsidRPr="00F419B2">
              <w:t>А</w:t>
            </w:r>
            <w:r w:rsidR="00383DAA" w:rsidRPr="00F419B2">
              <w:t>дминистрирование/</w:t>
            </w:r>
            <w:r w:rsidR="0042135E" w:rsidRPr="00F419B2">
              <w:t>Генерация паролей пользовател</w:t>
            </w:r>
            <w:r w:rsidR="00D40903" w:rsidRPr="00F419B2">
              <w:t>ей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CEE09E9" w14:textId="77777777" w:rsidR="00E0433A" w:rsidRPr="00F419B2" w:rsidRDefault="00E0433A" w:rsidP="00217B4D">
            <w:pPr>
              <w:pStyle w:val="phtablecellleft"/>
            </w:pPr>
            <w:r w:rsidRPr="00F419B2">
              <w:t>Администрирование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2FF0C42" w14:textId="77777777" w:rsidR="00E0433A" w:rsidRPr="00F419B2" w:rsidRDefault="00E0433A" w:rsidP="00217B4D">
            <w:pPr>
              <w:pStyle w:val="phtablecellleft"/>
            </w:pPr>
            <w:r w:rsidRPr="00F419B2">
              <w:t>Генерация паролей пользователей – Все сотрудники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D8606EF" w14:textId="77777777" w:rsidR="00E0433A" w:rsidRPr="00F419B2" w:rsidRDefault="00E0433A" w:rsidP="00217B4D">
            <w:pPr>
              <w:pStyle w:val="phtablecellleft"/>
            </w:pPr>
            <w:r w:rsidRPr="00F419B2">
              <w:t>Позволяет генерировать пароли всем сотрудникам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9C4D930" w14:textId="77777777" w:rsidR="00E0433A" w:rsidRPr="00F419B2" w:rsidRDefault="00E6155B" w:rsidP="00217B4D">
            <w:pPr>
              <w:pStyle w:val="phtablecellleft"/>
            </w:pPr>
            <w:r w:rsidRPr="00F419B2">
              <w:t xml:space="preserve">В меню </w:t>
            </w:r>
            <w:r w:rsidR="00DB1DFC" w:rsidRPr="00F419B2">
              <w:t>«</w:t>
            </w:r>
            <w:r w:rsidRPr="00F419B2">
              <w:t>Пуск</w:t>
            </w:r>
            <w:r w:rsidR="00DB1DFC" w:rsidRPr="00F419B2">
              <w:t>»</w:t>
            </w:r>
            <w:r w:rsidRPr="00F419B2">
              <w:t xml:space="preserve"> отображается пункт меню </w:t>
            </w:r>
            <w:r w:rsidR="00DB1DFC" w:rsidRPr="00F419B2">
              <w:t>«</w:t>
            </w:r>
            <w:r w:rsidRPr="00F419B2">
              <w:t>Генерация паролей пользователей</w:t>
            </w:r>
            <w:r w:rsidR="00DB1DFC" w:rsidRPr="00F419B2">
              <w:t>»</w:t>
            </w:r>
          </w:p>
        </w:tc>
      </w:tr>
      <w:tr w:rsidR="00E0433A" w:rsidRPr="00F419B2" w14:paraId="25B233C3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21B1195" w14:textId="77777777" w:rsidR="00E0433A" w:rsidRPr="00F419B2" w:rsidRDefault="00E0433A" w:rsidP="00217B4D">
            <w:pPr>
              <w:pStyle w:val="phtablecellleft"/>
            </w:pPr>
            <w:r w:rsidRPr="00F419B2">
              <w:t>Пуск/А</w:t>
            </w:r>
            <w:r w:rsidR="00383DAA" w:rsidRPr="00F419B2">
              <w:t>дминистрирование/</w:t>
            </w:r>
            <w:r w:rsidR="0042135E" w:rsidRPr="00F419B2">
              <w:t>Генерация паролей пользовател</w:t>
            </w:r>
            <w:r w:rsidR="00D40903" w:rsidRPr="00F419B2">
              <w:t>ей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37E7858" w14:textId="77777777" w:rsidR="00E0433A" w:rsidRPr="00F419B2" w:rsidRDefault="00E0433A" w:rsidP="00217B4D">
            <w:pPr>
              <w:pStyle w:val="phtablecellleft"/>
            </w:pPr>
            <w:r w:rsidRPr="00F419B2">
              <w:t>Администрирование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5DB7B24" w14:textId="77777777" w:rsidR="00E0433A" w:rsidRPr="00F419B2" w:rsidRDefault="00E0433A" w:rsidP="00217B4D">
            <w:pPr>
              <w:pStyle w:val="phtablecellleft"/>
            </w:pPr>
            <w:r w:rsidRPr="00F419B2">
              <w:t>Генерация паролей пользователей – Все учащиеся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010169C" w14:textId="77777777" w:rsidR="00E0433A" w:rsidRPr="00F419B2" w:rsidRDefault="00E0433A" w:rsidP="00217B4D">
            <w:pPr>
              <w:pStyle w:val="phtablecellleft"/>
            </w:pPr>
            <w:r w:rsidRPr="00F419B2">
              <w:t>Позволяет генерировать пароли всем учащимся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43FFBF9" w14:textId="77777777" w:rsidR="00E0433A" w:rsidRPr="00F419B2" w:rsidRDefault="00E6155B" w:rsidP="00217B4D">
            <w:pPr>
              <w:pStyle w:val="phtablecellleft"/>
            </w:pPr>
            <w:r w:rsidRPr="00F419B2">
              <w:t xml:space="preserve">В меню </w:t>
            </w:r>
            <w:r w:rsidR="00DB1DFC" w:rsidRPr="00F419B2">
              <w:t>«</w:t>
            </w:r>
            <w:r w:rsidRPr="00F419B2">
              <w:t>Пуск</w:t>
            </w:r>
            <w:r w:rsidR="00DB1DFC" w:rsidRPr="00F419B2">
              <w:t>»</w:t>
            </w:r>
            <w:r w:rsidRPr="00F419B2">
              <w:t xml:space="preserve"> отображается пункт меню </w:t>
            </w:r>
            <w:r w:rsidR="00DB1DFC" w:rsidRPr="00F419B2">
              <w:t>«</w:t>
            </w:r>
            <w:r w:rsidRPr="00F419B2">
              <w:t>Генерация паролей пользователей</w:t>
            </w:r>
            <w:r w:rsidR="00DB1DFC" w:rsidRPr="00F419B2">
              <w:t>»</w:t>
            </w:r>
          </w:p>
        </w:tc>
      </w:tr>
      <w:tr w:rsidR="00E0433A" w:rsidRPr="00F419B2" w14:paraId="60D05F4A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07878BB" w14:textId="77777777" w:rsidR="00E0433A" w:rsidRPr="00F419B2" w:rsidRDefault="00E0433A" w:rsidP="00217B4D">
            <w:pPr>
              <w:pStyle w:val="phtablecellleft"/>
            </w:pPr>
            <w:r w:rsidRPr="00F419B2">
              <w:t>Пуск</w:t>
            </w:r>
            <w:r w:rsidR="00383DAA" w:rsidRPr="00F419B2">
              <w:t>/</w:t>
            </w:r>
            <w:r w:rsidRPr="00F419B2">
              <w:t>А</w:t>
            </w:r>
            <w:r w:rsidR="00383DAA" w:rsidRPr="00F419B2">
              <w:t>дминистрирование/</w:t>
            </w:r>
            <w:r w:rsidR="0042135E" w:rsidRPr="00F419B2">
              <w:t>Генерация паролей пользовател</w:t>
            </w:r>
            <w:r w:rsidR="00D40903" w:rsidRPr="00F419B2">
              <w:t>ей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8BC6ABC" w14:textId="77777777" w:rsidR="00E0433A" w:rsidRPr="00F419B2" w:rsidRDefault="00E0433A" w:rsidP="00217B4D">
            <w:pPr>
              <w:pStyle w:val="phtablecellleft"/>
            </w:pPr>
            <w:r w:rsidRPr="00F419B2">
              <w:t>Администрирование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F578F1B" w14:textId="77777777" w:rsidR="00E0433A" w:rsidRPr="00F419B2" w:rsidRDefault="00E0433A" w:rsidP="00217B4D">
            <w:pPr>
              <w:pStyle w:val="phtablecellleft"/>
            </w:pPr>
            <w:r w:rsidRPr="00F419B2">
              <w:t>Генерация паролей пользователей – Родители своей группы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D19CC5B" w14:textId="77777777" w:rsidR="00E0433A" w:rsidRPr="00F419B2" w:rsidRDefault="00E0433A" w:rsidP="00217B4D">
            <w:pPr>
              <w:pStyle w:val="phtablecellleft"/>
            </w:pPr>
            <w:r w:rsidRPr="00F419B2">
              <w:t>Позволяет генерировать пароли родителям своей группы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1C1BF2F" w14:textId="77777777" w:rsidR="00E0433A" w:rsidRPr="00F419B2" w:rsidRDefault="00E6155B" w:rsidP="00217B4D">
            <w:pPr>
              <w:pStyle w:val="phtablecellleft"/>
            </w:pPr>
            <w:r w:rsidRPr="00F419B2">
              <w:t xml:space="preserve">В меню </w:t>
            </w:r>
            <w:r w:rsidR="00DB1DFC" w:rsidRPr="00F419B2">
              <w:t>«</w:t>
            </w:r>
            <w:r w:rsidRPr="00F419B2">
              <w:t>Пуск</w:t>
            </w:r>
            <w:r w:rsidR="00DB1DFC" w:rsidRPr="00F419B2">
              <w:t>»</w:t>
            </w:r>
            <w:r w:rsidRPr="00F419B2">
              <w:t xml:space="preserve"> отображается пункт меню </w:t>
            </w:r>
            <w:r w:rsidR="00DB1DFC" w:rsidRPr="00F419B2">
              <w:t>«</w:t>
            </w:r>
            <w:r w:rsidRPr="00F419B2">
              <w:t>Генерация паролей пользователей</w:t>
            </w:r>
            <w:r w:rsidR="00DB1DFC" w:rsidRPr="00F419B2">
              <w:t>»</w:t>
            </w:r>
          </w:p>
        </w:tc>
      </w:tr>
      <w:tr w:rsidR="00E0433A" w:rsidRPr="00F419B2" w14:paraId="30745E70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4E48555" w14:textId="77777777" w:rsidR="00E0433A" w:rsidRPr="00F419B2" w:rsidRDefault="00E0433A" w:rsidP="00217B4D">
            <w:pPr>
              <w:pStyle w:val="phtablecellleft"/>
            </w:pPr>
            <w:r w:rsidRPr="00F419B2">
              <w:t>Пуск</w:t>
            </w:r>
            <w:r w:rsidR="00383DAA" w:rsidRPr="00F419B2">
              <w:t>/</w:t>
            </w:r>
            <w:r w:rsidRPr="00F419B2">
              <w:t>А</w:t>
            </w:r>
            <w:r w:rsidR="00383DAA" w:rsidRPr="00F419B2">
              <w:t>дминистрирование/</w:t>
            </w:r>
            <w:r w:rsidR="0042135E" w:rsidRPr="00F419B2">
              <w:t>Генерация паролей пользовател</w:t>
            </w:r>
            <w:r w:rsidR="00D40903" w:rsidRPr="00F419B2">
              <w:t>ей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DDBD37D" w14:textId="77777777" w:rsidR="00E0433A" w:rsidRPr="00F419B2" w:rsidRDefault="00E0433A" w:rsidP="00217B4D">
            <w:pPr>
              <w:pStyle w:val="phtablecellleft"/>
            </w:pPr>
            <w:r w:rsidRPr="00F419B2">
              <w:t>Администрирование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54D326F" w14:textId="77777777" w:rsidR="00E0433A" w:rsidRPr="00F419B2" w:rsidRDefault="00E0433A" w:rsidP="00217B4D">
            <w:pPr>
              <w:pStyle w:val="phtablecellleft"/>
            </w:pPr>
            <w:r w:rsidRPr="00F419B2">
              <w:t xml:space="preserve">Генерация паролей пользователей – Учащиеся своей </w:t>
            </w:r>
            <w:r w:rsidRPr="00F419B2">
              <w:lastRenderedPageBreak/>
              <w:t>группы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D94A5DC" w14:textId="77777777" w:rsidR="00E0433A" w:rsidRPr="00F419B2" w:rsidRDefault="00E0433A" w:rsidP="00217B4D">
            <w:pPr>
              <w:pStyle w:val="phtablecellleft"/>
            </w:pPr>
            <w:r w:rsidRPr="00F419B2">
              <w:lastRenderedPageBreak/>
              <w:t xml:space="preserve">Позволяет генерировать пароли учащимся своей </w:t>
            </w:r>
            <w:r w:rsidRPr="00F419B2">
              <w:lastRenderedPageBreak/>
              <w:t>группы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AABEB72" w14:textId="77777777" w:rsidR="00E0433A" w:rsidRPr="00F419B2" w:rsidRDefault="00E6155B" w:rsidP="00217B4D">
            <w:pPr>
              <w:pStyle w:val="phtablecellleft"/>
            </w:pPr>
            <w:r w:rsidRPr="00F419B2">
              <w:lastRenderedPageBreak/>
              <w:t xml:space="preserve">В меню </w:t>
            </w:r>
            <w:r w:rsidR="00DB1DFC" w:rsidRPr="00F419B2">
              <w:t>«</w:t>
            </w:r>
            <w:r w:rsidRPr="00F419B2">
              <w:t>Пуск</w:t>
            </w:r>
            <w:r w:rsidR="00DB1DFC" w:rsidRPr="00F419B2">
              <w:t>»</w:t>
            </w:r>
            <w:r w:rsidRPr="00F419B2">
              <w:t xml:space="preserve"> отображается пункт меню </w:t>
            </w:r>
            <w:r w:rsidR="00DB1DFC" w:rsidRPr="00F419B2">
              <w:t>«</w:t>
            </w:r>
            <w:r w:rsidRPr="00F419B2">
              <w:t>Генерация паролей пользователей</w:t>
            </w:r>
            <w:r w:rsidR="00DB1DFC" w:rsidRPr="00F419B2">
              <w:t>»</w:t>
            </w:r>
          </w:p>
        </w:tc>
      </w:tr>
      <w:tr w:rsidR="00E0433A" w:rsidRPr="00F419B2" w14:paraId="714FEB28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B57C96C" w14:textId="77777777" w:rsidR="00E0433A" w:rsidRPr="00F419B2" w:rsidRDefault="00E0433A" w:rsidP="00217B4D">
            <w:pPr>
              <w:pStyle w:val="phtablecellleft"/>
            </w:pPr>
            <w:r w:rsidRPr="00F419B2">
              <w:lastRenderedPageBreak/>
              <w:t>Пуск</w:t>
            </w:r>
            <w:r w:rsidR="00383DAA" w:rsidRPr="00F419B2">
              <w:t>/</w:t>
            </w:r>
            <w:r w:rsidRPr="00F419B2">
              <w:t>А</w:t>
            </w:r>
            <w:r w:rsidR="00383DAA" w:rsidRPr="00F419B2">
              <w:t>дминистрирование/</w:t>
            </w:r>
            <w:r w:rsidR="00D40903" w:rsidRPr="00F419B2">
              <w:t>ЕСИА/</w:t>
            </w:r>
            <w:r w:rsidR="0042135E" w:rsidRPr="00F419B2">
              <w:t>Журнал взаимодействия с ЕСИА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1D73329" w14:textId="77777777" w:rsidR="00E0433A" w:rsidRPr="00F419B2" w:rsidRDefault="00E0433A" w:rsidP="00217B4D">
            <w:pPr>
              <w:pStyle w:val="phtablecellleft"/>
            </w:pPr>
            <w:r w:rsidRPr="00F419B2">
              <w:t>Администрирование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7D2A0B5" w14:textId="77777777" w:rsidR="00E0433A" w:rsidRPr="00F419B2" w:rsidRDefault="00E0433A" w:rsidP="00217B4D">
            <w:pPr>
              <w:pStyle w:val="phtablecellleft"/>
            </w:pPr>
            <w:r w:rsidRPr="00F419B2">
              <w:t>Журнал взаимодействия с ЕСИА – Просмотр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66C207D" w14:textId="77777777" w:rsidR="00E0433A" w:rsidRPr="00F419B2" w:rsidRDefault="00E0433A" w:rsidP="00217B4D">
            <w:pPr>
              <w:pStyle w:val="phtablecellleft"/>
            </w:pPr>
            <w:r w:rsidRPr="00F419B2">
              <w:t>Разрешает просмотр журнала взаимодействия с ЕСИА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D2721FE" w14:textId="77777777" w:rsidR="00E0433A" w:rsidRPr="00F419B2" w:rsidRDefault="00E0433A" w:rsidP="00217B4D">
            <w:pPr>
              <w:pStyle w:val="phtablecellleft"/>
            </w:pPr>
          </w:p>
        </w:tc>
      </w:tr>
      <w:tr w:rsidR="00E0433A" w:rsidRPr="00F419B2" w14:paraId="4CD9B26B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1FD4E3A" w14:textId="77777777" w:rsidR="00E0433A" w:rsidRPr="00F419B2" w:rsidRDefault="00E0433A" w:rsidP="00217B4D">
            <w:pPr>
              <w:pStyle w:val="phtablecellleft"/>
            </w:pPr>
            <w:r w:rsidRPr="00F419B2">
              <w:t>Пуск</w:t>
            </w:r>
            <w:r w:rsidR="00383DAA" w:rsidRPr="00F419B2">
              <w:t>/</w:t>
            </w:r>
            <w:r w:rsidRPr="00F419B2">
              <w:t>А</w:t>
            </w:r>
            <w:r w:rsidR="00383DAA" w:rsidRPr="00F419B2">
              <w:t>дминистрирование/</w:t>
            </w:r>
            <w:r w:rsidR="0042135E" w:rsidRPr="00F419B2">
              <w:t>Журнал изменений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DAEC1BE" w14:textId="77777777" w:rsidR="00E0433A" w:rsidRPr="00F419B2" w:rsidRDefault="00E0433A" w:rsidP="00217B4D">
            <w:pPr>
              <w:pStyle w:val="phtablecellleft"/>
            </w:pPr>
            <w:r w:rsidRPr="00F419B2">
              <w:t>Администрирование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44B521F" w14:textId="77777777" w:rsidR="00E0433A" w:rsidRPr="00F419B2" w:rsidRDefault="00E0433A" w:rsidP="00217B4D">
            <w:pPr>
              <w:pStyle w:val="phtablecellleft"/>
            </w:pPr>
            <w:r w:rsidRPr="00F419B2">
              <w:t>Журнал изменений – Просмотр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89A164C" w14:textId="77777777" w:rsidR="00E0433A" w:rsidRPr="00F419B2" w:rsidRDefault="00E0433A" w:rsidP="00217B4D">
            <w:pPr>
              <w:pStyle w:val="phtablecellleft"/>
            </w:pPr>
            <w:r w:rsidRPr="00F419B2">
              <w:t>Разрешает просмотр журнала изменений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A5653CD" w14:textId="77777777" w:rsidR="00E0433A" w:rsidRPr="00F419B2" w:rsidRDefault="00E0433A" w:rsidP="00217B4D">
            <w:pPr>
              <w:pStyle w:val="phtablecellleft"/>
            </w:pPr>
          </w:p>
        </w:tc>
      </w:tr>
      <w:tr w:rsidR="00E0433A" w:rsidRPr="00F419B2" w14:paraId="5EC212D9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69E8FA2" w14:textId="77777777" w:rsidR="00E0433A" w:rsidRPr="00F419B2" w:rsidRDefault="00E0433A" w:rsidP="00217B4D">
            <w:pPr>
              <w:pStyle w:val="phtablecellleft"/>
            </w:pPr>
            <w:r w:rsidRPr="00F419B2">
              <w:t>Пуск</w:t>
            </w:r>
            <w:r w:rsidR="00383DAA" w:rsidRPr="00F419B2">
              <w:t>/</w:t>
            </w:r>
            <w:r w:rsidRPr="00F419B2">
              <w:t>А</w:t>
            </w:r>
            <w:r w:rsidR="00383DAA" w:rsidRPr="00F419B2">
              <w:t>дминистрирование/</w:t>
            </w:r>
            <w:r w:rsidR="0042135E" w:rsidRPr="00F419B2">
              <w:t xml:space="preserve">Журнал ошибок </w:t>
            </w:r>
            <w:r w:rsidR="0042135E" w:rsidRPr="00F419B2">
              <w:rPr>
                <w:lang w:val="en-US"/>
              </w:rPr>
              <w:t>PostgreSQL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BF90EBF" w14:textId="77777777" w:rsidR="00E0433A" w:rsidRPr="00F419B2" w:rsidRDefault="00E0433A" w:rsidP="00217B4D">
            <w:pPr>
              <w:pStyle w:val="phtablecellleft"/>
            </w:pPr>
            <w:r w:rsidRPr="00F419B2">
              <w:t>Администрирование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CB78782" w14:textId="77777777" w:rsidR="00E0433A" w:rsidRPr="00F419B2" w:rsidRDefault="00E0433A" w:rsidP="00217B4D">
            <w:pPr>
              <w:pStyle w:val="phtablecellleft"/>
            </w:pPr>
            <w:r w:rsidRPr="00F419B2">
              <w:t xml:space="preserve">Журнал изменений – Просмотр журнала ошибок </w:t>
            </w:r>
            <w:r w:rsidRPr="00F419B2">
              <w:rPr>
                <w:lang w:val="en-US"/>
              </w:rPr>
              <w:t>PostgreSQL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7D66310" w14:textId="77777777" w:rsidR="00E0433A" w:rsidRPr="00F419B2" w:rsidRDefault="00E0433A" w:rsidP="00217B4D">
            <w:pPr>
              <w:pStyle w:val="phtablecellleft"/>
            </w:pPr>
            <w:r w:rsidRPr="00F419B2">
              <w:t xml:space="preserve">Разрешает просмотр журнала ошибок </w:t>
            </w:r>
            <w:r w:rsidRPr="00F419B2">
              <w:rPr>
                <w:lang w:val="en-US"/>
              </w:rPr>
              <w:t>PostgreSQL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6A338AD" w14:textId="77777777" w:rsidR="00E0433A" w:rsidRPr="00F419B2" w:rsidRDefault="00E0433A" w:rsidP="00217B4D">
            <w:pPr>
              <w:pStyle w:val="phtablecellleft"/>
            </w:pPr>
          </w:p>
        </w:tc>
      </w:tr>
      <w:tr w:rsidR="00E0433A" w:rsidRPr="00F419B2" w14:paraId="60586F07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659EC0B" w14:textId="77777777" w:rsidR="00E0433A" w:rsidRPr="00F419B2" w:rsidRDefault="00E0433A" w:rsidP="00217B4D">
            <w:pPr>
              <w:pStyle w:val="phtablecellleft"/>
            </w:pPr>
            <w:r w:rsidRPr="00F419B2">
              <w:t>Пуск/А</w:t>
            </w:r>
            <w:r w:rsidR="00383DAA" w:rsidRPr="00F419B2">
              <w:t>дминистрирование/</w:t>
            </w:r>
            <w:r w:rsidR="0042135E" w:rsidRPr="00F419B2">
              <w:t xml:space="preserve">Журнал ошибок </w:t>
            </w:r>
            <w:r w:rsidR="0042135E" w:rsidRPr="00F419B2">
              <w:rPr>
                <w:lang w:val="en-US"/>
              </w:rPr>
              <w:t>PostgreSQL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2C13A56" w14:textId="77777777" w:rsidR="00E0433A" w:rsidRPr="00F419B2" w:rsidRDefault="00E0433A" w:rsidP="00217B4D">
            <w:pPr>
              <w:pStyle w:val="phtablecellleft"/>
            </w:pPr>
            <w:r w:rsidRPr="00F419B2">
              <w:t>Администрирование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9E7D500" w14:textId="77777777" w:rsidR="00E0433A" w:rsidRPr="00F419B2" w:rsidRDefault="00E0433A" w:rsidP="00217B4D">
            <w:pPr>
              <w:pStyle w:val="phtablecellleft"/>
            </w:pPr>
            <w:r w:rsidRPr="00F419B2">
              <w:t xml:space="preserve">Журнал изменений – Удаление записей журнала ошибок </w:t>
            </w:r>
            <w:r w:rsidRPr="00F419B2">
              <w:rPr>
                <w:lang w:val="en-US"/>
              </w:rPr>
              <w:t>PostgreSQL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DE34016" w14:textId="77777777" w:rsidR="00E0433A" w:rsidRPr="00F419B2" w:rsidRDefault="00E0433A" w:rsidP="00217B4D">
            <w:pPr>
              <w:pStyle w:val="phtablecellleft"/>
            </w:pPr>
            <w:r w:rsidRPr="00F419B2">
              <w:t xml:space="preserve">Разрешает удаление записей журнала ошибок </w:t>
            </w:r>
            <w:r w:rsidRPr="00F419B2">
              <w:rPr>
                <w:lang w:val="en-US"/>
              </w:rPr>
              <w:t>PostgreSQL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21E52BB" w14:textId="77777777" w:rsidR="00E0433A" w:rsidRPr="00F419B2" w:rsidRDefault="00E0433A" w:rsidP="00217B4D">
            <w:pPr>
              <w:pStyle w:val="phtablecellleft"/>
            </w:pPr>
          </w:p>
        </w:tc>
      </w:tr>
      <w:tr w:rsidR="00E97C24" w:rsidRPr="00F419B2" w14:paraId="1DA049C5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BA847FF" w14:textId="77777777" w:rsidR="00E97C24" w:rsidRPr="00F419B2" w:rsidRDefault="00E97C24" w:rsidP="00217B4D">
            <w:pPr>
              <w:pStyle w:val="phtablecellleft"/>
            </w:pPr>
            <w:r w:rsidRPr="00F419B2">
              <w:t>Пуск</w:t>
            </w:r>
            <w:r w:rsidR="00383DAA" w:rsidRPr="00F419B2">
              <w:t>/</w:t>
            </w:r>
            <w:r w:rsidRPr="00F419B2">
              <w:t>А</w:t>
            </w:r>
            <w:r w:rsidR="00383DAA" w:rsidRPr="00F419B2">
              <w:t>дминистрирование/</w:t>
            </w:r>
            <w:r w:rsidR="0042135E" w:rsidRPr="00F419B2">
              <w:t>Журнал событий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1DED40F" w14:textId="77777777" w:rsidR="00E97C24" w:rsidRPr="00F419B2" w:rsidRDefault="00E97C24" w:rsidP="00217B4D">
            <w:pPr>
              <w:pStyle w:val="phtablecellleft"/>
            </w:pPr>
            <w:r w:rsidRPr="00F419B2">
              <w:t>Администрирование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C7A15CC" w14:textId="77777777" w:rsidR="00E97C24" w:rsidRPr="00F419B2" w:rsidRDefault="00E97C24" w:rsidP="00217B4D">
            <w:pPr>
              <w:pStyle w:val="phtablecellleft"/>
            </w:pPr>
            <w:r w:rsidRPr="00F419B2">
              <w:t>Журнал событий – Просмотр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2A2FE7E" w14:textId="77777777" w:rsidR="00E97C24" w:rsidRPr="00F419B2" w:rsidRDefault="00E97C24" w:rsidP="00217B4D">
            <w:pPr>
              <w:pStyle w:val="phtablecellleft"/>
            </w:pPr>
            <w:r w:rsidRPr="00F419B2">
              <w:t>Разрешает просмотр журнала событий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209D0EA" w14:textId="77777777" w:rsidR="00E97C24" w:rsidRPr="00F419B2" w:rsidRDefault="00E97C24" w:rsidP="00217B4D">
            <w:pPr>
              <w:pStyle w:val="phtablecellleft"/>
            </w:pPr>
          </w:p>
        </w:tc>
      </w:tr>
      <w:tr w:rsidR="00F311B9" w:rsidRPr="00F419B2" w14:paraId="1E65E910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93ADD37" w14:textId="77777777" w:rsidR="00F311B9" w:rsidRPr="00F419B2" w:rsidRDefault="00F311B9" w:rsidP="00217B4D">
            <w:pPr>
              <w:pStyle w:val="phtablecellleft"/>
            </w:pPr>
            <w:r w:rsidRPr="00F419B2">
              <w:t>Пуск</w:t>
            </w:r>
            <w:r w:rsidR="00383DAA" w:rsidRPr="00F419B2">
              <w:t>/</w:t>
            </w:r>
            <w:r w:rsidRPr="00F419B2">
              <w:t>Администрирование</w:t>
            </w:r>
            <w:r w:rsidR="00383DAA" w:rsidRPr="00F419B2">
              <w:t>/</w:t>
            </w:r>
            <w:r w:rsidRPr="00F419B2">
              <w:t>Роли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24547DE" w14:textId="77777777" w:rsidR="00F311B9" w:rsidRPr="00F419B2" w:rsidRDefault="00F311B9" w:rsidP="00217B4D">
            <w:pPr>
              <w:pStyle w:val="phtablecellleft"/>
            </w:pPr>
            <w:r w:rsidRPr="00F419B2">
              <w:t>Администрирование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6E2F507" w14:textId="77777777" w:rsidR="00F311B9" w:rsidRPr="00F419B2" w:rsidRDefault="00F311B9" w:rsidP="00217B4D">
            <w:pPr>
              <w:pStyle w:val="phtablecellleft"/>
            </w:pPr>
            <w:r w:rsidRPr="00F419B2">
              <w:t>Роли – Просмотр ролей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BDEDE2B" w14:textId="77777777" w:rsidR="00F311B9" w:rsidRPr="00F419B2" w:rsidRDefault="00F311B9" w:rsidP="00217B4D">
            <w:pPr>
              <w:pStyle w:val="phtablecellleft"/>
            </w:pPr>
            <w:r w:rsidRPr="00F419B2">
              <w:t>Право на просмотр ролей по конкретному сотруднику в его портфолио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FFDDC2D" w14:textId="751CB614" w:rsidR="00F311B9" w:rsidRPr="00F419B2" w:rsidRDefault="00EE5113" w:rsidP="00217B4D">
            <w:pPr>
              <w:pStyle w:val="phtablecellleft"/>
            </w:pPr>
            <w:r>
              <w:t>1</w:t>
            </w:r>
            <w:r w:rsidR="005218F6" w:rsidRPr="00F419B2">
              <w:t xml:space="preserve"> в</w:t>
            </w:r>
            <w:r w:rsidR="00F311B9" w:rsidRPr="00F419B2">
              <w:t xml:space="preserve"> портфолио сотрудника в таблице </w:t>
            </w:r>
            <w:r w:rsidR="00DB1DFC" w:rsidRPr="00F419B2">
              <w:t>«</w:t>
            </w:r>
            <w:r w:rsidR="00F311B9" w:rsidRPr="00F419B2">
              <w:t>Должности и роли</w:t>
            </w:r>
            <w:r w:rsidR="00DB1DFC" w:rsidRPr="00F419B2">
              <w:t>»</w:t>
            </w:r>
            <w:r w:rsidR="00F311B9" w:rsidRPr="00F419B2">
              <w:t xml:space="preserve"> не отображается кнопка </w:t>
            </w:r>
            <w:r w:rsidR="00DB1DFC" w:rsidRPr="00F419B2">
              <w:t>«</w:t>
            </w:r>
            <w:r w:rsidR="00F311B9" w:rsidRPr="00F419B2">
              <w:t>Добавить роль</w:t>
            </w:r>
            <w:r w:rsidR="00DB1DFC" w:rsidRPr="00F419B2">
              <w:t>»</w:t>
            </w:r>
            <w:r w:rsidR="005218F6" w:rsidRPr="00F419B2">
              <w:t>;</w:t>
            </w:r>
          </w:p>
          <w:p w14:paraId="48F4B244" w14:textId="3CAC190E" w:rsidR="00F311B9" w:rsidRPr="00F419B2" w:rsidRDefault="00EE5113" w:rsidP="00217B4D">
            <w:pPr>
              <w:pStyle w:val="phtablecellleft"/>
            </w:pPr>
            <w:r>
              <w:t>2</w:t>
            </w:r>
            <w:r w:rsidR="00701BA6" w:rsidRPr="00F419B2">
              <w:t xml:space="preserve"> </w:t>
            </w:r>
            <w:r w:rsidR="005218F6" w:rsidRPr="00F419B2">
              <w:t>е</w:t>
            </w:r>
            <w:r w:rsidR="00F311B9" w:rsidRPr="00F419B2">
              <w:t xml:space="preserve">сли право выключено, в столбце </w:t>
            </w:r>
            <w:r w:rsidR="00DB1DFC" w:rsidRPr="00F419B2">
              <w:t>«</w:t>
            </w:r>
            <w:r w:rsidR="00F311B9" w:rsidRPr="00F419B2">
              <w:t>Роли</w:t>
            </w:r>
            <w:r w:rsidR="00DB1DFC" w:rsidRPr="00F419B2">
              <w:t>»</w:t>
            </w:r>
            <w:r w:rsidR="00F311B9" w:rsidRPr="00F419B2">
              <w:t xml:space="preserve"> не отображаются роли, закрепленные за сотрудником, отображается текст серым цветом, отсутствуют права на просмотр ролей</w:t>
            </w:r>
            <w:r w:rsidR="005218F6" w:rsidRPr="00F419B2">
              <w:t>;</w:t>
            </w:r>
          </w:p>
          <w:p w14:paraId="6E67C7B9" w14:textId="7F754865" w:rsidR="00B346F7" w:rsidRPr="00F419B2" w:rsidRDefault="00EE5113" w:rsidP="00217B4D">
            <w:pPr>
              <w:pStyle w:val="phtablecellleft"/>
            </w:pPr>
            <w:r>
              <w:t>3</w:t>
            </w:r>
            <w:r w:rsidR="00701BA6" w:rsidRPr="00F419B2">
              <w:t xml:space="preserve"> </w:t>
            </w:r>
            <w:r w:rsidR="005218F6" w:rsidRPr="00F419B2">
              <w:t>е</w:t>
            </w:r>
            <w:r w:rsidR="00F311B9" w:rsidRPr="00F419B2">
              <w:t xml:space="preserve">сли право включено, в столбце роли отображаются </w:t>
            </w:r>
            <w:r w:rsidR="00F311B9" w:rsidRPr="00F419B2">
              <w:lastRenderedPageBreak/>
              <w:t>роли, закрепленные за сотрудником</w:t>
            </w:r>
          </w:p>
        </w:tc>
      </w:tr>
      <w:tr w:rsidR="00F311B9" w:rsidRPr="00F419B2" w14:paraId="122253F0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6AAD12C" w14:textId="77777777" w:rsidR="00F311B9" w:rsidRPr="00F419B2" w:rsidRDefault="00F311B9" w:rsidP="00217B4D">
            <w:pPr>
              <w:pStyle w:val="phtablecellleft"/>
            </w:pPr>
            <w:r w:rsidRPr="00F419B2">
              <w:lastRenderedPageBreak/>
              <w:t>Пуск</w:t>
            </w:r>
            <w:r w:rsidR="00383DAA" w:rsidRPr="00F419B2">
              <w:t>/</w:t>
            </w:r>
            <w:r w:rsidRPr="00F419B2">
              <w:t>Администрирование</w:t>
            </w:r>
            <w:r w:rsidR="00383DAA" w:rsidRPr="00F419B2">
              <w:t>/</w:t>
            </w:r>
            <w:r w:rsidRPr="00F419B2">
              <w:t>Роли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2274DF7" w14:textId="77777777" w:rsidR="00F311B9" w:rsidRPr="00F419B2" w:rsidRDefault="00F311B9" w:rsidP="00217B4D">
            <w:pPr>
              <w:pStyle w:val="phtablecellleft"/>
            </w:pPr>
            <w:r w:rsidRPr="00F419B2">
              <w:t>Администрирование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8E6D36C" w14:textId="77777777" w:rsidR="00F311B9" w:rsidRPr="00F419B2" w:rsidRDefault="00F311B9" w:rsidP="00217B4D">
            <w:pPr>
              <w:pStyle w:val="phtablecellleft"/>
            </w:pPr>
            <w:r w:rsidRPr="00F419B2">
              <w:t>Роли – Редактирование ролей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A49B625" w14:textId="77777777" w:rsidR="00F311B9" w:rsidRPr="00F419B2" w:rsidRDefault="00F311B9" w:rsidP="00217B4D">
            <w:pPr>
              <w:pStyle w:val="phtablecellleft"/>
            </w:pPr>
            <w:r w:rsidRPr="00F419B2">
              <w:t>Право на добавление прав конкретному сотруднику в его портфолио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8DD7019" w14:textId="492B0A38" w:rsidR="00B346F7" w:rsidRPr="00F419B2" w:rsidRDefault="00E118FE" w:rsidP="00D77E81">
            <w:pPr>
              <w:pStyle w:val="phtablecellleft"/>
            </w:pPr>
            <w:r w:rsidRPr="00F419B2">
              <w:t>В</w:t>
            </w:r>
            <w:r w:rsidR="00F311B9" w:rsidRPr="00F419B2">
              <w:t xml:space="preserve"> портфолио сотрудника в таблице </w:t>
            </w:r>
            <w:r w:rsidR="00DB1DFC" w:rsidRPr="00F419B2">
              <w:t>«</w:t>
            </w:r>
            <w:r w:rsidR="00F311B9" w:rsidRPr="00F419B2">
              <w:t>Должности и роли</w:t>
            </w:r>
            <w:r w:rsidR="00DB1DFC" w:rsidRPr="00F419B2">
              <w:t>»</w:t>
            </w:r>
            <w:r w:rsidR="00F311B9" w:rsidRPr="00F419B2">
              <w:t xml:space="preserve"> отображается кнопк</w:t>
            </w:r>
            <w:r w:rsidR="00D77E81">
              <w:t>и:</w:t>
            </w:r>
            <w:r w:rsidR="00F311B9" w:rsidRPr="00F419B2">
              <w:t xml:space="preserve"> </w:t>
            </w:r>
            <w:r w:rsidR="00DB1DFC" w:rsidRPr="00F419B2">
              <w:t>«</w:t>
            </w:r>
            <w:r w:rsidR="00F311B9" w:rsidRPr="00F419B2">
              <w:t>Добавить роль</w:t>
            </w:r>
            <w:r w:rsidR="00DB1DFC" w:rsidRPr="00F419B2">
              <w:t>»</w:t>
            </w:r>
            <w:r w:rsidR="00D77E81">
              <w:t xml:space="preserve"> и «Изменить роли»</w:t>
            </w:r>
            <w:r w:rsidR="00F311B9" w:rsidRPr="00F419B2">
              <w:t>, в столбце роли отображаются роли, закрепленные за сотрудником</w:t>
            </w:r>
          </w:p>
        </w:tc>
      </w:tr>
      <w:tr w:rsidR="00E97C24" w:rsidRPr="00F419B2" w14:paraId="6BF23DFF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9FAE465" w14:textId="77777777" w:rsidR="00E97C24" w:rsidRPr="00F419B2" w:rsidRDefault="00E97C24" w:rsidP="00217B4D">
            <w:pPr>
              <w:pStyle w:val="phtablecellleft"/>
            </w:pPr>
            <w:r w:rsidRPr="00F419B2">
              <w:t>Пуск</w:t>
            </w:r>
            <w:r w:rsidR="00383DAA" w:rsidRPr="00F419B2">
              <w:t>/</w:t>
            </w:r>
            <w:r w:rsidRPr="00F419B2">
              <w:t>А</w:t>
            </w:r>
            <w:r w:rsidR="00383DAA" w:rsidRPr="00F419B2">
              <w:t>дминистрирование/Импорт/</w:t>
            </w:r>
            <w:r w:rsidR="0042135E" w:rsidRPr="00F419B2">
              <w:t>Группы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918D819" w14:textId="77777777" w:rsidR="00E97C24" w:rsidRPr="00F419B2" w:rsidRDefault="00E97C24" w:rsidP="00217B4D">
            <w:pPr>
              <w:pStyle w:val="phtablecellleft"/>
            </w:pPr>
            <w:r w:rsidRPr="00F419B2">
              <w:t>Администрирование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9271605" w14:textId="77777777" w:rsidR="00E97C24" w:rsidRPr="00F419B2" w:rsidRDefault="00E97C24" w:rsidP="00217B4D">
            <w:pPr>
              <w:pStyle w:val="phtablecellleft"/>
            </w:pPr>
            <w:r w:rsidRPr="00F419B2">
              <w:t>Импорт – Выгрузка шаблонов для импорта групп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B84769D" w14:textId="77777777" w:rsidR="00E97C24" w:rsidRPr="00F419B2" w:rsidRDefault="00E97C24" w:rsidP="00217B4D">
            <w:pPr>
              <w:pStyle w:val="phtablecellleft"/>
            </w:pPr>
            <w:r w:rsidRPr="00F419B2">
              <w:t>Разрешает импортирование групп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B9056DC" w14:textId="77777777" w:rsidR="003D76E5" w:rsidRDefault="00A841E5" w:rsidP="003D76E5">
            <w:pPr>
              <w:pStyle w:val="phtablecellleft"/>
            </w:pPr>
            <w:r w:rsidRPr="00F419B2">
              <w:t xml:space="preserve">1 отображается </w:t>
            </w:r>
            <w:r w:rsidR="0068732E" w:rsidRPr="00F419B2">
              <w:t>соответствующий пункт меню</w:t>
            </w:r>
            <w:r w:rsidRPr="00F419B2">
              <w:t xml:space="preserve"> по указанному пути;</w:t>
            </w:r>
          </w:p>
          <w:p w14:paraId="63C732BC" w14:textId="4B6128A3" w:rsidR="00E97C24" w:rsidRPr="00F419B2" w:rsidRDefault="00A841E5" w:rsidP="003D76E5">
            <w:pPr>
              <w:pStyle w:val="phtablecellleft"/>
            </w:pPr>
            <w:r w:rsidRPr="00F419B2">
              <w:t xml:space="preserve">2 в форме </w:t>
            </w:r>
            <w:r w:rsidR="00DB1DFC" w:rsidRPr="00F419B2">
              <w:t>«</w:t>
            </w:r>
            <w:r w:rsidRPr="00F419B2">
              <w:t>Импорт групп</w:t>
            </w:r>
            <w:r w:rsidR="00DB1DFC" w:rsidRPr="00F419B2">
              <w:t>»</w:t>
            </w:r>
            <w:r w:rsidRPr="00F419B2">
              <w:t xml:space="preserve"> </w:t>
            </w:r>
            <w:r w:rsidR="0068732E" w:rsidRPr="00F419B2">
              <w:t>неактивна кноп</w:t>
            </w:r>
            <w:r w:rsidRPr="00F419B2">
              <w:t xml:space="preserve">ка выбора файла; скрыта кнопка </w:t>
            </w:r>
            <w:r w:rsidR="00DB1DFC" w:rsidRPr="00F419B2">
              <w:t>«</w:t>
            </w:r>
            <w:r w:rsidRPr="00F419B2">
              <w:t>Загрузить</w:t>
            </w:r>
            <w:r w:rsidR="00DB1DFC" w:rsidRPr="00F419B2">
              <w:t>»</w:t>
            </w:r>
          </w:p>
        </w:tc>
      </w:tr>
      <w:tr w:rsidR="00E97C24" w:rsidRPr="00F419B2" w14:paraId="5C64DF9B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7414876" w14:textId="77777777" w:rsidR="00E97C24" w:rsidRPr="00F419B2" w:rsidRDefault="00E97C24" w:rsidP="00217B4D">
            <w:pPr>
              <w:pStyle w:val="phtablecellleft"/>
            </w:pPr>
            <w:r w:rsidRPr="00F419B2">
              <w:t>Пуск</w:t>
            </w:r>
            <w:r w:rsidR="00383DAA" w:rsidRPr="00F419B2">
              <w:t>/</w:t>
            </w:r>
            <w:r w:rsidRPr="00F419B2">
              <w:t>А</w:t>
            </w:r>
            <w:r w:rsidR="00383DAA" w:rsidRPr="00F419B2">
              <w:t>дминистрирование/</w:t>
            </w:r>
            <w:r w:rsidR="0042135E" w:rsidRPr="00F419B2">
              <w:t>Импорт/Организации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E85B534" w14:textId="77777777" w:rsidR="00E97C24" w:rsidRPr="00F419B2" w:rsidRDefault="00E97C24" w:rsidP="00217B4D">
            <w:pPr>
              <w:pStyle w:val="phtablecellleft"/>
            </w:pPr>
            <w:r w:rsidRPr="00F419B2">
              <w:t>Администрирование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A8559AA" w14:textId="77777777" w:rsidR="00E97C24" w:rsidRPr="00F419B2" w:rsidRDefault="00E97C24" w:rsidP="00217B4D">
            <w:pPr>
              <w:pStyle w:val="phtablecellleft"/>
            </w:pPr>
            <w:r w:rsidRPr="00F419B2">
              <w:t>Импорт – Выгрузка шаблонов для импорта организации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8CDBD6D" w14:textId="77777777" w:rsidR="00E97C24" w:rsidRPr="00F419B2" w:rsidRDefault="00E97C24" w:rsidP="00217B4D">
            <w:pPr>
              <w:pStyle w:val="phtablecellleft"/>
            </w:pPr>
            <w:r w:rsidRPr="00F419B2">
              <w:t>Разрешает выгрузку шаблона для импорта организаций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8543592" w14:textId="77777777" w:rsidR="003D76E5" w:rsidRDefault="00A841E5" w:rsidP="003D76E5">
            <w:pPr>
              <w:pStyle w:val="phtablecellleft"/>
            </w:pPr>
            <w:r w:rsidRPr="00F419B2">
              <w:t>1 о</w:t>
            </w:r>
            <w:r w:rsidR="0068732E" w:rsidRPr="00F419B2">
              <w:t>тобража</w:t>
            </w:r>
            <w:r w:rsidRPr="00F419B2">
              <w:t xml:space="preserve">ется соответствующий пункт меню </w:t>
            </w:r>
            <w:r w:rsidR="0068732E" w:rsidRPr="00F419B2">
              <w:t>по указанному пути</w:t>
            </w:r>
            <w:r w:rsidRPr="00F419B2">
              <w:t>;</w:t>
            </w:r>
          </w:p>
          <w:p w14:paraId="17E8E34E" w14:textId="7197E7DF" w:rsidR="00E97C24" w:rsidRPr="00F419B2" w:rsidRDefault="00A841E5" w:rsidP="003D76E5">
            <w:pPr>
              <w:pStyle w:val="phtablecellleft"/>
            </w:pPr>
            <w:r w:rsidRPr="00F419B2">
              <w:t xml:space="preserve">2 в форме </w:t>
            </w:r>
            <w:r w:rsidR="00DB1DFC" w:rsidRPr="00F419B2">
              <w:t>«</w:t>
            </w:r>
            <w:r w:rsidR="0068732E" w:rsidRPr="00F419B2">
              <w:t>Импорт организаций</w:t>
            </w:r>
            <w:r w:rsidR="00DB1DFC" w:rsidRPr="00F419B2">
              <w:t>»</w:t>
            </w:r>
            <w:r w:rsidR="0068732E" w:rsidRPr="00F419B2">
              <w:t xml:space="preserve"> неактивна кноп</w:t>
            </w:r>
            <w:r w:rsidRPr="00F419B2">
              <w:t xml:space="preserve">ка выбора файла; скрыта кнопка </w:t>
            </w:r>
            <w:r w:rsidR="00DB1DFC" w:rsidRPr="00F419B2">
              <w:t>«</w:t>
            </w:r>
            <w:r w:rsidRPr="00F419B2">
              <w:t>Загрузить</w:t>
            </w:r>
            <w:r w:rsidR="00DB1DFC" w:rsidRPr="00F419B2">
              <w:t>»</w:t>
            </w:r>
          </w:p>
        </w:tc>
      </w:tr>
      <w:tr w:rsidR="00E97C24" w:rsidRPr="00F419B2" w14:paraId="56B57071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4E326F6" w14:textId="77777777" w:rsidR="00E97C24" w:rsidRPr="00F419B2" w:rsidRDefault="00E97C24" w:rsidP="00217B4D">
            <w:pPr>
              <w:pStyle w:val="phtablecellleft"/>
            </w:pPr>
            <w:r w:rsidRPr="00F419B2">
              <w:t>Пуск</w:t>
            </w:r>
            <w:r w:rsidR="00383DAA" w:rsidRPr="00F419B2">
              <w:t>/</w:t>
            </w:r>
            <w:r w:rsidRPr="00F419B2">
              <w:t>А</w:t>
            </w:r>
            <w:r w:rsidR="00383DAA" w:rsidRPr="00F419B2">
              <w:t>дминистрирование/</w:t>
            </w:r>
            <w:r w:rsidR="0042135E" w:rsidRPr="00F419B2">
              <w:t>Импорт/Родители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95A6331" w14:textId="77777777" w:rsidR="00E97C24" w:rsidRPr="00F419B2" w:rsidRDefault="00E97C24" w:rsidP="00217B4D">
            <w:pPr>
              <w:pStyle w:val="phtablecellleft"/>
            </w:pPr>
            <w:r w:rsidRPr="00F419B2">
              <w:t>Администрирование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B9C0EA3" w14:textId="77777777" w:rsidR="00E97C24" w:rsidRPr="00F419B2" w:rsidRDefault="00E97C24" w:rsidP="00217B4D">
            <w:pPr>
              <w:pStyle w:val="phtablecellleft"/>
            </w:pPr>
            <w:r w:rsidRPr="00F419B2">
              <w:t>Импорт – выгрузка шаблона для импорта родителей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CEA7A21" w14:textId="77777777" w:rsidR="00E97C24" w:rsidRPr="00F419B2" w:rsidRDefault="00E97C24" w:rsidP="00217B4D">
            <w:pPr>
              <w:pStyle w:val="phtablecellleft"/>
            </w:pPr>
            <w:r w:rsidRPr="00F419B2">
              <w:t xml:space="preserve">Выгрузка шаблона для импорта родителей 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98CFCCE" w14:textId="77777777" w:rsidR="003D76E5" w:rsidRDefault="00A841E5" w:rsidP="003D76E5">
            <w:pPr>
              <w:pStyle w:val="phtablecellleft"/>
            </w:pPr>
            <w:r w:rsidRPr="00F419B2">
              <w:t>1 о</w:t>
            </w:r>
            <w:r w:rsidR="0068732E" w:rsidRPr="00F419B2">
              <w:t>тобража</w:t>
            </w:r>
            <w:r w:rsidRPr="00F419B2">
              <w:t xml:space="preserve">ется соответствующий пункт меню </w:t>
            </w:r>
            <w:r w:rsidR="0068732E" w:rsidRPr="00F419B2">
              <w:t>по указанному пути</w:t>
            </w:r>
            <w:r w:rsidRPr="00F419B2">
              <w:t>;</w:t>
            </w:r>
          </w:p>
          <w:p w14:paraId="1A5C0195" w14:textId="00CB28CE" w:rsidR="00E97C24" w:rsidRPr="00F419B2" w:rsidRDefault="00A841E5" w:rsidP="003D76E5">
            <w:pPr>
              <w:pStyle w:val="phtablecellleft"/>
            </w:pPr>
            <w:r w:rsidRPr="00F419B2">
              <w:t xml:space="preserve">2 в форме </w:t>
            </w:r>
            <w:r w:rsidR="00DB1DFC" w:rsidRPr="00F419B2">
              <w:t>«</w:t>
            </w:r>
            <w:r w:rsidRPr="00F419B2">
              <w:t>Импорт родителей</w:t>
            </w:r>
            <w:r w:rsidR="00DB1DFC" w:rsidRPr="00F419B2">
              <w:t>»</w:t>
            </w:r>
            <w:r w:rsidR="0068732E" w:rsidRPr="00F419B2">
              <w:t xml:space="preserve"> неактивна кноп</w:t>
            </w:r>
            <w:r w:rsidRPr="00F419B2">
              <w:t xml:space="preserve">ка выбора файла, скрыта кнопка </w:t>
            </w:r>
            <w:r w:rsidR="00DB1DFC" w:rsidRPr="00F419B2">
              <w:t>«</w:t>
            </w:r>
            <w:r w:rsidRPr="00F419B2">
              <w:t>Загрузить</w:t>
            </w:r>
            <w:r w:rsidR="00DB1DFC" w:rsidRPr="00F419B2">
              <w:t>»</w:t>
            </w:r>
          </w:p>
        </w:tc>
      </w:tr>
      <w:tr w:rsidR="00101DE8" w:rsidRPr="00F419B2" w14:paraId="59E90744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9A78B8D" w14:textId="77777777" w:rsidR="00101DE8" w:rsidRPr="00F419B2" w:rsidRDefault="00101DE8" w:rsidP="00217B4D">
            <w:pPr>
              <w:pStyle w:val="phtablecellleft"/>
            </w:pPr>
            <w:r w:rsidRPr="00F419B2">
              <w:t>П</w:t>
            </w:r>
            <w:r w:rsidR="00383DAA" w:rsidRPr="00F419B2">
              <w:t>уск/Администрирование/Импорт/</w:t>
            </w:r>
            <w:r w:rsidR="0042135E" w:rsidRPr="00F419B2">
              <w:t>Сотрудники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BA1544B" w14:textId="77777777" w:rsidR="00101DE8" w:rsidRPr="00F419B2" w:rsidRDefault="00101DE8" w:rsidP="00217B4D">
            <w:pPr>
              <w:pStyle w:val="phtablecellleft"/>
            </w:pPr>
            <w:r w:rsidRPr="00F419B2">
              <w:t>Администрирование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72BCAA9" w14:textId="77777777" w:rsidR="00101DE8" w:rsidRPr="00F419B2" w:rsidRDefault="00101DE8" w:rsidP="008B2CD2">
            <w:pPr>
              <w:pStyle w:val="phtablecellleft"/>
            </w:pPr>
            <w:r w:rsidRPr="00F419B2">
              <w:t>Импорт – Выгрузка шаблона для импорта сотрудников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60ABAB1" w14:textId="082A295A" w:rsidR="00101DE8" w:rsidRPr="00F419B2" w:rsidRDefault="00101DE8" w:rsidP="00217B4D">
            <w:pPr>
              <w:pStyle w:val="phtablecellleft"/>
            </w:pPr>
            <w:r w:rsidRPr="00F419B2">
              <w:t xml:space="preserve">Право доступа на выгрузку файла для импорта сотрудников из </w:t>
            </w:r>
            <w:r w:rsidR="003D76E5" w:rsidRPr="00F419B2">
              <w:t>С</w:t>
            </w:r>
            <w:r w:rsidRPr="00F419B2">
              <w:t>истемы на внешний носитель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4A8F789" w14:textId="77777777" w:rsidR="00101DE8" w:rsidRPr="00F419B2" w:rsidRDefault="00101DE8" w:rsidP="00101DE8">
            <w:pPr>
              <w:pStyle w:val="phtablecellleft"/>
            </w:pPr>
            <w:r w:rsidRPr="00F419B2">
              <w:t>1 отображается соответствующий пункт меню по пути Пуск/Администрирование/Импорт/Импорт сотрудников;</w:t>
            </w:r>
          </w:p>
          <w:p w14:paraId="212D1771" w14:textId="77777777" w:rsidR="00101DE8" w:rsidRPr="00F419B2" w:rsidRDefault="00101DE8" w:rsidP="00101DE8">
            <w:pPr>
              <w:pStyle w:val="phtablecellleft"/>
            </w:pPr>
            <w:r w:rsidRPr="00F419B2">
              <w:t xml:space="preserve">2 в форме </w:t>
            </w:r>
            <w:r w:rsidR="00DB1DFC" w:rsidRPr="00F419B2">
              <w:t>«</w:t>
            </w:r>
            <w:r w:rsidRPr="00F419B2">
              <w:t>Импорт сотрудников</w:t>
            </w:r>
            <w:r w:rsidR="00DB1DFC" w:rsidRPr="00F419B2">
              <w:t>»</w:t>
            </w:r>
            <w:r w:rsidRPr="00F419B2">
              <w:t xml:space="preserve"> активна кноп</w:t>
            </w:r>
            <w:r w:rsidR="008B2CD2" w:rsidRPr="00F419B2">
              <w:t xml:space="preserve">ка выбора файла; скрыта кнопка </w:t>
            </w:r>
            <w:r w:rsidR="00DB1DFC" w:rsidRPr="00F419B2">
              <w:t>«</w:t>
            </w:r>
            <w:r w:rsidRPr="00F419B2">
              <w:t>Загрузить</w:t>
            </w:r>
            <w:r w:rsidR="00DB1DFC" w:rsidRPr="00F419B2">
              <w:t>»</w:t>
            </w:r>
          </w:p>
        </w:tc>
      </w:tr>
      <w:tr w:rsidR="00101DE8" w:rsidRPr="00F419B2" w14:paraId="20BF727C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BC8A4E7" w14:textId="77777777" w:rsidR="00101DE8" w:rsidRPr="00F419B2" w:rsidRDefault="00101DE8" w:rsidP="00217B4D">
            <w:pPr>
              <w:pStyle w:val="phtablecellleft"/>
            </w:pPr>
            <w:r w:rsidRPr="00F419B2">
              <w:lastRenderedPageBreak/>
              <w:t>П</w:t>
            </w:r>
            <w:r w:rsidR="00383DAA" w:rsidRPr="00F419B2">
              <w:t>уск/Администрирование/Импорт/</w:t>
            </w:r>
            <w:r w:rsidR="0042135E" w:rsidRPr="00F419B2">
              <w:t>Учащиеся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B6B0CA8" w14:textId="77777777" w:rsidR="00101DE8" w:rsidRPr="00F419B2" w:rsidRDefault="00101DE8" w:rsidP="00217B4D">
            <w:pPr>
              <w:pStyle w:val="phtablecellleft"/>
            </w:pPr>
            <w:r w:rsidRPr="00F419B2">
              <w:t>Администрирование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4D16199" w14:textId="77777777" w:rsidR="00101DE8" w:rsidRPr="00F419B2" w:rsidRDefault="008B2CD2" w:rsidP="008B2CD2">
            <w:pPr>
              <w:pStyle w:val="phtablecellleft"/>
            </w:pPr>
            <w:r w:rsidRPr="00F419B2">
              <w:t>Импорт – Выгрузка шаблона для импорта учащихся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F99F8E2" w14:textId="77777777" w:rsidR="00101DE8" w:rsidRPr="00F419B2" w:rsidRDefault="008B2CD2" w:rsidP="00217B4D">
            <w:pPr>
              <w:pStyle w:val="phtablecellleft"/>
            </w:pPr>
            <w:r w:rsidRPr="00F419B2">
              <w:t>Право доступа на выгрузку файла для импорта учащихся на внешний носитель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0EDC8D3" w14:textId="77777777" w:rsidR="008B2CD2" w:rsidRPr="00F419B2" w:rsidRDefault="008B2CD2" w:rsidP="008B2CD2">
            <w:pPr>
              <w:pStyle w:val="phtablecellleft"/>
            </w:pPr>
            <w:r w:rsidRPr="00F419B2">
              <w:t>1 отображается соответствующий пункт меню по пути Пуск/Администрирование/Импорт/Импорт учащихся;</w:t>
            </w:r>
          </w:p>
          <w:p w14:paraId="0D3E0E83" w14:textId="77777777" w:rsidR="00101DE8" w:rsidRPr="00F419B2" w:rsidRDefault="008B2CD2" w:rsidP="008B2CD2">
            <w:pPr>
              <w:pStyle w:val="phtablecellleft"/>
            </w:pPr>
            <w:r w:rsidRPr="00F419B2">
              <w:t xml:space="preserve">2 в форме </w:t>
            </w:r>
            <w:r w:rsidR="00DB1DFC" w:rsidRPr="00F419B2">
              <w:t>«</w:t>
            </w:r>
            <w:r w:rsidRPr="00F419B2">
              <w:t>Импорт учащихся</w:t>
            </w:r>
            <w:r w:rsidR="00DB1DFC" w:rsidRPr="00F419B2">
              <w:t>»</w:t>
            </w:r>
            <w:r w:rsidRPr="00F419B2">
              <w:t xml:space="preserve"> активна кнопка выбора файла; скрыта кнопка </w:t>
            </w:r>
            <w:r w:rsidR="00DB1DFC" w:rsidRPr="00F419B2">
              <w:t>«</w:t>
            </w:r>
            <w:r w:rsidRPr="00F419B2">
              <w:t>Загрузить</w:t>
            </w:r>
            <w:r w:rsidR="00DB1DFC" w:rsidRPr="00F419B2">
              <w:t>»</w:t>
            </w:r>
          </w:p>
        </w:tc>
      </w:tr>
      <w:tr w:rsidR="00E97C24" w:rsidRPr="00F419B2" w14:paraId="2A5D9C46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B97D00B" w14:textId="77777777" w:rsidR="00E97C24" w:rsidRPr="00F419B2" w:rsidRDefault="00E97C24" w:rsidP="00217B4D">
            <w:pPr>
              <w:pStyle w:val="phtablecellleft"/>
            </w:pPr>
            <w:r w:rsidRPr="00F419B2">
              <w:t>Пуск</w:t>
            </w:r>
            <w:r w:rsidR="00383DAA" w:rsidRPr="00F419B2">
              <w:t>/</w:t>
            </w:r>
            <w:r w:rsidRPr="00F419B2">
              <w:t>А</w:t>
            </w:r>
            <w:r w:rsidR="00383DAA" w:rsidRPr="00F419B2">
              <w:t>дминистрирование/Импорт/</w:t>
            </w:r>
            <w:r w:rsidR="0042135E" w:rsidRPr="00F419B2">
              <w:t>Группы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A151D66" w14:textId="77777777" w:rsidR="00E97C24" w:rsidRPr="00F419B2" w:rsidRDefault="00E97C24" w:rsidP="00217B4D">
            <w:pPr>
              <w:pStyle w:val="phtablecellleft"/>
            </w:pPr>
            <w:r w:rsidRPr="00F419B2">
              <w:t>Администрирование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7159F01" w14:textId="77777777" w:rsidR="00E97C24" w:rsidRPr="00F419B2" w:rsidRDefault="00E97C24" w:rsidP="00217B4D">
            <w:pPr>
              <w:pStyle w:val="phtablecellleft"/>
            </w:pPr>
            <w:r w:rsidRPr="00F419B2">
              <w:t>Импорт – Импорт групп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381D81B" w14:textId="77777777" w:rsidR="00E97C24" w:rsidRPr="00F419B2" w:rsidRDefault="00E97C24" w:rsidP="00217B4D">
            <w:pPr>
              <w:pStyle w:val="phtablecellleft"/>
            </w:pPr>
            <w:r w:rsidRPr="00F419B2">
              <w:t>Разрешает импортирование групп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6E25261" w14:textId="77777777" w:rsidR="003D76E5" w:rsidRDefault="00A841E5" w:rsidP="003D76E5">
            <w:pPr>
              <w:pStyle w:val="phtablecellleft"/>
            </w:pPr>
            <w:r w:rsidRPr="00F419B2">
              <w:t>1 о</w:t>
            </w:r>
            <w:r w:rsidR="0068732E" w:rsidRPr="00F419B2">
              <w:t>тображается соответствующий пункт меню</w:t>
            </w:r>
            <w:r w:rsidRPr="00F419B2">
              <w:t xml:space="preserve"> по указанному пути;</w:t>
            </w:r>
          </w:p>
          <w:p w14:paraId="574C6F7B" w14:textId="137F3B0E" w:rsidR="00E97C24" w:rsidRPr="00F419B2" w:rsidRDefault="00A841E5" w:rsidP="003D76E5">
            <w:pPr>
              <w:pStyle w:val="phtablecellleft"/>
            </w:pPr>
            <w:r w:rsidRPr="00F419B2">
              <w:t xml:space="preserve">2 в форме </w:t>
            </w:r>
            <w:r w:rsidR="00DB1DFC" w:rsidRPr="00F419B2">
              <w:t>«</w:t>
            </w:r>
            <w:r w:rsidRPr="00F419B2">
              <w:t>Импорт групп</w:t>
            </w:r>
            <w:r w:rsidR="00DB1DFC" w:rsidRPr="00F419B2">
              <w:t>»</w:t>
            </w:r>
            <w:r w:rsidR="0068732E" w:rsidRPr="00F419B2">
              <w:t xml:space="preserve"> активны и отображены все элементы и кнопки</w:t>
            </w:r>
            <w:r w:rsidRPr="00F419B2">
              <w:t xml:space="preserve">: кнопка выбора файла и кнопка </w:t>
            </w:r>
            <w:r w:rsidR="00DB1DFC" w:rsidRPr="00F419B2">
              <w:t>«</w:t>
            </w:r>
            <w:r w:rsidRPr="00F419B2">
              <w:t>Загрузить</w:t>
            </w:r>
            <w:r w:rsidR="00DB1DFC" w:rsidRPr="00F419B2">
              <w:t>»</w:t>
            </w:r>
          </w:p>
        </w:tc>
      </w:tr>
      <w:tr w:rsidR="00E97C24" w:rsidRPr="00F419B2" w14:paraId="40C199E0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440F40E" w14:textId="77777777" w:rsidR="00E97C24" w:rsidRPr="00F419B2" w:rsidRDefault="00E97C24" w:rsidP="00217B4D">
            <w:pPr>
              <w:pStyle w:val="phtablecellleft"/>
            </w:pPr>
            <w:r w:rsidRPr="00F419B2">
              <w:t>Пуск</w:t>
            </w:r>
            <w:r w:rsidR="00383DAA" w:rsidRPr="00F419B2">
              <w:t>/</w:t>
            </w:r>
            <w:r w:rsidRPr="00F419B2">
              <w:t>А</w:t>
            </w:r>
            <w:r w:rsidR="00383DAA" w:rsidRPr="00F419B2">
              <w:t>дминистрирование/Импорт/</w:t>
            </w:r>
            <w:r w:rsidR="0042135E" w:rsidRPr="00F419B2">
              <w:t>Организации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ADFB9FE" w14:textId="77777777" w:rsidR="00E97C24" w:rsidRPr="00F419B2" w:rsidRDefault="00E97C24" w:rsidP="00217B4D">
            <w:pPr>
              <w:pStyle w:val="phtablecellleft"/>
            </w:pPr>
            <w:r w:rsidRPr="00F419B2">
              <w:t>Администрирование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3EF173E" w14:textId="77777777" w:rsidR="00E97C24" w:rsidRPr="00F419B2" w:rsidRDefault="00E97C24" w:rsidP="00217B4D">
            <w:pPr>
              <w:pStyle w:val="phtablecellleft"/>
            </w:pPr>
            <w:r w:rsidRPr="00F419B2">
              <w:t>Импорт – Импорт организаций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65B9AC9" w14:textId="77777777" w:rsidR="00E97C24" w:rsidRPr="00F419B2" w:rsidRDefault="00E97C24" w:rsidP="00217B4D">
            <w:pPr>
              <w:pStyle w:val="phtablecellleft"/>
            </w:pPr>
            <w:r w:rsidRPr="00F419B2">
              <w:t>Разрешает импорт организаций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5304A1E" w14:textId="77777777" w:rsidR="003D76E5" w:rsidRDefault="00A841E5" w:rsidP="003D76E5">
            <w:pPr>
              <w:pStyle w:val="phtablecellleft"/>
            </w:pPr>
            <w:r w:rsidRPr="00F419B2">
              <w:t>1 о</w:t>
            </w:r>
            <w:r w:rsidR="0068732E" w:rsidRPr="00F419B2">
              <w:t>тобража</w:t>
            </w:r>
            <w:r w:rsidRPr="00F419B2">
              <w:t xml:space="preserve">ется соответствующий пункт меню </w:t>
            </w:r>
            <w:r w:rsidR="0068732E" w:rsidRPr="00F419B2">
              <w:t>по указанному пути</w:t>
            </w:r>
            <w:r w:rsidRPr="00F419B2">
              <w:t>;</w:t>
            </w:r>
          </w:p>
          <w:p w14:paraId="634DF51F" w14:textId="08985FC1" w:rsidR="00E97C24" w:rsidRPr="00F419B2" w:rsidRDefault="00A841E5" w:rsidP="003D76E5">
            <w:pPr>
              <w:pStyle w:val="phtablecellleft"/>
            </w:pPr>
            <w:r w:rsidRPr="00F419B2">
              <w:t xml:space="preserve">2 в форме </w:t>
            </w:r>
            <w:r w:rsidR="00DB1DFC" w:rsidRPr="00F419B2">
              <w:t>«</w:t>
            </w:r>
            <w:r w:rsidR="0068732E" w:rsidRPr="00F419B2">
              <w:t>Импорт организаций</w:t>
            </w:r>
            <w:r w:rsidR="00DB1DFC" w:rsidRPr="00F419B2">
              <w:t>»</w:t>
            </w:r>
            <w:r w:rsidR="0068732E" w:rsidRPr="00F419B2">
              <w:t xml:space="preserve"> доступн</w:t>
            </w:r>
            <w:r w:rsidRPr="00F419B2">
              <w:t xml:space="preserve">ы кнопки выбора файла и кнопка </w:t>
            </w:r>
            <w:r w:rsidR="00DB1DFC" w:rsidRPr="00F419B2">
              <w:t>«</w:t>
            </w:r>
            <w:r w:rsidRPr="00F419B2">
              <w:t>Загрузить</w:t>
            </w:r>
            <w:r w:rsidR="00DB1DFC" w:rsidRPr="00F419B2">
              <w:t>»</w:t>
            </w:r>
          </w:p>
        </w:tc>
      </w:tr>
      <w:tr w:rsidR="00E97C24" w:rsidRPr="00F419B2" w14:paraId="6031F6EB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E390AA1" w14:textId="77777777" w:rsidR="00E97C24" w:rsidRPr="00F419B2" w:rsidRDefault="00E97C24" w:rsidP="00217B4D">
            <w:pPr>
              <w:pStyle w:val="phtablecellleft"/>
            </w:pPr>
            <w:r w:rsidRPr="00F419B2">
              <w:t>Пуск</w:t>
            </w:r>
            <w:r w:rsidR="00383DAA" w:rsidRPr="00F419B2">
              <w:t>/</w:t>
            </w:r>
            <w:r w:rsidRPr="00F419B2">
              <w:t>А</w:t>
            </w:r>
            <w:r w:rsidR="00383DAA" w:rsidRPr="00F419B2">
              <w:t>дминистрирование/Импорт/</w:t>
            </w:r>
            <w:r w:rsidR="0042135E" w:rsidRPr="00F419B2">
              <w:t>Родители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D599DAD" w14:textId="77777777" w:rsidR="00E97C24" w:rsidRPr="00F419B2" w:rsidRDefault="00E97C24" w:rsidP="00217B4D">
            <w:pPr>
              <w:pStyle w:val="phtablecellleft"/>
            </w:pPr>
            <w:r w:rsidRPr="00F419B2">
              <w:t>Администрирование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202D1DD" w14:textId="77777777" w:rsidR="00E97C24" w:rsidRPr="00F419B2" w:rsidRDefault="00E97C24" w:rsidP="00217B4D">
            <w:pPr>
              <w:pStyle w:val="phtablecellleft"/>
            </w:pPr>
            <w:r w:rsidRPr="00F419B2">
              <w:t>Импорт – Импорт родителей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139C0DC" w14:textId="77777777" w:rsidR="00E97C24" w:rsidRPr="00F419B2" w:rsidRDefault="00C92CCC" w:rsidP="00217B4D">
            <w:pPr>
              <w:pStyle w:val="phtablecellleft"/>
            </w:pPr>
            <w:r w:rsidRPr="00F419B2">
              <w:t>Импортирование родителей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89B8A41" w14:textId="77777777" w:rsidR="003D76E5" w:rsidRDefault="00A841E5" w:rsidP="003D76E5">
            <w:pPr>
              <w:pStyle w:val="phtablecellleft"/>
            </w:pPr>
            <w:r w:rsidRPr="00F419B2">
              <w:t>1 о</w:t>
            </w:r>
            <w:r w:rsidR="0068732E" w:rsidRPr="00F419B2">
              <w:t>тображается соответствующий пункт меню по указанному пути</w:t>
            </w:r>
            <w:r w:rsidRPr="00F419B2">
              <w:t>;</w:t>
            </w:r>
          </w:p>
          <w:p w14:paraId="5FA88CE4" w14:textId="1213CD76" w:rsidR="00E97C24" w:rsidRPr="00F419B2" w:rsidRDefault="00A841E5" w:rsidP="003D76E5">
            <w:pPr>
              <w:pStyle w:val="phtablecellleft"/>
            </w:pPr>
            <w:r w:rsidRPr="00F419B2">
              <w:t xml:space="preserve">2 в форме </w:t>
            </w:r>
            <w:r w:rsidR="00DB1DFC" w:rsidRPr="00F419B2">
              <w:t>«</w:t>
            </w:r>
            <w:r w:rsidRPr="00F419B2">
              <w:t>Импорт родителей</w:t>
            </w:r>
            <w:r w:rsidR="00DB1DFC" w:rsidRPr="00F419B2">
              <w:t>»</w:t>
            </w:r>
            <w:r w:rsidRPr="00F419B2">
              <w:t xml:space="preserve"> </w:t>
            </w:r>
            <w:r w:rsidR="0068732E" w:rsidRPr="00F419B2">
              <w:t>активны и отображены все кнопки</w:t>
            </w:r>
            <w:r w:rsidRPr="00F419B2">
              <w:t xml:space="preserve">: кнопка выбора файла и кнопка </w:t>
            </w:r>
            <w:r w:rsidR="00DB1DFC" w:rsidRPr="00F419B2">
              <w:t>«</w:t>
            </w:r>
            <w:r w:rsidRPr="00F419B2">
              <w:t>Загрузить</w:t>
            </w:r>
            <w:r w:rsidR="00DB1DFC" w:rsidRPr="00F419B2">
              <w:t>»</w:t>
            </w:r>
          </w:p>
        </w:tc>
      </w:tr>
      <w:tr w:rsidR="00E97C24" w:rsidRPr="00F419B2" w14:paraId="65BF7739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7DA8B61" w14:textId="77777777" w:rsidR="00E97C24" w:rsidRPr="00F419B2" w:rsidRDefault="00E97C24" w:rsidP="00217B4D">
            <w:pPr>
              <w:pStyle w:val="phtablecellleft"/>
            </w:pPr>
            <w:r w:rsidRPr="00F419B2">
              <w:t>Пуск</w:t>
            </w:r>
            <w:r w:rsidR="00383DAA" w:rsidRPr="00F419B2">
              <w:t>/</w:t>
            </w:r>
            <w:r w:rsidRPr="00F419B2">
              <w:t>А</w:t>
            </w:r>
            <w:r w:rsidR="00383DAA" w:rsidRPr="00F419B2">
              <w:t>дминистрирование/Импорт/</w:t>
            </w:r>
            <w:r w:rsidR="0042135E" w:rsidRPr="00F419B2">
              <w:t>Сотрудники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6220BAA" w14:textId="77777777" w:rsidR="00E97C24" w:rsidRPr="00F419B2" w:rsidRDefault="00E97C24" w:rsidP="00217B4D">
            <w:pPr>
              <w:pStyle w:val="phtablecellleft"/>
            </w:pPr>
            <w:r w:rsidRPr="00F419B2">
              <w:t>Администрирование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3264350" w14:textId="77777777" w:rsidR="00E97C24" w:rsidRPr="00F419B2" w:rsidRDefault="00C92CCC" w:rsidP="00217B4D">
            <w:pPr>
              <w:pStyle w:val="phtablecellleft"/>
            </w:pPr>
            <w:r w:rsidRPr="00F419B2">
              <w:t>Импорт – Импорт сотрудников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DF123A3" w14:textId="4EAA1926" w:rsidR="00E97C24" w:rsidRPr="00F419B2" w:rsidRDefault="00C92CCC" w:rsidP="00217B4D">
            <w:pPr>
              <w:pStyle w:val="phtablecellleft"/>
            </w:pPr>
            <w:r w:rsidRPr="00F419B2">
              <w:t xml:space="preserve">Разрешает импортировать сотрудников из </w:t>
            </w:r>
            <w:r w:rsidRPr="00F419B2">
              <w:rPr>
                <w:lang w:val="en-US"/>
              </w:rPr>
              <w:t>Excel</w:t>
            </w:r>
            <w:r w:rsidR="00C6671C">
              <w:t xml:space="preserve"> – </w:t>
            </w:r>
            <w:r w:rsidRPr="00F419B2">
              <w:t>файлов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C383DC2" w14:textId="77777777" w:rsidR="003D76E5" w:rsidRDefault="00A841E5" w:rsidP="003D76E5">
            <w:pPr>
              <w:pStyle w:val="phtablecellleft"/>
            </w:pPr>
            <w:r w:rsidRPr="00F419B2">
              <w:t>1 о</w:t>
            </w:r>
            <w:r w:rsidR="0068732E" w:rsidRPr="00F419B2">
              <w:t>тобража</w:t>
            </w:r>
            <w:r w:rsidRPr="00F419B2">
              <w:t xml:space="preserve">ется соответствующий пункт меню </w:t>
            </w:r>
            <w:r w:rsidR="0068732E" w:rsidRPr="00F419B2">
              <w:t>по указанному пути</w:t>
            </w:r>
            <w:r w:rsidRPr="00F419B2">
              <w:t>;</w:t>
            </w:r>
          </w:p>
          <w:p w14:paraId="06F0FA50" w14:textId="54A62101" w:rsidR="00E97C24" w:rsidRPr="00F419B2" w:rsidRDefault="00A841E5" w:rsidP="003D76E5">
            <w:pPr>
              <w:pStyle w:val="phtablecellleft"/>
            </w:pPr>
            <w:r w:rsidRPr="00F419B2">
              <w:t xml:space="preserve">2 в форме </w:t>
            </w:r>
            <w:r w:rsidR="00DB1DFC" w:rsidRPr="00F419B2">
              <w:t>«</w:t>
            </w:r>
            <w:r w:rsidR="0068732E" w:rsidRPr="00F419B2">
              <w:t>Импорт сотрудников</w:t>
            </w:r>
            <w:r w:rsidR="00DB1DFC" w:rsidRPr="00F419B2">
              <w:t>»</w:t>
            </w:r>
            <w:r w:rsidRPr="00F419B2">
              <w:t xml:space="preserve"> </w:t>
            </w:r>
            <w:r w:rsidR="0068732E" w:rsidRPr="00F419B2">
              <w:t>активны и отображены все кнопки</w:t>
            </w:r>
            <w:r w:rsidRPr="00F419B2">
              <w:t xml:space="preserve">: кнопка выбора файла и кнопка </w:t>
            </w:r>
            <w:r w:rsidR="00DB1DFC" w:rsidRPr="00F419B2">
              <w:t>«</w:t>
            </w:r>
            <w:r w:rsidRPr="00F419B2">
              <w:t>Загрузить</w:t>
            </w:r>
            <w:r w:rsidR="00DB1DFC" w:rsidRPr="00F419B2">
              <w:t>»</w:t>
            </w:r>
          </w:p>
        </w:tc>
      </w:tr>
      <w:tr w:rsidR="00E97C24" w:rsidRPr="00F419B2" w14:paraId="6CA430CD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D4DAD54" w14:textId="77777777" w:rsidR="00E97C24" w:rsidRPr="00F419B2" w:rsidRDefault="00E97C24" w:rsidP="00217B4D">
            <w:pPr>
              <w:pStyle w:val="phtablecellleft"/>
            </w:pPr>
            <w:r w:rsidRPr="00F419B2">
              <w:lastRenderedPageBreak/>
              <w:t>Пуск</w:t>
            </w:r>
            <w:r w:rsidR="00383DAA" w:rsidRPr="00F419B2">
              <w:t>/</w:t>
            </w:r>
            <w:r w:rsidRPr="00F419B2">
              <w:t>Ад</w:t>
            </w:r>
            <w:r w:rsidR="00383DAA" w:rsidRPr="00F419B2">
              <w:t>министрирование/Импорт/</w:t>
            </w:r>
            <w:r w:rsidR="0042135E" w:rsidRPr="00F419B2">
              <w:t>Учащиеся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7FF77BD" w14:textId="77777777" w:rsidR="00E97C24" w:rsidRPr="00F419B2" w:rsidRDefault="00E97C24" w:rsidP="00217B4D">
            <w:pPr>
              <w:pStyle w:val="phtablecellleft"/>
            </w:pPr>
            <w:r w:rsidRPr="00F419B2">
              <w:t>Администрирование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EA149D5" w14:textId="77777777" w:rsidR="00E97C24" w:rsidRPr="00F419B2" w:rsidRDefault="00C92CCC" w:rsidP="00217B4D">
            <w:pPr>
              <w:pStyle w:val="phtablecellleft"/>
            </w:pPr>
            <w:r w:rsidRPr="00F419B2">
              <w:t>Импорт – Импорт учащихся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C9A1E62" w14:textId="2F95367A" w:rsidR="00E97C24" w:rsidRPr="00F419B2" w:rsidRDefault="00C92CCC" w:rsidP="00217B4D">
            <w:pPr>
              <w:pStyle w:val="phtablecellleft"/>
            </w:pPr>
            <w:r w:rsidRPr="00F419B2">
              <w:t xml:space="preserve">Разрешает импорт учащихся из </w:t>
            </w:r>
            <w:r w:rsidRPr="00F419B2">
              <w:rPr>
                <w:lang w:val="en-US"/>
              </w:rPr>
              <w:t>Excel</w:t>
            </w:r>
            <w:r w:rsidR="00C6671C">
              <w:t xml:space="preserve"> – </w:t>
            </w:r>
            <w:r w:rsidRPr="00F419B2">
              <w:t>файлов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94F9D6B" w14:textId="77777777" w:rsidR="003D76E5" w:rsidRDefault="00A841E5" w:rsidP="003D76E5">
            <w:pPr>
              <w:pStyle w:val="phtablecellleft"/>
            </w:pPr>
            <w:r w:rsidRPr="00F419B2">
              <w:t>1 о</w:t>
            </w:r>
            <w:r w:rsidR="0068732E" w:rsidRPr="00F419B2">
              <w:t>тобража</w:t>
            </w:r>
            <w:r w:rsidRPr="00F419B2">
              <w:t xml:space="preserve">ется соответствующий пункт меню </w:t>
            </w:r>
            <w:r w:rsidR="0068732E" w:rsidRPr="00F419B2">
              <w:t>по указанному пути</w:t>
            </w:r>
            <w:r w:rsidRPr="00F419B2">
              <w:t>;</w:t>
            </w:r>
          </w:p>
          <w:p w14:paraId="1F8C83AC" w14:textId="1E56CDD1" w:rsidR="00E97C24" w:rsidRPr="00F419B2" w:rsidRDefault="00A841E5" w:rsidP="003D76E5">
            <w:pPr>
              <w:pStyle w:val="phtablecellleft"/>
            </w:pPr>
            <w:r w:rsidRPr="00F419B2">
              <w:t xml:space="preserve">2 в </w:t>
            </w:r>
            <w:r w:rsidR="0068732E" w:rsidRPr="00F419B2">
              <w:t xml:space="preserve">форме </w:t>
            </w:r>
            <w:r w:rsidR="00DB1DFC" w:rsidRPr="00F419B2">
              <w:t>«</w:t>
            </w:r>
            <w:r w:rsidR="0068732E" w:rsidRPr="00F419B2">
              <w:t>Импорт учащихся</w:t>
            </w:r>
            <w:r w:rsidR="00DB1DFC" w:rsidRPr="00F419B2">
              <w:t>»</w:t>
            </w:r>
            <w:r w:rsidRPr="00F419B2">
              <w:t xml:space="preserve"> </w:t>
            </w:r>
            <w:r w:rsidR="0068732E" w:rsidRPr="00F419B2">
              <w:t>активны и отображены все кнопки</w:t>
            </w:r>
            <w:r w:rsidRPr="00F419B2">
              <w:t xml:space="preserve">: кнопка выбора файла и кнопка </w:t>
            </w:r>
            <w:r w:rsidR="00DB1DFC" w:rsidRPr="00F419B2">
              <w:t>«</w:t>
            </w:r>
            <w:r w:rsidRPr="00F419B2">
              <w:t>Загрузить</w:t>
            </w:r>
            <w:r w:rsidR="00DB1DFC" w:rsidRPr="00F419B2">
              <w:t>»</w:t>
            </w:r>
          </w:p>
        </w:tc>
      </w:tr>
      <w:tr w:rsidR="009D1B5F" w:rsidRPr="00F419B2" w14:paraId="4CCEB98F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1F12813" w14:textId="77777777" w:rsidR="009D1B5F" w:rsidRPr="00F419B2" w:rsidRDefault="009D1B5F" w:rsidP="00217B4D">
            <w:pPr>
              <w:pStyle w:val="phtablecellleft"/>
            </w:pPr>
            <w:r w:rsidRPr="00F419B2">
              <w:t>Пуск</w:t>
            </w:r>
            <w:r w:rsidR="00383DAA" w:rsidRPr="00F419B2">
              <w:t>/</w:t>
            </w:r>
            <w:r w:rsidRPr="00F419B2">
              <w:t>А</w:t>
            </w:r>
            <w:r w:rsidR="00383DAA" w:rsidRPr="00F419B2">
              <w:t>дминистрирование/Импорт/</w:t>
            </w:r>
            <w:r w:rsidR="0042135E" w:rsidRPr="00F419B2">
              <w:t>Массовая загрузка шаблонов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B9B47A1" w14:textId="77777777" w:rsidR="009D1B5F" w:rsidRPr="00F419B2" w:rsidRDefault="009D1B5F" w:rsidP="00217B4D">
            <w:pPr>
              <w:pStyle w:val="phtablecellleft"/>
            </w:pPr>
            <w:r w:rsidRPr="00F419B2">
              <w:t>Администрирование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F17C687" w14:textId="77777777" w:rsidR="009D1B5F" w:rsidRPr="00F419B2" w:rsidRDefault="009D1B5F" w:rsidP="00217B4D">
            <w:pPr>
              <w:pStyle w:val="phtablecellleft"/>
            </w:pPr>
            <w:r w:rsidRPr="00F419B2">
              <w:t>Массовый импорт – Массовый импорт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E27F71E" w14:textId="6384F5CA" w:rsidR="009D1B5F" w:rsidRPr="00F419B2" w:rsidRDefault="009D1B5F" w:rsidP="00217B4D">
            <w:pPr>
              <w:pStyle w:val="phtablecellleft"/>
            </w:pPr>
            <w:r w:rsidRPr="00F419B2">
              <w:t xml:space="preserve">Разрешает массовый импорт из </w:t>
            </w:r>
            <w:r w:rsidRPr="00F419B2">
              <w:rPr>
                <w:lang w:val="en-US"/>
              </w:rPr>
              <w:t>Excel</w:t>
            </w:r>
            <w:r w:rsidR="00C6671C">
              <w:t xml:space="preserve"> – </w:t>
            </w:r>
            <w:r w:rsidRPr="00F419B2">
              <w:t>файлов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E401E15" w14:textId="77777777" w:rsidR="009D1B5F" w:rsidRPr="00F419B2" w:rsidRDefault="0068732E" w:rsidP="0068732E">
            <w:pPr>
              <w:pStyle w:val="phtablecellleft"/>
            </w:pPr>
            <w:r w:rsidRPr="00F419B2">
              <w:t>Отобража</w:t>
            </w:r>
            <w:r w:rsidR="00A841E5" w:rsidRPr="00F419B2">
              <w:t xml:space="preserve">ется соответствующий пункт меню </w:t>
            </w:r>
            <w:r w:rsidRPr="00F419B2">
              <w:t>по указанному пути</w:t>
            </w:r>
          </w:p>
        </w:tc>
      </w:tr>
      <w:tr w:rsidR="00C92CCC" w:rsidRPr="00F419B2" w14:paraId="63C38EBF" w14:textId="77777777" w:rsidTr="001C5A04">
        <w:trPr>
          <w:cantSplit/>
          <w:trHeight w:val="907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1B18A0D" w14:textId="77777777" w:rsidR="00C92CCC" w:rsidRPr="00F419B2" w:rsidRDefault="00C92CCC" w:rsidP="00217B4D">
            <w:pPr>
              <w:pStyle w:val="phtablecellleft"/>
            </w:pPr>
            <w:r w:rsidRPr="00F419B2">
              <w:t>Пуск/ А</w:t>
            </w:r>
            <w:r w:rsidR="007A3DE0" w:rsidRPr="00F419B2">
              <w:t>дминистрирование/ Лог запросов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309EC2B" w14:textId="77777777" w:rsidR="00C92CCC" w:rsidRPr="00F419B2" w:rsidRDefault="00C92CCC" w:rsidP="00217B4D">
            <w:pPr>
              <w:pStyle w:val="phtablecellleft"/>
            </w:pPr>
            <w:r w:rsidRPr="00F419B2">
              <w:t>Администрирование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EB5E020" w14:textId="77777777" w:rsidR="00C92CCC" w:rsidRPr="00F419B2" w:rsidRDefault="00C92CCC" w:rsidP="00CF0557">
            <w:pPr>
              <w:pStyle w:val="phtablecellleft"/>
            </w:pPr>
            <w:r w:rsidRPr="00F419B2">
              <w:t>Логи</w:t>
            </w:r>
            <w:r w:rsidR="008B2080" w:rsidRPr="00F419B2">
              <w:t>н</w:t>
            </w:r>
            <w:r w:rsidRPr="00F419B2">
              <w:t xml:space="preserve"> </w:t>
            </w:r>
            <w:r w:rsidR="00CF0557" w:rsidRPr="00F419B2">
              <w:rPr>
                <w:lang w:val="en-US"/>
              </w:rPr>
              <w:t>web</w:t>
            </w:r>
            <w:r w:rsidR="00CF0557" w:rsidRPr="00F419B2">
              <w:t>-</w:t>
            </w:r>
            <w:r w:rsidRPr="00F419B2">
              <w:t xml:space="preserve">сервиса – Просмотр логов </w:t>
            </w:r>
            <w:r w:rsidR="00CF0557" w:rsidRPr="00F419B2">
              <w:rPr>
                <w:lang w:val="en-US"/>
              </w:rPr>
              <w:t>web</w:t>
            </w:r>
            <w:r w:rsidR="00CF0557" w:rsidRPr="00F419B2">
              <w:t>-</w:t>
            </w:r>
            <w:r w:rsidRPr="00F419B2">
              <w:t>сервиса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263EF71" w14:textId="77777777" w:rsidR="00C92CCC" w:rsidRPr="00F419B2" w:rsidRDefault="00C92CCC" w:rsidP="00217B4D">
            <w:pPr>
              <w:pStyle w:val="phtablecellleft"/>
              <w:rPr>
                <w:lang w:val="en-US"/>
              </w:rPr>
            </w:pPr>
            <w:r w:rsidRPr="00F419B2">
              <w:t>Разрешает просмотр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EE574EE" w14:textId="77777777" w:rsidR="00C92CCC" w:rsidRPr="00F419B2" w:rsidRDefault="00C92CCC" w:rsidP="000F1475">
            <w:pPr>
              <w:pStyle w:val="phtablecellleft"/>
            </w:pPr>
          </w:p>
        </w:tc>
      </w:tr>
      <w:tr w:rsidR="00C92CCC" w:rsidRPr="00F419B2" w14:paraId="41F6DA53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0482FBE" w14:textId="77777777" w:rsidR="00C92CCC" w:rsidRPr="00F419B2" w:rsidRDefault="00C92CCC" w:rsidP="00217B4D">
            <w:pPr>
              <w:pStyle w:val="phtablecellleft"/>
            </w:pPr>
            <w:r w:rsidRPr="00F419B2">
              <w:t>Пуск</w:t>
            </w:r>
            <w:r w:rsidR="00861B4E" w:rsidRPr="00F419B2">
              <w:t>/</w:t>
            </w:r>
            <w:r w:rsidRPr="00F419B2">
              <w:t>А</w:t>
            </w:r>
            <w:r w:rsidR="00861B4E" w:rsidRPr="00F419B2">
              <w:t>дминистрирование/</w:t>
            </w:r>
            <w:r w:rsidR="007A3DE0" w:rsidRPr="00F419B2">
              <w:t>Массовое оповещение пользователей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C5C7D9D" w14:textId="77777777" w:rsidR="00C92CCC" w:rsidRPr="00F419B2" w:rsidRDefault="00C92CCC" w:rsidP="00217B4D">
            <w:pPr>
              <w:pStyle w:val="phtablecellleft"/>
            </w:pPr>
            <w:r w:rsidRPr="00F419B2">
              <w:t>Администрирование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34BD7F7" w14:textId="77777777" w:rsidR="00C92CCC" w:rsidRPr="00F419B2" w:rsidRDefault="00C92CCC" w:rsidP="00217B4D">
            <w:pPr>
              <w:pStyle w:val="phtablecellleft"/>
            </w:pPr>
            <w:r w:rsidRPr="00F419B2">
              <w:t>Массовая отправка сообщений – Просмотр архива сообщений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FA8CFBB" w14:textId="77777777" w:rsidR="00C92CCC" w:rsidRPr="00F419B2" w:rsidRDefault="00C92CCC" w:rsidP="00217B4D">
            <w:pPr>
              <w:pStyle w:val="phtablecellleft"/>
            </w:pPr>
            <w:r w:rsidRPr="00F419B2">
              <w:t>Разрешает просмотр архива сообщений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A363131" w14:textId="04910F45" w:rsidR="005230FD" w:rsidRPr="00F419B2" w:rsidRDefault="00EE5113" w:rsidP="005230FD">
            <w:pPr>
              <w:pStyle w:val="phtablecellleft"/>
            </w:pPr>
            <w:r>
              <w:t>1</w:t>
            </w:r>
            <w:r w:rsidR="005230FD" w:rsidRPr="00F419B2">
              <w:t xml:space="preserve"> в меню отоб</w:t>
            </w:r>
            <w:r w:rsidR="005861C0" w:rsidRPr="00F419B2">
              <w:t>ражается архив сообщений (Пуск/</w:t>
            </w:r>
            <w:r w:rsidR="005230FD" w:rsidRPr="00F419B2">
              <w:t>Администри</w:t>
            </w:r>
            <w:r w:rsidR="005861C0" w:rsidRPr="00F419B2">
              <w:t>рование/</w:t>
            </w:r>
            <w:r w:rsidR="005230FD" w:rsidRPr="00F419B2">
              <w:t>Мас</w:t>
            </w:r>
            <w:r w:rsidR="005861C0" w:rsidRPr="00F419B2">
              <w:t>совое оповещение пользователей/</w:t>
            </w:r>
            <w:r w:rsidR="005230FD" w:rsidRPr="00F419B2">
              <w:t>Архив сообщений);</w:t>
            </w:r>
          </w:p>
          <w:p w14:paraId="3C0A1319" w14:textId="3D3BEBEF" w:rsidR="005230FD" w:rsidRPr="00F419B2" w:rsidRDefault="00EE5113" w:rsidP="005230FD">
            <w:pPr>
              <w:pStyle w:val="phtablecellleft"/>
            </w:pPr>
            <w:r>
              <w:t>2</w:t>
            </w:r>
            <w:r w:rsidR="005230FD" w:rsidRPr="00F419B2">
              <w:t xml:space="preserve"> у пользователя в архиве отображаются все отправленные сообщения для всех организаций для администратора, и только сообщения, созданные пользователем – для сотрудника;</w:t>
            </w:r>
          </w:p>
          <w:p w14:paraId="698B67F1" w14:textId="5C581C62" w:rsidR="005230FD" w:rsidRPr="00F419B2" w:rsidRDefault="00EE5113" w:rsidP="005230FD">
            <w:pPr>
              <w:pStyle w:val="phtablecellleft"/>
            </w:pPr>
            <w:r>
              <w:t>3</w:t>
            </w:r>
            <w:r w:rsidR="005230FD" w:rsidRPr="00F419B2">
              <w:t xml:space="preserve"> в архиве </w:t>
            </w:r>
            <w:r w:rsidR="00DB1DFC" w:rsidRPr="00F419B2">
              <w:t>«</w:t>
            </w:r>
            <w:r w:rsidR="005230FD" w:rsidRPr="00F419B2">
              <w:t>Массовая отправка сообщений</w:t>
            </w:r>
            <w:r w:rsidR="00DB1DFC" w:rsidRPr="00F419B2">
              <w:t>»</w:t>
            </w:r>
            <w:r w:rsidR="005230FD" w:rsidRPr="00F419B2">
              <w:t xml:space="preserve"> не отображаются кнопки </w:t>
            </w:r>
            <w:r w:rsidR="00DB1DFC" w:rsidRPr="00F419B2">
              <w:t>«</w:t>
            </w:r>
            <w:r w:rsidR="005230FD" w:rsidRPr="00F419B2">
              <w:t>Добавить</w:t>
            </w:r>
            <w:r w:rsidR="00DB1DFC" w:rsidRPr="00F419B2">
              <w:t>»</w:t>
            </w:r>
            <w:r w:rsidR="005230FD" w:rsidRPr="00F419B2">
              <w:t xml:space="preserve">, </w:t>
            </w:r>
            <w:r w:rsidR="00DB1DFC" w:rsidRPr="00F419B2">
              <w:t>«</w:t>
            </w:r>
            <w:r w:rsidR="005230FD" w:rsidRPr="00F419B2">
              <w:t>Изменить</w:t>
            </w:r>
            <w:r w:rsidR="00DB1DFC" w:rsidRPr="00F419B2">
              <w:t>»</w:t>
            </w:r>
            <w:r w:rsidR="005230FD" w:rsidRPr="00F419B2">
              <w:t xml:space="preserve">, </w:t>
            </w:r>
            <w:r w:rsidR="00DB1DFC" w:rsidRPr="00F419B2">
              <w:t>«</w:t>
            </w:r>
            <w:r w:rsidR="005230FD" w:rsidRPr="00F419B2">
              <w:t>Удалить</w:t>
            </w:r>
            <w:r w:rsidR="00DB1DFC" w:rsidRPr="00F419B2">
              <w:t>»</w:t>
            </w:r>
            <w:r w:rsidR="005230FD" w:rsidRPr="00F419B2">
              <w:t>;</w:t>
            </w:r>
          </w:p>
          <w:p w14:paraId="241F7BCB" w14:textId="7E3FCB59" w:rsidR="005230FD" w:rsidRPr="00F419B2" w:rsidRDefault="00EE5113" w:rsidP="005230FD">
            <w:pPr>
              <w:pStyle w:val="phtablecellleft"/>
            </w:pPr>
            <w:r>
              <w:t>4</w:t>
            </w:r>
            <w:r w:rsidR="005230FD" w:rsidRPr="00F419B2">
              <w:t xml:space="preserve"> в архиве отображаются кнопки </w:t>
            </w:r>
            <w:r w:rsidR="00DB1DFC" w:rsidRPr="00F419B2">
              <w:t>«</w:t>
            </w:r>
            <w:r w:rsidR="005230FD" w:rsidRPr="00F419B2">
              <w:t>Просмотр</w:t>
            </w:r>
            <w:r w:rsidR="00DB1DFC" w:rsidRPr="00F419B2">
              <w:t>»</w:t>
            </w:r>
            <w:r w:rsidR="005230FD" w:rsidRPr="00F419B2">
              <w:t xml:space="preserve"> и </w:t>
            </w:r>
            <w:r w:rsidR="00DB1DFC" w:rsidRPr="00F419B2">
              <w:t>«</w:t>
            </w:r>
            <w:r w:rsidR="005230FD" w:rsidRPr="00F419B2">
              <w:t>Обновить</w:t>
            </w:r>
            <w:r w:rsidR="00DB1DFC" w:rsidRPr="00F419B2">
              <w:t>»</w:t>
            </w:r>
            <w:r w:rsidR="005230FD" w:rsidRPr="00F419B2">
              <w:t>;</w:t>
            </w:r>
          </w:p>
          <w:p w14:paraId="66DCDC28" w14:textId="06FF41E4" w:rsidR="00C92CCC" w:rsidRPr="00F419B2" w:rsidRDefault="00EE5113" w:rsidP="005230FD">
            <w:pPr>
              <w:pStyle w:val="phtablecellleft"/>
            </w:pPr>
            <w:r>
              <w:t>5</w:t>
            </w:r>
            <w:r w:rsidR="005230FD" w:rsidRPr="00F419B2">
              <w:t xml:space="preserve"> при двойном нажатии мыши по строке архива открывается окно </w:t>
            </w:r>
            <w:r w:rsidR="00DB1DFC" w:rsidRPr="00F419B2">
              <w:t>«</w:t>
            </w:r>
            <w:r w:rsidR="005230FD" w:rsidRPr="00F419B2">
              <w:t>Массовое сообщение: Просмотр</w:t>
            </w:r>
            <w:r w:rsidR="00DB1DFC" w:rsidRPr="00F419B2">
              <w:t>»</w:t>
            </w:r>
            <w:r w:rsidR="005230FD" w:rsidRPr="00F419B2">
              <w:t xml:space="preserve">, в окне отображается кнопка </w:t>
            </w:r>
            <w:r w:rsidR="00DB1DFC" w:rsidRPr="00F419B2">
              <w:t>«</w:t>
            </w:r>
            <w:r w:rsidR="005230FD" w:rsidRPr="00F419B2">
              <w:t>Закрыть</w:t>
            </w:r>
            <w:r w:rsidR="00DB1DFC" w:rsidRPr="00F419B2">
              <w:t>»</w:t>
            </w:r>
          </w:p>
        </w:tc>
      </w:tr>
      <w:tr w:rsidR="00C92CCC" w:rsidRPr="00F419B2" w14:paraId="0D0DB8F9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6227C4B" w14:textId="77777777" w:rsidR="00C92CCC" w:rsidRPr="00F419B2" w:rsidRDefault="00C92CCC" w:rsidP="00217B4D">
            <w:pPr>
              <w:pStyle w:val="phtablecellleft"/>
            </w:pPr>
            <w:r w:rsidRPr="00F419B2">
              <w:lastRenderedPageBreak/>
              <w:t>Пуск</w:t>
            </w:r>
            <w:r w:rsidR="00861B4E" w:rsidRPr="00F419B2">
              <w:t>/</w:t>
            </w:r>
            <w:r w:rsidRPr="00F419B2">
              <w:t>А</w:t>
            </w:r>
            <w:r w:rsidR="00861B4E" w:rsidRPr="00F419B2">
              <w:t>дминистрирование/</w:t>
            </w:r>
            <w:r w:rsidR="007A3DE0" w:rsidRPr="00F419B2">
              <w:t>Массовое оповещение пользователей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407106D" w14:textId="77777777" w:rsidR="00C92CCC" w:rsidRPr="00F419B2" w:rsidRDefault="00C92CCC" w:rsidP="00217B4D">
            <w:pPr>
              <w:pStyle w:val="phtablecellleft"/>
            </w:pPr>
            <w:r w:rsidRPr="00F419B2">
              <w:t>Администрирование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E0E14DD" w14:textId="77777777" w:rsidR="00C92CCC" w:rsidRPr="00F419B2" w:rsidRDefault="00C92CCC" w:rsidP="00217B4D">
            <w:pPr>
              <w:pStyle w:val="phtablecellleft"/>
            </w:pPr>
            <w:r w:rsidRPr="00F419B2">
              <w:t>Массовая отправка сообщений – Создание копии сообщения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D43585E" w14:textId="77777777" w:rsidR="00C92CCC" w:rsidRPr="00F419B2" w:rsidRDefault="00C92CCC" w:rsidP="00217B4D">
            <w:pPr>
              <w:pStyle w:val="phtablecellleft"/>
            </w:pPr>
            <w:r w:rsidRPr="00F419B2">
              <w:t>Разрешает создание копии сообщения из архива сообщений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BA2188B" w14:textId="5F10014D" w:rsidR="005230FD" w:rsidRPr="00F419B2" w:rsidRDefault="00EE5113" w:rsidP="005230FD">
            <w:pPr>
              <w:pStyle w:val="phtablecellleft"/>
            </w:pPr>
            <w:r>
              <w:t>1</w:t>
            </w:r>
            <w:r w:rsidR="005230FD" w:rsidRPr="00F419B2">
              <w:t xml:space="preserve"> в меню отоб</w:t>
            </w:r>
            <w:r w:rsidR="005861C0" w:rsidRPr="00F419B2">
              <w:t>ражается архив сообщений (Пуск/</w:t>
            </w:r>
            <w:r w:rsidR="005230FD" w:rsidRPr="00F419B2">
              <w:t>Администрировани</w:t>
            </w:r>
            <w:r w:rsidR="005861C0" w:rsidRPr="00F419B2">
              <w:t>е/</w:t>
            </w:r>
            <w:r w:rsidR="005230FD" w:rsidRPr="00F419B2">
              <w:t>Мас</w:t>
            </w:r>
            <w:r w:rsidR="005861C0" w:rsidRPr="00F419B2">
              <w:t>совое оповещение пользователей/</w:t>
            </w:r>
            <w:r w:rsidR="005230FD" w:rsidRPr="00F419B2">
              <w:t>Архив сообщений);</w:t>
            </w:r>
          </w:p>
          <w:p w14:paraId="349452DB" w14:textId="480A1A93" w:rsidR="005230FD" w:rsidRPr="00F419B2" w:rsidRDefault="00EE5113" w:rsidP="005230FD">
            <w:pPr>
              <w:pStyle w:val="phtablecellleft"/>
            </w:pPr>
            <w:r>
              <w:t>2</w:t>
            </w:r>
            <w:r w:rsidR="005230FD" w:rsidRPr="00F419B2">
              <w:t xml:space="preserve"> у пользователя в архиве отображаются все отправленные сообщения для всех организаций для администратора, и только сообщения, созданные пользователем – для сотрудника;</w:t>
            </w:r>
          </w:p>
          <w:p w14:paraId="393B648A" w14:textId="106D7602" w:rsidR="005230FD" w:rsidRPr="00F419B2" w:rsidRDefault="00EE5113" w:rsidP="005230FD">
            <w:pPr>
              <w:pStyle w:val="phtablecellleft"/>
            </w:pPr>
            <w:r>
              <w:t>3</w:t>
            </w:r>
            <w:r w:rsidR="005230FD" w:rsidRPr="00F419B2">
              <w:t xml:space="preserve"> в архиве </w:t>
            </w:r>
            <w:r w:rsidR="00DB1DFC" w:rsidRPr="00F419B2">
              <w:t>«</w:t>
            </w:r>
            <w:r w:rsidR="005230FD" w:rsidRPr="00F419B2">
              <w:t>Массовая отправка сообщений</w:t>
            </w:r>
            <w:r w:rsidR="00DB1DFC" w:rsidRPr="00F419B2">
              <w:t>»</w:t>
            </w:r>
            <w:r w:rsidR="005230FD" w:rsidRPr="00F419B2">
              <w:t xml:space="preserve"> отображаются кнопки </w:t>
            </w:r>
            <w:r w:rsidR="00DB1DFC" w:rsidRPr="00F419B2">
              <w:t>«</w:t>
            </w:r>
            <w:r w:rsidR="005230FD" w:rsidRPr="00F419B2">
              <w:t>Создать копию</w:t>
            </w:r>
            <w:r w:rsidR="00DB1DFC" w:rsidRPr="00F419B2">
              <w:t>»</w:t>
            </w:r>
            <w:r w:rsidR="005230FD" w:rsidRPr="00F419B2">
              <w:t xml:space="preserve">, </w:t>
            </w:r>
            <w:r w:rsidR="00DB1DFC" w:rsidRPr="00F419B2">
              <w:t>«</w:t>
            </w:r>
            <w:r w:rsidR="005230FD" w:rsidRPr="00F419B2">
              <w:t>Обновить</w:t>
            </w:r>
            <w:r w:rsidR="00DB1DFC" w:rsidRPr="00F419B2">
              <w:t>»</w:t>
            </w:r>
            <w:r w:rsidR="005230FD" w:rsidRPr="00F419B2">
              <w:t xml:space="preserve">, </w:t>
            </w:r>
            <w:r w:rsidR="00DB1DFC" w:rsidRPr="00F419B2">
              <w:t>«</w:t>
            </w:r>
            <w:r w:rsidR="005230FD" w:rsidRPr="00F419B2">
              <w:t>Добавить</w:t>
            </w:r>
            <w:r w:rsidR="00DB1DFC" w:rsidRPr="00F419B2">
              <w:t>»</w:t>
            </w:r>
            <w:r w:rsidR="005230FD" w:rsidRPr="00F419B2">
              <w:t>;</w:t>
            </w:r>
          </w:p>
          <w:p w14:paraId="368CD8D3" w14:textId="1D0B407F" w:rsidR="005230FD" w:rsidRPr="00F419B2" w:rsidRDefault="00EE5113" w:rsidP="005230FD">
            <w:pPr>
              <w:pStyle w:val="phtablecellleft"/>
            </w:pPr>
            <w:r>
              <w:t>4</w:t>
            </w:r>
            <w:r w:rsidR="005230FD" w:rsidRPr="00F419B2">
              <w:t xml:space="preserve"> при предоставлении данного права автоматически предоставляется право на разрешения: </w:t>
            </w:r>
            <w:r w:rsidR="00DB1DFC" w:rsidRPr="00F419B2">
              <w:t>«</w:t>
            </w:r>
            <w:r w:rsidR="005230FD" w:rsidRPr="00F419B2">
              <w:t>Массовая отправка сообщений – просмотр архива сообщений</w:t>
            </w:r>
            <w:r w:rsidR="00DB1DFC" w:rsidRPr="00F419B2">
              <w:t>»</w:t>
            </w:r>
            <w:r w:rsidR="005230FD" w:rsidRPr="00F419B2">
              <w:t xml:space="preserve">, </w:t>
            </w:r>
            <w:r w:rsidR="00DB1DFC" w:rsidRPr="00F419B2">
              <w:t>«</w:t>
            </w:r>
            <w:r w:rsidR="005230FD" w:rsidRPr="00F419B2">
              <w:t>Массовая отправка сообщений – Создание сообщений для сотрудников своей и подведомственных организаций</w:t>
            </w:r>
            <w:r w:rsidR="00DB1DFC" w:rsidRPr="00F419B2">
              <w:t>»</w:t>
            </w:r>
            <w:r w:rsidR="005230FD" w:rsidRPr="00F419B2">
              <w:t xml:space="preserve">, </w:t>
            </w:r>
            <w:r w:rsidR="00DB1DFC" w:rsidRPr="00F419B2">
              <w:t>«</w:t>
            </w:r>
            <w:r w:rsidR="005230FD" w:rsidRPr="00F419B2">
              <w:t>Реестры – Сотрудники – Просмотр в своей организации</w:t>
            </w:r>
            <w:r w:rsidR="00DB1DFC" w:rsidRPr="00F419B2">
              <w:t>»</w:t>
            </w:r>
            <w:r w:rsidR="005230FD" w:rsidRPr="00F419B2">
              <w:t>;</w:t>
            </w:r>
          </w:p>
          <w:p w14:paraId="5466F68F" w14:textId="090F35DD" w:rsidR="00C92CCC" w:rsidRPr="00F419B2" w:rsidRDefault="00EE5113" w:rsidP="005230FD">
            <w:pPr>
              <w:pStyle w:val="phtablecellleft"/>
            </w:pPr>
            <w:r>
              <w:t>5</w:t>
            </w:r>
            <w:r w:rsidR="005230FD" w:rsidRPr="00F419B2">
              <w:t xml:space="preserve"> при нажатии кнопки </w:t>
            </w:r>
            <w:r w:rsidR="00DB1DFC" w:rsidRPr="00F419B2">
              <w:t>«</w:t>
            </w:r>
            <w:r w:rsidR="005230FD" w:rsidRPr="00F419B2">
              <w:t>Создать копию</w:t>
            </w:r>
            <w:r w:rsidR="00DB1DFC" w:rsidRPr="00F419B2">
              <w:t>»</w:t>
            </w:r>
            <w:r w:rsidR="005230FD" w:rsidRPr="00F419B2">
              <w:t xml:space="preserve"> открывается окно </w:t>
            </w:r>
            <w:r w:rsidR="00DB1DFC" w:rsidRPr="00F419B2">
              <w:t>«</w:t>
            </w:r>
            <w:r w:rsidR="005230FD" w:rsidRPr="00F419B2">
              <w:t>Создание массового сообщения</w:t>
            </w:r>
            <w:r w:rsidR="00DB1DFC" w:rsidRPr="00F419B2">
              <w:t>»</w:t>
            </w:r>
            <w:r w:rsidR="005230FD" w:rsidRPr="00F419B2">
              <w:t xml:space="preserve">, все поля доступны для редактирования. Отображаются кнопки </w:t>
            </w:r>
            <w:r w:rsidR="00DB1DFC" w:rsidRPr="00F419B2">
              <w:t>«</w:t>
            </w:r>
            <w:r w:rsidR="005230FD" w:rsidRPr="00F419B2">
              <w:t>Добавить администраторов системы</w:t>
            </w:r>
            <w:r w:rsidR="00DB1DFC" w:rsidRPr="00F419B2">
              <w:t>»</w:t>
            </w:r>
            <w:r w:rsidR="005230FD" w:rsidRPr="00F419B2">
              <w:t xml:space="preserve">, </w:t>
            </w:r>
            <w:r w:rsidR="00DB1DFC" w:rsidRPr="00F419B2">
              <w:t>«</w:t>
            </w:r>
            <w:r w:rsidR="005230FD" w:rsidRPr="00F419B2">
              <w:t>Добавить сотрудников</w:t>
            </w:r>
            <w:r w:rsidR="00DB1DFC" w:rsidRPr="00F419B2">
              <w:t>»</w:t>
            </w:r>
            <w:r w:rsidR="005230FD" w:rsidRPr="00F419B2">
              <w:t xml:space="preserve">, </w:t>
            </w:r>
            <w:r w:rsidR="00DB1DFC" w:rsidRPr="00F419B2">
              <w:t>«</w:t>
            </w:r>
            <w:r w:rsidR="005230FD" w:rsidRPr="00F419B2">
              <w:t>Удалить</w:t>
            </w:r>
            <w:r w:rsidR="00DB1DFC" w:rsidRPr="00F419B2">
              <w:t>»</w:t>
            </w:r>
            <w:r w:rsidR="005230FD" w:rsidRPr="00F419B2">
              <w:t xml:space="preserve">. В нижней части экрана отображаются кнопки </w:t>
            </w:r>
            <w:r w:rsidR="00DB1DFC" w:rsidRPr="00F419B2">
              <w:t>«</w:t>
            </w:r>
            <w:r w:rsidR="005230FD" w:rsidRPr="00F419B2">
              <w:t>Отправить</w:t>
            </w:r>
            <w:r w:rsidR="00DB1DFC" w:rsidRPr="00F419B2">
              <w:t>»</w:t>
            </w:r>
            <w:r w:rsidR="005230FD" w:rsidRPr="00F419B2">
              <w:t xml:space="preserve"> и </w:t>
            </w:r>
            <w:r w:rsidR="00DB1DFC" w:rsidRPr="00F419B2">
              <w:t>«</w:t>
            </w:r>
            <w:r w:rsidR="005230FD" w:rsidRPr="00F419B2">
              <w:t>Отмена</w:t>
            </w:r>
            <w:r w:rsidR="00DB1DFC" w:rsidRPr="00F419B2">
              <w:t>»</w:t>
            </w:r>
          </w:p>
        </w:tc>
      </w:tr>
      <w:tr w:rsidR="00C92CCC" w:rsidRPr="00F419B2" w14:paraId="7BCB527E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27DE6F2" w14:textId="77777777" w:rsidR="00C92CCC" w:rsidRPr="00F419B2" w:rsidRDefault="00C92CCC" w:rsidP="00217B4D">
            <w:pPr>
              <w:pStyle w:val="phtablecellleft"/>
            </w:pPr>
            <w:r w:rsidRPr="00F419B2">
              <w:lastRenderedPageBreak/>
              <w:t>Пуск</w:t>
            </w:r>
            <w:r w:rsidR="00861B4E" w:rsidRPr="00F419B2">
              <w:t>/</w:t>
            </w:r>
            <w:r w:rsidRPr="00F419B2">
              <w:t>А</w:t>
            </w:r>
            <w:r w:rsidR="00861B4E" w:rsidRPr="00F419B2">
              <w:t>дминистрирование/</w:t>
            </w:r>
            <w:r w:rsidR="007A3DE0" w:rsidRPr="00F419B2">
              <w:t>Массовое оповещение пользователей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311BE7D" w14:textId="77777777" w:rsidR="00C92CCC" w:rsidRPr="00F419B2" w:rsidRDefault="00C92CCC" w:rsidP="00217B4D">
            <w:pPr>
              <w:pStyle w:val="phtablecellleft"/>
            </w:pPr>
            <w:r w:rsidRPr="00F419B2">
              <w:t>Администрирование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AC57C75" w14:textId="77777777" w:rsidR="00C92CCC" w:rsidRPr="00F419B2" w:rsidRDefault="00C92CCC" w:rsidP="00217B4D">
            <w:pPr>
              <w:pStyle w:val="phtablecellleft"/>
            </w:pPr>
            <w:r w:rsidRPr="00F419B2">
              <w:t>Массовая отправка сообщений – Созданий сообщений для администраторов Системы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5444D12" w14:textId="77777777" w:rsidR="00C92CCC" w:rsidRPr="00F419B2" w:rsidRDefault="00C92CCC" w:rsidP="00217B4D">
            <w:pPr>
              <w:pStyle w:val="phtablecellleft"/>
            </w:pPr>
            <w:r w:rsidRPr="00F419B2">
              <w:t>Право доступа на добавление в список адресатов администраторов Системы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84DB10F" w14:textId="2AD809A6" w:rsidR="005230FD" w:rsidRPr="00F419B2" w:rsidRDefault="00EE5113" w:rsidP="005230FD">
            <w:pPr>
              <w:pStyle w:val="phtablecellleft"/>
            </w:pPr>
            <w:r>
              <w:t>1</w:t>
            </w:r>
            <w:r w:rsidR="005230FD" w:rsidRPr="00F419B2">
              <w:t xml:space="preserve"> в меню отображается пункт </w:t>
            </w:r>
            <w:r w:rsidR="00DB1DFC" w:rsidRPr="00F419B2">
              <w:t>«</w:t>
            </w:r>
            <w:r w:rsidR="005230FD" w:rsidRPr="00F419B2">
              <w:t>Новое сообщение</w:t>
            </w:r>
            <w:r w:rsidR="00DB1DFC" w:rsidRPr="00F419B2">
              <w:t>»</w:t>
            </w:r>
            <w:r w:rsidR="005861C0" w:rsidRPr="00F419B2">
              <w:t xml:space="preserve"> (Пуск/Администрирование/</w:t>
            </w:r>
            <w:r w:rsidR="005230FD" w:rsidRPr="00F419B2">
              <w:t>Мас</w:t>
            </w:r>
            <w:r w:rsidR="005861C0" w:rsidRPr="00F419B2">
              <w:t>совое оповещение пользователей/</w:t>
            </w:r>
            <w:r w:rsidR="005230FD" w:rsidRPr="00F419B2">
              <w:t>Новое сообщение);</w:t>
            </w:r>
          </w:p>
          <w:p w14:paraId="378E80AA" w14:textId="7998E59D" w:rsidR="005230FD" w:rsidRPr="00F419B2" w:rsidRDefault="00EE5113" w:rsidP="005230FD">
            <w:pPr>
              <w:pStyle w:val="phtablecellleft"/>
            </w:pPr>
            <w:r>
              <w:t>2</w:t>
            </w:r>
            <w:r w:rsidR="005230FD" w:rsidRPr="00F419B2">
              <w:t xml:space="preserve"> предоставляется право на открытие окна </w:t>
            </w:r>
            <w:r w:rsidR="00DB1DFC" w:rsidRPr="00F419B2">
              <w:t>«</w:t>
            </w:r>
            <w:r w:rsidR="005230FD" w:rsidRPr="00F419B2">
              <w:t>Создание массового сообщения</w:t>
            </w:r>
            <w:r w:rsidR="00DB1DFC" w:rsidRPr="00F419B2">
              <w:t>»</w:t>
            </w:r>
            <w:r w:rsidR="00C6671C">
              <w:t xml:space="preserve"> – </w:t>
            </w:r>
            <w:r w:rsidR="005230FD" w:rsidRPr="00F419B2">
              <w:t>все поля окна доступны для редактирования;</w:t>
            </w:r>
          </w:p>
          <w:p w14:paraId="70EAC907" w14:textId="0CFA9F86" w:rsidR="005230FD" w:rsidRPr="00F419B2" w:rsidRDefault="00EE5113" w:rsidP="005230FD">
            <w:pPr>
              <w:pStyle w:val="phtablecellleft"/>
            </w:pPr>
            <w:r>
              <w:t>3</w:t>
            </w:r>
            <w:r w:rsidR="005230FD" w:rsidRPr="00F419B2">
              <w:t xml:space="preserve"> в окне </w:t>
            </w:r>
            <w:r w:rsidR="00DB1DFC" w:rsidRPr="00F419B2">
              <w:t>«</w:t>
            </w:r>
            <w:r w:rsidR="005230FD" w:rsidRPr="00F419B2">
              <w:t>Создание массового сообщения</w:t>
            </w:r>
            <w:r w:rsidR="00DB1DFC" w:rsidRPr="00F419B2">
              <w:t>»</w:t>
            </w:r>
            <w:r w:rsidR="005230FD" w:rsidRPr="00F419B2">
              <w:t xml:space="preserve"> доступна кнопка </w:t>
            </w:r>
            <w:r w:rsidR="00DB1DFC" w:rsidRPr="00F419B2">
              <w:t>«</w:t>
            </w:r>
            <w:r w:rsidR="005230FD" w:rsidRPr="00F419B2">
              <w:t>Добавить администраторов системы</w:t>
            </w:r>
            <w:r w:rsidR="00DB1DFC" w:rsidRPr="00F419B2">
              <w:t>»</w:t>
            </w:r>
            <w:r w:rsidR="005230FD" w:rsidRPr="00F419B2">
              <w:t> (при отключении права кнопка скрыта);</w:t>
            </w:r>
          </w:p>
          <w:p w14:paraId="7A2F187C" w14:textId="3E735A43" w:rsidR="00C92CCC" w:rsidRPr="00F419B2" w:rsidRDefault="00CF636F" w:rsidP="005230FD">
            <w:pPr>
              <w:pStyle w:val="phtablecellleft"/>
            </w:pPr>
            <w:r>
              <w:t>4</w:t>
            </w:r>
            <w:r w:rsidR="005230FD" w:rsidRPr="00F419B2">
              <w:t xml:space="preserve"> при предоставлении данного права автоматически предоставляется право на разрешения: </w:t>
            </w:r>
            <w:r w:rsidR="00DB1DFC" w:rsidRPr="00F419B2">
              <w:t>«</w:t>
            </w:r>
            <w:r w:rsidR="005230FD" w:rsidRPr="00F419B2">
              <w:t>Администрирование – Массовая отправка сообщений – Просмотр архива сообщений</w:t>
            </w:r>
            <w:r w:rsidR="00DB1DFC" w:rsidRPr="00F419B2">
              <w:t>»</w:t>
            </w:r>
            <w:r w:rsidR="005230FD" w:rsidRPr="00F419B2">
              <w:t xml:space="preserve">, </w:t>
            </w:r>
            <w:r w:rsidR="00DB1DFC" w:rsidRPr="00F419B2">
              <w:t>«</w:t>
            </w:r>
            <w:r w:rsidR="005230FD" w:rsidRPr="00F419B2">
              <w:t>Реестры – Администраторы – Просмотр реестра</w:t>
            </w:r>
            <w:r w:rsidR="00DB1DFC" w:rsidRPr="00F419B2">
              <w:t>»</w:t>
            </w:r>
          </w:p>
        </w:tc>
      </w:tr>
      <w:tr w:rsidR="00C92CCC" w:rsidRPr="00F419B2" w14:paraId="2F9CC2CB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22898F2" w14:textId="77777777" w:rsidR="00C92CCC" w:rsidRPr="00F419B2" w:rsidRDefault="00C92CCC" w:rsidP="00217B4D">
            <w:pPr>
              <w:pStyle w:val="phtablecellleft"/>
            </w:pPr>
            <w:r w:rsidRPr="00F419B2">
              <w:lastRenderedPageBreak/>
              <w:t>Пуск</w:t>
            </w:r>
            <w:r w:rsidR="00861B4E" w:rsidRPr="00F419B2">
              <w:t>/</w:t>
            </w:r>
            <w:r w:rsidRPr="00F419B2">
              <w:t>А</w:t>
            </w:r>
            <w:r w:rsidR="00861B4E" w:rsidRPr="00F419B2">
              <w:t>дминистрирование/</w:t>
            </w:r>
            <w:r w:rsidR="007A3DE0" w:rsidRPr="00F419B2">
              <w:t>Массовое оповещение пользователей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A80486B" w14:textId="77777777" w:rsidR="00C92CCC" w:rsidRPr="00F419B2" w:rsidRDefault="00C92CCC" w:rsidP="00217B4D">
            <w:pPr>
              <w:pStyle w:val="phtablecellleft"/>
            </w:pPr>
            <w:r w:rsidRPr="00F419B2">
              <w:t>Администрирование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666F5CF" w14:textId="77777777" w:rsidR="00C92CCC" w:rsidRPr="00F419B2" w:rsidRDefault="00C92CCC" w:rsidP="00217B4D">
            <w:pPr>
              <w:pStyle w:val="phtablecellleft"/>
            </w:pPr>
            <w:r w:rsidRPr="00F419B2">
              <w:t>Массовая отправка сообщений – Создание сообщений для всех сотрудников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6F0BDE0" w14:textId="77777777" w:rsidR="00C92CCC" w:rsidRPr="00F419B2" w:rsidRDefault="00C92CCC" w:rsidP="00217B4D">
            <w:pPr>
              <w:pStyle w:val="phtablecellleft"/>
            </w:pPr>
            <w:r w:rsidRPr="00F419B2">
              <w:t>Право доступа на добавление в список адресатов сотрудников любой организации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CB0EC47" w14:textId="0553BE1D" w:rsidR="005230FD" w:rsidRPr="00F419B2" w:rsidRDefault="00EE5113" w:rsidP="005230FD">
            <w:pPr>
              <w:pStyle w:val="phtablecellleft"/>
            </w:pPr>
            <w:r>
              <w:t>1</w:t>
            </w:r>
            <w:r w:rsidR="005230FD" w:rsidRPr="00F419B2">
              <w:t xml:space="preserve"> в меню отображается пункт </w:t>
            </w:r>
            <w:r w:rsidR="00DB1DFC" w:rsidRPr="00F419B2">
              <w:t>«</w:t>
            </w:r>
            <w:r w:rsidR="005230FD" w:rsidRPr="00F419B2">
              <w:t>Новое сообщение</w:t>
            </w:r>
            <w:r w:rsidR="00DB1DFC" w:rsidRPr="00F419B2">
              <w:t>»</w:t>
            </w:r>
            <w:r w:rsidR="00E320A9" w:rsidRPr="00F419B2">
              <w:t xml:space="preserve"> (Пуск/Администрирование/</w:t>
            </w:r>
            <w:r w:rsidR="005230FD" w:rsidRPr="00F419B2">
              <w:t>Массовое опов</w:t>
            </w:r>
            <w:r w:rsidR="00E320A9" w:rsidRPr="00F419B2">
              <w:t>ещение пользователей/</w:t>
            </w:r>
            <w:r w:rsidR="005230FD" w:rsidRPr="00F419B2">
              <w:t>Новое сообщение);</w:t>
            </w:r>
          </w:p>
          <w:p w14:paraId="1C735EF3" w14:textId="77777777" w:rsidR="00C6671C" w:rsidRDefault="00EE5113" w:rsidP="005230FD">
            <w:pPr>
              <w:pStyle w:val="phtablecellleft"/>
            </w:pPr>
            <w:r>
              <w:t>2</w:t>
            </w:r>
            <w:r w:rsidR="005230FD" w:rsidRPr="00F419B2">
              <w:t xml:space="preserve"> предоставляется право на открытие окна </w:t>
            </w:r>
            <w:r w:rsidR="00DB1DFC" w:rsidRPr="00F419B2">
              <w:t>«</w:t>
            </w:r>
            <w:r w:rsidR="005230FD" w:rsidRPr="00F419B2">
              <w:t>Создание массового сообщения</w:t>
            </w:r>
            <w:r w:rsidR="00DB1DFC" w:rsidRPr="00F419B2">
              <w:t>»</w:t>
            </w:r>
            <w:r w:rsidR="00C6671C">
              <w:t xml:space="preserve"> – </w:t>
            </w:r>
            <w:r w:rsidR="005230FD" w:rsidRPr="00F419B2">
              <w:t>все поля окна доступны для редактирования;</w:t>
            </w:r>
          </w:p>
          <w:p w14:paraId="68388F55" w14:textId="70F5B025" w:rsidR="005230FD" w:rsidRPr="00F419B2" w:rsidRDefault="00EE5113" w:rsidP="005230FD">
            <w:pPr>
              <w:pStyle w:val="phtablecellleft"/>
            </w:pPr>
            <w:r>
              <w:t>3</w:t>
            </w:r>
            <w:r w:rsidR="005230FD" w:rsidRPr="00F419B2">
              <w:t xml:space="preserve"> в окне Создание массового сообщения доступна кнопка </w:t>
            </w:r>
            <w:r w:rsidR="00DB1DFC" w:rsidRPr="00F419B2">
              <w:t>«</w:t>
            </w:r>
            <w:r w:rsidR="005230FD" w:rsidRPr="00F419B2">
              <w:t>Добавить сотрудников;</w:t>
            </w:r>
          </w:p>
          <w:p w14:paraId="5CDF9C99" w14:textId="3946C4ED" w:rsidR="005230FD" w:rsidRPr="00F419B2" w:rsidRDefault="00EE5113" w:rsidP="005230FD">
            <w:pPr>
              <w:pStyle w:val="phtablecellleft"/>
            </w:pPr>
            <w:r>
              <w:t>4</w:t>
            </w:r>
            <w:r w:rsidR="005230FD" w:rsidRPr="00F419B2">
              <w:t xml:space="preserve"> при нажатии на кнопку </w:t>
            </w:r>
            <w:r w:rsidR="00DB1DFC" w:rsidRPr="00F419B2">
              <w:t>«</w:t>
            </w:r>
            <w:r w:rsidR="005230FD" w:rsidRPr="00F419B2">
              <w:t>Добавить сотрудников</w:t>
            </w:r>
            <w:r w:rsidR="00DB1DFC" w:rsidRPr="00F419B2">
              <w:t>»</w:t>
            </w:r>
            <w:r w:rsidR="005230FD" w:rsidRPr="00F419B2">
              <w:t xml:space="preserve"> открывается окно </w:t>
            </w:r>
            <w:r w:rsidR="00DB1DFC" w:rsidRPr="00F419B2">
              <w:t>«</w:t>
            </w:r>
            <w:r w:rsidR="005230FD" w:rsidRPr="00F419B2">
              <w:t>Добавление отправителя: Сотрудники</w:t>
            </w:r>
            <w:r w:rsidR="00DB1DFC" w:rsidRPr="00F419B2">
              <w:t>»</w:t>
            </w:r>
            <w:r w:rsidR="005230FD" w:rsidRPr="00F419B2">
              <w:t>, содержащее всех сотрудников;</w:t>
            </w:r>
          </w:p>
          <w:p w14:paraId="098788EE" w14:textId="77777777" w:rsidR="00C92CCC" w:rsidRPr="00F419B2" w:rsidRDefault="005230FD" w:rsidP="005230FD">
            <w:pPr>
              <w:pStyle w:val="phtablecellleft"/>
            </w:pPr>
            <w:r w:rsidRPr="00F419B2">
              <w:t xml:space="preserve">5 при предоставлении данного права автоматически предоставляется право на разрешение </w:t>
            </w:r>
            <w:r w:rsidR="00DB1DFC" w:rsidRPr="00F419B2">
              <w:t>«</w:t>
            </w:r>
            <w:r w:rsidRPr="00F419B2">
              <w:t>Администрирование – Массовая отправка сообщений – Просмотр архива сообщений</w:t>
            </w:r>
            <w:r w:rsidR="00DB1DFC" w:rsidRPr="00F419B2">
              <w:t>»</w:t>
            </w:r>
          </w:p>
        </w:tc>
      </w:tr>
      <w:tr w:rsidR="00C92CCC" w:rsidRPr="00F419B2" w14:paraId="3BFB67B7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BE99F4B" w14:textId="77777777" w:rsidR="00C92CCC" w:rsidRPr="00F419B2" w:rsidRDefault="00C92CCC" w:rsidP="00217B4D">
            <w:pPr>
              <w:pStyle w:val="phtablecellleft"/>
            </w:pPr>
            <w:r w:rsidRPr="00F419B2">
              <w:lastRenderedPageBreak/>
              <w:t>Пуск</w:t>
            </w:r>
            <w:r w:rsidR="00861B4E" w:rsidRPr="00F419B2">
              <w:t>/</w:t>
            </w:r>
            <w:r w:rsidRPr="00F419B2">
              <w:t>А</w:t>
            </w:r>
            <w:r w:rsidR="00861B4E" w:rsidRPr="00F419B2">
              <w:t>дминистрирование/</w:t>
            </w:r>
            <w:r w:rsidR="007A3DE0" w:rsidRPr="00F419B2">
              <w:t>Массовое оповещение пользователей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C90C6E7" w14:textId="77777777" w:rsidR="00C92CCC" w:rsidRPr="00F419B2" w:rsidRDefault="00C92CCC" w:rsidP="00217B4D">
            <w:pPr>
              <w:pStyle w:val="phtablecellleft"/>
            </w:pPr>
            <w:r w:rsidRPr="00F419B2">
              <w:t>Администрирование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92B70C6" w14:textId="77777777" w:rsidR="00C92CCC" w:rsidRPr="00F419B2" w:rsidRDefault="00C92CCC" w:rsidP="00217B4D">
            <w:pPr>
              <w:pStyle w:val="phtablecellleft"/>
            </w:pPr>
            <w:r w:rsidRPr="00F419B2">
              <w:t>Массовая отправка сообщений – Создание сообщений для сотрудников своей и подведомственных организаций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2922223" w14:textId="77777777" w:rsidR="00C92CCC" w:rsidRPr="00F419B2" w:rsidRDefault="00C92CCC" w:rsidP="00217B4D">
            <w:pPr>
              <w:pStyle w:val="phtablecellleft"/>
            </w:pPr>
            <w:r w:rsidRPr="00F419B2">
              <w:t>Право доступа на добавление в список адресатов только сотрудников той же организации, что и организация отправителя, а также подведомственных ей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B347A20" w14:textId="1DAEEC08" w:rsidR="005230FD" w:rsidRPr="00F419B2" w:rsidRDefault="00EE5113" w:rsidP="005230FD">
            <w:pPr>
              <w:pStyle w:val="phtablecellleft"/>
            </w:pPr>
            <w:r>
              <w:t>1</w:t>
            </w:r>
            <w:r w:rsidR="005230FD" w:rsidRPr="00F419B2">
              <w:t xml:space="preserve"> в меню отображается пункт </w:t>
            </w:r>
            <w:r w:rsidR="00DB1DFC" w:rsidRPr="00F419B2">
              <w:t>«</w:t>
            </w:r>
            <w:r w:rsidR="005230FD" w:rsidRPr="00F419B2">
              <w:t>Новое сообщение</w:t>
            </w:r>
            <w:r w:rsidR="00DB1DFC" w:rsidRPr="00F419B2">
              <w:t>»</w:t>
            </w:r>
            <w:r w:rsidR="00E320A9" w:rsidRPr="00F419B2">
              <w:t xml:space="preserve"> (Пуск/Администрирование/</w:t>
            </w:r>
            <w:r w:rsidR="005230FD" w:rsidRPr="00F419B2">
              <w:t>Мас</w:t>
            </w:r>
            <w:r w:rsidR="00E320A9" w:rsidRPr="00F419B2">
              <w:t>совое оповещение пользователей/</w:t>
            </w:r>
            <w:r w:rsidR="005230FD" w:rsidRPr="00F419B2">
              <w:t>Новое сообщение)</w:t>
            </w:r>
            <w:r w:rsidR="00440422">
              <w:t>;</w:t>
            </w:r>
          </w:p>
          <w:p w14:paraId="173DD633" w14:textId="1D96EF12" w:rsidR="005230FD" w:rsidRPr="00F419B2" w:rsidRDefault="00EE5113" w:rsidP="005230FD">
            <w:pPr>
              <w:pStyle w:val="phtablecellleft"/>
            </w:pPr>
            <w:r>
              <w:t>2</w:t>
            </w:r>
            <w:r w:rsidR="005230FD" w:rsidRPr="00F419B2">
              <w:t xml:space="preserve"> предоставляется право на открытие окна </w:t>
            </w:r>
            <w:r w:rsidR="00DB1DFC" w:rsidRPr="00F419B2">
              <w:t>«</w:t>
            </w:r>
            <w:r w:rsidR="005230FD" w:rsidRPr="00F419B2">
              <w:t>Создание массового сообщения</w:t>
            </w:r>
            <w:r w:rsidR="00DB1DFC" w:rsidRPr="00F419B2">
              <w:t>»</w:t>
            </w:r>
            <w:r w:rsidR="00C6671C">
              <w:t xml:space="preserve"> – </w:t>
            </w:r>
            <w:r w:rsidR="005230FD" w:rsidRPr="00F419B2">
              <w:t>все поля окна доступны для редактирования;</w:t>
            </w:r>
          </w:p>
          <w:p w14:paraId="3A4F1B53" w14:textId="40C42D15" w:rsidR="005230FD" w:rsidRPr="00F419B2" w:rsidRDefault="00EE5113" w:rsidP="005230FD">
            <w:pPr>
              <w:pStyle w:val="phtablecellleft"/>
            </w:pPr>
            <w:r>
              <w:t>3</w:t>
            </w:r>
            <w:r w:rsidR="005230FD" w:rsidRPr="00F419B2">
              <w:t xml:space="preserve"> в окне </w:t>
            </w:r>
            <w:r w:rsidR="00DB1DFC" w:rsidRPr="00F419B2">
              <w:t>«</w:t>
            </w:r>
            <w:r w:rsidR="005230FD" w:rsidRPr="00F419B2">
              <w:t>Создание массового сообщения</w:t>
            </w:r>
            <w:r w:rsidR="00DB1DFC" w:rsidRPr="00F419B2">
              <w:t>»</w:t>
            </w:r>
            <w:r w:rsidR="005230FD" w:rsidRPr="00F419B2">
              <w:t xml:space="preserve"> доступна кнопка </w:t>
            </w:r>
            <w:r w:rsidR="00DB1DFC" w:rsidRPr="00F419B2">
              <w:t>«</w:t>
            </w:r>
            <w:r w:rsidR="005230FD" w:rsidRPr="00F419B2">
              <w:t>Добавить сотрудников</w:t>
            </w:r>
            <w:r w:rsidR="00DB1DFC" w:rsidRPr="00F419B2">
              <w:t>»</w:t>
            </w:r>
            <w:r w:rsidR="005230FD" w:rsidRPr="00F419B2">
              <w:t>;</w:t>
            </w:r>
          </w:p>
          <w:p w14:paraId="07D80CDB" w14:textId="116D8C41" w:rsidR="005230FD" w:rsidRPr="00F419B2" w:rsidRDefault="00EE5113" w:rsidP="005230FD">
            <w:pPr>
              <w:pStyle w:val="phtablecellleft"/>
            </w:pPr>
            <w:r>
              <w:t>4</w:t>
            </w:r>
            <w:r w:rsidR="005230FD" w:rsidRPr="00F419B2">
              <w:t xml:space="preserve"> при нажатии на кнопку </w:t>
            </w:r>
            <w:r w:rsidR="00DB1DFC" w:rsidRPr="00F419B2">
              <w:t>«</w:t>
            </w:r>
            <w:r w:rsidR="005230FD" w:rsidRPr="00F419B2">
              <w:t>Добавить сотрудников</w:t>
            </w:r>
            <w:r w:rsidR="00DB1DFC" w:rsidRPr="00F419B2">
              <w:t>»</w:t>
            </w:r>
            <w:r w:rsidR="005230FD" w:rsidRPr="00F419B2">
              <w:t xml:space="preserve"> открывается окно </w:t>
            </w:r>
            <w:r w:rsidR="00DB1DFC" w:rsidRPr="00F419B2">
              <w:t>«</w:t>
            </w:r>
            <w:r w:rsidR="005230FD" w:rsidRPr="00F419B2">
              <w:t>Добавление отправителя: Сотрудники</w:t>
            </w:r>
            <w:r w:rsidR="00DB1DFC" w:rsidRPr="00F419B2">
              <w:t>»</w:t>
            </w:r>
            <w:r w:rsidR="005230FD" w:rsidRPr="00F419B2">
              <w:t>, содержащее только сотрудников, числящихся в той же организации, что и отправитель сообщения, либо в дочерних организациях для организаций отправителя;</w:t>
            </w:r>
          </w:p>
          <w:p w14:paraId="0671EEE6" w14:textId="4925CAFF" w:rsidR="005230FD" w:rsidRPr="00F419B2" w:rsidRDefault="00EE5113" w:rsidP="005230FD">
            <w:pPr>
              <w:pStyle w:val="phtablecellleft"/>
            </w:pPr>
            <w:r>
              <w:t>5</w:t>
            </w:r>
            <w:r w:rsidR="005230FD" w:rsidRPr="00F419B2">
              <w:t xml:space="preserve"> если сотрудник выберет получателей только из своей организации, но у этих сотрудников будут существовать должности в других организациях, то они увидят это сообщение, войдя под этими должностями;</w:t>
            </w:r>
          </w:p>
          <w:p w14:paraId="5BE6B004" w14:textId="77777777" w:rsidR="00C92CCC" w:rsidRPr="00F419B2" w:rsidRDefault="005230FD" w:rsidP="005230FD">
            <w:pPr>
              <w:pStyle w:val="phtablecellleft"/>
            </w:pPr>
            <w:r w:rsidRPr="00F419B2">
              <w:t xml:space="preserve">6 при предоставлении данного права автоматически предоставляется право на разрешения: </w:t>
            </w:r>
            <w:r w:rsidR="00DB1DFC" w:rsidRPr="00F419B2">
              <w:t>«</w:t>
            </w:r>
            <w:r w:rsidRPr="00F419B2">
              <w:t>Администрирование – Массовая отправка сообщений – Просмотр архива сообщений</w:t>
            </w:r>
            <w:r w:rsidR="00DB1DFC" w:rsidRPr="00F419B2">
              <w:t>»</w:t>
            </w:r>
            <w:r w:rsidRPr="00F419B2">
              <w:t xml:space="preserve">, </w:t>
            </w:r>
            <w:r w:rsidR="00DB1DFC" w:rsidRPr="00F419B2">
              <w:t>«</w:t>
            </w:r>
            <w:r w:rsidRPr="00F419B2">
              <w:t>Реестры – Сотрудники – Просмотр в своей организации</w:t>
            </w:r>
            <w:r w:rsidR="00DB1DFC" w:rsidRPr="00F419B2">
              <w:t>»</w:t>
            </w:r>
          </w:p>
        </w:tc>
      </w:tr>
      <w:tr w:rsidR="00C87A2C" w:rsidRPr="00F419B2" w14:paraId="01084C0A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6C69E4A" w14:textId="77777777" w:rsidR="00C87A2C" w:rsidRPr="00F419B2" w:rsidRDefault="00570953" w:rsidP="00C87A2C">
            <w:pPr>
              <w:pStyle w:val="phtablecellleft"/>
            </w:pPr>
            <w:r w:rsidRPr="00F419B2">
              <w:t>Пуск/</w:t>
            </w:r>
            <w:r w:rsidR="00C87A2C" w:rsidRPr="00F419B2">
              <w:t>Администрирование/ Система уведомлений/ Уведомления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CB3494E" w14:textId="77777777" w:rsidR="00C87A2C" w:rsidRPr="00F419B2" w:rsidRDefault="00C87A2C" w:rsidP="00C87A2C">
            <w:pPr>
              <w:pStyle w:val="phtablecellleft"/>
            </w:pPr>
            <w:r w:rsidRPr="00F419B2">
              <w:t>Администрирование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5104008" w14:textId="77777777" w:rsidR="00C87A2C" w:rsidRPr="00F419B2" w:rsidRDefault="00C87A2C" w:rsidP="00C87A2C">
            <w:pPr>
              <w:pStyle w:val="phtablecellleft"/>
            </w:pPr>
            <w:r w:rsidRPr="00F419B2">
              <w:t>Уведомления – Просмотр в своей организации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B752EC6" w14:textId="77777777" w:rsidR="00C87A2C" w:rsidRPr="00F419B2" w:rsidRDefault="00C87A2C" w:rsidP="00570953">
            <w:pPr>
              <w:pStyle w:val="phtablecellleft"/>
            </w:pPr>
            <w:r w:rsidRPr="00F419B2">
              <w:t>Право доступа на просмотр</w:t>
            </w:r>
            <w:r w:rsidR="00570953" w:rsidRPr="00F419B2">
              <w:t xml:space="preserve"> </w:t>
            </w:r>
            <w:r w:rsidRPr="00F419B2">
              <w:t>уведомлений в своей организации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99040CA" w14:textId="71492ECF" w:rsidR="00C87A2C" w:rsidRPr="00F419B2" w:rsidRDefault="00570953" w:rsidP="00570953">
            <w:pPr>
              <w:pStyle w:val="phtablecellleft"/>
            </w:pPr>
            <w:r w:rsidRPr="00F419B2">
              <w:rPr>
                <w:bCs w:val="0"/>
              </w:rPr>
              <w:t>1</w:t>
            </w:r>
            <w:r w:rsidRPr="00F419B2">
              <w:t xml:space="preserve"> о</w:t>
            </w:r>
            <w:r w:rsidR="00C87A2C" w:rsidRPr="00F419B2">
              <w:t>тображается соответствующий пункт меню по указанному пути</w:t>
            </w:r>
            <w:r w:rsidR="00440422">
              <w:t>;</w:t>
            </w:r>
          </w:p>
          <w:p w14:paraId="6E125D92" w14:textId="2ED2BBB3" w:rsidR="00C87A2C" w:rsidRPr="00F419B2" w:rsidRDefault="00EE5113" w:rsidP="00C87A2C">
            <w:pPr>
              <w:pStyle w:val="phtablecellleft"/>
            </w:pPr>
            <w:r>
              <w:t>2</w:t>
            </w:r>
            <w:r w:rsidR="00570953" w:rsidRPr="00F419B2">
              <w:t xml:space="preserve"> в </w:t>
            </w:r>
            <w:r w:rsidR="003D76E5">
              <w:t>разделе</w:t>
            </w:r>
            <w:r w:rsidR="00570953" w:rsidRPr="00F419B2">
              <w:t xml:space="preserve"> скрыта кнопка «</w:t>
            </w:r>
            <w:r w:rsidR="00C87A2C" w:rsidRPr="00F419B2">
              <w:t>Вкл/</w:t>
            </w:r>
            <w:r w:rsidR="00570953" w:rsidRPr="00F419B2">
              <w:t xml:space="preserve"> </w:t>
            </w:r>
            <w:r w:rsidR="00C87A2C" w:rsidRPr="00F419B2">
              <w:t>выкл активность</w:t>
            </w:r>
            <w:r w:rsidR="00570953" w:rsidRPr="00F419B2">
              <w:t>»</w:t>
            </w:r>
            <w:r w:rsidR="00440422">
              <w:t>;</w:t>
            </w:r>
          </w:p>
          <w:p w14:paraId="519CA239" w14:textId="78A8319B" w:rsidR="00C87A2C" w:rsidRPr="00F419B2" w:rsidRDefault="00EE5113" w:rsidP="00C87A2C">
            <w:pPr>
              <w:pStyle w:val="phtablecellleft"/>
            </w:pPr>
            <w:r>
              <w:t>3</w:t>
            </w:r>
            <w:r w:rsidR="00570953" w:rsidRPr="00F419B2">
              <w:t xml:space="preserve"> в</w:t>
            </w:r>
            <w:r w:rsidR="00C87A2C" w:rsidRPr="00F419B2">
              <w:t>се элементы формы просмотра доступны только на чтение</w:t>
            </w:r>
          </w:p>
        </w:tc>
      </w:tr>
      <w:tr w:rsidR="00C87A2C" w:rsidRPr="00F419B2" w14:paraId="221BCAC5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659BB41" w14:textId="77777777" w:rsidR="00C87A2C" w:rsidRPr="00F419B2" w:rsidRDefault="00570953" w:rsidP="00C87A2C">
            <w:pPr>
              <w:pStyle w:val="phtablecellleft"/>
            </w:pPr>
            <w:r w:rsidRPr="00F419B2">
              <w:lastRenderedPageBreak/>
              <w:t>Пуск/</w:t>
            </w:r>
            <w:r w:rsidR="00C87A2C" w:rsidRPr="00F419B2">
              <w:t>Администрирование/ Система уведомлений/ Уведомления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B71791E" w14:textId="77777777" w:rsidR="00C87A2C" w:rsidRPr="00F419B2" w:rsidRDefault="00C87A2C" w:rsidP="00C87A2C">
            <w:pPr>
              <w:pStyle w:val="phtablecellleft"/>
            </w:pPr>
            <w:r w:rsidRPr="00F419B2">
              <w:t>Администрирование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B40444C" w14:textId="77777777" w:rsidR="00C87A2C" w:rsidRPr="00F419B2" w:rsidRDefault="00C87A2C" w:rsidP="00C87A2C">
            <w:pPr>
              <w:pStyle w:val="phtablecellleft"/>
            </w:pPr>
            <w:r w:rsidRPr="00F419B2">
              <w:t>Уведомления – Просмотр в подведомственных организациях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B88EDA1" w14:textId="77777777" w:rsidR="00C87A2C" w:rsidRPr="00F419B2" w:rsidRDefault="00C87A2C" w:rsidP="00C87A2C">
            <w:pPr>
              <w:pStyle w:val="phtablecellleft"/>
            </w:pPr>
            <w:r w:rsidRPr="00F419B2">
              <w:t>Право до</w:t>
            </w:r>
            <w:r w:rsidR="00570953" w:rsidRPr="00F419B2">
              <w:t xml:space="preserve">ступа на просмотр уведомлений в </w:t>
            </w:r>
            <w:r w:rsidRPr="00F419B2">
              <w:t>подведомственной организации к организации сотрудника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F11010C" w14:textId="4B5E0996" w:rsidR="00570953" w:rsidRPr="00F419B2" w:rsidRDefault="00EE5113" w:rsidP="00570953">
            <w:pPr>
              <w:pStyle w:val="phtablecellleft"/>
            </w:pPr>
            <w:r>
              <w:rPr>
                <w:bCs w:val="0"/>
              </w:rPr>
              <w:t>1</w:t>
            </w:r>
            <w:r w:rsidR="00570953" w:rsidRPr="00F419B2">
              <w:t xml:space="preserve"> отображается соответствующий пункт меню по указанному пути</w:t>
            </w:r>
            <w:r w:rsidR="00440422">
              <w:t>;</w:t>
            </w:r>
          </w:p>
          <w:p w14:paraId="0A61EEBF" w14:textId="3EEDA5BA" w:rsidR="00570953" w:rsidRPr="00F419B2" w:rsidRDefault="00EE5113" w:rsidP="00570953">
            <w:pPr>
              <w:pStyle w:val="phtablecellleft"/>
            </w:pPr>
            <w:r>
              <w:t>2</w:t>
            </w:r>
            <w:r w:rsidR="00570953" w:rsidRPr="00F419B2">
              <w:t xml:space="preserve"> в </w:t>
            </w:r>
            <w:r w:rsidR="003D76E5">
              <w:t>разделе</w:t>
            </w:r>
            <w:r w:rsidR="00570953" w:rsidRPr="00F419B2">
              <w:t xml:space="preserve"> скрыта кнопка «Вкл /выкл активность»</w:t>
            </w:r>
            <w:r w:rsidR="00440422">
              <w:t>;</w:t>
            </w:r>
          </w:p>
          <w:p w14:paraId="6A10D081" w14:textId="48566F7F" w:rsidR="00C87A2C" w:rsidRPr="00F419B2" w:rsidRDefault="00EE5113" w:rsidP="00570953">
            <w:pPr>
              <w:pStyle w:val="phtablecellleft"/>
            </w:pPr>
            <w:r>
              <w:t>3</w:t>
            </w:r>
            <w:r w:rsidR="00570953" w:rsidRPr="00F419B2">
              <w:t xml:space="preserve"> все элементы формы просмотра доступны только на чтение</w:t>
            </w:r>
          </w:p>
        </w:tc>
      </w:tr>
      <w:tr w:rsidR="00C87A2C" w:rsidRPr="00F419B2" w14:paraId="770BC0B0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F3E9C3E" w14:textId="77777777" w:rsidR="00C87A2C" w:rsidRPr="00F419B2" w:rsidRDefault="00570953" w:rsidP="00C87A2C">
            <w:pPr>
              <w:pStyle w:val="phtablecellleft"/>
            </w:pPr>
            <w:r w:rsidRPr="00F419B2">
              <w:t>Пуск/</w:t>
            </w:r>
            <w:r w:rsidR="00C87A2C" w:rsidRPr="00F419B2">
              <w:t>Администрирование/ Система уведомлений/ Уведомления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FFCC499" w14:textId="77777777" w:rsidR="00C87A2C" w:rsidRPr="00F419B2" w:rsidRDefault="00C87A2C" w:rsidP="00C87A2C">
            <w:pPr>
              <w:pStyle w:val="phtablecellleft"/>
            </w:pPr>
            <w:r w:rsidRPr="00F419B2">
              <w:t>Администрирование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F0F05C2" w14:textId="77777777" w:rsidR="00C87A2C" w:rsidRPr="00F419B2" w:rsidRDefault="00C87A2C" w:rsidP="00C87A2C">
            <w:pPr>
              <w:pStyle w:val="phtablecellleft"/>
            </w:pPr>
            <w:r w:rsidRPr="00F419B2">
              <w:t>Уведомления – Редактирование в своей организации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E5CDE0F" w14:textId="77777777" w:rsidR="00C87A2C" w:rsidRPr="00F419B2" w:rsidRDefault="00C87A2C" w:rsidP="00570953">
            <w:pPr>
              <w:pStyle w:val="phtablecellleft"/>
            </w:pPr>
            <w:r w:rsidRPr="00F419B2">
              <w:t>Право доступа на</w:t>
            </w:r>
            <w:r w:rsidR="00570953" w:rsidRPr="00F419B2">
              <w:t xml:space="preserve"> </w:t>
            </w:r>
            <w:r w:rsidRPr="00F419B2">
              <w:t>редактирование</w:t>
            </w:r>
            <w:r w:rsidR="00570953" w:rsidRPr="00F419B2">
              <w:t xml:space="preserve"> </w:t>
            </w:r>
            <w:r w:rsidRPr="00F419B2">
              <w:t>уведомлений в своей организации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BBFC595" w14:textId="77777777" w:rsidR="00C87A2C" w:rsidRPr="00F419B2" w:rsidRDefault="00570953" w:rsidP="00570953">
            <w:pPr>
              <w:pStyle w:val="phtablecellleft"/>
            </w:pPr>
            <w:r w:rsidRPr="00F419B2">
              <w:t>О</w:t>
            </w:r>
            <w:r w:rsidR="00C87A2C" w:rsidRPr="00F419B2">
              <w:t xml:space="preserve">тображается кнопка </w:t>
            </w:r>
            <w:r w:rsidRPr="00F419B2">
              <w:t>«</w:t>
            </w:r>
            <w:r w:rsidR="00C87A2C" w:rsidRPr="00F419B2">
              <w:t>Вкл/</w:t>
            </w:r>
            <w:r w:rsidRPr="00F419B2">
              <w:t xml:space="preserve"> </w:t>
            </w:r>
            <w:r w:rsidR="00C87A2C" w:rsidRPr="00F419B2">
              <w:t>выкл активность</w:t>
            </w:r>
            <w:r w:rsidRPr="00F419B2">
              <w:t>»</w:t>
            </w:r>
          </w:p>
        </w:tc>
      </w:tr>
      <w:tr w:rsidR="00C87A2C" w:rsidRPr="00F419B2" w14:paraId="43784963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8EC1ECB" w14:textId="77777777" w:rsidR="00C87A2C" w:rsidRPr="00F419B2" w:rsidRDefault="00C87A2C" w:rsidP="00C87A2C">
            <w:pPr>
              <w:pStyle w:val="phtablecellleft"/>
            </w:pPr>
            <w:r w:rsidRPr="00F419B2">
              <w:t>Пуск/Администрирование/</w:t>
            </w:r>
            <w:r w:rsidR="00570953" w:rsidRPr="00F419B2">
              <w:t xml:space="preserve"> </w:t>
            </w:r>
            <w:r w:rsidRPr="00F419B2">
              <w:t>Система уведомлений/</w:t>
            </w:r>
            <w:r w:rsidR="00570953" w:rsidRPr="00F419B2">
              <w:t xml:space="preserve"> </w:t>
            </w:r>
            <w:r w:rsidRPr="00F419B2">
              <w:t>Уведомления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5661927" w14:textId="77777777" w:rsidR="00C87A2C" w:rsidRPr="00F419B2" w:rsidRDefault="00C87A2C" w:rsidP="00C87A2C">
            <w:pPr>
              <w:pStyle w:val="phtablecellleft"/>
            </w:pPr>
            <w:r w:rsidRPr="00F419B2">
              <w:t>Администрирование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8DFCAFB" w14:textId="77777777" w:rsidR="00C87A2C" w:rsidRPr="00F419B2" w:rsidRDefault="00570953" w:rsidP="00C87A2C">
            <w:pPr>
              <w:pStyle w:val="phtablecellleft"/>
            </w:pPr>
            <w:r w:rsidRPr="00F419B2">
              <w:t xml:space="preserve">Уведомления – </w:t>
            </w:r>
            <w:r w:rsidR="00C87A2C" w:rsidRPr="00F419B2">
              <w:t>Редактирование в подведомственных организациях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C7AC28C" w14:textId="77777777" w:rsidR="00C87A2C" w:rsidRPr="00F419B2" w:rsidRDefault="00C87A2C" w:rsidP="00570953">
            <w:pPr>
              <w:pStyle w:val="phtablecellleft"/>
            </w:pPr>
            <w:r w:rsidRPr="00F419B2">
              <w:t>Право доступа на</w:t>
            </w:r>
            <w:r w:rsidR="00570953" w:rsidRPr="00F419B2">
              <w:t xml:space="preserve"> </w:t>
            </w:r>
            <w:r w:rsidRPr="00F419B2">
              <w:t>редактирование уведомлений в</w:t>
            </w:r>
            <w:r w:rsidR="00570953" w:rsidRPr="00F419B2">
              <w:t xml:space="preserve"> </w:t>
            </w:r>
            <w:r w:rsidRPr="00F419B2">
              <w:t>подведомственной организации к организации сотрудника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C8633A5" w14:textId="77777777" w:rsidR="00C87A2C" w:rsidRPr="00F419B2" w:rsidRDefault="00570953" w:rsidP="00570953">
            <w:pPr>
              <w:pStyle w:val="phtablecellleft"/>
            </w:pPr>
            <w:r w:rsidRPr="00F419B2">
              <w:t>О</w:t>
            </w:r>
            <w:r w:rsidR="00C87A2C" w:rsidRPr="00F419B2">
              <w:t xml:space="preserve">тображается кнопка </w:t>
            </w:r>
            <w:r w:rsidRPr="00F419B2">
              <w:t>«</w:t>
            </w:r>
            <w:r w:rsidR="00C87A2C" w:rsidRPr="00F419B2">
              <w:t>Вкл/</w:t>
            </w:r>
            <w:r w:rsidRPr="00F419B2">
              <w:t xml:space="preserve"> </w:t>
            </w:r>
            <w:r w:rsidR="00C87A2C" w:rsidRPr="00F419B2">
              <w:t>выкл активность</w:t>
            </w:r>
            <w:r w:rsidRPr="00F419B2">
              <w:t>»</w:t>
            </w:r>
          </w:p>
        </w:tc>
      </w:tr>
      <w:tr w:rsidR="00C87A2C" w:rsidRPr="00F419B2" w14:paraId="770948C1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8A42BF6" w14:textId="77777777" w:rsidR="00C87A2C" w:rsidRPr="00F419B2" w:rsidRDefault="00C87A2C" w:rsidP="00570953">
            <w:pPr>
              <w:pStyle w:val="phtablecellleft"/>
            </w:pPr>
            <w:r w:rsidRPr="00F419B2">
              <w:t>Пуск/Администрирование/Система уведомлений/Журнал отправки уведомлений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D3763C5" w14:textId="77777777" w:rsidR="00C87A2C" w:rsidRPr="00F419B2" w:rsidRDefault="00C87A2C" w:rsidP="00570953">
            <w:pPr>
              <w:pStyle w:val="phtablecellleft"/>
            </w:pPr>
            <w:r w:rsidRPr="00F419B2">
              <w:t>Администрирование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0FB4984" w14:textId="77777777" w:rsidR="00C87A2C" w:rsidRPr="00F419B2" w:rsidRDefault="00570953" w:rsidP="00570953">
            <w:pPr>
              <w:pStyle w:val="phtablecellleft"/>
            </w:pPr>
            <w:r w:rsidRPr="00F419B2">
              <w:t xml:space="preserve">Журнал отправки уведомлений – </w:t>
            </w:r>
            <w:r w:rsidR="00C87A2C" w:rsidRPr="00F419B2">
              <w:t>Просмотр в своей организации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3403BB3" w14:textId="77777777" w:rsidR="00C87A2C" w:rsidRPr="00F419B2" w:rsidRDefault="00C87A2C" w:rsidP="000A4674">
            <w:pPr>
              <w:pStyle w:val="phtablecellleft"/>
            </w:pPr>
            <w:r w:rsidRPr="00F419B2">
              <w:t>Право доступа на просмотр</w:t>
            </w:r>
            <w:r w:rsidR="000A4674" w:rsidRPr="00F419B2">
              <w:t xml:space="preserve"> </w:t>
            </w:r>
            <w:r w:rsidRPr="00F419B2">
              <w:t>журнала отправки</w:t>
            </w:r>
            <w:r w:rsidR="000A4674" w:rsidRPr="00F419B2">
              <w:t xml:space="preserve"> </w:t>
            </w:r>
            <w:r w:rsidRPr="00F419B2">
              <w:t>уведомлений в своей организации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23F0755" w14:textId="77777777" w:rsidR="00C87A2C" w:rsidRPr="00F419B2" w:rsidRDefault="00C87A2C" w:rsidP="00570953">
            <w:pPr>
              <w:pStyle w:val="phtablecellleft"/>
            </w:pPr>
            <w:r w:rsidRPr="00F419B2">
              <w:t>Отображается соответствующий пункт меню по указанному пути</w:t>
            </w:r>
          </w:p>
        </w:tc>
      </w:tr>
      <w:tr w:rsidR="00C87A2C" w:rsidRPr="00F419B2" w14:paraId="5F939AED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A38FE23" w14:textId="77777777" w:rsidR="00C87A2C" w:rsidRPr="00F419B2" w:rsidRDefault="00C87A2C" w:rsidP="00570953">
            <w:pPr>
              <w:pStyle w:val="phtablecellleft"/>
            </w:pPr>
            <w:r w:rsidRPr="00F419B2">
              <w:lastRenderedPageBreak/>
              <w:t>Пуск/Администрирование/Система уведомлений/Журнал отправки уведомлений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77A5F74" w14:textId="77777777" w:rsidR="00C87A2C" w:rsidRPr="00F419B2" w:rsidRDefault="00C87A2C" w:rsidP="00570953">
            <w:pPr>
              <w:pStyle w:val="phtablecellleft"/>
            </w:pPr>
            <w:r w:rsidRPr="00F419B2">
              <w:t>Администрирование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CACBDB4" w14:textId="77777777" w:rsidR="00C87A2C" w:rsidRPr="00F419B2" w:rsidRDefault="00570953" w:rsidP="00570953">
            <w:pPr>
              <w:pStyle w:val="phtablecellleft"/>
            </w:pPr>
            <w:r w:rsidRPr="00F419B2">
              <w:t xml:space="preserve">Журнал отправки уведомлений – </w:t>
            </w:r>
            <w:r w:rsidR="00C87A2C" w:rsidRPr="00F419B2">
              <w:t>Просмотр в подведомственной организации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9F6970E" w14:textId="77777777" w:rsidR="00C87A2C" w:rsidRPr="00F419B2" w:rsidRDefault="00C87A2C" w:rsidP="000A4674">
            <w:pPr>
              <w:pStyle w:val="phtablecellleft"/>
            </w:pPr>
            <w:r w:rsidRPr="00F419B2">
              <w:t>Право доступа на просмотр</w:t>
            </w:r>
            <w:r w:rsidR="000A4674" w:rsidRPr="00F419B2">
              <w:t xml:space="preserve"> </w:t>
            </w:r>
            <w:r w:rsidRPr="00F419B2">
              <w:t>журнала отправки</w:t>
            </w:r>
            <w:r w:rsidR="000A4674" w:rsidRPr="00F419B2">
              <w:t xml:space="preserve"> </w:t>
            </w:r>
            <w:r w:rsidRPr="00F419B2">
              <w:t>уведомлений в</w:t>
            </w:r>
            <w:r w:rsidR="000A4674" w:rsidRPr="00F419B2">
              <w:t xml:space="preserve"> </w:t>
            </w:r>
            <w:r w:rsidRPr="00F419B2">
              <w:t>подведомственной организации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40DC6E2" w14:textId="77777777" w:rsidR="00C87A2C" w:rsidRPr="00F419B2" w:rsidRDefault="00C87A2C" w:rsidP="00570953">
            <w:pPr>
              <w:pStyle w:val="phtablecellleft"/>
            </w:pPr>
            <w:r w:rsidRPr="00F419B2">
              <w:t>Отображается соответствующий пункт меню по указанному пути</w:t>
            </w:r>
          </w:p>
        </w:tc>
      </w:tr>
      <w:tr w:rsidR="009D1B5F" w:rsidRPr="00F419B2" w14:paraId="0D5CB614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CAB533C" w14:textId="77777777" w:rsidR="009D1B5F" w:rsidRPr="00F419B2" w:rsidRDefault="009D1B5F" w:rsidP="00CF5DCA">
            <w:pPr>
              <w:pStyle w:val="phtablecellleft"/>
            </w:pPr>
            <w:r w:rsidRPr="00F419B2">
              <w:t>Пуск</w:t>
            </w:r>
            <w:r w:rsidR="00861B4E" w:rsidRPr="00F419B2">
              <w:t>/</w:t>
            </w:r>
            <w:r w:rsidRPr="00F419B2">
              <w:t>А</w:t>
            </w:r>
            <w:r w:rsidR="00CF5DCA" w:rsidRPr="00F419B2">
              <w:t>дминистрирование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3A4F62C" w14:textId="77777777" w:rsidR="009D1B5F" w:rsidRPr="00F419B2" w:rsidRDefault="009D1B5F" w:rsidP="00217B4D">
            <w:pPr>
              <w:pStyle w:val="phtablecellleft"/>
            </w:pPr>
            <w:r w:rsidRPr="00F419B2">
              <w:t>Администрирование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A84B380" w14:textId="77777777" w:rsidR="009D1B5F" w:rsidRPr="00F419B2" w:rsidRDefault="009D1B5F" w:rsidP="00217B4D">
            <w:pPr>
              <w:pStyle w:val="phtablecellleft"/>
            </w:pPr>
            <w:r w:rsidRPr="00F419B2">
              <w:t>Настройки организации – Редактирование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FE71436" w14:textId="77777777" w:rsidR="009D1B5F" w:rsidRPr="00F419B2" w:rsidRDefault="009D1B5F" w:rsidP="00217B4D">
            <w:pPr>
              <w:pStyle w:val="phtablecellleft"/>
            </w:pPr>
            <w:r w:rsidRPr="00F419B2">
              <w:t>Разрешает редактирование настроек организации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EFF25DF" w14:textId="77777777" w:rsidR="009D1B5F" w:rsidRPr="00F419B2" w:rsidRDefault="009D1B5F" w:rsidP="000F1475">
            <w:pPr>
              <w:pStyle w:val="phtablecellleft"/>
            </w:pPr>
          </w:p>
        </w:tc>
      </w:tr>
      <w:tr w:rsidR="009D1B5F" w:rsidRPr="00F419B2" w14:paraId="734A122B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8C1DD7B" w14:textId="77777777" w:rsidR="009D1B5F" w:rsidRPr="00F419B2" w:rsidRDefault="009D1B5F" w:rsidP="00217B4D">
            <w:pPr>
              <w:pStyle w:val="phtablecellleft"/>
            </w:pPr>
            <w:r w:rsidRPr="00F419B2">
              <w:t>Пуск</w:t>
            </w:r>
            <w:r w:rsidR="00861B4E" w:rsidRPr="00F419B2">
              <w:t>/</w:t>
            </w:r>
            <w:r w:rsidRPr="00F419B2">
              <w:t>А</w:t>
            </w:r>
            <w:r w:rsidR="00861B4E" w:rsidRPr="00F419B2">
              <w:t>дминистрирование/</w:t>
            </w:r>
            <w:r w:rsidR="007A3DE0" w:rsidRPr="00F419B2">
              <w:t>Настройки приложения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05A84B7" w14:textId="77777777" w:rsidR="009D1B5F" w:rsidRPr="00F419B2" w:rsidRDefault="009D1B5F" w:rsidP="00217B4D">
            <w:pPr>
              <w:pStyle w:val="phtablecellleft"/>
            </w:pPr>
            <w:r w:rsidRPr="00F419B2">
              <w:t>Администрирование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BA20978" w14:textId="77777777" w:rsidR="009D1B5F" w:rsidRPr="00F419B2" w:rsidRDefault="009D1B5F" w:rsidP="00217B4D">
            <w:pPr>
              <w:pStyle w:val="phtablecellleft"/>
            </w:pPr>
            <w:r w:rsidRPr="00F419B2">
              <w:t>Настройки приложения – Изменение настроек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25201C9" w14:textId="77777777" w:rsidR="009D1B5F" w:rsidRPr="00F419B2" w:rsidRDefault="009D1B5F" w:rsidP="00217B4D">
            <w:pPr>
              <w:pStyle w:val="phtablecellleft"/>
            </w:pPr>
            <w:r w:rsidRPr="00F419B2">
              <w:t>Разрешает изменение настроек приложения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F1B3EEF" w14:textId="77777777" w:rsidR="009D1B5F" w:rsidRPr="00F419B2" w:rsidRDefault="009D1B5F" w:rsidP="000F1475">
            <w:pPr>
              <w:pStyle w:val="phtablecellleft"/>
            </w:pPr>
          </w:p>
        </w:tc>
      </w:tr>
      <w:tr w:rsidR="009D1B5F" w:rsidRPr="00F419B2" w14:paraId="19670F18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BA7E711" w14:textId="77777777" w:rsidR="009D1B5F" w:rsidRPr="00F419B2" w:rsidRDefault="009D1B5F" w:rsidP="00217B4D">
            <w:pPr>
              <w:pStyle w:val="phtablecellleft"/>
            </w:pPr>
            <w:r w:rsidRPr="00F419B2">
              <w:t>Пуск</w:t>
            </w:r>
            <w:r w:rsidR="00861B4E" w:rsidRPr="00F419B2">
              <w:t>/</w:t>
            </w:r>
            <w:r w:rsidR="00CF5DCA" w:rsidRPr="00F419B2">
              <w:t>О системе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358634B" w14:textId="77777777" w:rsidR="009D1B5F" w:rsidRPr="00F419B2" w:rsidRDefault="009D1B5F" w:rsidP="00217B4D">
            <w:pPr>
              <w:pStyle w:val="phtablecellleft"/>
            </w:pPr>
            <w:r w:rsidRPr="00F419B2">
              <w:t>Администрирование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0E638A6" w14:textId="77777777" w:rsidR="009D1B5F" w:rsidRPr="00F419B2" w:rsidRDefault="009D1B5F" w:rsidP="00217B4D">
            <w:pPr>
              <w:pStyle w:val="phtablecellleft"/>
            </w:pPr>
            <w:r w:rsidRPr="00F419B2">
              <w:t>Окно о системе – доступ к системной информации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B17EA48" w14:textId="77777777" w:rsidR="009D1B5F" w:rsidRPr="00F419B2" w:rsidRDefault="009D1B5F" w:rsidP="00217B4D">
            <w:pPr>
              <w:pStyle w:val="phtablecellleft"/>
            </w:pPr>
            <w:r w:rsidRPr="00F419B2">
              <w:t xml:space="preserve">Разрешает просмотр информации о Системе (вкладки </w:t>
            </w:r>
            <w:r w:rsidR="00DB1DFC" w:rsidRPr="00F419B2">
              <w:t>«</w:t>
            </w:r>
            <w:r w:rsidRPr="00F419B2">
              <w:t>Установленные пакеты</w:t>
            </w:r>
            <w:r w:rsidR="00DB1DFC" w:rsidRPr="00F419B2">
              <w:t>»</w:t>
            </w:r>
            <w:r w:rsidRPr="00F419B2">
              <w:t xml:space="preserve"> и </w:t>
            </w:r>
            <w:r w:rsidR="00DB1DFC" w:rsidRPr="00F419B2">
              <w:t>«</w:t>
            </w:r>
            <w:r w:rsidRPr="00F419B2">
              <w:t>Плагины</w:t>
            </w:r>
            <w:r w:rsidR="00DB1DFC" w:rsidRPr="00F419B2">
              <w:t>»</w:t>
            </w:r>
            <w:r w:rsidRPr="00F419B2">
              <w:t xml:space="preserve"> в окне </w:t>
            </w:r>
            <w:r w:rsidR="00DB1DFC" w:rsidRPr="00F419B2">
              <w:t>«</w:t>
            </w:r>
            <w:r w:rsidRPr="00F419B2">
              <w:t>О системе</w:t>
            </w:r>
            <w:r w:rsidR="00DB1DFC" w:rsidRPr="00F419B2">
              <w:t>»</w:t>
            </w:r>
            <w:r w:rsidRPr="00F419B2">
              <w:t>)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F83ABEB" w14:textId="77777777" w:rsidR="009D1B5F" w:rsidRPr="00F419B2" w:rsidRDefault="009D1B5F" w:rsidP="000F1475">
            <w:pPr>
              <w:pStyle w:val="phtablecellleft"/>
            </w:pPr>
          </w:p>
        </w:tc>
      </w:tr>
      <w:tr w:rsidR="009D1B5F" w:rsidRPr="00F419B2" w14:paraId="104CD941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1BAD274" w14:textId="77777777" w:rsidR="009D1B5F" w:rsidRPr="00F419B2" w:rsidRDefault="009D1B5F" w:rsidP="00217B4D">
            <w:pPr>
              <w:pStyle w:val="phtablecellleft"/>
            </w:pPr>
            <w:r w:rsidRPr="00F419B2">
              <w:t>Пуск</w:t>
            </w:r>
            <w:r w:rsidR="00861B4E" w:rsidRPr="00F419B2">
              <w:t>/</w:t>
            </w:r>
            <w:r w:rsidR="00CF5DCA" w:rsidRPr="00F419B2">
              <w:t>О системе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728719A" w14:textId="77777777" w:rsidR="009D1B5F" w:rsidRPr="00F419B2" w:rsidRDefault="009D1B5F" w:rsidP="00217B4D">
            <w:pPr>
              <w:pStyle w:val="phtablecellleft"/>
            </w:pPr>
            <w:r w:rsidRPr="00F419B2">
              <w:t>Администрирование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59AE309" w14:textId="77777777" w:rsidR="009D1B5F" w:rsidRPr="00F419B2" w:rsidRDefault="009D1B5F" w:rsidP="00217B4D">
            <w:pPr>
              <w:pStyle w:val="phtablecellleft"/>
            </w:pPr>
            <w:r w:rsidRPr="00F419B2">
              <w:t>Окно о системе – Просмотр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2048BB1" w14:textId="77777777" w:rsidR="009D1B5F" w:rsidRPr="00F419B2" w:rsidRDefault="009D1B5F" w:rsidP="00217B4D">
            <w:pPr>
              <w:pStyle w:val="phtablecellleft"/>
            </w:pPr>
            <w:r w:rsidRPr="00F419B2">
              <w:t xml:space="preserve">Разрешает просмотр информации о Системе в окне </w:t>
            </w:r>
            <w:r w:rsidR="00DB1DFC" w:rsidRPr="00F419B2">
              <w:t>«</w:t>
            </w:r>
            <w:r w:rsidRPr="00F419B2">
              <w:t>О системе</w:t>
            </w:r>
            <w:r w:rsidR="00DB1DFC" w:rsidRPr="00F419B2">
              <w:t>»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36FBA5A" w14:textId="77777777" w:rsidR="009D1B5F" w:rsidRPr="00F419B2" w:rsidRDefault="0068732E" w:rsidP="000F1475">
            <w:pPr>
              <w:pStyle w:val="phtablecellleft"/>
            </w:pPr>
            <w:r w:rsidRPr="00F419B2">
              <w:t>Отображается соответствующий пункт меню по указанному пути</w:t>
            </w:r>
          </w:p>
        </w:tc>
      </w:tr>
      <w:tr w:rsidR="009D1B5F" w:rsidRPr="00F419B2" w14:paraId="2A353E52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F373BD2" w14:textId="77777777" w:rsidR="009D1B5F" w:rsidRPr="00F419B2" w:rsidRDefault="009D1B5F" w:rsidP="00217B4D">
            <w:pPr>
              <w:pStyle w:val="phtablecellleft"/>
            </w:pPr>
            <w:r w:rsidRPr="00F419B2">
              <w:t>Пуск</w:t>
            </w:r>
            <w:r w:rsidR="00861B4E" w:rsidRPr="00F419B2">
              <w:t>/</w:t>
            </w:r>
            <w:r w:rsidR="00CF5DCA" w:rsidRPr="00F419B2">
              <w:t>О системе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4FEE3BF" w14:textId="77777777" w:rsidR="009D1B5F" w:rsidRPr="00F419B2" w:rsidRDefault="009D1B5F" w:rsidP="00217B4D">
            <w:pPr>
              <w:pStyle w:val="phtablecellleft"/>
            </w:pPr>
            <w:r w:rsidRPr="00F419B2">
              <w:t>Администрирование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173E4FD" w14:textId="77777777" w:rsidR="009D1B5F" w:rsidRPr="00F419B2" w:rsidRDefault="009D1B5F" w:rsidP="00217B4D">
            <w:pPr>
              <w:pStyle w:val="phtablecellleft"/>
            </w:pPr>
            <w:r w:rsidRPr="00F419B2">
              <w:t>Окно о системе – Просмотр виджета лицензии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6248624" w14:textId="77777777" w:rsidR="009D1B5F" w:rsidRPr="00F419B2" w:rsidRDefault="009D1B5F" w:rsidP="00217B4D">
            <w:pPr>
              <w:pStyle w:val="phtablecellleft"/>
            </w:pPr>
            <w:r w:rsidRPr="00F419B2">
              <w:t>Разрешает просмотр информации о лицензии на рабочем столе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23AF0D1" w14:textId="77777777" w:rsidR="009D1B5F" w:rsidRPr="00F419B2" w:rsidRDefault="00A841E5" w:rsidP="000F1475">
            <w:pPr>
              <w:pStyle w:val="phtablecellleft"/>
            </w:pPr>
            <w:r w:rsidRPr="00F419B2">
              <w:t xml:space="preserve">На рабочем столе в виджете отображается группа </w:t>
            </w:r>
            <w:r w:rsidR="00DB1DFC" w:rsidRPr="00F419B2">
              <w:t>«</w:t>
            </w:r>
            <w:r w:rsidRPr="00F419B2">
              <w:t>Информация о лицензии</w:t>
            </w:r>
            <w:r w:rsidR="00DB1DFC" w:rsidRPr="00F419B2">
              <w:t>»</w:t>
            </w:r>
          </w:p>
        </w:tc>
      </w:tr>
      <w:tr w:rsidR="009D1B5F" w:rsidRPr="00F419B2" w14:paraId="027387F8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7A492B4" w14:textId="77777777" w:rsidR="009D1B5F" w:rsidRPr="00F419B2" w:rsidRDefault="00CF0557" w:rsidP="00217B4D">
            <w:pPr>
              <w:pStyle w:val="phtablecellleft"/>
            </w:pPr>
            <w:r w:rsidRPr="00F419B2">
              <w:lastRenderedPageBreak/>
              <w:t>Пуск</w:t>
            </w:r>
            <w:r w:rsidR="00861B4E" w:rsidRPr="00F419B2">
              <w:t>/Реестры/</w:t>
            </w:r>
            <w:r w:rsidR="000A4674" w:rsidRPr="00F419B2">
              <w:t xml:space="preserve"> </w:t>
            </w:r>
            <w:r w:rsidRPr="00F419B2">
              <w:t>Организации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F9CD5BC" w14:textId="77777777" w:rsidR="009D1B5F" w:rsidRPr="00F419B2" w:rsidRDefault="00DB412C" w:rsidP="00217B4D">
            <w:pPr>
              <w:pStyle w:val="phtablecellleft"/>
            </w:pPr>
            <w:r w:rsidRPr="00F419B2">
              <w:t>Реестры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EC07F0A" w14:textId="77777777" w:rsidR="009D1B5F" w:rsidRPr="00F419B2" w:rsidRDefault="009D1B5F" w:rsidP="00217B4D">
            <w:pPr>
              <w:pStyle w:val="phtablecellleft"/>
            </w:pPr>
            <w:r w:rsidRPr="00F419B2">
              <w:t>Организация – Изменение иерархии организаций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9D67221" w14:textId="77777777" w:rsidR="009D1B5F" w:rsidRPr="00F419B2" w:rsidRDefault="009D1B5F" w:rsidP="00217B4D">
            <w:pPr>
              <w:pStyle w:val="phtablecellleft"/>
            </w:pPr>
            <w:r w:rsidRPr="00F419B2">
              <w:t>Разрешает изменение иерархии организаций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2E5517B" w14:textId="77777777" w:rsidR="009D1B5F" w:rsidRPr="00F419B2" w:rsidRDefault="009D1B5F" w:rsidP="000F1475">
            <w:pPr>
              <w:pStyle w:val="phtablecellleft"/>
            </w:pPr>
          </w:p>
        </w:tc>
      </w:tr>
      <w:tr w:rsidR="00CF0557" w:rsidRPr="00F419B2" w14:paraId="53D5DEC9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533F5FC" w14:textId="77777777" w:rsidR="00CF0557" w:rsidRPr="00F419B2" w:rsidRDefault="00861B4E" w:rsidP="00217B4D">
            <w:pPr>
              <w:pStyle w:val="phtablecellleft"/>
            </w:pPr>
            <w:r w:rsidRPr="00F419B2">
              <w:t>Пуск/Реестры/</w:t>
            </w:r>
            <w:r w:rsidR="000A4674" w:rsidRPr="00F419B2">
              <w:t xml:space="preserve"> </w:t>
            </w:r>
            <w:r w:rsidR="00CF0557" w:rsidRPr="00F419B2">
              <w:t>Организации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5708390" w14:textId="77777777" w:rsidR="00CF0557" w:rsidRPr="00F419B2" w:rsidRDefault="00DB412C" w:rsidP="00217B4D">
            <w:pPr>
              <w:pStyle w:val="phtablecellleft"/>
            </w:pPr>
            <w:r w:rsidRPr="00F419B2">
              <w:t>Реестры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87412F0" w14:textId="77777777" w:rsidR="00CF0557" w:rsidRPr="00F419B2" w:rsidRDefault="00CF0557" w:rsidP="00217B4D">
            <w:pPr>
              <w:pStyle w:val="phtablecellleft"/>
            </w:pPr>
            <w:r w:rsidRPr="00F419B2">
              <w:t>Организация – Не отправлять в Контингент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807630A" w14:textId="77777777" w:rsidR="00CF0557" w:rsidRPr="00F419B2" w:rsidRDefault="00CF0557" w:rsidP="00217B4D">
            <w:pPr>
              <w:pStyle w:val="phtablecellleft"/>
            </w:pPr>
            <w:r w:rsidRPr="00F419B2">
              <w:t>Разрешает изменять отправку данных в Контингент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E6F7F60" w14:textId="777CA3A0" w:rsidR="00CF0557" w:rsidRPr="00F419B2" w:rsidRDefault="00CF0557" w:rsidP="003C74C4">
            <w:pPr>
              <w:pStyle w:val="phtablecellleft"/>
            </w:pPr>
            <w:r w:rsidRPr="00F419B2">
              <w:t xml:space="preserve">1 отображается </w:t>
            </w:r>
            <w:r w:rsidR="004D4821">
              <w:t>параметр</w:t>
            </w:r>
            <w:r w:rsidRPr="00F419B2">
              <w:t xml:space="preserve"> «Не отправлять данные в Контингент» в карточке организации, пользователь может изменять значение </w:t>
            </w:r>
            <w:r w:rsidR="004D4821">
              <w:t>параметра</w:t>
            </w:r>
            <w:r w:rsidRPr="00F419B2">
              <w:t>;</w:t>
            </w:r>
          </w:p>
          <w:p w14:paraId="267672BF" w14:textId="2C511527" w:rsidR="00CF0557" w:rsidRPr="00F419B2" w:rsidRDefault="00CF0557" w:rsidP="003C74C4">
            <w:pPr>
              <w:pStyle w:val="phtablecellleft"/>
            </w:pPr>
            <w:r w:rsidRPr="00F419B2">
              <w:t xml:space="preserve">2 по умолчанию это право отключено, и пользователям не дается право на изменение состояния данных </w:t>
            </w:r>
            <w:r w:rsidR="004D4821">
              <w:t>параметров</w:t>
            </w:r>
            <w:r w:rsidRPr="00F419B2">
              <w:t>;</w:t>
            </w:r>
          </w:p>
          <w:p w14:paraId="291CE04E" w14:textId="77777777" w:rsidR="00CF0557" w:rsidRPr="00F419B2" w:rsidRDefault="00CF0557" w:rsidP="003C74C4">
            <w:pPr>
              <w:pStyle w:val="phtablecellleft"/>
            </w:pPr>
            <w:r w:rsidRPr="00F419B2">
              <w:t>3 при отсутствии права чек-бокс скрыт</w:t>
            </w:r>
          </w:p>
        </w:tc>
      </w:tr>
      <w:tr w:rsidR="00CF0557" w:rsidRPr="00F419B2" w14:paraId="0AA59175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ED0A5AD" w14:textId="77777777" w:rsidR="00CF0557" w:rsidRPr="00F419B2" w:rsidRDefault="00861B4E" w:rsidP="00217B4D">
            <w:pPr>
              <w:pStyle w:val="phtablecellleft"/>
            </w:pPr>
            <w:r w:rsidRPr="00F419B2">
              <w:t>Пуск/Реестры/</w:t>
            </w:r>
            <w:r w:rsidR="000A4674" w:rsidRPr="00F419B2">
              <w:t xml:space="preserve"> </w:t>
            </w:r>
            <w:r w:rsidR="00CF0557" w:rsidRPr="00F419B2">
              <w:t>Организации</w:t>
            </w:r>
            <w:r w:rsidR="000A4674" w:rsidRPr="00F419B2">
              <w:t xml:space="preserve"> 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570C3D3" w14:textId="77777777" w:rsidR="00CF0557" w:rsidRPr="00F419B2" w:rsidRDefault="00DB412C" w:rsidP="00217B4D">
            <w:pPr>
              <w:pStyle w:val="phtablecellleft"/>
            </w:pPr>
            <w:r w:rsidRPr="00F419B2">
              <w:t>Реестры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21557A9" w14:textId="77777777" w:rsidR="00CF0557" w:rsidRPr="00F419B2" w:rsidRDefault="00CF0557" w:rsidP="00217B4D">
            <w:pPr>
              <w:pStyle w:val="phtablecellleft"/>
            </w:pPr>
            <w:r w:rsidRPr="00F419B2">
              <w:t>Организация – Просмотр всех организаций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7D0B859" w14:textId="77777777" w:rsidR="00CF0557" w:rsidRPr="00F419B2" w:rsidRDefault="00CF0557" w:rsidP="00217B4D">
            <w:pPr>
              <w:pStyle w:val="phtablecellleft"/>
            </w:pPr>
            <w:r w:rsidRPr="00F419B2">
              <w:t>Разрешает просмотр данных всех организаций Системы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D3D12E3" w14:textId="24781053" w:rsidR="00CF0557" w:rsidRPr="00F419B2" w:rsidRDefault="00CF0557" w:rsidP="00A841E5">
            <w:pPr>
              <w:pStyle w:val="phtablecellleft"/>
            </w:pPr>
            <w:r w:rsidRPr="00F419B2">
              <w:t xml:space="preserve">1 на рабочем столе </w:t>
            </w:r>
            <w:r w:rsidR="00592A9F">
              <w:t>появится</w:t>
            </w:r>
            <w:r w:rsidRPr="00F419B2">
              <w:t xml:space="preserve"> ярлык «Организация» с правом на просмотр всех организаций Системы, в меню «Пуск» </w:t>
            </w:r>
            <w:r w:rsidR="00592A9F">
              <w:t>отобразится</w:t>
            </w:r>
            <w:r w:rsidRPr="00F419B2">
              <w:t xml:space="preserve"> реестр «Организация»;</w:t>
            </w:r>
          </w:p>
          <w:p w14:paraId="1B0A5F2A" w14:textId="4C946938" w:rsidR="00CF0557" w:rsidRPr="00F419B2" w:rsidRDefault="00CF0557" w:rsidP="00A841E5">
            <w:pPr>
              <w:pStyle w:val="phtablecellleft"/>
            </w:pPr>
            <w:r w:rsidRPr="00F419B2">
              <w:t xml:space="preserve">2 при открытии реестра организаций в нем не </w:t>
            </w:r>
            <w:r w:rsidR="00592A9F">
              <w:t>отображаются</w:t>
            </w:r>
            <w:r w:rsidRPr="00F419B2">
              <w:t xml:space="preserve"> кнопки «Добавить», «Изменить», «Удалить». Вместо этих кнопок отобража</w:t>
            </w:r>
            <w:r w:rsidR="00592A9F">
              <w:t>е</w:t>
            </w:r>
            <w:r w:rsidRPr="00F419B2">
              <w:t>тся кнопка «Просмотр» и кнопка «Обновить»;</w:t>
            </w:r>
          </w:p>
          <w:p w14:paraId="77F199C8" w14:textId="46007F27" w:rsidR="00CF0557" w:rsidRPr="00F419B2" w:rsidRDefault="00CF0557" w:rsidP="00366162">
            <w:pPr>
              <w:pStyle w:val="phtablecellleft"/>
            </w:pPr>
            <w:r w:rsidRPr="00F419B2">
              <w:t xml:space="preserve">3 при двойном </w:t>
            </w:r>
            <w:r w:rsidR="00366162">
              <w:t>нажатии</w:t>
            </w:r>
            <w:r w:rsidR="00366162" w:rsidRPr="00F419B2">
              <w:t xml:space="preserve"> </w:t>
            </w:r>
            <w:r w:rsidRPr="00F419B2">
              <w:t xml:space="preserve">мыши на строке таблицы или при нажатии на кнопку «Просмотр» </w:t>
            </w:r>
            <w:r w:rsidR="00592A9F">
              <w:t>открывается</w:t>
            </w:r>
            <w:r w:rsidRPr="00F419B2">
              <w:t xml:space="preserve"> организация на просмотр. При этом в карточке организации </w:t>
            </w:r>
            <w:r w:rsidR="00592A9F">
              <w:t>нет</w:t>
            </w:r>
            <w:r w:rsidRPr="00F419B2">
              <w:t xml:space="preserve"> кнопки «Сохранить», только кнопка «Отмена»</w:t>
            </w:r>
          </w:p>
        </w:tc>
      </w:tr>
      <w:tr w:rsidR="009D1B5F" w:rsidRPr="00F419B2" w14:paraId="7B82C5EA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CC9FC77" w14:textId="77777777" w:rsidR="009D1B5F" w:rsidRPr="00F419B2" w:rsidRDefault="00CF0557" w:rsidP="00217B4D">
            <w:pPr>
              <w:pStyle w:val="phtablecellleft"/>
            </w:pPr>
            <w:r w:rsidRPr="00F419B2">
              <w:lastRenderedPageBreak/>
              <w:t>Пуск</w:t>
            </w:r>
            <w:r w:rsidR="00861B4E" w:rsidRPr="00F419B2">
              <w:t>/Реестры/</w:t>
            </w:r>
            <w:r w:rsidR="000A4674" w:rsidRPr="00F419B2">
              <w:t xml:space="preserve"> </w:t>
            </w:r>
            <w:r w:rsidRPr="00F419B2">
              <w:t>Организации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BE7153B" w14:textId="77777777" w:rsidR="009D1B5F" w:rsidRPr="00F419B2" w:rsidRDefault="00DB412C" w:rsidP="00217B4D">
            <w:pPr>
              <w:pStyle w:val="phtablecellleft"/>
            </w:pPr>
            <w:r w:rsidRPr="00F419B2">
              <w:t>Реестры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B265486" w14:textId="77777777" w:rsidR="009D1B5F" w:rsidRPr="00F419B2" w:rsidRDefault="009D1B5F" w:rsidP="00217B4D">
            <w:pPr>
              <w:pStyle w:val="phtablecellleft"/>
            </w:pPr>
            <w:r w:rsidRPr="00F419B2">
              <w:t xml:space="preserve">Организация – Просмотр </w:t>
            </w:r>
            <w:r w:rsidR="00DB006A" w:rsidRPr="00F419B2">
              <w:t>данных своей организации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8855538" w14:textId="77777777" w:rsidR="009D1B5F" w:rsidRPr="00F419B2" w:rsidRDefault="00DB006A" w:rsidP="00217B4D">
            <w:pPr>
              <w:pStyle w:val="phtablecellleft"/>
            </w:pPr>
            <w:r w:rsidRPr="00F419B2">
              <w:t>Разрешает сотруднику просмотр данных своей организации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E233C8E" w14:textId="77777777" w:rsidR="003C74C4" w:rsidRPr="00F419B2" w:rsidRDefault="003C74C4" w:rsidP="003C74C4">
            <w:pPr>
              <w:pStyle w:val="phtablecellleft"/>
            </w:pPr>
            <w:r w:rsidRPr="00F419B2">
              <w:t xml:space="preserve">1 в меню </w:t>
            </w:r>
            <w:r w:rsidR="00DB1DFC" w:rsidRPr="00F419B2">
              <w:t>«</w:t>
            </w:r>
            <w:r w:rsidRPr="00F419B2">
              <w:t>Пуск</w:t>
            </w:r>
            <w:r w:rsidR="00DB1DFC" w:rsidRPr="00F419B2">
              <w:t>»</w:t>
            </w:r>
            <w:r w:rsidRPr="00F419B2">
              <w:t xml:space="preserve"> отображается пункт </w:t>
            </w:r>
            <w:r w:rsidR="00DB1DFC" w:rsidRPr="00F419B2">
              <w:t>«</w:t>
            </w:r>
            <w:r w:rsidRPr="00F419B2">
              <w:t>Данные моей организации</w:t>
            </w:r>
            <w:r w:rsidR="00DB1DFC" w:rsidRPr="00F419B2">
              <w:t>»</w:t>
            </w:r>
            <w:r w:rsidRPr="00F419B2">
              <w:t>;</w:t>
            </w:r>
          </w:p>
          <w:p w14:paraId="18D6ED21" w14:textId="77777777" w:rsidR="003C74C4" w:rsidRPr="00F419B2" w:rsidRDefault="003C74C4" w:rsidP="003C74C4">
            <w:pPr>
              <w:pStyle w:val="phtablecellleft"/>
            </w:pPr>
            <w:r w:rsidRPr="00F419B2">
              <w:t xml:space="preserve">2 на рабочем столе отображается иконка </w:t>
            </w:r>
            <w:r w:rsidR="00DB1DFC" w:rsidRPr="00F419B2">
              <w:t>«</w:t>
            </w:r>
            <w:r w:rsidRPr="00F419B2">
              <w:t>Данные моей организации</w:t>
            </w:r>
            <w:r w:rsidR="00DB1DFC" w:rsidRPr="00F419B2">
              <w:t>»</w:t>
            </w:r>
            <w:r w:rsidRPr="00F419B2">
              <w:t>;</w:t>
            </w:r>
          </w:p>
          <w:p w14:paraId="0853C0CA" w14:textId="77777777" w:rsidR="003C74C4" w:rsidRPr="00F419B2" w:rsidRDefault="00993D39" w:rsidP="003C74C4">
            <w:pPr>
              <w:pStyle w:val="phtablecellleft"/>
            </w:pPr>
            <w:r w:rsidRPr="00F419B2">
              <w:t>3 при открытии ДМО</w:t>
            </w:r>
            <w:r w:rsidR="003C74C4" w:rsidRPr="00F419B2">
              <w:t xml:space="preserve"> в нем не отображается кнопка </w:t>
            </w:r>
            <w:r w:rsidR="00DB1DFC" w:rsidRPr="00F419B2">
              <w:t>«</w:t>
            </w:r>
            <w:r w:rsidR="003C74C4" w:rsidRPr="00F419B2">
              <w:t>Сохранить</w:t>
            </w:r>
            <w:r w:rsidR="00DB1DFC" w:rsidRPr="00F419B2">
              <w:t>»</w:t>
            </w:r>
            <w:r w:rsidR="003C74C4" w:rsidRPr="00F419B2">
              <w:t xml:space="preserve">, кнопка </w:t>
            </w:r>
            <w:r w:rsidR="00DB1DFC" w:rsidRPr="00F419B2">
              <w:t>«</w:t>
            </w:r>
            <w:r w:rsidR="003C74C4" w:rsidRPr="00F419B2">
              <w:t>Отмена</w:t>
            </w:r>
            <w:r w:rsidR="00DB1DFC" w:rsidRPr="00F419B2">
              <w:t>»</w:t>
            </w:r>
            <w:r w:rsidR="003C74C4" w:rsidRPr="00F419B2">
              <w:t xml:space="preserve"> переименована в </w:t>
            </w:r>
            <w:r w:rsidR="00DB1DFC" w:rsidRPr="00F419B2">
              <w:t>«</w:t>
            </w:r>
            <w:r w:rsidR="003C74C4" w:rsidRPr="00F419B2">
              <w:t>Закрыть</w:t>
            </w:r>
            <w:r w:rsidR="00DB1DFC" w:rsidRPr="00F419B2">
              <w:t>»</w:t>
            </w:r>
            <w:r w:rsidR="003C74C4" w:rsidRPr="00F419B2">
              <w:t>;</w:t>
            </w:r>
          </w:p>
          <w:p w14:paraId="1017C8E5" w14:textId="77777777" w:rsidR="009D1B5F" w:rsidRPr="00F419B2" w:rsidRDefault="003C74C4" w:rsidP="003C74C4">
            <w:pPr>
              <w:pStyle w:val="phtablecellleft"/>
            </w:pPr>
            <w:r w:rsidRPr="00F419B2">
              <w:t xml:space="preserve">4 если пользователь имеет право только на просмотр, то на вкладках </w:t>
            </w:r>
            <w:r w:rsidR="00DB1DFC" w:rsidRPr="00F419B2">
              <w:t>«</w:t>
            </w:r>
            <w:r w:rsidRPr="00F419B2">
              <w:t>Контактная информация</w:t>
            </w:r>
            <w:r w:rsidR="00DB1DFC" w:rsidRPr="00F419B2">
              <w:t>»</w:t>
            </w:r>
            <w:r w:rsidRPr="00F419B2">
              <w:t xml:space="preserve"> и </w:t>
            </w:r>
            <w:r w:rsidR="00DB1DFC" w:rsidRPr="00F419B2">
              <w:t>«</w:t>
            </w:r>
            <w:r w:rsidRPr="00F419B2">
              <w:t>Реквизиты</w:t>
            </w:r>
            <w:r w:rsidR="00DB1DFC" w:rsidRPr="00F419B2">
              <w:t>»</w:t>
            </w:r>
            <w:r w:rsidRPr="00F419B2">
              <w:t xml:space="preserve"> заблокированы кнопки </w:t>
            </w:r>
            <w:r w:rsidR="00DB1DFC" w:rsidRPr="00F419B2">
              <w:t>«</w:t>
            </w:r>
            <w:r w:rsidRPr="00F419B2">
              <w:t>Обновить</w:t>
            </w:r>
            <w:r w:rsidR="00DB1DFC" w:rsidRPr="00F419B2">
              <w:t>»</w:t>
            </w:r>
          </w:p>
        </w:tc>
      </w:tr>
      <w:tr w:rsidR="009D1B5F" w:rsidRPr="00F419B2" w14:paraId="652CE27F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2EFA235" w14:textId="77777777" w:rsidR="009D1B5F" w:rsidRPr="00F419B2" w:rsidRDefault="00CF0557" w:rsidP="00217B4D">
            <w:pPr>
              <w:pStyle w:val="phtablecellleft"/>
            </w:pPr>
            <w:r w:rsidRPr="00F419B2">
              <w:t>Пуск</w:t>
            </w:r>
            <w:r w:rsidR="00861B4E" w:rsidRPr="00F419B2">
              <w:t>/Реестры/</w:t>
            </w:r>
            <w:r w:rsidR="000A4674" w:rsidRPr="00F419B2">
              <w:t xml:space="preserve"> </w:t>
            </w:r>
            <w:r w:rsidRPr="00F419B2">
              <w:t>Организации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E2EC35E" w14:textId="77777777" w:rsidR="009D1B5F" w:rsidRPr="00F419B2" w:rsidRDefault="00DB412C" w:rsidP="00217B4D">
            <w:pPr>
              <w:pStyle w:val="phtablecellleft"/>
            </w:pPr>
            <w:r w:rsidRPr="00F419B2">
              <w:t>Реестры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309A726" w14:textId="77777777" w:rsidR="009D1B5F" w:rsidRPr="00F419B2" w:rsidRDefault="00DB006A" w:rsidP="00217B4D">
            <w:pPr>
              <w:pStyle w:val="phtablecellleft"/>
            </w:pPr>
            <w:r w:rsidRPr="00F419B2">
              <w:t>Организация – Просмотр своих организаций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45E008C" w14:textId="77777777" w:rsidR="009D1B5F" w:rsidRPr="00F419B2" w:rsidRDefault="00DB006A" w:rsidP="00217B4D">
            <w:pPr>
              <w:pStyle w:val="phtablecellleft"/>
            </w:pPr>
            <w:r w:rsidRPr="00F419B2">
              <w:t>Разрешает просмотр данных своей организации и подчиненных ей. Действует только для сотрудников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547C6FD" w14:textId="6498B8A4" w:rsidR="003C74C4" w:rsidRPr="00F419B2" w:rsidRDefault="003C74C4" w:rsidP="003C74C4">
            <w:pPr>
              <w:pStyle w:val="phtablecellleft"/>
            </w:pPr>
            <w:r w:rsidRPr="00F419B2">
              <w:t xml:space="preserve">1 на рабочем столе </w:t>
            </w:r>
            <w:r w:rsidR="00592A9F">
              <w:t>появится</w:t>
            </w:r>
            <w:r w:rsidRPr="00F419B2">
              <w:t xml:space="preserve"> ярлык </w:t>
            </w:r>
            <w:r w:rsidR="00DB1DFC" w:rsidRPr="00F419B2">
              <w:t>«</w:t>
            </w:r>
            <w:r w:rsidRPr="00F419B2">
              <w:t>Организация</w:t>
            </w:r>
            <w:r w:rsidR="00DB1DFC" w:rsidRPr="00F419B2">
              <w:t>»</w:t>
            </w:r>
            <w:r w:rsidRPr="00F419B2">
              <w:t xml:space="preserve"> с правом на просмотр только тех организаций, в которых он является сотрудником. В меню </w:t>
            </w:r>
            <w:r w:rsidR="00DB1DFC" w:rsidRPr="00F419B2">
              <w:t>«</w:t>
            </w:r>
            <w:r w:rsidRPr="00F419B2">
              <w:t>Пуск</w:t>
            </w:r>
            <w:r w:rsidR="00DB1DFC" w:rsidRPr="00F419B2">
              <w:t>»</w:t>
            </w:r>
            <w:r w:rsidRPr="00F419B2">
              <w:t xml:space="preserve"> отобража</w:t>
            </w:r>
            <w:r w:rsidR="00592A9F">
              <w:t>е</w:t>
            </w:r>
            <w:r w:rsidRPr="00F419B2">
              <w:t xml:space="preserve">тся реестр </w:t>
            </w:r>
            <w:r w:rsidR="00DB1DFC" w:rsidRPr="00F419B2">
              <w:t>«</w:t>
            </w:r>
            <w:r w:rsidRPr="00F419B2">
              <w:t>Организация</w:t>
            </w:r>
            <w:r w:rsidR="00DB1DFC" w:rsidRPr="00F419B2">
              <w:t>»</w:t>
            </w:r>
            <w:r w:rsidRPr="00F419B2">
              <w:t>;</w:t>
            </w:r>
          </w:p>
          <w:p w14:paraId="6DA9B75E" w14:textId="1C1ADC0E" w:rsidR="003C74C4" w:rsidRPr="00F419B2" w:rsidRDefault="003C74C4" w:rsidP="003C74C4">
            <w:pPr>
              <w:pStyle w:val="phtablecellleft"/>
            </w:pPr>
            <w:r w:rsidRPr="00F419B2">
              <w:t xml:space="preserve">2 при открытии реестра организаций не </w:t>
            </w:r>
            <w:r w:rsidR="00592A9F">
              <w:t>отображаются</w:t>
            </w:r>
            <w:r w:rsidRPr="00F419B2">
              <w:t xml:space="preserve"> кнопки </w:t>
            </w:r>
            <w:r w:rsidR="00DB1DFC" w:rsidRPr="00F419B2">
              <w:t>«</w:t>
            </w:r>
            <w:r w:rsidRPr="00F419B2">
              <w:t>Добавить</w:t>
            </w:r>
            <w:r w:rsidR="00DB1DFC" w:rsidRPr="00F419B2">
              <w:t>»</w:t>
            </w:r>
            <w:r w:rsidRPr="00F419B2">
              <w:t xml:space="preserve">, </w:t>
            </w:r>
            <w:r w:rsidR="00DB1DFC" w:rsidRPr="00F419B2">
              <w:t>«</w:t>
            </w:r>
            <w:r w:rsidRPr="00F419B2">
              <w:t>Изменить</w:t>
            </w:r>
            <w:r w:rsidR="00DB1DFC" w:rsidRPr="00F419B2">
              <w:t>»</w:t>
            </w:r>
            <w:r w:rsidRPr="00F419B2">
              <w:t xml:space="preserve">, </w:t>
            </w:r>
            <w:r w:rsidR="00DB1DFC" w:rsidRPr="00F419B2">
              <w:t>«</w:t>
            </w:r>
            <w:r w:rsidRPr="00F419B2">
              <w:t>Удалить</w:t>
            </w:r>
            <w:r w:rsidR="00DB1DFC" w:rsidRPr="00F419B2">
              <w:t>»</w:t>
            </w:r>
            <w:r w:rsidRPr="00F419B2">
              <w:t xml:space="preserve">. Вместо этих кнопок </w:t>
            </w:r>
            <w:r w:rsidR="00592A9F">
              <w:t>отобразится</w:t>
            </w:r>
            <w:r w:rsidRPr="00F419B2">
              <w:t xml:space="preserve"> кнопка </w:t>
            </w:r>
            <w:r w:rsidR="00DB1DFC" w:rsidRPr="00F419B2">
              <w:t>«</w:t>
            </w:r>
            <w:r w:rsidRPr="00F419B2">
              <w:t>Просмотр</w:t>
            </w:r>
            <w:r w:rsidR="00DB1DFC" w:rsidRPr="00F419B2">
              <w:t>»</w:t>
            </w:r>
            <w:r w:rsidRPr="00F419B2">
              <w:t xml:space="preserve"> и кнопка </w:t>
            </w:r>
            <w:r w:rsidR="00DB1DFC" w:rsidRPr="00F419B2">
              <w:t>«</w:t>
            </w:r>
            <w:r w:rsidRPr="00F419B2">
              <w:t>Обновить</w:t>
            </w:r>
            <w:r w:rsidR="00DB1DFC" w:rsidRPr="00F419B2">
              <w:t>»</w:t>
            </w:r>
            <w:r w:rsidRPr="00F419B2">
              <w:t>;</w:t>
            </w:r>
          </w:p>
          <w:p w14:paraId="22EC7AB9" w14:textId="2A81272B" w:rsidR="009D1B5F" w:rsidRPr="00F419B2" w:rsidRDefault="003C74C4" w:rsidP="00366162">
            <w:pPr>
              <w:pStyle w:val="phtablecellleft"/>
            </w:pPr>
            <w:r w:rsidRPr="00F419B2">
              <w:t xml:space="preserve">3 при двойном </w:t>
            </w:r>
            <w:r w:rsidR="00366162">
              <w:t>нажатии</w:t>
            </w:r>
            <w:r w:rsidR="00366162" w:rsidRPr="00F419B2">
              <w:t xml:space="preserve"> </w:t>
            </w:r>
            <w:r w:rsidRPr="00F419B2">
              <w:t xml:space="preserve">мыши на строке таблицы или при нажатии на кнопку </w:t>
            </w:r>
            <w:r w:rsidR="00DB1DFC" w:rsidRPr="00F419B2">
              <w:t>«</w:t>
            </w:r>
            <w:r w:rsidRPr="00F419B2">
              <w:t>Просмотр</w:t>
            </w:r>
            <w:r w:rsidR="00DB1DFC" w:rsidRPr="00F419B2">
              <w:t>»</w:t>
            </w:r>
            <w:r w:rsidRPr="00F419B2">
              <w:t xml:space="preserve"> </w:t>
            </w:r>
            <w:r w:rsidR="00592A9F">
              <w:t>открывается</w:t>
            </w:r>
            <w:r w:rsidRPr="00F419B2">
              <w:t xml:space="preserve"> организация на просмотр. При этом в карточке организации </w:t>
            </w:r>
            <w:r w:rsidR="00592A9F">
              <w:t>нет</w:t>
            </w:r>
            <w:r w:rsidRPr="00F419B2">
              <w:t xml:space="preserve"> кнопки </w:t>
            </w:r>
            <w:r w:rsidR="00DB1DFC" w:rsidRPr="00F419B2">
              <w:t>«</w:t>
            </w:r>
            <w:r w:rsidRPr="00F419B2">
              <w:t>Сохранить</w:t>
            </w:r>
            <w:r w:rsidR="00DB1DFC" w:rsidRPr="00F419B2">
              <w:t>»</w:t>
            </w:r>
            <w:r w:rsidRPr="00F419B2">
              <w:t xml:space="preserve">, только кнопка </w:t>
            </w:r>
            <w:r w:rsidR="00DB1DFC" w:rsidRPr="00F419B2">
              <w:t>«</w:t>
            </w:r>
            <w:r w:rsidRPr="00F419B2">
              <w:t>Отмена</w:t>
            </w:r>
            <w:r w:rsidR="00DB1DFC" w:rsidRPr="00F419B2">
              <w:t>»</w:t>
            </w:r>
          </w:p>
        </w:tc>
      </w:tr>
      <w:tr w:rsidR="00DB006A" w:rsidRPr="00F419B2" w14:paraId="495E6BD8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5FA136F" w14:textId="77777777" w:rsidR="00DB006A" w:rsidRPr="00F419B2" w:rsidRDefault="00CF0557" w:rsidP="00217B4D">
            <w:pPr>
              <w:pStyle w:val="phtablecellleft"/>
            </w:pPr>
            <w:r w:rsidRPr="00F419B2">
              <w:lastRenderedPageBreak/>
              <w:t>Пуск</w:t>
            </w:r>
            <w:r w:rsidR="00861B4E" w:rsidRPr="00F419B2">
              <w:t>/Реестры/</w:t>
            </w:r>
            <w:r w:rsidR="000A4674" w:rsidRPr="00F419B2">
              <w:t xml:space="preserve"> </w:t>
            </w:r>
            <w:r w:rsidRPr="00F419B2">
              <w:t>Организации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5C82F03" w14:textId="77777777" w:rsidR="00DB006A" w:rsidRPr="00F419B2" w:rsidRDefault="00DB412C" w:rsidP="00217B4D">
            <w:pPr>
              <w:pStyle w:val="phtablecellleft"/>
            </w:pPr>
            <w:r w:rsidRPr="00F419B2">
              <w:t>Реестры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BC06DF1" w14:textId="77777777" w:rsidR="00DB006A" w:rsidRPr="00F419B2" w:rsidRDefault="00137C5E" w:rsidP="00217B4D">
            <w:pPr>
              <w:pStyle w:val="phtablecellleft"/>
            </w:pPr>
            <w:r w:rsidRPr="00F419B2">
              <w:t>Организация – Редактирование всех организаций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04686F3" w14:textId="77777777" w:rsidR="00DB006A" w:rsidRPr="00F419B2" w:rsidRDefault="00137C5E" w:rsidP="00217B4D">
            <w:pPr>
              <w:pStyle w:val="phtablecellleft"/>
            </w:pPr>
            <w:r w:rsidRPr="00F419B2">
              <w:t>Разрешает создание, изменение и удаление всех организаций Системы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CB3EE4C" w14:textId="1E3F1805" w:rsidR="003C74C4" w:rsidRPr="00F419B2" w:rsidRDefault="003C74C4" w:rsidP="003C74C4">
            <w:pPr>
              <w:pStyle w:val="phtablecellleft"/>
            </w:pPr>
            <w:r w:rsidRPr="00F419B2">
              <w:t xml:space="preserve">1 на рабочем столе </w:t>
            </w:r>
            <w:r w:rsidR="00592A9F">
              <w:t>появится</w:t>
            </w:r>
            <w:r w:rsidRPr="00F419B2">
              <w:t xml:space="preserve"> ярлык </w:t>
            </w:r>
            <w:r w:rsidR="00DB1DFC" w:rsidRPr="00F419B2">
              <w:t>«</w:t>
            </w:r>
            <w:r w:rsidRPr="00F419B2">
              <w:t>Организация</w:t>
            </w:r>
            <w:r w:rsidR="00DB1DFC" w:rsidRPr="00F419B2">
              <w:t>»</w:t>
            </w:r>
            <w:r w:rsidRPr="00F419B2">
              <w:t xml:space="preserve"> с правом на просмотр и редактирование только тех организаций, в которых он является сотрудником. В меню </w:t>
            </w:r>
            <w:r w:rsidR="00DB1DFC" w:rsidRPr="00F419B2">
              <w:t>«</w:t>
            </w:r>
            <w:r w:rsidRPr="00F419B2">
              <w:t>Пуск</w:t>
            </w:r>
            <w:r w:rsidR="00DB1DFC" w:rsidRPr="00F419B2">
              <w:t>»</w:t>
            </w:r>
            <w:r w:rsidRPr="00F419B2">
              <w:t xml:space="preserve"> </w:t>
            </w:r>
            <w:r w:rsidR="00592A9F">
              <w:t>отобразится</w:t>
            </w:r>
            <w:r w:rsidRPr="00F419B2">
              <w:t xml:space="preserve"> реестр </w:t>
            </w:r>
            <w:r w:rsidR="00DB1DFC" w:rsidRPr="00F419B2">
              <w:t>«</w:t>
            </w:r>
            <w:r w:rsidRPr="00F419B2">
              <w:t>Организация</w:t>
            </w:r>
            <w:r w:rsidR="00DB1DFC" w:rsidRPr="00F419B2">
              <w:t>»</w:t>
            </w:r>
            <w:r w:rsidRPr="00F419B2">
              <w:t>;</w:t>
            </w:r>
          </w:p>
          <w:p w14:paraId="3DC9A12B" w14:textId="7589310F" w:rsidR="003C74C4" w:rsidRPr="00F419B2" w:rsidRDefault="003C74C4" w:rsidP="003C74C4">
            <w:pPr>
              <w:pStyle w:val="phtablecellleft"/>
            </w:pPr>
            <w:r w:rsidRPr="00F419B2">
              <w:t xml:space="preserve">2 при открытии реестра организаций в нем </w:t>
            </w:r>
            <w:r w:rsidR="00592A9F">
              <w:t>отображаются</w:t>
            </w:r>
            <w:r w:rsidRPr="00F419B2">
              <w:t xml:space="preserve"> кнопки </w:t>
            </w:r>
            <w:r w:rsidR="00DB1DFC" w:rsidRPr="00F419B2">
              <w:t>«</w:t>
            </w:r>
            <w:r w:rsidRPr="00F419B2">
              <w:t>Добавить</w:t>
            </w:r>
            <w:r w:rsidR="00DB1DFC" w:rsidRPr="00F419B2">
              <w:t>»</w:t>
            </w:r>
            <w:r w:rsidRPr="00F419B2">
              <w:t xml:space="preserve">, </w:t>
            </w:r>
            <w:r w:rsidR="00DB1DFC" w:rsidRPr="00F419B2">
              <w:t>«</w:t>
            </w:r>
            <w:r w:rsidRPr="00F419B2">
              <w:t>Изменить</w:t>
            </w:r>
            <w:r w:rsidR="00DB1DFC" w:rsidRPr="00F419B2">
              <w:t>»</w:t>
            </w:r>
            <w:r w:rsidRPr="00F419B2">
              <w:t xml:space="preserve">, </w:t>
            </w:r>
            <w:r w:rsidR="00DB1DFC" w:rsidRPr="00F419B2">
              <w:t>«</w:t>
            </w:r>
            <w:r w:rsidRPr="00F419B2">
              <w:t>Удалить</w:t>
            </w:r>
            <w:r w:rsidR="00DB1DFC" w:rsidRPr="00F419B2">
              <w:t>»</w:t>
            </w:r>
            <w:r w:rsidRPr="00F419B2">
              <w:t xml:space="preserve">, </w:t>
            </w:r>
            <w:r w:rsidR="00DB1DFC" w:rsidRPr="00F419B2">
              <w:t>«</w:t>
            </w:r>
            <w:r w:rsidRPr="00F419B2">
              <w:t>Обновить</w:t>
            </w:r>
            <w:r w:rsidR="00DB1DFC" w:rsidRPr="00F419B2">
              <w:t>»</w:t>
            </w:r>
            <w:r w:rsidRPr="00F419B2">
              <w:t xml:space="preserve">. Но не </w:t>
            </w:r>
            <w:r w:rsidR="00592A9F">
              <w:t>отобразится</w:t>
            </w:r>
            <w:r w:rsidRPr="00F419B2">
              <w:t xml:space="preserve"> кнопка </w:t>
            </w:r>
            <w:r w:rsidR="00DB1DFC" w:rsidRPr="00F419B2">
              <w:t>«</w:t>
            </w:r>
            <w:r w:rsidRPr="00F419B2">
              <w:t>Просмотр</w:t>
            </w:r>
            <w:r w:rsidR="00DB1DFC" w:rsidRPr="00F419B2">
              <w:t>»</w:t>
            </w:r>
            <w:r w:rsidRPr="00F419B2">
              <w:t>;</w:t>
            </w:r>
          </w:p>
          <w:p w14:paraId="7B38B400" w14:textId="0567CB63" w:rsidR="00DB006A" w:rsidRPr="00F419B2" w:rsidRDefault="003C74C4" w:rsidP="00366162">
            <w:pPr>
              <w:pStyle w:val="phtablecellleft"/>
            </w:pPr>
            <w:r w:rsidRPr="00F419B2">
              <w:t xml:space="preserve">3 при двойном </w:t>
            </w:r>
            <w:r w:rsidR="00366162">
              <w:t xml:space="preserve">нажатии </w:t>
            </w:r>
            <w:r w:rsidRPr="00F419B2">
              <w:t xml:space="preserve">мыши на строке таблицы или при нажатии на кнопку </w:t>
            </w:r>
            <w:r w:rsidR="00DB1DFC" w:rsidRPr="00F419B2">
              <w:t>«</w:t>
            </w:r>
            <w:r w:rsidRPr="00F419B2">
              <w:t>Изменить</w:t>
            </w:r>
            <w:r w:rsidR="00DB1DFC" w:rsidRPr="00F419B2">
              <w:t>»</w:t>
            </w:r>
            <w:r w:rsidRPr="00F419B2">
              <w:t xml:space="preserve"> </w:t>
            </w:r>
            <w:r w:rsidR="00592A9F">
              <w:t>открывается</w:t>
            </w:r>
            <w:r w:rsidRPr="00F419B2">
              <w:t xml:space="preserve"> организация на редактирование. При этом в карточке организации </w:t>
            </w:r>
            <w:r w:rsidR="00592A9F">
              <w:t>имеются</w:t>
            </w:r>
            <w:r w:rsidRPr="00F419B2">
              <w:t xml:space="preserve"> кнопки </w:t>
            </w:r>
            <w:r w:rsidR="00DB1DFC" w:rsidRPr="00F419B2">
              <w:t>«</w:t>
            </w:r>
            <w:r w:rsidRPr="00F419B2">
              <w:t>Сохранить</w:t>
            </w:r>
            <w:r w:rsidR="00DB1DFC" w:rsidRPr="00F419B2">
              <w:t>»</w:t>
            </w:r>
            <w:r w:rsidRPr="00F419B2">
              <w:t xml:space="preserve">, </w:t>
            </w:r>
            <w:r w:rsidR="00DB1DFC" w:rsidRPr="00F419B2">
              <w:t>«</w:t>
            </w:r>
            <w:r w:rsidRPr="00F419B2">
              <w:t>Отмена</w:t>
            </w:r>
            <w:r w:rsidR="00DB1DFC" w:rsidRPr="00F419B2">
              <w:t>»</w:t>
            </w:r>
          </w:p>
        </w:tc>
      </w:tr>
      <w:tr w:rsidR="00DB006A" w:rsidRPr="00F419B2" w14:paraId="591AE56E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65C2372" w14:textId="77777777" w:rsidR="00DB006A" w:rsidRPr="00F419B2" w:rsidRDefault="00CF0557" w:rsidP="00217B4D">
            <w:pPr>
              <w:pStyle w:val="phtablecellleft"/>
            </w:pPr>
            <w:r w:rsidRPr="00F419B2">
              <w:t>Пуск</w:t>
            </w:r>
            <w:r w:rsidR="00861B4E" w:rsidRPr="00F419B2">
              <w:t>/Реестры/</w:t>
            </w:r>
            <w:r w:rsidR="000A4674" w:rsidRPr="00F419B2">
              <w:t xml:space="preserve"> </w:t>
            </w:r>
            <w:r w:rsidRPr="00F419B2">
              <w:t>Организации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7C8AE6B" w14:textId="77777777" w:rsidR="00DB006A" w:rsidRPr="00F419B2" w:rsidRDefault="00DB412C" w:rsidP="00217B4D">
            <w:pPr>
              <w:pStyle w:val="phtablecellleft"/>
            </w:pPr>
            <w:r w:rsidRPr="00F419B2">
              <w:t>Реестры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8D82F30" w14:textId="77777777" w:rsidR="00DB006A" w:rsidRPr="00F419B2" w:rsidRDefault="00137C5E" w:rsidP="00217B4D">
            <w:pPr>
              <w:pStyle w:val="phtablecellleft"/>
            </w:pPr>
            <w:r w:rsidRPr="00F419B2">
              <w:t>Организация – Редактирование данных своей организации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89728FE" w14:textId="77777777" w:rsidR="00DB006A" w:rsidRPr="00F419B2" w:rsidRDefault="00137C5E" w:rsidP="00217B4D">
            <w:pPr>
              <w:pStyle w:val="phtablecellleft"/>
            </w:pPr>
            <w:r w:rsidRPr="00F419B2">
              <w:t>Разрешает сотруднику редактирование данных своей организации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A0C68F9" w14:textId="77777777" w:rsidR="003C74C4" w:rsidRPr="00F419B2" w:rsidRDefault="003C74C4" w:rsidP="003C74C4">
            <w:pPr>
              <w:pStyle w:val="phtablecellleft"/>
            </w:pPr>
            <w:r w:rsidRPr="00F419B2">
              <w:t xml:space="preserve">1 в меню </w:t>
            </w:r>
            <w:r w:rsidR="00DB1DFC" w:rsidRPr="00F419B2">
              <w:t>«</w:t>
            </w:r>
            <w:r w:rsidRPr="00F419B2">
              <w:t>Пуск</w:t>
            </w:r>
            <w:r w:rsidR="00DB1DFC" w:rsidRPr="00F419B2">
              <w:t>»</w:t>
            </w:r>
            <w:r w:rsidRPr="00F419B2">
              <w:t xml:space="preserve"> отображается пункт </w:t>
            </w:r>
            <w:r w:rsidR="00DB1DFC" w:rsidRPr="00F419B2">
              <w:t>«</w:t>
            </w:r>
            <w:r w:rsidRPr="00F419B2">
              <w:t>Данные моей организации</w:t>
            </w:r>
            <w:r w:rsidR="00DB1DFC" w:rsidRPr="00F419B2">
              <w:t>»</w:t>
            </w:r>
            <w:r w:rsidRPr="00F419B2">
              <w:t>;</w:t>
            </w:r>
          </w:p>
          <w:p w14:paraId="5923E3FC" w14:textId="77777777" w:rsidR="003C74C4" w:rsidRPr="00F419B2" w:rsidRDefault="003C74C4" w:rsidP="003C74C4">
            <w:pPr>
              <w:pStyle w:val="phtablecellleft"/>
            </w:pPr>
            <w:r w:rsidRPr="00F419B2">
              <w:t xml:space="preserve">2 на рабочем столе отображается иконка </w:t>
            </w:r>
            <w:r w:rsidR="00DB1DFC" w:rsidRPr="00F419B2">
              <w:t>«</w:t>
            </w:r>
            <w:r w:rsidRPr="00F419B2">
              <w:t>Данные моей организации</w:t>
            </w:r>
            <w:r w:rsidR="00DB1DFC" w:rsidRPr="00F419B2">
              <w:t>»</w:t>
            </w:r>
            <w:r w:rsidRPr="00F419B2">
              <w:t>;</w:t>
            </w:r>
          </w:p>
          <w:p w14:paraId="50EE17FB" w14:textId="77777777" w:rsidR="00DB006A" w:rsidRPr="00F419B2" w:rsidRDefault="00993D39" w:rsidP="003C74C4">
            <w:pPr>
              <w:pStyle w:val="phtablecellleft"/>
            </w:pPr>
            <w:r w:rsidRPr="00F419B2">
              <w:t>3 при открытии ДМО</w:t>
            </w:r>
            <w:r w:rsidR="003C74C4" w:rsidRPr="00F419B2">
              <w:t xml:space="preserve"> отображаются кнопки </w:t>
            </w:r>
            <w:r w:rsidR="00DB1DFC" w:rsidRPr="00F419B2">
              <w:t>«</w:t>
            </w:r>
            <w:r w:rsidR="003C74C4" w:rsidRPr="00F419B2">
              <w:t>Сохранить</w:t>
            </w:r>
            <w:r w:rsidR="00DB1DFC" w:rsidRPr="00F419B2">
              <w:t>»</w:t>
            </w:r>
            <w:r w:rsidR="003C74C4" w:rsidRPr="00F419B2">
              <w:t xml:space="preserve">, </w:t>
            </w:r>
            <w:r w:rsidR="00DB1DFC" w:rsidRPr="00F419B2">
              <w:t>«</w:t>
            </w:r>
            <w:r w:rsidR="003C74C4" w:rsidRPr="00F419B2">
              <w:t>Отмена</w:t>
            </w:r>
            <w:r w:rsidR="00DB1DFC" w:rsidRPr="00F419B2">
              <w:t>»</w:t>
            </w:r>
          </w:p>
        </w:tc>
      </w:tr>
      <w:tr w:rsidR="00DB006A" w:rsidRPr="00F419B2" w14:paraId="03D13F35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7E0805A" w14:textId="77777777" w:rsidR="00DB006A" w:rsidRPr="00F419B2" w:rsidRDefault="00DB006A" w:rsidP="00CF0557">
            <w:pPr>
              <w:pStyle w:val="phtablecellleft"/>
            </w:pPr>
            <w:r w:rsidRPr="00F419B2">
              <w:lastRenderedPageBreak/>
              <w:t>Пуск</w:t>
            </w:r>
            <w:r w:rsidR="00861B4E" w:rsidRPr="00F419B2">
              <w:t>/Реестры/</w:t>
            </w:r>
            <w:r w:rsidR="000A4674" w:rsidRPr="00F419B2">
              <w:t xml:space="preserve"> </w:t>
            </w:r>
            <w:r w:rsidR="007A3DE0" w:rsidRPr="00F419B2">
              <w:t>Организации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AA90343" w14:textId="77777777" w:rsidR="00DB006A" w:rsidRPr="00F419B2" w:rsidRDefault="00DB412C" w:rsidP="00217B4D">
            <w:pPr>
              <w:pStyle w:val="phtablecellleft"/>
            </w:pPr>
            <w:r w:rsidRPr="00F419B2">
              <w:t>Реестры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0EF2A3C" w14:textId="77777777" w:rsidR="00DB006A" w:rsidRPr="00F419B2" w:rsidRDefault="00137C5E" w:rsidP="00217B4D">
            <w:pPr>
              <w:pStyle w:val="phtablecellleft"/>
            </w:pPr>
            <w:r w:rsidRPr="00F419B2">
              <w:t>Организация – Редактирование своих организаций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234143E" w14:textId="77777777" w:rsidR="00DB006A" w:rsidRPr="00F419B2" w:rsidRDefault="00137C5E" w:rsidP="00217B4D">
            <w:pPr>
              <w:pStyle w:val="phtablecellleft"/>
            </w:pPr>
            <w:r w:rsidRPr="00F419B2">
              <w:t>Разрешает редактирование данных своей организации и подчиненных ей. Действует только для сотрудников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2F95D34" w14:textId="0CDA068F" w:rsidR="003C74C4" w:rsidRPr="00F419B2" w:rsidRDefault="00F4627E" w:rsidP="003C74C4">
            <w:pPr>
              <w:pStyle w:val="phtablecellleft"/>
            </w:pPr>
            <w:r w:rsidRPr="00F419B2">
              <w:t xml:space="preserve">1 </w:t>
            </w:r>
            <w:r w:rsidR="003C74C4" w:rsidRPr="00F419B2">
              <w:t xml:space="preserve">на рабочем столе </w:t>
            </w:r>
            <w:r w:rsidR="00592A9F">
              <w:t>появится</w:t>
            </w:r>
            <w:r w:rsidR="003C74C4" w:rsidRPr="00F419B2">
              <w:t xml:space="preserve"> ярлык </w:t>
            </w:r>
            <w:r w:rsidR="00DB1DFC" w:rsidRPr="00F419B2">
              <w:t>«</w:t>
            </w:r>
            <w:r w:rsidRPr="00F419B2">
              <w:t>Организация</w:t>
            </w:r>
            <w:r w:rsidR="00DB1DFC" w:rsidRPr="00F419B2">
              <w:t>»</w:t>
            </w:r>
            <w:r w:rsidR="003C74C4" w:rsidRPr="00F419B2">
              <w:t xml:space="preserve"> с правом на просмотр и редактирование только тех</w:t>
            </w:r>
            <w:r w:rsidRPr="00F419B2">
              <w:t xml:space="preserve"> организаций</w:t>
            </w:r>
            <w:r w:rsidR="003C74C4" w:rsidRPr="00F419B2">
              <w:t xml:space="preserve">, в которых он является сотрудником. В меню </w:t>
            </w:r>
            <w:r w:rsidR="00DB1DFC" w:rsidRPr="00F419B2">
              <w:t>«</w:t>
            </w:r>
            <w:r w:rsidR="003C74C4" w:rsidRPr="00F419B2">
              <w:t>Пуск</w:t>
            </w:r>
            <w:r w:rsidR="00DB1DFC" w:rsidRPr="00F419B2">
              <w:t>»</w:t>
            </w:r>
            <w:r w:rsidR="003C74C4" w:rsidRPr="00F419B2">
              <w:t xml:space="preserve"> </w:t>
            </w:r>
            <w:r w:rsidR="00592A9F">
              <w:t>отобразится</w:t>
            </w:r>
            <w:r w:rsidR="003C74C4" w:rsidRPr="00F419B2">
              <w:t xml:space="preserve"> реестр </w:t>
            </w:r>
            <w:r w:rsidR="00DB1DFC" w:rsidRPr="00F419B2">
              <w:t>«</w:t>
            </w:r>
            <w:r w:rsidRPr="00F419B2">
              <w:t>Организация</w:t>
            </w:r>
            <w:r w:rsidR="00DB1DFC" w:rsidRPr="00F419B2">
              <w:t>»</w:t>
            </w:r>
            <w:r w:rsidRPr="00F419B2">
              <w:t>;</w:t>
            </w:r>
          </w:p>
          <w:p w14:paraId="03793CBB" w14:textId="52A0C36A" w:rsidR="003C74C4" w:rsidRPr="00F419B2" w:rsidRDefault="00F4627E" w:rsidP="003C74C4">
            <w:pPr>
              <w:pStyle w:val="phtablecellleft"/>
            </w:pPr>
            <w:r w:rsidRPr="00F419B2">
              <w:t xml:space="preserve">2 </w:t>
            </w:r>
            <w:r w:rsidR="003C74C4" w:rsidRPr="00F419B2">
              <w:t xml:space="preserve">при открытии реестра </w:t>
            </w:r>
            <w:r w:rsidRPr="00F419B2">
              <w:t xml:space="preserve">организаций </w:t>
            </w:r>
            <w:r w:rsidR="003C74C4" w:rsidRPr="00F419B2">
              <w:t xml:space="preserve">в нем </w:t>
            </w:r>
            <w:r w:rsidR="00592A9F">
              <w:t>отображаются</w:t>
            </w:r>
            <w:r w:rsidR="003C74C4" w:rsidRPr="00F419B2">
              <w:t xml:space="preserve"> кнопки </w:t>
            </w:r>
            <w:r w:rsidR="00DB1DFC" w:rsidRPr="00F419B2">
              <w:t>«</w:t>
            </w:r>
            <w:r w:rsidR="003C74C4" w:rsidRPr="00F419B2">
              <w:t>Добавить</w:t>
            </w:r>
            <w:r w:rsidR="00DB1DFC" w:rsidRPr="00F419B2">
              <w:t>»</w:t>
            </w:r>
            <w:r w:rsidR="003C74C4" w:rsidRPr="00F419B2">
              <w:t xml:space="preserve">, </w:t>
            </w:r>
            <w:r w:rsidR="00DB1DFC" w:rsidRPr="00F419B2">
              <w:t>«</w:t>
            </w:r>
            <w:r w:rsidR="003C74C4" w:rsidRPr="00F419B2">
              <w:t>Изменить</w:t>
            </w:r>
            <w:r w:rsidR="00DB1DFC" w:rsidRPr="00F419B2">
              <w:t>»</w:t>
            </w:r>
            <w:r w:rsidR="003C74C4" w:rsidRPr="00F419B2">
              <w:t xml:space="preserve">, </w:t>
            </w:r>
            <w:r w:rsidR="00DB1DFC" w:rsidRPr="00F419B2">
              <w:t>«</w:t>
            </w:r>
            <w:r w:rsidR="003C74C4" w:rsidRPr="00F419B2">
              <w:t>Удалить</w:t>
            </w:r>
            <w:r w:rsidR="00DB1DFC" w:rsidRPr="00F419B2">
              <w:t>»</w:t>
            </w:r>
            <w:r w:rsidR="003C74C4" w:rsidRPr="00F419B2">
              <w:t xml:space="preserve">, </w:t>
            </w:r>
            <w:r w:rsidR="00DB1DFC" w:rsidRPr="00F419B2">
              <w:t>«</w:t>
            </w:r>
            <w:r w:rsidR="003C74C4" w:rsidRPr="00F419B2">
              <w:t>Обновить</w:t>
            </w:r>
            <w:r w:rsidR="00DB1DFC" w:rsidRPr="00F419B2">
              <w:t>»</w:t>
            </w:r>
            <w:r w:rsidR="003C74C4" w:rsidRPr="00F419B2">
              <w:t xml:space="preserve">. Но не </w:t>
            </w:r>
            <w:r w:rsidR="00592A9F">
              <w:t>отобразится</w:t>
            </w:r>
            <w:r w:rsidR="003C74C4" w:rsidRPr="00F419B2">
              <w:t xml:space="preserve"> кнопка </w:t>
            </w:r>
            <w:r w:rsidR="00DB1DFC" w:rsidRPr="00F419B2">
              <w:t>«</w:t>
            </w:r>
            <w:r w:rsidR="003C74C4" w:rsidRPr="00F419B2">
              <w:t>Просмотр</w:t>
            </w:r>
            <w:r w:rsidR="00DB1DFC" w:rsidRPr="00F419B2">
              <w:t>»</w:t>
            </w:r>
            <w:r w:rsidR="00640D58">
              <w:t>;</w:t>
            </w:r>
          </w:p>
          <w:p w14:paraId="5D1B852F" w14:textId="600E1A7F" w:rsidR="00DB006A" w:rsidRPr="00F419B2" w:rsidRDefault="00F4627E" w:rsidP="00366162">
            <w:pPr>
              <w:pStyle w:val="phtablecellleft"/>
            </w:pPr>
            <w:r w:rsidRPr="00F419B2">
              <w:t xml:space="preserve">3 </w:t>
            </w:r>
            <w:r w:rsidR="003C74C4" w:rsidRPr="00F419B2">
              <w:t xml:space="preserve">при двойном </w:t>
            </w:r>
            <w:r w:rsidR="00366162">
              <w:t>нажатии</w:t>
            </w:r>
            <w:r w:rsidR="00366162" w:rsidRPr="00F419B2">
              <w:t xml:space="preserve"> </w:t>
            </w:r>
            <w:r w:rsidR="003C74C4" w:rsidRPr="00F419B2">
              <w:t xml:space="preserve">мыши на строке таблицы или при нажатии на кнопку </w:t>
            </w:r>
            <w:r w:rsidR="00DB1DFC" w:rsidRPr="00F419B2">
              <w:t>«</w:t>
            </w:r>
            <w:r w:rsidR="003C74C4" w:rsidRPr="00F419B2">
              <w:t>Изменить</w:t>
            </w:r>
            <w:r w:rsidR="00DB1DFC" w:rsidRPr="00F419B2">
              <w:t>»</w:t>
            </w:r>
            <w:r w:rsidRPr="00F419B2">
              <w:t xml:space="preserve"> </w:t>
            </w:r>
            <w:r w:rsidR="00592A9F">
              <w:t>открывается</w:t>
            </w:r>
            <w:r w:rsidR="003C74C4" w:rsidRPr="00F419B2">
              <w:t xml:space="preserve"> </w:t>
            </w:r>
            <w:r w:rsidRPr="00F419B2">
              <w:t xml:space="preserve">организация </w:t>
            </w:r>
            <w:r w:rsidR="003C74C4" w:rsidRPr="00F419B2">
              <w:t xml:space="preserve">на редактирование. При этом в карточке </w:t>
            </w:r>
            <w:r w:rsidRPr="00F419B2">
              <w:t xml:space="preserve">организации </w:t>
            </w:r>
            <w:r w:rsidR="00592A9F">
              <w:t>имеются</w:t>
            </w:r>
            <w:r w:rsidR="003C74C4" w:rsidRPr="00F419B2">
              <w:t xml:space="preserve"> кнопки </w:t>
            </w:r>
            <w:r w:rsidR="00DB1DFC" w:rsidRPr="00F419B2">
              <w:t>«</w:t>
            </w:r>
            <w:r w:rsidR="003C74C4" w:rsidRPr="00F419B2">
              <w:t>Сохранить</w:t>
            </w:r>
            <w:r w:rsidR="00DB1DFC" w:rsidRPr="00F419B2">
              <w:t>»</w:t>
            </w:r>
            <w:r w:rsidR="003C74C4" w:rsidRPr="00F419B2">
              <w:t xml:space="preserve">, </w:t>
            </w:r>
            <w:r w:rsidR="00DB1DFC" w:rsidRPr="00F419B2">
              <w:t>«</w:t>
            </w:r>
            <w:r w:rsidR="003C74C4" w:rsidRPr="00F419B2">
              <w:t>Отмена</w:t>
            </w:r>
            <w:r w:rsidR="00DB1DFC" w:rsidRPr="00F419B2">
              <w:t>»</w:t>
            </w:r>
          </w:p>
        </w:tc>
      </w:tr>
      <w:tr w:rsidR="003A16C7" w:rsidRPr="00F419B2" w14:paraId="633383D5" w14:textId="77777777" w:rsidTr="001C5A04">
        <w:trPr>
          <w:cantSplit/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A99A4F8" w14:textId="77777777" w:rsidR="003A16C7" w:rsidRPr="00F419B2" w:rsidRDefault="003A16C7" w:rsidP="00C41DA3">
            <w:pPr>
              <w:pStyle w:val="phtablecellleft"/>
            </w:pPr>
            <w:r w:rsidRPr="004F71BE">
              <w:t>Пуск/Реестры/Приказы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35A70BF" w14:textId="77777777" w:rsidR="003A16C7" w:rsidRPr="00F419B2" w:rsidRDefault="003A16C7" w:rsidP="00C41DA3">
            <w:pPr>
              <w:pStyle w:val="phtablecellleft"/>
            </w:pPr>
            <w:r w:rsidRPr="004F71BE">
              <w:t>Реестры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FA42121" w14:textId="77777777" w:rsidR="003A16C7" w:rsidRPr="00F419B2" w:rsidRDefault="003A16C7" w:rsidP="00C41DA3">
            <w:pPr>
              <w:pStyle w:val="phtablecellleft"/>
            </w:pPr>
            <w:r>
              <w:t xml:space="preserve">Приказы – </w:t>
            </w:r>
            <w:r w:rsidRPr="004F71BE">
              <w:t>Просмотр в своей организации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697F5B5" w14:textId="181B5A92" w:rsidR="003A16C7" w:rsidRPr="00F419B2" w:rsidRDefault="003A16C7" w:rsidP="00A1012E">
            <w:pPr>
              <w:pStyle w:val="phtablecellleft"/>
            </w:pPr>
            <w:r w:rsidRPr="004F71BE">
              <w:t xml:space="preserve">Право доступа на просмотр значений реестра </w:t>
            </w:r>
            <w:r>
              <w:t>«</w:t>
            </w:r>
            <w:r w:rsidRPr="004F71BE">
              <w:t>Приказы</w:t>
            </w:r>
            <w:r>
              <w:t>»</w:t>
            </w:r>
            <w:r w:rsidRPr="004F71BE">
              <w:t xml:space="preserve"> в организациях, в которых работает сотрудник. Для администратора системы </w:t>
            </w:r>
            <w:r w:rsidR="00A1012E" w:rsidRPr="004F71BE">
              <w:t>доступ</w:t>
            </w:r>
            <w:r w:rsidR="00A1012E">
              <w:t>ен</w:t>
            </w:r>
            <w:r w:rsidR="00A1012E" w:rsidRPr="004F71BE">
              <w:t xml:space="preserve"> </w:t>
            </w:r>
            <w:r w:rsidRPr="004F71BE">
              <w:t>просмотр всего реестра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EBA1139" w14:textId="77777777" w:rsidR="003A16C7" w:rsidRPr="00F419B2" w:rsidRDefault="003A16C7" w:rsidP="00C41DA3">
            <w:pPr>
              <w:pStyle w:val="phtablecellleft"/>
            </w:pPr>
            <w:r w:rsidRPr="004F71BE">
              <w:t xml:space="preserve">В меню </w:t>
            </w:r>
            <w:r>
              <w:t>«</w:t>
            </w:r>
            <w:r w:rsidRPr="004F71BE">
              <w:t>Пуск</w:t>
            </w:r>
            <w:r>
              <w:t>»</w:t>
            </w:r>
            <w:r w:rsidRPr="004F71BE">
              <w:t xml:space="preserve"> в разделе </w:t>
            </w:r>
            <w:r>
              <w:t>«</w:t>
            </w:r>
            <w:r w:rsidRPr="004F71BE">
              <w:t>Реестры</w:t>
            </w:r>
            <w:r>
              <w:t>»</w:t>
            </w:r>
            <w:r w:rsidRPr="004F71BE">
              <w:t xml:space="preserve"> отображается пункт </w:t>
            </w:r>
            <w:r>
              <w:t>«</w:t>
            </w:r>
            <w:r w:rsidRPr="004F71BE">
              <w:t>Приказы</w:t>
            </w:r>
            <w:r>
              <w:t>»</w:t>
            </w:r>
            <w:r w:rsidRPr="004F71BE">
              <w:t xml:space="preserve">. В реестре </w:t>
            </w:r>
            <w:r>
              <w:t>«</w:t>
            </w:r>
            <w:r w:rsidRPr="004F71BE">
              <w:t>Приказы</w:t>
            </w:r>
            <w:r>
              <w:t>»</w:t>
            </w:r>
            <w:r w:rsidRPr="004F71BE">
              <w:t xml:space="preserve"> отображаются кнопки </w:t>
            </w:r>
            <w:r>
              <w:t>«</w:t>
            </w:r>
            <w:r w:rsidRPr="004F71BE">
              <w:t>Обновить</w:t>
            </w:r>
            <w:r>
              <w:t>»</w:t>
            </w:r>
            <w:r w:rsidRPr="004F71BE">
              <w:t>,</w:t>
            </w:r>
            <w:r>
              <w:t xml:space="preserve"> «</w:t>
            </w:r>
            <w:r w:rsidRPr="004F71BE">
              <w:t>Закрыть</w:t>
            </w:r>
            <w:r>
              <w:t>»</w:t>
            </w:r>
            <w:r w:rsidRPr="004F71BE">
              <w:t>, отображаются фильтры, доступна сортировка значений</w:t>
            </w:r>
          </w:p>
        </w:tc>
      </w:tr>
      <w:tr w:rsidR="003A16C7" w:rsidRPr="00F419B2" w14:paraId="7404A2A6" w14:textId="77777777" w:rsidTr="001C5A04">
        <w:trPr>
          <w:cantSplit/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A557133" w14:textId="77777777" w:rsidR="003A16C7" w:rsidRPr="00F419B2" w:rsidRDefault="003A16C7" w:rsidP="00C41DA3">
            <w:pPr>
              <w:pStyle w:val="phtablecellleft"/>
            </w:pPr>
            <w:r w:rsidRPr="004F71BE">
              <w:t>Пуск/Реестры/Приказы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AE47DCE" w14:textId="77777777" w:rsidR="003A16C7" w:rsidRPr="00F419B2" w:rsidRDefault="003A16C7" w:rsidP="00C41DA3">
            <w:pPr>
              <w:pStyle w:val="phtablecellleft"/>
            </w:pPr>
            <w:r w:rsidRPr="004F71BE">
              <w:t>Реестры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ABB1E3B" w14:textId="28892CD6" w:rsidR="003A16C7" w:rsidRPr="00F419B2" w:rsidRDefault="003A16C7" w:rsidP="00C41DA3">
            <w:pPr>
              <w:pStyle w:val="phtablecellleft"/>
            </w:pPr>
            <w:r w:rsidRPr="004F71BE">
              <w:t>Приказы</w:t>
            </w:r>
            <w:r w:rsidR="007C381C">
              <w:t xml:space="preserve"> – </w:t>
            </w:r>
            <w:r w:rsidRPr="004F71BE">
              <w:t>Просмотр в подведомственных организациях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7838178" w14:textId="77777777" w:rsidR="003A16C7" w:rsidRPr="00F419B2" w:rsidRDefault="003A16C7" w:rsidP="00C41DA3">
            <w:pPr>
              <w:pStyle w:val="phtablecellleft"/>
            </w:pPr>
            <w:r w:rsidRPr="004F71BE">
              <w:t xml:space="preserve">Право доступа на просмотр значений реестра </w:t>
            </w:r>
            <w:r>
              <w:t>«</w:t>
            </w:r>
            <w:r w:rsidRPr="004F71BE">
              <w:t>Приказы</w:t>
            </w:r>
            <w:r>
              <w:t>»</w:t>
            </w:r>
            <w:r w:rsidRPr="004F71BE">
              <w:t xml:space="preserve"> в организациях, которые подведомственны к организации сотрудника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B0AAFBC" w14:textId="77777777" w:rsidR="003A16C7" w:rsidRPr="00F419B2" w:rsidRDefault="003A16C7" w:rsidP="00C41DA3">
            <w:pPr>
              <w:pStyle w:val="phtablecellleft"/>
            </w:pPr>
            <w:r w:rsidRPr="004F71BE">
              <w:t xml:space="preserve">В меню </w:t>
            </w:r>
            <w:r>
              <w:t>«</w:t>
            </w:r>
            <w:r w:rsidRPr="004F71BE">
              <w:t>Пуск</w:t>
            </w:r>
            <w:r>
              <w:t>»</w:t>
            </w:r>
            <w:r w:rsidRPr="004F71BE">
              <w:t xml:space="preserve"> в разделе </w:t>
            </w:r>
            <w:r>
              <w:t>«</w:t>
            </w:r>
            <w:r w:rsidRPr="004F71BE">
              <w:t>Реестры</w:t>
            </w:r>
            <w:r>
              <w:t>»</w:t>
            </w:r>
            <w:r w:rsidRPr="004F71BE">
              <w:t xml:space="preserve"> отображается пункт </w:t>
            </w:r>
            <w:r>
              <w:t>«</w:t>
            </w:r>
            <w:r w:rsidRPr="004F71BE">
              <w:t>Приказы</w:t>
            </w:r>
            <w:r>
              <w:t>»</w:t>
            </w:r>
            <w:r w:rsidRPr="004F71BE">
              <w:t xml:space="preserve">. В реестре </w:t>
            </w:r>
            <w:r>
              <w:t>«</w:t>
            </w:r>
            <w:r w:rsidRPr="004F71BE">
              <w:t>Приказы</w:t>
            </w:r>
            <w:r>
              <w:t>»</w:t>
            </w:r>
            <w:r w:rsidRPr="004F71BE">
              <w:t xml:space="preserve"> отображаются кнопки </w:t>
            </w:r>
            <w:r>
              <w:t>«</w:t>
            </w:r>
            <w:r w:rsidRPr="004F71BE">
              <w:t>Обновить</w:t>
            </w:r>
            <w:r>
              <w:t>»</w:t>
            </w:r>
            <w:r w:rsidRPr="004F71BE">
              <w:t>,</w:t>
            </w:r>
            <w:r>
              <w:t xml:space="preserve"> «</w:t>
            </w:r>
            <w:r w:rsidRPr="004F71BE">
              <w:t>Закрыть</w:t>
            </w:r>
            <w:r>
              <w:t>»</w:t>
            </w:r>
            <w:r w:rsidRPr="004F71BE">
              <w:t>, отображаются фильтры, доступна сортировка значений</w:t>
            </w:r>
          </w:p>
        </w:tc>
      </w:tr>
      <w:tr w:rsidR="003A16C7" w:rsidRPr="00F419B2" w14:paraId="376051BE" w14:textId="77777777" w:rsidTr="001C5A04">
        <w:trPr>
          <w:cantSplit/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0E0B4F6" w14:textId="77777777" w:rsidR="003A16C7" w:rsidRPr="004F71BE" w:rsidRDefault="003A16C7" w:rsidP="00C41DA3">
            <w:pPr>
              <w:pStyle w:val="phtablecellleft"/>
            </w:pPr>
            <w:r w:rsidRPr="007D6DEF">
              <w:lastRenderedPageBreak/>
              <w:t>Пуск/Реестры/Приказы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78B288A" w14:textId="77777777" w:rsidR="003A16C7" w:rsidRPr="00F419B2" w:rsidRDefault="003A16C7" w:rsidP="00C41DA3">
            <w:pPr>
              <w:pStyle w:val="phtablecellleft"/>
            </w:pPr>
            <w:r w:rsidRPr="007D6DEF">
              <w:t>Реестры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09F3AFB" w14:textId="12A2CF83" w:rsidR="003A16C7" w:rsidRPr="00F419B2" w:rsidRDefault="003A16C7" w:rsidP="00C41DA3">
            <w:pPr>
              <w:pStyle w:val="phtablecellleft"/>
            </w:pPr>
            <w:r w:rsidRPr="007D6DEF">
              <w:t>Приказы</w:t>
            </w:r>
            <w:r w:rsidR="007C381C">
              <w:t xml:space="preserve"> – </w:t>
            </w:r>
            <w:r w:rsidRPr="007D6DEF">
              <w:t>Редактирование в своей организации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7A68AF8" w14:textId="6C6E641C" w:rsidR="003A16C7" w:rsidRPr="00F419B2" w:rsidRDefault="003A16C7" w:rsidP="00A1012E">
            <w:pPr>
              <w:pStyle w:val="phtablecellleft"/>
            </w:pPr>
            <w:r w:rsidRPr="007D6DEF">
              <w:t xml:space="preserve">Право доступа на редактирование значений реестра </w:t>
            </w:r>
            <w:r>
              <w:t>«</w:t>
            </w:r>
            <w:r w:rsidRPr="007D6DEF">
              <w:t>Приказы</w:t>
            </w:r>
            <w:r>
              <w:t>»</w:t>
            </w:r>
            <w:r w:rsidRPr="007D6DEF">
              <w:t xml:space="preserve"> в организациях, в которых работает сотрудник. Для администратора системы доступно редактирование в любой организации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B2E397C" w14:textId="77777777" w:rsidR="003A16C7" w:rsidRPr="00F419B2" w:rsidRDefault="003A16C7" w:rsidP="00C41DA3">
            <w:pPr>
              <w:pStyle w:val="phtablecellleft"/>
            </w:pPr>
            <w:r w:rsidRPr="004F71BE">
              <w:t>В меню «Пуск» в разделе «Реестры» отображается пункт «Приказы». В реестре «Приказы» отображаются кнопки «Обновить», «Закрыть»,</w:t>
            </w:r>
            <w:r>
              <w:t xml:space="preserve"> «Изменить»,</w:t>
            </w:r>
            <w:r w:rsidRPr="004F71BE">
              <w:t xml:space="preserve"> отображаются фильтры, доступна сортировка значений</w:t>
            </w:r>
          </w:p>
        </w:tc>
      </w:tr>
      <w:tr w:rsidR="003A16C7" w:rsidRPr="004F71BE" w14:paraId="404F9AD9" w14:textId="77777777" w:rsidTr="001C5A04">
        <w:trPr>
          <w:cantSplit/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52CBE11" w14:textId="77777777" w:rsidR="003A16C7" w:rsidRPr="004F71BE" w:rsidRDefault="003A16C7" w:rsidP="00C41DA3">
            <w:pPr>
              <w:pStyle w:val="phtablecellleft"/>
            </w:pPr>
            <w:r w:rsidRPr="007D6DEF">
              <w:t>Пуск/Реестры/Приказы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0845610" w14:textId="77777777" w:rsidR="003A16C7" w:rsidRPr="00F419B2" w:rsidRDefault="003A16C7" w:rsidP="00C41DA3">
            <w:pPr>
              <w:pStyle w:val="phtablecellleft"/>
            </w:pPr>
            <w:r w:rsidRPr="007D6DEF">
              <w:t>Реестры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FE66D05" w14:textId="07954B8B" w:rsidR="003A16C7" w:rsidRPr="00F419B2" w:rsidRDefault="003A16C7" w:rsidP="00C41DA3">
            <w:pPr>
              <w:pStyle w:val="phtablecellleft"/>
            </w:pPr>
            <w:r w:rsidRPr="007D6DEF">
              <w:t>Приказы</w:t>
            </w:r>
            <w:r w:rsidR="007C381C">
              <w:t xml:space="preserve"> – </w:t>
            </w:r>
            <w:r w:rsidRPr="007D6DEF">
              <w:t>Редактирование в подведомственных организациях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5F11E0E" w14:textId="77777777" w:rsidR="003A16C7" w:rsidRPr="00F419B2" w:rsidRDefault="003A16C7" w:rsidP="00C41DA3">
            <w:pPr>
              <w:pStyle w:val="phtablecellleft"/>
            </w:pPr>
            <w:r w:rsidRPr="007D6DEF">
              <w:t xml:space="preserve">Право доступа на редактирование значений реестра </w:t>
            </w:r>
            <w:r>
              <w:t>«</w:t>
            </w:r>
            <w:r w:rsidRPr="007D6DEF">
              <w:t>Приказы</w:t>
            </w:r>
            <w:r>
              <w:t>»</w:t>
            </w:r>
            <w:r w:rsidRPr="007D6DEF">
              <w:t xml:space="preserve"> в организациях, которые подведомственны к организации сотрудника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E1AAC44" w14:textId="77777777" w:rsidR="003A16C7" w:rsidRPr="004F71BE" w:rsidRDefault="003A16C7" w:rsidP="00C41DA3">
            <w:pPr>
              <w:pStyle w:val="phtablecellleft"/>
            </w:pPr>
            <w:r w:rsidRPr="007D6DEF">
              <w:t>В меню «Пуск» в разделе «Реестры» отображается пункт «Приказы». В реестре «Приказы» отображаются кнопки «Обновить», «Закрыть», «Изменить»</w:t>
            </w:r>
            <w:r>
              <w:t>,</w:t>
            </w:r>
            <w:r w:rsidRPr="007D6DEF">
              <w:t xml:space="preserve"> отображаются фильтры, доступна сортировка значений</w:t>
            </w:r>
          </w:p>
        </w:tc>
      </w:tr>
      <w:tr w:rsidR="00BE7E3B" w:rsidRPr="004F71BE" w14:paraId="56F8DE18" w14:textId="77777777" w:rsidTr="001C5A04">
        <w:trPr>
          <w:cantSplit/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7D85854" w14:textId="3342080A" w:rsidR="00BE7E3B" w:rsidRPr="007D6DEF" w:rsidRDefault="00BE7E3B" w:rsidP="00C41DA3">
            <w:pPr>
              <w:pStyle w:val="phtablecellleft"/>
            </w:pPr>
            <w:r>
              <w:lastRenderedPageBreak/>
              <w:t>Пуск/Реестры/Медицинские справки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1C1922A" w14:textId="073B49A5" w:rsidR="00BE7E3B" w:rsidRPr="007D6DEF" w:rsidRDefault="00BE7E3B" w:rsidP="00C41DA3">
            <w:pPr>
              <w:pStyle w:val="phtablecellleft"/>
            </w:pPr>
            <w:r>
              <w:t>Реестры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A1134A4" w14:textId="0884E289" w:rsidR="00BE7E3B" w:rsidRPr="007D6DEF" w:rsidRDefault="00BE7E3B" w:rsidP="00C41DA3">
            <w:pPr>
              <w:pStyle w:val="phtablecellleft"/>
            </w:pPr>
            <w:r>
              <w:t>Медицинские справки –</w:t>
            </w:r>
            <w:r w:rsidRPr="00144356">
              <w:t xml:space="preserve"> Просмотр в своей организации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11D5A2F" w14:textId="6203748A" w:rsidR="00BE7E3B" w:rsidRPr="007D6DEF" w:rsidRDefault="00BE7E3B" w:rsidP="00A1012E">
            <w:pPr>
              <w:pStyle w:val="phtablecellleft"/>
            </w:pPr>
            <w:r w:rsidRPr="007317A9">
              <w:t xml:space="preserve">Право доступа на просмотр значений реестра </w:t>
            </w:r>
            <w:r>
              <w:t>«</w:t>
            </w:r>
            <w:r w:rsidRPr="007317A9">
              <w:t>Медицинские справки</w:t>
            </w:r>
            <w:r>
              <w:t>»</w:t>
            </w:r>
            <w:r w:rsidRPr="007317A9">
              <w:t xml:space="preserve"> в организациях, в которых работает сотрудник. Для администратора системы доступен просмотр всего реестра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E19986A" w14:textId="4FB53110" w:rsidR="00BE7E3B" w:rsidRPr="007D6DEF" w:rsidRDefault="00BE7E3B" w:rsidP="00C41DA3">
            <w:pPr>
              <w:pStyle w:val="phtablecellleft"/>
            </w:pPr>
            <w:r w:rsidRPr="00144356">
              <w:t xml:space="preserve">В меню </w:t>
            </w:r>
            <w:r>
              <w:t>«</w:t>
            </w:r>
            <w:r w:rsidRPr="00144356">
              <w:t>Пуск</w:t>
            </w:r>
            <w:r>
              <w:t>»</w:t>
            </w:r>
            <w:r w:rsidRPr="00144356">
              <w:t xml:space="preserve"> в разделе </w:t>
            </w:r>
            <w:r>
              <w:t>«</w:t>
            </w:r>
            <w:r w:rsidRPr="00144356">
              <w:t>Реестры</w:t>
            </w:r>
            <w:r>
              <w:t>»</w:t>
            </w:r>
            <w:r w:rsidRPr="00144356">
              <w:t xml:space="preserve"> отображается пункт </w:t>
            </w:r>
            <w:r>
              <w:t>«</w:t>
            </w:r>
            <w:r w:rsidRPr="00144356">
              <w:t>Медицинские справки</w:t>
            </w:r>
            <w:r>
              <w:t>»</w:t>
            </w:r>
            <w:r w:rsidRPr="00144356">
              <w:t xml:space="preserve">. В реестре </w:t>
            </w:r>
            <w:r>
              <w:t>«</w:t>
            </w:r>
            <w:r w:rsidRPr="00144356">
              <w:t>Медицинские справки</w:t>
            </w:r>
            <w:r>
              <w:t>»</w:t>
            </w:r>
            <w:r w:rsidRPr="00144356">
              <w:t xml:space="preserve"> отображаются кнопки </w:t>
            </w:r>
            <w:r>
              <w:t>«</w:t>
            </w:r>
            <w:r w:rsidRPr="00144356">
              <w:t>Обновить</w:t>
            </w:r>
            <w:r>
              <w:t>»</w:t>
            </w:r>
            <w:r w:rsidRPr="00144356">
              <w:t>,</w:t>
            </w:r>
            <w:r>
              <w:t xml:space="preserve"> «</w:t>
            </w:r>
            <w:r w:rsidRPr="00144356">
              <w:t>Закрыть</w:t>
            </w:r>
            <w:r>
              <w:t>»</w:t>
            </w:r>
            <w:r w:rsidRPr="00144356">
              <w:t>, отображаются фильтры, доступна сортировка значений</w:t>
            </w:r>
          </w:p>
        </w:tc>
      </w:tr>
      <w:tr w:rsidR="00BE7E3B" w:rsidRPr="004F71BE" w14:paraId="1B2797FD" w14:textId="77777777" w:rsidTr="001C5A04">
        <w:trPr>
          <w:cantSplit/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3D54711" w14:textId="752824C7" w:rsidR="00BE7E3B" w:rsidRPr="007D6DEF" w:rsidRDefault="00BE7E3B" w:rsidP="00C41DA3">
            <w:pPr>
              <w:pStyle w:val="phtablecellleft"/>
            </w:pPr>
            <w:r w:rsidRPr="007317A9">
              <w:t>Пуск/Реестры/Медицинские справки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814118C" w14:textId="2017CAB3" w:rsidR="00BE7E3B" w:rsidRPr="007D6DEF" w:rsidRDefault="00BE7E3B" w:rsidP="00C41DA3">
            <w:pPr>
              <w:pStyle w:val="phtablecellleft"/>
            </w:pPr>
            <w:r w:rsidRPr="007317A9">
              <w:t>Реестры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4F1EE72" w14:textId="4BC7F7CA" w:rsidR="00BE7E3B" w:rsidRPr="007D6DEF" w:rsidRDefault="00BE7E3B" w:rsidP="00C41DA3">
            <w:pPr>
              <w:pStyle w:val="phtablecellleft"/>
            </w:pPr>
            <w:r>
              <w:t>Медицинские справки –</w:t>
            </w:r>
            <w:r w:rsidRPr="007317A9">
              <w:t xml:space="preserve"> Просмотр в подведомственных организациях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05542EF" w14:textId="5179D427" w:rsidR="00BE7E3B" w:rsidRPr="007D6DEF" w:rsidRDefault="00BE7E3B" w:rsidP="00C41DA3">
            <w:pPr>
              <w:pStyle w:val="phtablecellleft"/>
            </w:pPr>
            <w:r w:rsidRPr="007317A9">
              <w:t xml:space="preserve">Право доступа на просмотр значений реестра </w:t>
            </w:r>
            <w:r>
              <w:t>«</w:t>
            </w:r>
            <w:r w:rsidRPr="007317A9">
              <w:t>Медицинские справки</w:t>
            </w:r>
            <w:r>
              <w:t>»</w:t>
            </w:r>
            <w:r w:rsidRPr="007317A9">
              <w:t xml:space="preserve"> в организациях, которые подведомственны к организации сотрудника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1F5BB85" w14:textId="49CCB8DB" w:rsidR="00BE7E3B" w:rsidRPr="007D6DEF" w:rsidRDefault="00BE7E3B" w:rsidP="00C41DA3">
            <w:pPr>
              <w:pStyle w:val="phtablecellleft"/>
            </w:pPr>
            <w:r w:rsidRPr="007317A9">
              <w:t xml:space="preserve">В меню </w:t>
            </w:r>
            <w:r>
              <w:t>«</w:t>
            </w:r>
            <w:r w:rsidRPr="007317A9">
              <w:t>Пуск</w:t>
            </w:r>
            <w:r>
              <w:t>»</w:t>
            </w:r>
            <w:r w:rsidRPr="007317A9">
              <w:t xml:space="preserve"> в разделе </w:t>
            </w:r>
            <w:r>
              <w:t>«</w:t>
            </w:r>
            <w:r w:rsidRPr="007317A9">
              <w:t>Реестры</w:t>
            </w:r>
            <w:r>
              <w:t>»</w:t>
            </w:r>
            <w:r w:rsidRPr="007317A9">
              <w:t xml:space="preserve"> отображается пункт </w:t>
            </w:r>
            <w:r>
              <w:t>«</w:t>
            </w:r>
            <w:r w:rsidRPr="007317A9">
              <w:t>Медицинские справки</w:t>
            </w:r>
            <w:r>
              <w:t>»</w:t>
            </w:r>
            <w:r w:rsidRPr="007317A9">
              <w:t xml:space="preserve">. В реестре </w:t>
            </w:r>
            <w:r>
              <w:t>«</w:t>
            </w:r>
            <w:r w:rsidRPr="007317A9">
              <w:t>Медицинские справки</w:t>
            </w:r>
            <w:r>
              <w:t>»</w:t>
            </w:r>
            <w:r w:rsidRPr="007317A9">
              <w:t xml:space="preserve"> отображаются кнопки </w:t>
            </w:r>
            <w:r>
              <w:t>«</w:t>
            </w:r>
            <w:r w:rsidRPr="007317A9">
              <w:t>Обновить</w:t>
            </w:r>
            <w:r>
              <w:t>»</w:t>
            </w:r>
            <w:r w:rsidRPr="007317A9">
              <w:t>,</w:t>
            </w:r>
            <w:r>
              <w:t xml:space="preserve"> «</w:t>
            </w:r>
            <w:r w:rsidRPr="007317A9">
              <w:t>Закрыть</w:t>
            </w:r>
            <w:r>
              <w:t>»</w:t>
            </w:r>
            <w:r w:rsidRPr="007317A9">
              <w:t>, отображаются фильтры, доступна сортировка значений</w:t>
            </w:r>
          </w:p>
        </w:tc>
      </w:tr>
      <w:tr w:rsidR="00BE7E3B" w:rsidRPr="00F419B2" w14:paraId="1FAE7F41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D7293A6" w14:textId="4DDC777C" w:rsidR="00BE7E3B" w:rsidRPr="00F419B2" w:rsidRDefault="00BE7E3B" w:rsidP="00CF5DCA">
            <w:pPr>
              <w:pStyle w:val="phtablecellleft"/>
            </w:pPr>
            <w:r w:rsidRPr="00144356">
              <w:lastRenderedPageBreak/>
              <w:t>Пуск/Реестры/Медицинские справки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F96EE0A" w14:textId="1DE0A64B" w:rsidR="00BE7E3B" w:rsidRPr="00F419B2" w:rsidRDefault="00BE7E3B" w:rsidP="00217B4D">
            <w:pPr>
              <w:pStyle w:val="phtablecellleft"/>
            </w:pPr>
            <w:r w:rsidRPr="00144356">
              <w:t>Реестры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C36F250" w14:textId="4E584158" w:rsidR="00BE7E3B" w:rsidRPr="00F419B2" w:rsidRDefault="00BE7E3B" w:rsidP="00217B4D">
            <w:pPr>
              <w:pStyle w:val="phtablecellleft"/>
            </w:pPr>
            <w:r>
              <w:t>Медицинские справки –</w:t>
            </w:r>
            <w:r w:rsidRPr="00144356">
              <w:t>Редактирование в своей организации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2FACA7E" w14:textId="399AC167" w:rsidR="00BE7E3B" w:rsidRPr="00F419B2" w:rsidRDefault="00BE7E3B" w:rsidP="00A1012E">
            <w:pPr>
              <w:pStyle w:val="phtablecellleft"/>
            </w:pPr>
            <w:r w:rsidRPr="007317A9">
              <w:t xml:space="preserve">Право доступа на редактирование значений реестра </w:t>
            </w:r>
            <w:r>
              <w:t>«</w:t>
            </w:r>
            <w:r w:rsidRPr="007317A9">
              <w:t>Медицинские справки</w:t>
            </w:r>
            <w:r>
              <w:t>»</w:t>
            </w:r>
            <w:r w:rsidRPr="007317A9">
              <w:t xml:space="preserve"> в организациях, в которых работает сотрудник. Для администратора системы доступно редактирование в любой организации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A371F0A" w14:textId="7C13DB4C" w:rsidR="00BE7E3B" w:rsidRPr="00F419B2" w:rsidRDefault="00BE7E3B" w:rsidP="000F1475">
            <w:pPr>
              <w:pStyle w:val="phtablecellleft"/>
            </w:pPr>
            <w:r w:rsidRPr="00144356">
              <w:t xml:space="preserve">В меню </w:t>
            </w:r>
            <w:r>
              <w:t>«</w:t>
            </w:r>
            <w:r w:rsidRPr="00144356">
              <w:t>Пуск</w:t>
            </w:r>
            <w:r>
              <w:t>»</w:t>
            </w:r>
            <w:r w:rsidRPr="00144356">
              <w:t xml:space="preserve"> в разделе </w:t>
            </w:r>
            <w:r>
              <w:t>«</w:t>
            </w:r>
            <w:r w:rsidRPr="00144356">
              <w:t>Реестры</w:t>
            </w:r>
            <w:r>
              <w:t>»</w:t>
            </w:r>
            <w:r w:rsidRPr="00144356">
              <w:t xml:space="preserve"> отображается пункт </w:t>
            </w:r>
            <w:r>
              <w:t>«</w:t>
            </w:r>
            <w:r w:rsidRPr="00144356">
              <w:t>Медицинские справки</w:t>
            </w:r>
            <w:r>
              <w:t>»</w:t>
            </w:r>
            <w:r w:rsidRPr="00144356">
              <w:t xml:space="preserve">. В реестре </w:t>
            </w:r>
            <w:r>
              <w:t>«</w:t>
            </w:r>
            <w:r w:rsidRPr="00144356">
              <w:t>Медицинские справки</w:t>
            </w:r>
            <w:r>
              <w:t>»</w:t>
            </w:r>
            <w:r w:rsidRPr="00144356">
              <w:t xml:space="preserve"> отображаются кнопки </w:t>
            </w:r>
            <w:r>
              <w:t>«</w:t>
            </w:r>
            <w:r w:rsidRPr="00144356">
              <w:t>Обновить</w:t>
            </w:r>
            <w:r>
              <w:t>»</w:t>
            </w:r>
            <w:r w:rsidRPr="00144356">
              <w:t>,</w:t>
            </w:r>
            <w:r>
              <w:t xml:space="preserve"> «</w:t>
            </w:r>
            <w:r w:rsidRPr="00144356">
              <w:t>Закрыть</w:t>
            </w:r>
            <w:r>
              <w:t>»</w:t>
            </w:r>
            <w:r w:rsidRPr="00144356">
              <w:t>,</w:t>
            </w:r>
            <w:r>
              <w:t xml:space="preserve"> «</w:t>
            </w:r>
            <w:r w:rsidRPr="00144356">
              <w:t>Изменить</w:t>
            </w:r>
            <w:r>
              <w:t>»</w:t>
            </w:r>
            <w:r w:rsidRPr="00144356">
              <w:t xml:space="preserve">, </w:t>
            </w:r>
            <w:r>
              <w:t>«</w:t>
            </w:r>
            <w:r w:rsidRPr="00144356">
              <w:t>Печать</w:t>
            </w:r>
            <w:r>
              <w:t>»,</w:t>
            </w:r>
            <w:r w:rsidRPr="00144356">
              <w:t xml:space="preserve"> отображаются фильтры, доступна сортировка значений</w:t>
            </w:r>
          </w:p>
        </w:tc>
      </w:tr>
      <w:tr w:rsidR="00BE7E3B" w:rsidRPr="00F419B2" w14:paraId="1CF674B4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CD43C35" w14:textId="20D0F450" w:rsidR="00BE7E3B" w:rsidRPr="00F419B2" w:rsidRDefault="00BE7E3B" w:rsidP="00CF5DCA">
            <w:pPr>
              <w:pStyle w:val="phtablecellleft"/>
            </w:pPr>
            <w:r w:rsidRPr="007317A9">
              <w:t>Пуск/Реестры/Медицинские справки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51680D7" w14:textId="0B3964BA" w:rsidR="00BE7E3B" w:rsidRPr="00F419B2" w:rsidRDefault="00BE7E3B" w:rsidP="00217B4D">
            <w:pPr>
              <w:pStyle w:val="phtablecellleft"/>
            </w:pPr>
            <w:r w:rsidRPr="007317A9">
              <w:t>Реестры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B598BCE" w14:textId="33D9E7DF" w:rsidR="00BE7E3B" w:rsidRPr="00F419B2" w:rsidRDefault="00BE7E3B" w:rsidP="00217B4D">
            <w:pPr>
              <w:pStyle w:val="phtablecellleft"/>
            </w:pPr>
            <w:r>
              <w:t>Медицинские справки –</w:t>
            </w:r>
            <w:r w:rsidRPr="007317A9">
              <w:t xml:space="preserve"> Редактирование в подведомственных организациях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5550D32" w14:textId="49A1279C" w:rsidR="00BE7E3B" w:rsidRPr="00F419B2" w:rsidRDefault="00BE7E3B" w:rsidP="00217B4D">
            <w:pPr>
              <w:pStyle w:val="phtablecellleft"/>
            </w:pPr>
            <w:r w:rsidRPr="007317A9">
              <w:t xml:space="preserve">Право доступа на редактирование значений реестра </w:t>
            </w:r>
            <w:r>
              <w:t>«</w:t>
            </w:r>
            <w:r w:rsidRPr="007317A9">
              <w:t>Медицинские справки</w:t>
            </w:r>
            <w:r>
              <w:t>»</w:t>
            </w:r>
            <w:r w:rsidRPr="007317A9">
              <w:t xml:space="preserve"> в организациях, которые подведомственны к организации сотрудника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AE7E2D9" w14:textId="46795E18" w:rsidR="00BE7E3B" w:rsidRPr="00F419B2" w:rsidRDefault="00BE7E3B" w:rsidP="000F1475">
            <w:pPr>
              <w:pStyle w:val="phtablecellleft"/>
            </w:pPr>
            <w:r w:rsidRPr="007317A9">
              <w:t xml:space="preserve">В меню </w:t>
            </w:r>
            <w:r>
              <w:t>«</w:t>
            </w:r>
            <w:r w:rsidRPr="007317A9">
              <w:t>Пуск</w:t>
            </w:r>
            <w:r>
              <w:t>»</w:t>
            </w:r>
            <w:r w:rsidRPr="007317A9">
              <w:t xml:space="preserve"> в разделе </w:t>
            </w:r>
            <w:r>
              <w:t>«</w:t>
            </w:r>
            <w:r w:rsidRPr="007317A9">
              <w:t>Реестры</w:t>
            </w:r>
            <w:r>
              <w:t>»</w:t>
            </w:r>
            <w:r w:rsidRPr="007317A9">
              <w:t xml:space="preserve"> отображается пункт </w:t>
            </w:r>
            <w:r>
              <w:t>«</w:t>
            </w:r>
            <w:r w:rsidRPr="007317A9">
              <w:t>Медицинские справки</w:t>
            </w:r>
            <w:r>
              <w:t>»</w:t>
            </w:r>
            <w:r w:rsidRPr="007317A9">
              <w:t xml:space="preserve">. В реестре </w:t>
            </w:r>
            <w:r>
              <w:t>«</w:t>
            </w:r>
            <w:r w:rsidRPr="007317A9">
              <w:t>Медицинские справки</w:t>
            </w:r>
            <w:r>
              <w:t>»</w:t>
            </w:r>
            <w:r w:rsidRPr="007317A9">
              <w:t xml:space="preserve"> отображаются кнопки </w:t>
            </w:r>
            <w:r>
              <w:t>«</w:t>
            </w:r>
            <w:r w:rsidRPr="007317A9">
              <w:t>Обновить</w:t>
            </w:r>
            <w:r>
              <w:t>»</w:t>
            </w:r>
            <w:r w:rsidRPr="007317A9">
              <w:t>,</w:t>
            </w:r>
            <w:r>
              <w:t xml:space="preserve"> «</w:t>
            </w:r>
            <w:r w:rsidRPr="007317A9">
              <w:t>Закрыть</w:t>
            </w:r>
            <w:r>
              <w:t>»</w:t>
            </w:r>
            <w:r w:rsidRPr="007317A9">
              <w:t>,</w:t>
            </w:r>
            <w:r>
              <w:t xml:space="preserve"> «</w:t>
            </w:r>
            <w:r w:rsidRPr="007317A9">
              <w:t>Изменить</w:t>
            </w:r>
            <w:r>
              <w:t>»</w:t>
            </w:r>
            <w:r w:rsidRPr="007317A9">
              <w:t>,</w:t>
            </w:r>
            <w:r>
              <w:t xml:space="preserve"> «</w:t>
            </w:r>
            <w:r w:rsidRPr="007317A9">
              <w:t>Печать</w:t>
            </w:r>
            <w:r>
              <w:t>»,</w:t>
            </w:r>
            <w:r w:rsidRPr="007317A9">
              <w:t xml:space="preserve"> отображаются фильтры, доступна сортировка значений</w:t>
            </w:r>
          </w:p>
        </w:tc>
      </w:tr>
      <w:tr w:rsidR="00BE7E3B" w:rsidRPr="00F419B2" w14:paraId="483D3265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800C8DC" w14:textId="391B9111" w:rsidR="00BE7E3B" w:rsidRPr="00F419B2" w:rsidRDefault="00BE7E3B" w:rsidP="00CF5DCA">
            <w:pPr>
              <w:pStyle w:val="phtablecellleft"/>
            </w:pPr>
            <w:r w:rsidRPr="00144356">
              <w:lastRenderedPageBreak/>
              <w:t>Пуск/Реестры/Медицинские справки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1265A98" w14:textId="7199048D" w:rsidR="00BE7E3B" w:rsidRPr="00F419B2" w:rsidRDefault="00BE7E3B" w:rsidP="00217B4D">
            <w:pPr>
              <w:pStyle w:val="phtablecellleft"/>
            </w:pPr>
            <w:r w:rsidRPr="00144356">
              <w:t>Реестры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76E354F" w14:textId="16508B16" w:rsidR="00BE7E3B" w:rsidRPr="00F419B2" w:rsidRDefault="00BE7E3B" w:rsidP="00217B4D">
            <w:pPr>
              <w:pStyle w:val="phtablecellleft"/>
            </w:pPr>
            <w:r>
              <w:t>Медицинские справки –</w:t>
            </w:r>
            <w:r w:rsidRPr="00144356">
              <w:t xml:space="preserve"> Добавление в своей организации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A000B77" w14:textId="0D5183BC" w:rsidR="00BE7E3B" w:rsidRPr="00F419B2" w:rsidRDefault="00BE7E3B" w:rsidP="00217B4D">
            <w:pPr>
              <w:pStyle w:val="phtablecellleft"/>
            </w:pPr>
            <w:r w:rsidRPr="00144356">
              <w:t xml:space="preserve">Право доступа на </w:t>
            </w:r>
            <w:r>
              <w:t>добавление</w:t>
            </w:r>
            <w:r w:rsidRPr="00144356">
              <w:t xml:space="preserve"> </w:t>
            </w:r>
            <w:r w:rsidRPr="007317A9">
              <w:t xml:space="preserve">значений реестра </w:t>
            </w:r>
            <w:r>
              <w:t>«</w:t>
            </w:r>
            <w:r w:rsidRPr="007317A9">
              <w:t>Медицинские справки</w:t>
            </w:r>
            <w:r>
              <w:t>»</w:t>
            </w:r>
            <w:r w:rsidRPr="007317A9">
              <w:t xml:space="preserve"> в организациях, в которых работает сотрудник. Для администратора системы</w:t>
            </w:r>
            <w:r w:rsidR="007C381C">
              <w:t xml:space="preserve"> </w:t>
            </w:r>
            <w:r w:rsidRPr="007317A9">
              <w:t>доступно редактирование в любой организации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EC4A00F" w14:textId="04CC236B" w:rsidR="00BE7E3B" w:rsidRPr="00F419B2" w:rsidRDefault="00BE7E3B" w:rsidP="000F1475">
            <w:pPr>
              <w:pStyle w:val="phtablecellleft"/>
            </w:pPr>
            <w:r w:rsidRPr="00144356">
              <w:t xml:space="preserve">В меню </w:t>
            </w:r>
            <w:r>
              <w:t>«</w:t>
            </w:r>
            <w:r w:rsidRPr="00144356">
              <w:t>Пуск</w:t>
            </w:r>
            <w:r>
              <w:t>»</w:t>
            </w:r>
            <w:r w:rsidRPr="00144356">
              <w:t xml:space="preserve"> в разделе </w:t>
            </w:r>
            <w:r>
              <w:t>«</w:t>
            </w:r>
            <w:r w:rsidRPr="00144356">
              <w:t>Реестры</w:t>
            </w:r>
            <w:r>
              <w:t>»</w:t>
            </w:r>
            <w:r w:rsidRPr="00144356">
              <w:t xml:space="preserve"> отображается пункт </w:t>
            </w:r>
            <w:r>
              <w:t>«</w:t>
            </w:r>
            <w:r w:rsidRPr="00144356">
              <w:t>Медицинские справки</w:t>
            </w:r>
            <w:r>
              <w:t>»</w:t>
            </w:r>
            <w:r w:rsidRPr="00144356">
              <w:t xml:space="preserve">. В реестре </w:t>
            </w:r>
            <w:r>
              <w:t>«</w:t>
            </w:r>
            <w:r w:rsidRPr="00144356">
              <w:t>Медицинские справки</w:t>
            </w:r>
            <w:r>
              <w:t>»</w:t>
            </w:r>
            <w:r w:rsidRPr="00144356">
              <w:t xml:space="preserve"> отображаются кнопки </w:t>
            </w:r>
            <w:r>
              <w:t>«</w:t>
            </w:r>
            <w:r w:rsidRPr="00144356">
              <w:t>Добавить</w:t>
            </w:r>
            <w:r>
              <w:t>»</w:t>
            </w:r>
            <w:r w:rsidRPr="00144356">
              <w:t xml:space="preserve">, </w:t>
            </w:r>
            <w:r>
              <w:t>«</w:t>
            </w:r>
            <w:r w:rsidRPr="00144356">
              <w:t>Обновить</w:t>
            </w:r>
            <w:r>
              <w:t>»</w:t>
            </w:r>
            <w:r w:rsidRPr="00144356">
              <w:t>,</w:t>
            </w:r>
            <w:r>
              <w:t xml:space="preserve"> «</w:t>
            </w:r>
            <w:r w:rsidRPr="00144356">
              <w:t>Закрыть</w:t>
            </w:r>
            <w:r>
              <w:t>»</w:t>
            </w:r>
            <w:r w:rsidRPr="00144356">
              <w:t>,</w:t>
            </w:r>
            <w:r>
              <w:t xml:space="preserve"> «</w:t>
            </w:r>
            <w:r w:rsidRPr="00144356">
              <w:t>Изменить</w:t>
            </w:r>
            <w:r>
              <w:t>»</w:t>
            </w:r>
            <w:r w:rsidRPr="00144356">
              <w:t>,</w:t>
            </w:r>
            <w:r>
              <w:t xml:space="preserve"> «</w:t>
            </w:r>
            <w:r w:rsidRPr="00144356">
              <w:t>Печать</w:t>
            </w:r>
            <w:r>
              <w:t>»,</w:t>
            </w:r>
            <w:r w:rsidRPr="00144356">
              <w:t xml:space="preserve"> отображаются фильтры, доступна сортировка значений</w:t>
            </w:r>
          </w:p>
        </w:tc>
      </w:tr>
      <w:tr w:rsidR="00BE7E3B" w:rsidRPr="00F419B2" w14:paraId="357CF5DC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BA30276" w14:textId="26777CA4" w:rsidR="00BE7E3B" w:rsidRPr="00F419B2" w:rsidRDefault="00BE7E3B" w:rsidP="00CF5DCA">
            <w:pPr>
              <w:pStyle w:val="phtablecellleft"/>
            </w:pPr>
            <w:r w:rsidRPr="007317A9">
              <w:t>Пуск/Реестры/Медицинские справки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7A268EC" w14:textId="50F55EF7" w:rsidR="00BE7E3B" w:rsidRPr="00F419B2" w:rsidRDefault="00BE7E3B" w:rsidP="00217B4D">
            <w:pPr>
              <w:pStyle w:val="phtablecellleft"/>
            </w:pPr>
            <w:r w:rsidRPr="007317A9">
              <w:t>Реестры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C9FE98B" w14:textId="70491D31" w:rsidR="00BE7E3B" w:rsidRPr="00F419B2" w:rsidRDefault="00BE7E3B" w:rsidP="00217B4D">
            <w:pPr>
              <w:pStyle w:val="phtablecellleft"/>
            </w:pPr>
            <w:r>
              <w:t>Медицинские справки –</w:t>
            </w:r>
            <w:r w:rsidRPr="007317A9">
              <w:t xml:space="preserve"> Добавление в подведомственных организациях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DCF6218" w14:textId="3FF1DD7B" w:rsidR="00BE7E3B" w:rsidRPr="00F419B2" w:rsidRDefault="00BE7E3B" w:rsidP="00217B4D">
            <w:pPr>
              <w:pStyle w:val="phtablecellleft"/>
            </w:pPr>
            <w:r w:rsidRPr="007317A9">
              <w:t xml:space="preserve">Право доступа на добавление значений реестра </w:t>
            </w:r>
            <w:r>
              <w:t>«</w:t>
            </w:r>
            <w:r w:rsidRPr="007317A9">
              <w:t>Медицинские справки</w:t>
            </w:r>
            <w:r>
              <w:t>»</w:t>
            </w:r>
            <w:r w:rsidRPr="007317A9">
              <w:t xml:space="preserve"> в организациях, которые подведомственны к организации сотрудника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7F32270" w14:textId="43AD82CC" w:rsidR="00BE7E3B" w:rsidRPr="00F419B2" w:rsidRDefault="00BE7E3B" w:rsidP="000F1475">
            <w:pPr>
              <w:pStyle w:val="phtablecellleft"/>
            </w:pPr>
            <w:r w:rsidRPr="007317A9">
              <w:t xml:space="preserve">В меню </w:t>
            </w:r>
            <w:r>
              <w:t>«</w:t>
            </w:r>
            <w:r w:rsidRPr="007317A9">
              <w:t>Пуск</w:t>
            </w:r>
            <w:r>
              <w:t>»</w:t>
            </w:r>
            <w:r w:rsidRPr="007317A9">
              <w:t xml:space="preserve"> в разделе </w:t>
            </w:r>
            <w:r>
              <w:t>«</w:t>
            </w:r>
            <w:r w:rsidRPr="007317A9">
              <w:t>Реестры</w:t>
            </w:r>
            <w:r>
              <w:t>»</w:t>
            </w:r>
            <w:r w:rsidRPr="007317A9">
              <w:t xml:space="preserve"> отображается пункт </w:t>
            </w:r>
            <w:r>
              <w:t>«</w:t>
            </w:r>
            <w:r w:rsidRPr="007317A9">
              <w:t>Медицинские справки</w:t>
            </w:r>
            <w:r>
              <w:t>»</w:t>
            </w:r>
            <w:r w:rsidRPr="007317A9">
              <w:t xml:space="preserve">. В реестре </w:t>
            </w:r>
            <w:r>
              <w:t>«</w:t>
            </w:r>
            <w:r w:rsidRPr="007317A9">
              <w:t>Медицинские справки</w:t>
            </w:r>
            <w:r>
              <w:t>»</w:t>
            </w:r>
            <w:r w:rsidRPr="007317A9">
              <w:t xml:space="preserve"> отображаются кнопки </w:t>
            </w:r>
            <w:r>
              <w:t>«</w:t>
            </w:r>
            <w:r w:rsidRPr="007317A9">
              <w:t>Добавить</w:t>
            </w:r>
            <w:r>
              <w:t>»</w:t>
            </w:r>
            <w:r w:rsidRPr="007317A9">
              <w:t xml:space="preserve">, </w:t>
            </w:r>
            <w:r>
              <w:t>«</w:t>
            </w:r>
            <w:r w:rsidRPr="007317A9">
              <w:t>Обновить</w:t>
            </w:r>
            <w:r>
              <w:t>»</w:t>
            </w:r>
            <w:r w:rsidRPr="007317A9">
              <w:t>,</w:t>
            </w:r>
            <w:r>
              <w:t xml:space="preserve"> «</w:t>
            </w:r>
            <w:r w:rsidRPr="007317A9">
              <w:t>Закрыть</w:t>
            </w:r>
            <w:r>
              <w:t>»</w:t>
            </w:r>
            <w:r w:rsidRPr="007317A9">
              <w:t>,</w:t>
            </w:r>
            <w:r>
              <w:t xml:space="preserve"> «</w:t>
            </w:r>
            <w:r w:rsidRPr="007317A9">
              <w:t>Изменить</w:t>
            </w:r>
            <w:r>
              <w:t>»</w:t>
            </w:r>
            <w:r w:rsidRPr="007317A9">
              <w:t>,</w:t>
            </w:r>
            <w:r>
              <w:t xml:space="preserve"> «</w:t>
            </w:r>
            <w:r w:rsidRPr="007317A9">
              <w:t>Печать</w:t>
            </w:r>
            <w:r>
              <w:t>»,</w:t>
            </w:r>
            <w:r w:rsidRPr="007317A9">
              <w:t xml:space="preserve"> отображаются фильтры, доступна сортировка значений</w:t>
            </w:r>
          </w:p>
        </w:tc>
      </w:tr>
      <w:tr w:rsidR="00BE7E3B" w:rsidRPr="00F419B2" w14:paraId="5845C3B1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4549212" w14:textId="77777777" w:rsidR="00BE7E3B" w:rsidRPr="00F419B2" w:rsidRDefault="00BE7E3B" w:rsidP="00217B4D">
            <w:pPr>
              <w:pStyle w:val="phtablecellleft"/>
            </w:pPr>
            <w:r w:rsidRPr="00F419B2">
              <w:t>Пуск/Администрирование/Пользователи системы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B746B85" w14:textId="77777777" w:rsidR="00BE7E3B" w:rsidRPr="00F419B2" w:rsidRDefault="00BE7E3B" w:rsidP="00217B4D">
            <w:pPr>
              <w:pStyle w:val="phtablecellleft"/>
            </w:pPr>
            <w:r w:rsidRPr="00F419B2">
              <w:t>Администрирование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C4DA2E2" w14:textId="77777777" w:rsidR="00BE7E3B" w:rsidRPr="00F419B2" w:rsidRDefault="00BE7E3B" w:rsidP="00217B4D">
            <w:pPr>
              <w:pStyle w:val="phtablecellleft"/>
            </w:pPr>
            <w:r w:rsidRPr="00F419B2">
              <w:t>Пользователи системы – Восстановление учетных записей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96EA293" w14:textId="77777777" w:rsidR="00BE7E3B" w:rsidRPr="00F419B2" w:rsidRDefault="00BE7E3B" w:rsidP="00217B4D">
            <w:pPr>
              <w:pStyle w:val="phtablecellleft"/>
            </w:pPr>
            <w:r w:rsidRPr="00F419B2">
              <w:t>Разрешает восстановление учетных записей в реестре «Пользователи системы»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45FBF97" w14:textId="77777777" w:rsidR="00BE7E3B" w:rsidRPr="00F419B2" w:rsidRDefault="00BE7E3B" w:rsidP="000F1475">
            <w:pPr>
              <w:pStyle w:val="phtablecellleft"/>
            </w:pPr>
            <w:r w:rsidRPr="00F419B2">
              <w:t>В реестре «Пользователи Системы» отображается кнопка «Восстановить учетную запись»</w:t>
            </w:r>
          </w:p>
        </w:tc>
      </w:tr>
      <w:tr w:rsidR="00BE7E3B" w:rsidRPr="00F419B2" w14:paraId="3F1FD908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7715437" w14:textId="77777777" w:rsidR="00BE7E3B" w:rsidRPr="00F419B2" w:rsidRDefault="00BE7E3B" w:rsidP="00217B4D">
            <w:pPr>
              <w:pStyle w:val="phtablecellleft"/>
            </w:pPr>
            <w:r w:rsidRPr="00F419B2">
              <w:lastRenderedPageBreak/>
              <w:t>Пуск/Администрирование/Пользователи системы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1B87F93" w14:textId="77777777" w:rsidR="00BE7E3B" w:rsidRPr="00F419B2" w:rsidRDefault="00BE7E3B" w:rsidP="00217B4D">
            <w:pPr>
              <w:pStyle w:val="phtablecellleft"/>
            </w:pPr>
            <w:r w:rsidRPr="00F419B2">
              <w:t>Администрирование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E02E9B8" w14:textId="77777777" w:rsidR="00BE7E3B" w:rsidRPr="00F419B2" w:rsidRDefault="00BE7E3B" w:rsidP="00217B4D">
            <w:pPr>
              <w:pStyle w:val="phtablecellleft"/>
            </w:pPr>
            <w:r w:rsidRPr="00F419B2">
              <w:t>Пользователи системы – Данные являются тестовыми или ошибочными (не отправляются в Контингент)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0CCFDFB" w14:textId="77777777" w:rsidR="00BE7E3B" w:rsidRPr="00F419B2" w:rsidRDefault="00BE7E3B" w:rsidP="00217B4D">
            <w:pPr>
              <w:pStyle w:val="phtablecellleft"/>
            </w:pPr>
            <w:r w:rsidRPr="00F419B2">
              <w:t>Разрешает изменять отправку данных в Контингент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3383A43" w14:textId="77777777" w:rsidR="00BE7E3B" w:rsidRPr="00F419B2" w:rsidRDefault="00BE7E3B" w:rsidP="000F1475">
            <w:pPr>
              <w:pStyle w:val="phtablecellleft"/>
            </w:pPr>
            <w:r w:rsidRPr="00F419B2">
              <w:t xml:space="preserve">При предоставлении права в окне» </w:t>
            </w:r>
            <w:r w:rsidRPr="00F419B2">
              <w:rPr>
                <w:rStyle w:val="affff1"/>
                <w:i w:val="0"/>
                <w:iCs w:val="0"/>
              </w:rPr>
              <w:t>Изменение логина/ пароля</w:t>
            </w:r>
            <w:r w:rsidRPr="00F419B2">
              <w:t>» реестра «</w:t>
            </w:r>
            <w:r w:rsidRPr="00F419B2">
              <w:rPr>
                <w:rStyle w:val="affff1"/>
                <w:i w:val="0"/>
                <w:iCs w:val="0"/>
              </w:rPr>
              <w:t>Пользователи системы</w:t>
            </w:r>
            <w:r w:rsidRPr="00F419B2">
              <w:t>» отображается признак «</w:t>
            </w:r>
            <w:r w:rsidRPr="00F419B2">
              <w:rPr>
                <w:rStyle w:val="affff1"/>
                <w:i w:val="0"/>
                <w:iCs w:val="0"/>
              </w:rPr>
              <w:t>Данные являются тестовыми или ошибочными» (данные не отправляются в Контингент)</w:t>
            </w:r>
            <w:r w:rsidRPr="00F419B2">
              <w:t>, пользователь может устанавливать признак</w:t>
            </w:r>
          </w:p>
        </w:tc>
      </w:tr>
      <w:tr w:rsidR="00BE7E3B" w:rsidRPr="00F419B2" w14:paraId="42510F5E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3D5E6B1" w14:textId="77777777" w:rsidR="00BE7E3B" w:rsidRPr="00F419B2" w:rsidRDefault="00BE7E3B" w:rsidP="00217B4D">
            <w:pPr>
              <w:pStyle w:val="phtablecellleft"/>
            </w:pPr>
            <w:r w:rsidRPr="00F419B2">
              <w:t>Пуск/Администрирование/Пользователи системы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FFFE585" w14:textId="77777777" w:rsidR="00BE7E3B" w:rsidRPr="00F419B2" w:rsidRDefault="00BE7E3B" w:rsidP="00217B4D">
            <w:pPr>
              <w:pStyle w:val="phtablecellleft"/>
            </w:pPr>
            <w:r w:rsidRPr="00F419B2">
              <w:t>Администрирование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7151BA0" w14:textId="77777777" w:rsidR="00BE7E3B" w:rsidRPr="00F419B2" w:rsidRDefault="00BE7E3B" w:rsidP="00217B4D">
            <w:pPr>
              <w:pStyle w:val="phtablecellleft"/>
            </w:pPr>
            <w:r w:rsidRPr="00F419B2">
              <w:t>Пользователи системы – Просмотр всех пользователей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FD189CA" w14:textId="77777777" w:rsidR="00BE7E3B" w:rsidRPr="00F419B2" w:rsidRDefault="00BE7E3B" w:rsidP="00217B4D">
            <w:pPr>
              <w:pStyle w:val="phtablecellleft"/>
            </w:pPr>
            <w:r w:rsidRPr="00F419B2">
              <w:t>Разрешает просмотр реестра «Пользователи системы»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49FDADB" w14:textId="1C5F3F1E" w:rsidR="00BE7E3B" w:rsidRPr="00F419B2" w:rsidRDefault="00BE7E3B" w:rsidP="00372D36">
            <w:pPr>
              <w:pStyle w:val="phtablecellleft"/>
            </w:pPr>
            <w:r>
              <w:t>1</w:t>
            </w:r>
            <w:r w:rsidRPr="00F419B2">
              <w:t xml:space="preserve"> отображается соответствующий пункт меню по указанному пути;</w:t>
            </w:r>
          </w:p>
          <w:p w14:paraId="439BE08B" w14:textId="19B2774A" w:rsidR="00BE7E3B" w:rsidRPr="00F419B2" w:rsidRDefault="00BE7E3B" w:rsidP="00372D36">
            <w:pPr>
              <w:pStyle w:val="phtablecellleft"/>
            </w:pPr>
            <w:r>
              <w:t>2</w:t>
            </w:r>
            <w:r w:rsidRPr="00F419B2">
              <w:t xml:space="preserve"> все поля формы «Просмотр карточки неактивны (недоступны на редактирование);</w:t>
            </w:r>
          </w:p>
          <w:p w14:paraId="4E021E4B" w14:textId="31DAF5EC" w:rsidR="00BE7E3B" w:rsidRPr="00F419B2" w:rsidRDefault="00BE7E3B" w:rsidP="00372D36">
            <w:pPr>
              <w:pStyle w:val="phtablecellleft"/>
            </w:pPr>
            <w:r>
              <w:t>3</w:t>
            </w:r>
            <w:r w:rsidRPr="00F419B2">
              <w:t xml:space="preserve"> на форме «Просмотр карточки пользователя» кнопка «Сохранить» скрыта</w:t>
            </w:r>
          </w:p>
        </w:tc>
      </w:tr>
      <w:tr w:rsidR="00BE7E3B" w:rsidRPr="00F419B2" w14:paraId="57B585EE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AC7671C" w14:textId="77777777" w:rsidR="00BE7E3B" w:rsidRPr="00F419B2" w:rsidRDefault="00BE7E3B" w:rsidP="00217B4D">
            <w:pPr>
              <w:pStyle w:val="phtablecellleft"/>
            </w:pPr>
            <w:r w:rsidRPr="00F419B2">
              <w:t>Пуск/Администрирование/Пользователи системы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ECB6E79" w14:textId="77777777" w:rsidR="00BE7E3B" w:rsidRPr="00F419B2" w:rsidRDefault="00BE7E3B" w:rsidP="00217B4D">
            <w:pPr>
              <w:pStyle w:val="phtablecellleft"/>
            </w:pPr>
            <w:r w:rsidRPr="00F419B2">
              <w:t>Администрирование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D59CE82" w14:textId="77777777" w:rsidR="00BE7E3B" w:rsidRPr="00F419B2" w:rsidRDefault="00BE7E3B" w:rsidP="00217B4D">
            <w:pPr>
              <w:pStyle w:val="phtablecellleft"/>
            </w:pPr>
            <w:r w:rsidRPr="00F419B2">
              <w:t>Пользователи системы – Просмотр всех ролей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9540DB1" w14:textId="77777777" w:rsidR="00BE7E3B" w:rsidRPr="00F419B2" w:rsidRDefault="00BE7E3B" w:rsidP="00217B4D">
            <w:pPr>
              <w:pStyle w:val="phtablecellleft"/>
            </w:pPr>
            <w:r w:rsidRPr="00F419B2">
              <w:t>Разрешает просмотр ролей всех организаций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89E2F8B" w14:textId="77777777" w:rsidR="00BE7E3B" w:rsidRPr="00F419B2" w:rsidRDefault="00BE7E3B" w:rsidP="00372D36">
            <w:pPr>
              <w:pStyle w:val="phtablecellleft"/>
            </w:pPr>
            <w:r w:rsidRPr="00F419B2">
              <w:t>1 при предоставлении права в реестре «Пользователи системы» отображаются пользователи системы всех организаций;</w:t>
            </w:r>
          </w:p>
          <w:p w14:paraId="4792C515" w14:textId="77777777" w:rsidR="00BE7E3B" w:rsidRPr="00F419B2" w:rsidRDefault="00BE7E3B" w:rsidP="00372D36">
            <w:pPr>
              <w:pStyle w:val="phtablecellleft"/>
            </w:pPr>
            <w:r w:rsidRPr="00F419B2">
              <w:t>2 пользователь может осуществить просмотр окна «Просмотр карточки пользователя», все поля в окне не доступны для редактирования;</w:t>
            </w:r>
          </w:p>
          <w:p w14:paraId="649F8B72" w14:textId="799C79EB" w:rsidR="00BE7E3B" w:rsidRPr="00F419B2" w:rsidRDefault="00BE7E3B" w:rsidP="003D76E5">
            <w:pPr>
              <w:pStyle w:val="phtablecellleft"/>
            </w:pPr>
            <w:r w:rsidRPr="00F419B2">
              <w:t xml:space="preserve">3 в </w:t>
            </w:r>
            <w:r>
              <w:t>разделе</w:t>
            </w:r>
            <w:r w:rsidRPr="00F419B2">
              <w:t xml:space="preserve"> «Роли» информация не отображается</w:t>
            </w:r>
          </w:p>
        </w:tc>
      </w:tr>
      <w:tr w:rsidR="00BE7E3B" w:rsidRPr="00F419B2" w14:paraId="39B1BB70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9DFDC6A" w14:textId="77777777" w:rsidR="00BE7E3B" w:rsidRPr="00F419B2" w:rsidRDefault="00BE7E3B" w:rsidP="00217B4D">
            <w:pPr>
              <w:pStyle w:val="phtablecellleft"/>
            </w:pPr>
            <w:r w:rsidRPr="00F419B2">
              <w:lastRenderedPageBreak/>
              <w:t>Пуск/Администрирование/Пользователи системы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C17D05C" w14:textId="77777777" w:rsidR="00BE7E3B" w:rsidRPr="00F419B2" w:rsidRDefault="00BE7E3B" w:rsidP="00217B4D">
            <w:pPr>
              <w:pStyle w:val="phtablecellleft"/>
            </w:pPr>
            <w:r w:rsidRPr="00F419B2">
              <w:t>Администрирование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8A12AF2" w14:textId="77777777" w:rsidR="00BE7E3B" w:rsidRPr="00F419B2" w:rsidRDefault="00BE7E3B" w:rsidP="00217B4D">
            <w:pPr>
              <w:pStyle w:val="phtablecellleft"/>
            </w:pPr>
            <w:r w:rsidRPr="00F419B2">
              <w:t>Пользователи системы – Просмотр пользователей своей и подведомственных организаций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9F9515D" w14:textId="77777777" w:rsidR="00BE7E3B" w:rsidRPr="00F419B2" w:rsidRDefault="00BE7E3B" w:rsidP="00217B4D">
            <w:pPr>
              <w:pStyle w:val="phtablecellleft"/>
            </w:pPr>
            <w:r w:rsidRPr="00F419B2">
              <w:t>Разрешает просмотр реестра Пользователи системы»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CB3599E" w14:textId="77777777" w:rsidR="00BE7E3B" w:rsidRPr="00F419B2" w:rsidRDefault="00BE7E3B" w:rsidP="00372D36">
            <w:pPr>
              <w:pStyle w:val="phtablecellleft"/>
            </w:pPr>
            <w:r w:rsidRPr="00F419B2">
              <w:t>1 при предоставлении права пользователю становится доступным для просмотра реестр «Пользователи системы», в реестре отображаются пользователи только своей организации и подведомственным ей организациям;</w:t>
            </w:r>
          </w:p>
          <w:p w14:paraId="2781CD67" w14:textId="77777777" w:rsidR="00BE7E3B" w:rsidRPr="00F419B2" w:rsidRDefault="00BE7E3B" w:rsidP="00372D36">
            <w:pPr>
              <w:pStyle w:val="phtablecellleft"/>
            </w:pPr>
            <w:r w:rsidRPr="00F419B2">
              <w:t>2 в реестре отображается кнопка «Просмотр», при выделении записи и нажатии кнопки «Просмотр» открывается окно «Просмотр карточки пользователя», все поля карточки не доступны для редактирования</w:t>
            </w:r>
          </w:p>
        </w:tc>
      </w:tr>
      <w:tr w:rsidR="00BE7E3B" w:rsidRPr="00F419B2" w14:paraId="0229916E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2709B6A" w14:textId="77777777" w:rsidR="00BE7E3B" w:rsidRPr="00F419B2" w:rsidRDefault="00BE7E3B" w:rsidP="00217B4D">
            <w:pPr>
              <w:pStyle w:val="phtablecellleft"/>
            </w:pPr>
            <w:r w:rsidRPr="00F419B2">
              <w:t>Пуск/Администрирование/Пользователи системы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50728A4" w14:textId="77777777" w:rsidR="00BE7E3B" w:rsidRPr="00F419B2" w:rsidRDefault="00BE7E3B" w:rsidP="00217B4D">
            <w:pPr>
              <w:pStyle w:val="phtablecellleft"/>
            </w:pPr>
            <w:r w:rsidRPr="00F419B2">
              <w:t>Администрирование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EAF1496" w14:textId="77777777" w:rsidR="00BE7E3B" w:rsidRPr="00F419B2" w:rsidRDefault="00BE7E3B" w:rsidP="00217B4D">
            <w:pPr>
              <w:pStyle w:val="phtablecellleft"/>
            </w:pPr>
            <w:r w:rsidRPr="00F419B2">
              <w:t>Пользователи системы – Просмотр пользователей только своей организации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DB5A5BD" w14:textId="77777777" w:rsidR="00BE7E3B" w:rsidRPr="00F419B2" w:rsidRDefault="00BE7E3B" w:rsidP="00217B4D">
            <w:pPr>
              <w:pStyle w:val="phtablecellleft"/>
            </w:pPr>
            <w:r w:rsidRPr="00F419B2">
              <w:t>Разрешает просмотр реестра «Пользователи системы»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CA44F67" w14:textId="77777777" w:rsidR="00BE7E3B" w:rsidRPr="00F419B2" w:rsidRDefault="00BE7E3B" w:rsidP="00372D36">
            <w:pPr>
              <w:pStyle w:val="phtablecellleft"/>
            </w:pPr>
            <w:r w:rsidRPr="00F419B2">
              <w:t>1 при предоставлении права пользователю становится доступным для просмотра реестр «Пользователи системы», в реестре отображаются пользователи только своей организации;</w:t>
            </w:r>
          </w:p>
          <w:p w14:paraId="0686F31F" w14:textId="77777777" w:rsidR="00BE7E3B" w:rsidRPr="00F419B2" w:rsidRDefault="00BE7E3B" w:rsidP="00372D36">
            <w:pPr>
              <w:pStyle w:val="phtablecellleft"/>
            </w:pPr>
            <w:r w:rsidRPr="00F419B2">
              <w:t>2 в реестре отображается кнопка «Просмотр», при выделении записи и нажатии кнопки «Просмотр» открывается окно «Просмотр карточки пользователя», все поля карточки не доступны для редактирования</w:t>
            </w:r>
          </w:p>
        </w:tc>
      </w:tr>
      <w:tr w:rsidR="00BE7E3B" w:rsidRPr="00F419B2" w14:paraId="12B123D2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FBCE009" w14:textId="77777777" w:rsidR="00BE7E3B" w:rsidRPr="00F419B2" w:rsidRDefault="00BE7E3B" w:rsidP="00217B4D">
            <w:pPr>
              <w:pStyle w:val="phtablecellleft"/>
            </w:pPr>
            <w:r w:rsidRPr="00F419B2">
              <w:t>Пуск/Администрирование/Пользователи системы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BEB8027" w14:textId="77777777" w:rsidR="00BE7E3B" w:rsidRPr="00F419B2" w:rsidRDefault="00BE7E3B" w:rsidP="00217B4D">
            <w:pPr>
              <w:pStyle w:val="phtablecellleft"/>
            </w:pPr>
            <w:r w:rsidRPr="00F419B2">
              <w:t>Администрирование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4A04290" w14:textId="77777777" w:rsidR="00BE7E3B" w:rsidRPr="00F419B2" w:rsidRDefault="00BE7E3B" w:rsidP="00217B4D">
            <w:pPr>
              <w:pStyle w:val="phtablecellleft"/>
            </w:pPr>
            <w:r w:rsidRPr="00F419B2">
              <w:t>Пользователи системы – Просмотр ролей своей организации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3268BD1" w14:textId="77777777" w:rsidR="00BE7E3B" w:rsidRPr="00F419B2" w:rsidRDefault="00BE7E3B" w:rsidP="00217B4D">
            <w:pPr>
              <w:pStyle w:val="phtablecellleft"/>
            </w:pPr>
            <w:r w:rsidRPr="00F419B2">
              <w:t>Разрешает просмотр ролей своей организации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8CEB45B" w14:textId="4D59A654" w:rsidR="00BE7E3B" w:rsidRPr="00F419B2" w:rsidRDefault="00BE7E3B" w:rsidP="00B27A04">
            <w:pPr>
              <w:pStyle w:val="phtablecellleft"/>
            </w:pPr>
            <w:r w:rsidRPr="00F419B2">
              <w:t>1 при предоставленном праве в окне «</w:t>
            </w:r>
            <w:r w:rsidRPr="00F419B2">
              <w:rPr>
                <w:rStyle w:val="affff1"/>
                <w:i w:val="0"/>
                <w:iCs w:val="0"/>
              </w:rPr>
              <w:t>Просмотр карточки пользователя»</w:t>
            </w:r>
            <w:r w:rsidRPr="00F419B2">
              <w:t xml:space="preserve"> и «</w:t>
            </w:r>
            <w:r w:rsidRPr="00F419B2">
              <w:rPr>
                <w:rStyle w:val="affff1"/>
                <w:i w:val="0"/>
                <w:iCs w:val="0"/>
              </w:rPr>
              <w:t>Изменения логина/ пароля</w:t>
            </w:r>
            <w:r w:rsidRPr="00F419B2">
              <w:t xml:space="preserve">» в </w:t>
            </w:r>
            <w:r>
              <w:t>разделе</w:t>
            </w:r>
            <w:r w:rsidRPr="00F419B2">
              <w:t xml:space="preserve"> «</w:t>
            </w:r>
            <w:r w:rsidRPr="00F419B2">
              <w:rPr>
                <w:rStyle w:val="affff1"/>
                <w:i w:val="0"/>
                <w:iCs w:val="0"/>
              </w:rPr>
              <w:t xml:space="preserve">Роли» </w:t>
            </w:r>
            <w:r w:rsidRPr="00F419B2">
              <w:t>отображаются роли выбранного пользователя;</w:t>
            </w:r>
          </w:p>
          <w:p w14:paraId="6CE9E252" w14:textId="77777777" w:rsidR="00BE7E3B" w:rsidRPr="00F419B2" w:rsidRDefault="00BE7E3B" w:rsidP="00B27A04">
            <w:pPr>
              <w:pStyle w:val="phtablecellleft"/>
            </w:pPr>
            <w:r w:rsidRPr="00F419B2">
              <w:t>2 пользователь может только просматривать назначенные роли;</w:t>
            </w:r>
          </w:p>
          <w:p w14:paraId="639C46C4" w14:textId="4EA0D69A" w:rsidR="00BE7E3B" w:rsidRPr="00F419B2" w:rsidRDefault="00BE7E3B" w:rsidP="00B27A04">
            <w:pPr>
              <w:pStyle w:val="phtablecellleft"/>
            </w:pPr>
            <w:r w:rsidRPr="00F419B2">
              <w:t xml:space="preserve">3 при двойном нажатии по записи в </w:t>
            </w:r>
            <w:r>
              <w:t>разделе</w:t>
            </w:r>
            <w:r w:rsidRPr="00F419B2">
              <w:t xml:space="preserve"> открывается окно «</w:t>
            </w:r>
            <w:r w:rsidRPr="00F419B2">
              <w:rPr>
                <w:rStyle w:val="affff1"/>
                <w:i w:val="0"/>
                <w:iCs w:val="0"/>
              </w:rPr>
              <w:t>Разрешения»</w:t>
            </w:r>
            <w:r w:rsidRPr="00F419B2">
              <w:t xml:space="preserve"> с перечнем всех разрешений, назначенных для роли;</w:t>
            </w:r>
          </w:p>
          <w:p w14:paraId="7D53CB74" w14:textId="77777777" w:rsidR="00BE7E3B" w:rsidRPr="00F419B2" w:rsidRDefault="00BE7E3B" w:rsidP="00B27A04">
            <w:pPr>
              <w:pStyle w:val="phtablecellleft"/>
            </w:pPr>
            <w:r w:rsidRPr="00F419B2">
              <w:t>4 просмотр ролей доступен только для пользователей своей организации</w:t>
            </w:r>
          </w:p>
        </w:tc>
      </w:tr>
      <w:tr w:rsidR="00BE7E3B" w:rsidRPr="00F419B2" w14:paraId="3A9B8EF0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0B7DA60" w14:textId="77777777" w:rsidR="00BE7E3B" w:rsidRPr="00F419B2" w:rsidRDefault="00BE7E3B" w:rsidP="00217B4D">
            <w:pPr>
              <w:pStyle w:val="phtablecellleft"/>
            </w:pPr>
            <w:r w:rsidRPr="00F419B2">
              <w:lastRenderedPageBreak/>
              <w:t>Пуск/Администрирование/Пользователи системы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841595D" w14:textId="77777777" w:rsidR="00BE7E3B" w:rsidRPr="00F419B2" w:rsidRDefault="00BE7E3B" w:rsidP="00217B4D">
            <w:pPr>
              <w:pStyle w:val="phtablecellleft"/>
            </w:pPr>
            <w:r w:rsidRPr="00F419B2">
              <w:t>Администрирование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E0DF903" w14:textId="77777777" w:rsidR="00BE7E3B" w:rsidRPr="00F419B2" w:rsidRDefault="00BE7E3B" w:rsidP="00217B4D">
            <w:pPr>
              <w:pStyle w:val="phtablecellleft"/>
            </w:pPr>
            <w:r w:rsidRPr="00F419B2">
              <w:t>Пользователи системы – редактирование всех пользователей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916B2B9" w14:textId="77777777" w:rsidR="00BE7E3B" w:rsidRPr="00F419B2" w:rsidRDefault="00BE7E3B" w:rsidP="00217B4D">
            <w:pPr>
              <w:pStyle w:val="phtablecellleft"/>
            </w:pPr>
            <w:r w:rsidRPr="00F419B2">
              <w:t>Разрешает редактирование пользователей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6D31364" w14:textId="77777777" w:rsidR="00BE7E3B" w:rsidRPr="00F419B2" w:rsidRDefault="00BE7E3B" w:rsidP="00B27A04">
            <w:pPr>
              <w:pStyle w:val="phtablecellleft"/>
            </w:pPr>
            <w:r w:rsidRPr="00F419B2">
              <w:t>При предоставлении права пользователю становится доступным для просмотра реестр «Пользователи системы», в реестре отображаются данные обо всех пользователях Системы, в меню реестра отображается кнопка «Изменить». При выделении записи и нажатии кнопки «Изменить» открывается окно «Изменение логина/ пароля», для редактирования доступно поле «Логин». Редактирование доступно для всех пользователей</w:t>
            </w:r>
          </w:p>
        </w:tc>
      </w:tr>
      <w:tr w:rsidR="00BE7E3B" w:rsidRPr="00F419B2" w14:paraId="60EF74F7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CC75C15" w14:textId="77777777" w:rsidR="00BE7E3B" w:rsidRPr="00F419B2" w:rsidRDefault="00BE7E3B" w:rsidP="00217B4D">
            <w:pPr>
              <w:pStyle w:val="phtablecellleft"/>
            </w:pPr>
            <w:r w:rsidRPr="00F419B2">
              <w:t>Пуск/Администрирование/Пользователи системы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7249C1A" w14:textId="77777777" w:rsidR="00BE7E3B" w:rsidRPr="00F419B2" w:rsidRDefault="00BE7E3B" w:rsidP="00217B4D">
            <w:pPr>
              <w:pStyle w:val="phtablecellleft"/>
            </w:pPr>
            <w:r w:rsidRPr="00F419B2">
              <w:t>Администрирование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2853856" w14:textId="77777777" w:rsidR="00BE7E3B" w:rsidRPr="00F419B2" w:rsidRDefault="00BE7E3B" w:rsidP="00217B4D">
            <w:pPr>
              <w:pStyle w:val="phtablecellleft"/>
            </w:pPr>
            <w:r w:rsidRPr="00F419B2">
              <w:t>Пользователи системы – Редактирование пользователей своей и подведомственных организаций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BCEF921" w14:textId="77777777" w:rsidR="00BE7E3B" w:rsidRPr="00F419B2" w:rsidRDefault="00BE7E3B" w:rsidP="00217B4D">
            <w:pPr>
              <w:pStyle w:val="phtablecellleft"/>
            </w:pPr>
            <w:r w:rsidRPr="00F419B2">
              <w:t>Разрешает редактирование пользователей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E386889" w14:textId="77777777" w:rsidR="00BE7E3B" w:rsidRPr="00F419B2" w:rsidRDefault="00BE7E3B" w:rsidP="00B27A04">
            <w:pPr>
              <w:pStyle w:val="phtablecellleft"/>
            </w:pPr>
            <w:r w:rsidRPr="00F419B2">
              <w:t>1 при предоставлении права пользователю становится доступным для просмотра реестр «Пользователи системы», в реестре отображаются данные о пользователях Системы, которые числятся в своей организации и в подведомственных ей организациях;</w:t>
            </w:r>
          </w:p>
          <w:p w14:paraId="550F5238" w14:textId="77777777" w:rsidR="00BE7E3B" w:rsidRPr="00F419B2" w:rsidRDefault="00BE7E3B" w:rsidP="00B27A04">
            <w:pPr>
              <w:pStyle w:val="phtablecellleft"/>
            </w:pPr>
            <w:r w:rsidRPr="00F419B2">
              <w:t>2 в меню реестра отображается кнопка «Изменить». При выделении записи и нажатии кнопки «Изменить» открывается окно «Изменение логина/ пароля»;</w:t>
            </w:r>
          </w:p>
          <w:p w14:paraId="47D21153" w14:textId="77777777" w:rsidR="00BE7E3B" w:rsidRPr="00F419B2" w:rsidRDefault="00BE7E3B" w:rsidP="00B27A04">
            <w:pPr>
              <w:pStyle w:val="phtablecellleft"/>
            </w:pPr>
            <w:r w:rsidRPr="00F419B2">
              <w:t>3 для редактирования доступно поле «Логин». Редактирование доступно для пользователей, числящихся в своей организации и в подведомственных организациях</w:t>
            </w:r>
          </w:p>
        </w:tc>
      </w:tr>
      <w:tr w:rsidR="00BE7E3B" w:rsidRPr="00F419B2" w14:paraId="7F8CADB2" w14:textId="77777777" w:rsidTr="001C5A04">
        <w:trPr>
          <w:cantSplit/>
          <w:trHeight w:val="3099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D672370" w14:textId="77777777" w:rsidR="00BE7E3B" w:rsidRPr="00F419B2" w:rsidRDefault="00BE7E3B" w:rsidP="00217B4D">
            <w:pPr>
              <w:pStyle w:val="phtablecellleft"/>
            </w:pPr>
            <w:r w:rsidRPr="00F419B2">
              <w:lastRenderedPageBreak/>
              <w:t>Пуск/Администрирование/Пользователи системы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8C75541" w14:textId="77777777" w:rsidR="00BE7E3B" w:rsidRPr="00F419B2" w:rsidRDefault="00BE7E3B" w:rsidP="00217B4D">
            <w:pPr>
              <w:pStyle w:val="phtablecellleft"/>
            </w:pPr>
            <w:r w:rsidRPr="00F419B2">
              <w:t>Администрирование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21E8915" w14:textId="77777777" w:rsidR="00BE7E3B" w:rsidRPr="00F419B2" w:rsidRDefault="00BE7E3B" w:rsidP="00217B4D">
            <w:pPr>
              <w:pStyle w:val="phtablecellleft"/>
            </w:pPr>
            <w:r w:rsidRPr="00F419B2">
              <w:t>Пользователи системы – Редактирование пользователей своей организации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87DEF1B" w14:textId="77777777" w:rsidR="00BE7E3B" w:rsidRPr="00F419B2" w:rsidRDefault="00BE7E3B" w:rsidP="00217B4D">
            <w:pPr>
              <w:pStyle w:val="phtablecellleft"/>
            </w:pPr>
            <w:r w:rsidRPr="00F419B2">
              <w:t>Разрешает редактирование пользователей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24A97AE" w14:textId="77777777" w:rsidR="00BE7E3B" w:rsidRPr="00F419B2" w:rsidRDefault="00BE7E3B" w:rsidP="00B27A04">
            <w:pPr>
              <w:pStyle w:val="phtablecellleft"/>
            </w:pPr>
            <w:r w:rsidRPr="00F419B2">
              <w:t>1 при предоставлении права пользователю становится доступным для просмотра реестр «Пользователи системы», в реестре отображаются данные о пользователях Системы, которые числятся в своей организации;</w:t>
            </w:r>
          </w:p>
          <w:p w14:paraId="72A9C2E1" w14:textId="77777777" w:rsidR="00BE7E3B" w:rsidRPr="00F419B2" w:rsidRDefault="00BE7E3B" w:rsidP="00B27A04">
            <w:pPr>
              <w:pStyle w:val="phtablecellleft"/>
            </w:pPr>
            <w:r w:rsidRPr="00F419B2">
              <w:t>2 в меню реестра отображается кнопка «Изменить». При выделении записи и нажатии кнопки «Изменить» открывается окно «Изменение логина/ пароля»;</w:t>
            </w:r>
          </w:p>
          <w:p w14:paraId="75A61551" w14:textId="77777777" w:rsidR="00BE7E3B" w:rsidRPr="00F419B2" w:rsidRDefault="00BE7E3B" w:rsidP="00B27A04">
            <w:pPr>
              <w:pStyle w:val="phtablecellleft"/>
            </w:pPr>
            <w:r w:rsidRPr="00F419B2">
              <w:t>3 для редактирования доступно поле «Логин». Редактирование доступно для пользователей, числящихся в своей организации</w:t>
            </w:r>
          </w:p>
        </w:tc>
      </w:tr>
      <w:tr w:rsidR="00BE7E3B" w:rsidRPr="00F419B2" w14:paraId="243376FB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2F08DCF" w14:textId="77777777" w:rsidR="00BE7E3B" w:rsidRPr="00F419B2" w:rsidRDefault="00BE7E3B" w:rsidP="00217B4D">
            <w:pPr>
              <w:pStyle w:val="phtablecellleft"/>
            </w:pPr>
            <w:r w:rsidRPr="00F419B2">
              <w:t>Пуск/Администрирование/Пользователи системы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17D19AF" w14:textId="77777777" w:rsidR="00BE7E3B" w:rsidRPr="00F419B2" w:rsidRDefault="00BE7E3B" w:rsidP="00217B4D">
            <w:pPr>
              <w:pStyle w:val="phtablecellleft"/>
            </w:pPr>
            <w:r w:rsidRPr="00F419B2">
              <w:t>Администрирование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74F4675" w14:textId="77777777" w:rsidR="00BE7E3B" w:rsidRPr="00F419B2" w:rsidRDefault="00BE7E3B" w:rsidP="00217B4D">
            <w:pPr>
              <w:pStyle w:val="phtablecellleft"/>
            </w:pPr>
            <w:r w:rsidRPr="00F419B2">
              <w:t>Пользователи системы – смена пароля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74EE851" w14:textId="77777777" w:rsidR="00BE7E3B" w:rsidRPr="00F419B2" w:rsidRDefault="00BE7E3B" w:rsidP="00217B4D">
            <w:pPr>
              <w:pStyle w:val="phtablecellleft"/>
            </w:pPr>
            <w:r w:rsidRPr="00F419B2">
              <w:t>Разрешает смену пароля пользователя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9336841" w14:textId="77777777" w:rsidR="00BE7E3B" w:rsidRPr="00F419B2" w:rsidRDefault="00BE7E3B" w:rsidP="00B27A04">
            <w:pPr>
              <w:pStyle w:val="phtablecellleft"/>
            </w:pPr>
            <w:r w:rsidRPr="00F419B2">
              <w:t>При предоставлении права пользователю становятся доступными для редактирования поля «Пароль» и «Подтверждение» окна «Изменение логина/ пароля»</w:t>
            </w:r>
          </w:p>
        </w:tc>
      </w:tr>
      <w:tr w:rsidR="00BE7E3B" w:rsidRPr="00F419B2" w14:paraId="4DAA1EDB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5684E34" w14:textId="77777777" w:rsidR="00BE7E3B" w:rsidRPr="00F419B2" w:rsidRDefault="00BE7E3B" w:rsidP="00217B4D">
            <w:pPr>
              <w:pStyle w:val="phtablecellleft"/>
            </w:pPr>
            <w:r w:rsidRPr="00F419B2">
              <w:t>Пуск/Администрирование/Роли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D8D049E" w14:textId="77777777" w:rsidR="00BE7E3B" w:rsidRPr="00F419B2" w:rsidRDefault="00BE7E3B" w:rsidP="00217B4D">
            <w:pPr>
              <w:pStyle w:val="phtablecellleft"/>
            </w:pPr>
            <w:r w:rsidRPr="00F419B2">
              <w:t>Администрирование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5F71889" w14:textId="77777777" w:rsidR="00BE7E3B" w:rsidRPr="00F419B2" w:rsidRDefault="00BE7E3B" w:rsidP="00217B4D">
            <w:pPr>
              <w:pStyle w:val="phtablecellleft"/>
            </w:pPr>
            <w:r w:rsidRPr="00F419B2">
              <w:t>Роли – Просмотр вкладки – «Пользователи с ролью»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375126B" w14:textId="77777777" w:rsidR="00BE7E3B" w:rsidRPr="00F419B2" w:rsidRDefault="00BE7E3B" w:rsidP="00217B4D">
            <w:pPr>
              <w:pStyle w:val="phtablecellleft"/>
            </w:pPr>
            <w:r w:rsidRPr="00F419B2">
              <w:t>Отображает вкладку «Пользователи с ролью» в редактировании ролей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D5053C2" w14:textId="77777777" w:rsidR="00BE7E3B" w:rsidRPr="00F419B2" w:rsidRDefault="00BE7E3B" w:rsidP="00B27A04">
            <w:pPr>
              <w:pStyle w:val="phtablecellleft"/>
            </w:pPr>
          </w:p>
        </w:tc>
      </w:tr>
      <w:tr w:rsidR="00BE7E3B" w:rsidRPr="00F419B2" w14:paraId="6C0E3219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26E882F" w14:textId="77777777" w:rsidR="00BE7E3B" w:rsidRPr="00F419B2" w:rsidRDefault="00BE7E3B" w:rsidP="00217B4D">
            <w:pPr>
              <w:pStyle w:val="phtablecellleft"/>
            </w:pPr>
            <w:r w:rsidRPr="00F419B2">
              <w:lastRenderedPageBreak/>
              <w:t>Пуск/Администрирование/Роли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56B37A2" w14:textId="77777777" w:rsidR="00BE7E3B" w:rsidRPr="00F419B2" w:rsidRDefault="00BE7E3B" w:rsidP="00217B4D">
            <w:pPr>
              <w:pStyle w:val="phtablecellleft"/>
            </w:pPr>
            <w:r w:rsidRPr="00F419B2">
              <w:t>Администрирование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D422368" w14:textId="77777777" w:rsidR="00BE7E3B" w:rsidRPr="00F419B2" w:rsidRDefault="00BE7E3B" w:rsidP="00217B4D">
            <w:pPr>
              <w:pStyle w:val="phtablecellleft"/>
            </w:pPr>
            <w:r w:rsidRPr="00F419B2">
              <w:t>Роли – Просмотр ролей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D5539A8" w14:textId="77777777" w:rsidR="00BE7E3B" w:rsidRPr="00F419B2" w:rsidRDefault="00BE7E3B" w:rsidP="00217B4D">
            <w:pPr>
              <w:pStyle w:val="phtablecellleft"/>
            </w:pPr>
            <w:r w:rsidRPr="00F419B2">
              <w:t>Разрешает просмотр имеющихся в системе ролей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F23F265" w14:textId="77777777" w:rsidR="00BE7E3B" w:rsidRDefault="00BE7E3B" w:rsidP="00190465">
            <w:pPr>
              <w:pStyle w:val="phtablecellleft"/>
            </w:pPr>
            <w:r w:rsidRPr="00F419B2">
              <w:t>В портфолио сотрудника в таблице «</w:t>
            </w:r>
            <w:r w:rsidRPr="00F419B2">
              <w:rPr>
                <w:iCs/>
              </w:rPr>
              <w:t>Должности и роли»</w:t>
            </w:r>
            <w:r w:rsidRPr="00F419B2">
              <w:t xml:space="preserve"> не отображается кнопка «</w:t>
            </w:r>
            <w:r w:rsidRPr="00F419B2">
              <w:rPr>
                <w:iCs/>
              </w:rPr>
              <w:t>Добавить роль</w:t>
            </w:r>
            <w:r w:rsidRPr="00F419B2">
              <w:t>».</w:t>
            </w:r>
          </w:p>
          <w:p w14:paraId="699192A8" w14:textId="01170542" w:rsidR="00BE7E3B" w:rsidRPr="00F419B2" w:rsidRDefault="00BE7E3B" w:rsidP="00190465">
            <w:pPr>
              <w:pStyle w:val="phtablecellleft"/>
              <w:rPr>
                <w:b/>
              </w:rPr>
            </w:pPr>
            <w:r w:rsidRPr="001C5A04">
              <w:t>Если право выключено: в</w:t>
            </w:r>
            <w:r w:rsidRPr="00F419B2">
              <w:t xml:space="preserve"> столбце «Роли» не отображаются роли, закрепленные за сотрудником – отображается текст серым цветом «</w:t>
            </w:r>
            <w:r w:rsidRPr="00F419B2">
              <w:rPr>
                <w:iCs/>
              </w:rPr>
              <w:t>Отсутствуют права на просмотр ролей».</w:t>
            </w:r>
          </w:p>
          <w:p w14:paraId="10B432D1" w14:textId="77777777" w:rsidR="00BE7E3B" w:rsidRPr="00F419B2" w:rsidRDefault="00BE7E3B" w:rsidP="00190465">
            <w:pPr>
              <w:pStyle w:val="phtablecellleft"/>
            </w:pPr>
            <w:r w:rsidRPr="001C5A04">
              <w:t>Если право включено:</w:t>
            </w:r>
            <w:r w:rsidRPr="00F419B2">
              <w:rPr>
                <w:b/>
              </w:rPr>
              <w:t xml:space="preserve"> </w:t>
            </w:r>
            <w:r w:rsidRPr="00F419B2">
              <w:t>в столбце «Роли» отображаются роли, закрепленные за сотрудником</w:t>
            </w:r>
          </w:p>
        </w:tc>
      </w:tr>
      <w:tr w:rsidR="00BE7E3B" w:rsidRPr="00F419B2" w14:paraId="53B55DCE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7A4CF6E" w14:textId="77777777" w:rsidR="00BE7E3B" w:rsidRPr="00F419B2" w:rsidRDefault="00BE7E3B" w:rsidP="00217B4D">
            <w:pPr>
              <w:pStyle w:val="phtablecellleft"/>
            </w:pPr>
            <w:r w:rsidRPr="00F419B2">
              <w:t>Пуск/Администрирование/Роли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8B6B3F6" w14:textId="77777777" w:rsidR="00BE7E3B" w:rsidRPr="00F419B2" w:rsidRDefault="00BE7E3B" w:rsidP="00217B4D">
            <w:pPr>
              <w:pStyle w:val="phtablecellleft"/>
            </w:pPr>
            <w:r w:rsidRPr="00F419B2">
              <w:t>Администрирование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422A7BA" w14:textId="77777777" w:rsidR="00BE7E3B" w:rsidRPr="00F419B2" w:rsidRDefault="00BE7E3B" w:rsidP="00217B4D">
            <w:pPr>
              <w:pStyle w:val="phtablecellleft"/>
            </w:pPr>
            <w:r w:rsidRPr="00F419B2">
              <w:t>Роли – Редактирование ролей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0896FBA" w14:textId="77777777" w:rsidR="00BE7E3B" w:rsidRPr="00F419B2" w:rsidRDefault="00BE7E3B" w:rsidP="00217B4D">
            <w:pPr>
              <w:pStyle w:val="phtablecellleft"/>
            </w:pPr>
            <w:r w:rsidRPr="00F419B2">
              <w:t>Разрешает создавать/изменять/удалять и назначать ролям разрешения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38FEE4A" w14:textId="77777777" w:rsidR="00BE7E3B" w:rsidRPr="00F419B2" w:rsidRDefault="00BE7E3B" w:rsidP="00B27A04">
            <w:pPr>
              <w:pStyle w:val="phtablecellleft"/>
            </w:pPr>
            <w:r w:rsidRPr="00F419B2">
              <w:t>В портфолио сотрудника в таблице «Должности и роли» отображается кнопка «Добавить роль», в столбце «Роли» отображаются роли, закрепленные за сотрудником</w:t>
            </w:r>
          </w:p>
        </w:tc>
      </w:tr>
      <w:tr w:rsidR="00915266" w:rsidRPr="00F419B2" w14:paraId="601DFF11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15C131D" w14:textId="03B11EF9" w:rsidR="00915266" w:rsidRPr="00F419B2" w:rsidRDefault="00915266" w:rsidP="00217B4D">
            <w:pPr>
              <w:pStyle w:val="phtablecellleft"/>
            </w:pPr>
            <w:r w:rsidRPr="00F419B2">
              <w:t>Пуск/Администрирование/Роли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45611A8" w14:textId="3CFDF27A" w:rsidR="00915266" w:rsidRPr="00F419B2" w:rsidRDefault="00915266" w:rsidP="00217B4D">
            <w:pPr>
              <w:pStyle w:val="phtablecellleft"/>
            </w:pPr>
            <w:r>
              <w:t>Администрирование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4F036DE" w14:textId="754BF8C0" w:rsidR="00915266" w:rsidRPr="00F419B2" w:rsidRDefault="00915266" w:rsidP="00217B4D">
            <w:pPr>
              <w:pStyle w:val="phtablecellleft"/>
            </w:pPr>
            <w:r>
              <w:t>Роли – Выгрузка в КО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E75BE83" w14:textId="7E92D40F" w:rsidR="00915266" w:rsidRPr="00F419B2" w:rsidRDefault="00915266" w:rsidP="00217B4D">
            <w:pPr>
              <w:pStyle w:val="phtablecellleft"/>
            </w:pPr>
            <w:r>
              <w:t>Позволяет формировать отчет «Выгрузка в КО» в разделе «Отчеты»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61A7598" w14:textId="25C23BD5" w:rsidR="00915266" w:rsidRPr="00F419B2" w:rsidRDefault="00915266" w:rsidP="00B27A04">
            <w:pPr>
              <w:pStyle w:val="phtablecellleft"/>
            </w:pPr>
            <w:r>
              <w:t>Отображается соответствующий пункт по указанному пути</w:t>
            </w:r>
          </w:p>
        </w:tc>
      </w:tr>
      <w:tr w:rsidR="007C381C" w:rsidRPr="00F419B2" w14:paraId="590C87CF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BD3C5E8" w14:textId="4199983F" w:rsidR="007C381C" w:rsidRPr="00F419B2" w:rsidRDefault="007C381C" w:rsidP="002136E3">
            <w:pPr>
              <w:pStyle w:val="phtablecellleft"/>
            </w:pPr>
            <w:r w:rsidRPr="00F419B2">
              <w:t>Пуск/Администрирование/Роли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65C157E" w14:textId="2DFC2374" w:rsidR="007C381C" w:rsidRDefault="007C381C" w:rsidP="002136E3">
            <w:pPr>
              <w:pStyle w:val="phtablecellleft"/>
            </w:pPr>
            <w:r>
              <w:t>Администрирование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5B1762A" w14:textId="105D6304" w:rsidR="007C381C" w:rsidRDefault="007C381C" w:rsidP="002136E3">
            <w:pPr>
              <w:pStyle w:val="phtablecellleft"/>
            </w:pPr>
            <w:r w:rsidRPr="007C381C">
              <w:t>Отчеты</w:t>
            </w:r>
            <w:r>
              <w:t xml:space="preserve"> – </w:t>
            </w:r>
            <w:r w:rsidRPr="007C381C">
              <w:t>Количество заявлений на участие в программах, находящихся на рассмотрении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40EF89B" w14:textId="0FD5E704" w:rsidR="007C381C" w:rsidRPr="007C381C" w:rsidRDefault="007C381C" w:rsidP="002136E3">
            <w:pPr>
              <w:pStyle w:val="phtablecellleft"/>
            </w:pPr>
            <w:r>
              <w:t>Позволяет формировать отчет о количестве заявлений на участие в программах, находящихся на рассмотрении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00B6DDD" w14:textId="2EE9A52C" w:rsidR="007C381C" w:rsidRDefault="007C381C" w:rsidP="002136E3">
            <w:pPr>
              <w:pStyle w:val="phtablecellleft"/>
            </w:pPr>
            <w:r>
              <w:t>При включенном плагине «Количество заявлений на участие в программах, находящихся на рассмотрении» отчет отображается у всех пользователей, у которых есть права доступа.</w:t>
            </w:r>
          </w:p>
          <w:p w14:paraId="61A976CA" w14:textId="77777777" w:rsidR="007C381C" w:rsidRDefault="007C381C" w:rsidP="002136E3">
            <w:pPr>
              <w:pStyle w:val="phtablecellleft"/>
            </w:pPr>
            <w:r>
              <w:t>При выключенном плагине – отчет не отображается ни у одного пользователя. Также отчет не отображается в настройках прав доступа</w:t>
            </w:r>
            <w:r w:rsidR="005D3961">
              <w:t>.</w:t>
            </w:r>
          </w:p>
          <w:p w14:paraId="0D6439DD" w14:textId="35E3F59A" w:rsidR="005D3961" w:rsidRDefault="005D3961" w:rsidP="002136E3">
            <w:pPr>
              <w:pStyle w:val="phtablecellleft"/>
            </w:pPr>
            <w:r>
              <w:t>По умолчанию право предоставлено пользователям с ролью «Администратор Системы»</w:t>
            </w:r>
          </w:p>
        </w:tc>
      </w:tr>
      <w:tr w:rsidR="007C381C" w:rsidRPr="00F419B2" w14:paraId="434F0803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E2FBCA7" w14:textId="3D3F065D" w:rsidR="007C381C" w:rsidRPr="00F419B2" w:rsidRDefault="007C381C" w:rsidP="002136E3">
            <w:pPr>
              <w:pStyle w:val="phtablecellleft"/>
            </w:pPr>
            <w:r w:rsidRPr="00F419B2">
              <w:lastRenderedPageBreak/>
              <w:t>Пуск/Администрирование/Роли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8653CFD" w14:textId="49CB92A9" w:rsidR="007C381C" w:rsidRDefault="007C381C" w:rsidP="002136E3">
            <w:pPr>
              <w:pStyle w:val="phtablecellleft"/>
            </w:pPr>
            <w:r>
              <w:t>Администрирование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EE1AC73" w14:textId="3B220DA8" w:rsidR="007C381C" w:rsidRPr="007C381C" w:rsidRDefault="007C381C" w:rsidP="00536744">
            <w:pPr>
              <w:pStyle w:val="phtablecellleft"/>
            </w:pPr>
            <w:r>
              <w:t>Отчеты –</w:t>
            </w:r>
            <w:r w:rsidRPr="007C381C">
              <w:t xml:space="preserve"> Количеств</w:t>
            </w:r>
            <w:r w:rsidR="00536744">
              <w:t>о</w:t>
            </w:r>
            <w:r w:rsidRPr="007C381C">
              <w:t xml:space="preserve"> выданных сертификатов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2A178E5" w14:textId="1D4BDD2D" w:rsidR="007C381C" w:rsidRDefault="007C381C" w:rsidP="002136E3">
            <w:pPr>
              <w:pStyle w:val="phtablecellleft"/>
            </w:pPr>
            <w:r>
              <w:t>Позволяет сформировать отчет о количестве выданных в период обучения сертификатов и сумму оставшихся средств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DE1D18C" w14:textId="77777777" w:rsidR="007C381C" w:rsidRDefault="007C381C" w:rsidP="002136E3">
            <w:pPr>
              <w:pStyle w:val="phtablecellleft"/>
            </w:pPr>
            <w:r>
              <w:t>При включенном плагине «Отчетность по ПФДО» отчет отображается у всех пользователей, у которых есть права доступа.</w:t>
            </w:r>
          </w:p>
          <w:p w14:paraId="07A796C0" w14:textId="796A8F39" w:rsidR="007C381C" w:rsidRDefault="007C381C" w:rsidP="002136E3">
            <w:pPr>
              <w:pStyle w:val="phtablecellleft"/>
            </w:pPr>
            <w:r>
              <w:t>По умолчанию право предоставлено пользователям с ролью «Администратор Системы»</w:t>
            </w:r>
          </w:p>
        </w:tc>
      </w:tr>
      <w:tr w:rsidR="007C381C" w:rsidRPr="00F419B2" w14:paraId="25B74DF1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97298AE" w14:textId="4823EC4F" w:rsidR="007C381C" w:rsidRPr="00F419B2" w:rsidRDefault="007C381C" w:rsidP="002136E3">
            <w:pPr>
              <w:pStyle w:val="phtablecellleft"/>
            </w:pPr>
            <w:r w:rsidRPr="00F419B2">
              <w:t>Пуск/Администрирование/Роли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C5808F3" w14:textId="467672DE" w:rsidR="007C381C" w:rsidRDefault="007C381C" w:rsidP="002136E3">
            <w:pPr>
              <w:pStyle w:val="phtablecellleft"/>
            </w:pPr>
            <w:r>
              <w:t>Администрирование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85C45E4" w14:textId="11004A0B" w:rsidR="007C381C" w:rsidRDefault="007C381C" w:rsidP="002136E3">
            <w:pPr>
              <w:pStyle w:val="phtablecellleft"/>
            </w:pPr>
            <w:r>
              <w:t>Отчеты –</w:t>
            </w:r>
            <w:r w:rsidRPr="007C381C">
              <w:t xml:space="preserve"> Количество сертификатов, которые регион может выдать за учебный год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6F22015" w14:textId="53254895" w:rsidR="007C381C" w:rsidRDefault="007C381C" w:rsidP="002136E3">
            <w:pPr>
              <w:pStyle w:val="phtablecellleft"/>
            </w:pPr>
            <w:r>
              <w:t>Позволяет сформировать отчет о количестве сертификатов, которые регион может выдать за учебный год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FD48217" w14:textId="77777777" w:rsidR="005D3961" w:rsidRDefault="005D3961" w:rsidP="002136E3">
            <w:pPr>
              <w:pStyle w:val="phtablecellleft"/>
            </w:pPr>
            <w:r>
              <w:t>При включенном плагине «Отчетность по ПФДО» отчет отображается у всех пользователей, у которых есть права доступа.</w:t>
            </w:r>
          </w:p>
          <w:p w14:paraId="56409DF7" w14:textId="722E06A8" w:rsidR="005D3961" w:rsidRDefault="005D3961" w:rsidP="002136E3">
            <w:pPr>
              <w:pStyle w:val="phtablecellleft"/>
            </w:pPr>
            <w:r>
              <w:t>При выключенном плагине – отчет не отображается ни у одного пользователя. Также отчет не отображается в настройках прав доступа.</w:t>
            </w:r>
          </w:p>
          <w:p w14:paraId="51C5A0D1" w14:textId="404C9D70" w:rsidR="007C381C" w:rsidRDefault="005D3961" w:rsidP="002136E3">
            <w:pPr>
              <w:pStyle w:val="phtablecellleft"/>
            </w:pPr>
            <w:r>
              <w:t>По умолчанию право предоставлено пользователям с ролью «Администратор Системы»</w:t>
            </w:r>
          </w:p>
        </w:tc>
      </w:tr>
      <w:tr w:rsidR="00BE7E3B" w:rsidRPr="00F419B2" w14:paraId="4459F819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FDC8844" w14:textId="07F8E320" w:rsidR="00BE7E3B" w:rsidRPr="00F419B2" w:rsidRDefault="00BE7E3B" w:rsidP="00217B4D">
            <w:pPr>
              <w:pStyle w:val="phtablecellleft"/>
            </w:pPr>
            <w:r w:rsidRPr="00F419B2">
              <w:t>Пуск/Администрирование/Сервисные функции/Массовое проставление отметки «Не отправлять в Контингент»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A649023" w14:textId="77777777" w:rsidR="00BE7E3B" w:rsidRPr="00F419B2" w:rsidRDefault="00BE7E3B" w:rsidP="00217B4D">
            <w:pPr>
              <w:pStyle w:val="phtablecellleft"/>
            </w:pPr>
            <w:r w:rsidRPr="00F419B2">
              <w:t>Администрирование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EFA7D3B" w14:textId="77777777" w:rsidR="00BE7E3B" w:rsidRPr="00F419B2" w:rsidRDefault="00BE7E3B" w:rsidP="00217B4D">
            <w:pPr>
              <w:pStyle w:val="phtablecellleft"/>
            </w:pPr>
            <w:r w:rsidRPr="00F419B2">
              <w:t>Сервисная функция «Не отправлять в Контингент» – Запуск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AA33DA3" w14:textId="77777777" w:rsidR="00BE7E3B" w:rsidRPr="00F419B2" w:rsidRDefault="00BE7E3B" w:rsidP="00217B4D">
            <w:pPr>
              <w:pStyle w:val="phtablecellleft"/>
            </w:pPr>
            <w:r w:rsidRPr="00F419B2">
              <w:t>Позволяет запускать сервисные функции проставления отметки «Контингента»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3808423" w14:textId="77777777" w:rsidR="00BE7E3B" w:rsidRPr="00F419B2" w:rsidRDefault="00BE7E3B" w:rsidP="00B27A04">
            <w:pPr>
              <w:pStyle w:val="phtablecellleft"/>
            </w:pPr>
            <w:r w:rsidRPr="00F419B2">
              <w:t>Отображается соответствующий пункт меню по указанному пути</w:t>
            </w:r>
          </w:p>
        </w:tc>
      </w:tr>
      <w:tr w:rsidR="00BE7E3B" w:rsidRPr="00F419B2" w14:paraId="6F76CEF2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A8FB890" w14:textId="77777777" w:rsidR="00BE7E3B" w:rsidRPr="00F419B2" w:rsidRDefault="00BE7E3B" w:rsidP="00217B4D">
            <w:pPr>
              <w:pStyle w:val="phtablecellleft"/>
            </w:pPr>
            <w:r w:rsidRPr="00F419B2">
              <w:t>Пуск/Администрирование/Сервисные функции/Объединение физ. лиц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6A85238" w14:textId="77777777" w:rsidR="00BE7E3B" w:rsidRPr="00F419B2" w:rsidRDefault="00BE7E3B" w:rsidP="00217B4D">
            <w:pPr>
              <w:pStyle w:val="phtablecellleft"/>
            </w:pPr>
            <w:r w:rsidRPr="00F419B2">
              <w:t>Администрирование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266E306" w14:textId="77777777" w:rsidR="00BE7E3B" w:rsidRPr="00F419B2" w:rsidRDefault="00BE7E3B" w:rsidP="00217B4D">
            <w:pPr>
              <w:pStyle w:val="phtablecellleft"/>
            </w:pPr>
            <w:r w:rsidRPr="00F419B2">
              <w:t>Сервисная функция «Объединение физ.лиц» – Запуск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02004E4" w14:textId="77777777" w:rsidR="00BE7E3B" w:rsidRPr="00F419B2" w:rsidRDefault="00BE7E3B" w:rsidP="00217B4D">
            <w:pPr>
              <w:pStyle w:val="phtablecellleft"/>
            </w:pPr>
            <w:r w:rsidRPr="00F419B2">
              <w:t>Разрешает запуск склейки физлиц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7688303" w14:textId="77777777" w:rsidR="00BE7E3B" w:rsidRPr="00F419B2" w:rsidRDefault="00BE7E3B" w:rsidP="00B27A04">
            <w:pPr>
              <w:pStyle w:val="phtablecellleft"/>
            </w:pPr>
            <w:r w:rsidRPr="00F419B2">
              <w:t>Отображается соответствующий пункт меню</w:t>
            </w:r>
            <w:r w:rsidRPr="00F419B2">
              <w:rPr>
                <w:rStyle w:val="apple-converted-space"/>
              </w:rPr>
              <w:t xml:space="preserve"> </w:t>
            </w:r>
            <w:r w:rsidRPr="00F419B2">
              <w:t>по указанному пути</w:t>
            </w:r>
          </w:p>
        </w:tc>
      </w:tr>
      <w:tr w:rsidR="00BE7E3B" w:rsidRPr="00F419B2" w14:paraId="28D62DFB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BEE1758" w14:textId="77777777" w:rsidR="00BE7E3B" w:rsidRPr="00F419B2" w:rsidRDefault="00BE7E3B" w:rsidP="00217B4D">
            <w:pPr>
              <w:pStyle w:val="phtablecellleft"/>
            </w:pPr>
            <w:r w:rsidRPr="00F419B2">
              <w:lastRenderedPageBreak/>
              <w:t>Пуск/Администрирование/Сервисные функции/Объединение физ. лиц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8026782" w14:textId="77777777" w:rsidR="00BE7E3B" w:rsidRPr="00F419B2" w:rsidRDefault="00BE7E3B" w:rsidP="00217B4D">
            <w:pPr>
              <w:pStyle w:val="phtablecellleft"/>
            </w:pPr>
            <w:r w:rsidRPr="00F419B2">
              <w:t>Администрирование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F49A637" w14:textId="77777777" w:rsidR="00BE7E3B" w:rsidRPr="00F419B2" w:rsidRDefault="00BE7E3B" w:rsidP="00217B4D">
            <w:pPr>
              <w:pStyle w:val="phtablecellleft"/>
            </w:pPr>
            <w:r w:rsidRPr="00F419B2">
              <w:t>Сервисная функция «Объединение физ.лиц» – Результаты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77A6A77" w14:textId="77777777" w:rsidR="00BE7E3B" w:rsidRPr="00F419B2" w:rsidRDefault="00BE7E3B" w:rsidP="00217B4D">
            <w:pPr>
              <w:pStyle w:val="phtablecellleft"/>
            </w:pPr>
            <w:r w:rsidRPr="00F419B2">
              <w:t>Разрешает просмотр результатов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E5332F2" w14:textId="77777777" w:rsidR="00BE7E3B" w:rsidRPr="00F419B2" w:rsidRDefault="00BE7E3B" w:rsidP="00B27A04">
            <w:pPr>
              <w:pStyle w:val="phtablecellleft"/>
            </w:pPr>
            <w:r w:rsidRPr="00F419B2">
              <w:t>Отображается соответствующий пункт меню</w:t>
            </w:r>
            <w:r w:rsidRPr="00F419B2">
              <w:rPr>
                <w:rStyle w:val="apple-converted-space"/>
              </w:rPr>
              <w:t xml:space="preserve"> </w:t>
            </w:r>
            <w:r w:rsidRPr="00F419B2">
              <w:t>по указанному пути</w:t>
            </w:r>
          </w:p>
        </w:tc>
      </w:tr>
      <w:tr w:rsidR="00BE7E3B" w:rsidRPr="00F419B2" w14:paraId="090A3260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BAEB546" w14:textId="77777777" w:rsidR="00BE7E3B" w:rsidRPr="00F419B2" w:rsidRDefault="00BE7E3B" w:rsidP="00217B4D">
            <w:pPr>
              <w:pStyle w:val="phtablecellleft"/>
            </w:pPr>
            <w:r w:rsidRPr="00F419B2">
              <w:t>Пуск/Администрирование/Счетчики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86D1606" w14:textId="77777777" w:rsidR="00BE7E3B" w:rsidRPr="00F419B2" w:rsidRDefault="00BE7E3B" w:rsidP="00217B4D">
            <w:pPr>
              <w:pStyle w:val="phtablecellleft"/>
            </w:pPr>
            <w:r w:rsidRPr="00F419B2">
              <w:t>Администрирование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BF2A49E" w14:textId="77777777" w:rsidR="00BE7E3B" w:rsidRPr="00F419B2" w:rsidRDefault="00BE7E3B" w:rsidP="00217B4D">
            <w:pPr>
              <w:pStyle w:val="phtablecellleft"/>
            </w:pPr>
            <w:r w:rsidRPr="00F419B2">
              <w:t>Счетчики – Просмотр реестра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6A22355" w14:textId="77777777" w:rsidR="00BE7E3B" w:rsidRPr="00F419B2" w:rsidRDefault="00BE7E3B" w:rsidP="00217B4D">
            <w:pPr>
              <w:pStyle w:val="phtablecellleft"/>
            </w:pPr>
            <w:r w:rsidRPr="00F419B2">
              <w:t>Право на просмотр реестра «Счетчики»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53236DE" w14:textId="77777777" w:rsidR="00BE7E3B" w:rsidRPr="00F419B2" w:rsidRDefault="00BE7E3B" w:rsidP="000F1475">
            <w:pPr>
              <w:pStyle w:val="phtablecellleft"/>
            </w:pPr>
            <w:r w:rsidRPr="00F419B2">
              <w:t>1 пользователю-сотруднику и администратору Системы доступно для просмотра окно «Счетчики»;</w:t>
            </w:r>
          </w:p>
          <w:p w14:paraId="726FA4F5" w14:textId="77777777" w:rsidR="00BE7E3B" w:rsidRPr="00F419B2" w:rsidRDefault="00BE7E3B" w:rsidP="000F1475">
            <w:pPr>
              <w:pStyle w:val="phtablecellleft"/>
            </w:pPr>
            <w:r w:rsidRPr="00F419B2">
              <w:t>2 недоступен ввод значения в поле «Номер счетчика»;</w:t>
            </w:r>
          </w:p>
          <w:p w14:paraId="401841B1" w14:textId="77777777" w:rsidR="00BE7E3B" w:rsidRPr="00F419B2" w:rsidRDefault="00BE7E3B" w:rsidP="000F1475">
            <w:pPr>
              <w:pStyle w:val="phtablecellleft"/>
            </w:pPr>
            <w:r w:rsidRPr="00F419B2">
              <w:t>3 недоступны установка/снятие «флажков» в полях: «Отслеживание хеша в адресной строке браузера», «Активный»;</w:t>
            </w:r>
          </w:p>
          <w:p w14:paraId="7D9CF259" w14:textId="77777777" w:rsidR="00BE7E3B" w:rsidRPr="00F419B2" w:rsidRDefault="00BE7E3B" w:rsidP="000F1475">
            <w:pPr>
              <w:pStyle w:val="phtablecellleft"/>
            </w:pPr>
            <w:r w:rsidRPr="00F419B2">
              <w:t>4 недоступна для нажатия кнопка «Сохранить»</w:t>
            </w:r>
          </w:p>
        </w:tc>
      </w:tr>
      <w:tr w:rsidR="00BE7E3B" w:rsidRPr="00F419B2" w14:paraId="1A46CDD1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73B5208" w14:textId="77777777" w:rsidR="00BE7E3B" w:rsidRPr="00F419B2" w:rsidRDefault="00BE7E3B" w:rsidP="00484A8C">
            <w:pPr>
              <w:pStyle w:val="phtablecellleft"/>
            </w:pPr>
            <w:r w:rsidRPr="00F419B2">
              <w:t>Пуск/Администрирование/ Счетчики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9C6EFD8" w14:textId="77777777" w:rsidR="00BE7E3B" w:rsidRPr="00F419B2" w:rsidRDefault="00BE7E3B" w:rsidP="00484A8C">
            <w:pPr>
              <w:pStyle w:val="phtablecellleft"/>
            </w:pPr>
            <w:r w:rsidRPr="00F419B2">
              <w:t>Администрирование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FEC23BD" w14:textId="77777777" w:rsidR="00BE7E3B" w:rsidRPr="00F419B2" w:rsidRDefault="00BE7E3B" w:rsidP="00217B4D">
            <w:pPr>
              <w:pStyle w:val="phtablecellleft"/>
            </w:pPr>
            <w:r w:rsidRPr="00F419B2">
              <w:t>Счетчики – Редактирование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123BD35" w14:textId="77777777" w:rsidR="00BE7E3B" w:rsidRPr="00F419B2" w:rsidRDefault="00BE7E3B" w:rsidP="00217B4D">
            <w:pPr>
              <w:pStyle w:val="phtablecellleft"/>
            </w:pPr>
            <w:r w:rsidRPr="00F419B2">
              <w:t>Право на редактирование записи в реестре «Счетчики»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31E9943" w14:textId="77777777" w:rsidR="00BE7E3B" w:rsidRPr="00F419B2" w:rsidRDefault="00BE7E3B" w:rsidP="000F1475">
            <w:pPr>
              <w:pStyle w:val="phtablecellleft"/>
            </w:pPr>
            <w:r w:rsidRPr="00F419B2">
              <w:t>1 пользователю-сотруднику и администратору Системы доступно для просмотра окно «Счетчики»;</w:t>
            </w:r>
          </w:p>
          <w:p w14:paraId="47EA4E52" w14:textId="77777777" w:rsidR="00BE7E3B" w:rsidRPr="00F419B2" w:rsidRDefault="00BE7E3B" w:rsidP="000F1475">
            <w:pPr>
              <w:pStyle w:val="phtablecellleft"/>
            </w:pPr>
            <w:r w:rsidRPr="00F419B2">
              <w:t>2 доступен ввод значения в поле «Номер счетчика»;</w:t>
            </w:r>
          </w:p>
          <w:p w14:paraId="02CB755D" w14:textId="77777777" w:rsidR="00BE7E3B" w:rsidRPr="00F419B2" w:rsidRDefault="00BE7E3B" w:rsidP="000F1475">
            <w:pPr>
              <w:pStyle w:val="phtablecellleft"/>
            </w:pPr>
            <w:r w:rsidRPr="00F419B2">
              <w:t>3 доступны установка/снятие «флажков» в полях: «Отслеживание хеша в адресной строке браузера», «Активный»;</w:t>
            </w:r>
          </w:p>
          <w:p w14:paraId="52622589" w14:textId="77777777" w:rsidR="00BE7E3B" w:rsidRPr="00F419B2" w:rsidRDefault="00BE7E3B" w:rsidP="000F1475">
            <w:pPr>
              <w:pStyle w:val="phtablecellleft"/>
            </w:pPr>
            <w:r w:rsidRPr="00F419B2">
              <w:t>4 доступна для нажатия кнопка «Сохранить»</w:t>
            </w:r>
          </w:p>
        </w:tc>
      </w:tr>
      <w:tr w:rsidR="00BE7E3B" w:rsidRPr="00F419B2" w14:paraId="105A9983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9529BA0" w14:textId="77777777" w:rsidR="00BE7E3B" w:rsidRPr="00F419B2" w:rsidRDefault="00BE7E3B" w:rsidP="00484A8C">
            <w:pPr>
              <w:pStyle w:val="phtablecellleft"/>
            </w:pPr>
            <w:r w:rsidRPr="00F419B2">
              <w:t>Пуск/Администрирование/ Тех. поддержка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12914A7" w14:textId="77777777" w:rsidR="00BE7E3B" w:rsidRPr="00F419B2" w:rsidRDefault="00BE7E3B" w:rsidP="00484A8C">
            <w:pPr>
              <w:pStyle w:val="phtablecellleft"/>
            </w:pPr>
            <w:r w:rsidRPr="00F419B2">
              <w:t>Администрирование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00A281C" w14:textId="77777777" w:rsidR="00BE7E3B" w:rsidRPr="00F419B2" w:rsidRDefault="00BE7E3B" w:rsidP="00217B4D">
            <w:pPr>
              <w:pStyle w:val="phtablecellleft"/>
            </w:pPr>
            <w:r w:rsidRPr="00F419B2">
              <w:t>Тех.поддержка – Редактирование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0B15AB1" w14:textId="77777777" w:rsidR="00BE7E3B" w:rsidRPr="00F419B2" w:rsidRDefault="00BE7E3B" w:rsidP="00217B4D">
            <w:pPr>
              <w:pStyle w:val="phtablecellleft"/>
            </w:pPr>
            <w:r w:rsidRPr="00F419B2">
              <w:t>Права на просмотр, добавление, редактирование и удаление контактных данных тех.поддержки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EF10BB2" w14:textId="77777777" w:rsidR="00BE7E3B" w:rsidRPr="00F419B2" w:rsidRDefault="00BE7E3B" w:rsidP="000F1475">
            <w:pPr>
              <w:pStyle w:val="phtablecellleft"/>
            </w:pPr>
          </w:p>
        </w:tc>
      </w:tr>
      <w:tr w:rsidR="00BE7E3B" w:rsidRPr="00F419B2" w14:paraId="095A3E94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EBFF500" w14:textId="77777777" w:rsidR="00BE7E3B" w:rsidRPr="00F419B2" w:rsidRDefault="00BE7E3B" w:rsidP="00484A8C">
            <w:pPr>
              <w:pStyle w:val="phtablecellleft"/>
            </w:pPr>
            <w:r w:rsidRPr="00F419B2">
              <w:lastRenderedPageBreak/>
              <w:t>Пуск/Администрирование/ Физические лица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5270CF8" w14:textId="77777777" w:rsidR="00BE7E3B" w:rsidRPr="00F419B2" w:rsidRDefault="00BE7E3B" w:rsidP="00484A8C">
            <w:pPr>
              <w:pStyle w:val="phtablecellleft"/>
            </w:pPr>
            <w:r w:rsidRPr="00F419B2">
              <w:t>Администрирование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6294542" w14:textId="77777777" w:rsidR="00BE7E3B" w:rsidRPr="00F419B2" w:rsidRDefault="00BE7E3B" w:rsidP="00217B4D">
            <w:pPr>
              <w:pStyle w:val="phtablecellleft"/>
            </w:pPr>
            <w:r w:rsidRPr="00F419B2">
              <w:t>Физические лица – Объединение с другим физическим лицом в подведомственных организациях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852D389" w14:textId="77777777" w:rsidR="00BE7E3B" w:rsidRPr="00F419B2" w:rsidRDefault="00BE7E3B" w:rsidP="00217B4D">
            <w:pPr>
              <w:pStyle w:val="phtablecellleft"/>
            </w:pPr>
            <w:r w:rsidRPr="00F419B2">
              <w:t>Разрешает объединение с другим физическим лицом в подведомственных организациях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C8A1172" w14:textId="3B7C66FD" w:rsidR="00BE7E3B" w:rsidRPr="00F419B2" w:rsidRDefault="00BE7E3B" w:rsidP="00120D31">
            <w:pPr>
              <w:pStyle w:val="phtablecellleft"/>
            </w:pPr>
            <w:r>
              <w:t>1</w:t>
            </w:r>
            <w:r w:rsidRPr="00F419B2">
              <w:t xml:space="preserve"> отображается соответствующий пункт меню по указанному пути;</w:t>
            </w:r>
          </w:p>
          <w:p w14:paraId="57CC4B15" w14:textId="29479E4A" w:rsidR="00BE7E3B" w:rsidRPr="00F419B2" w:rsidRDefault="00BE7E3B" w:rsidP="00120D31">
            <w:pPr>
              <w:pStyle w:val="phtablecellleft"/>
            </w:pPr>
            <w:r>
              <w:t>2</w:t>
            </w:r>
            <w:r w:rsidRPr="00F419B2">
              <w:t xml:space="preserve"> на форме «Физические лица», которая открывается при выборе указанного пути, кнопка «Объединить с другим ФЛ» доступна;</w:t>
            </w:r>
          </w:p>
          <w:p w14:paraId="53694A75" w14:textId="2853ABCC" w:rsidR="00BE7E3B" w:rsidRPr="00F419B2" w:rsidRDefault="00BE7E3B" w:rsidP="00120D31">
            <w:pPr>
              <w:pStyle w:val="phtablecellleft"/>
            </w:pPr>
            <w:r>
              <w:t>3</w:t>
            </w:r>
            <w:r w:rsidRPr="00F419B2">
              <w:t xml:space="preserve"> доступность ссылок на просмотр портфолио сотрудника, учащегося и карточки родителя подведомственных организаций регламентируется правами на просмотр портфолио сотрудника, просмотр портфолио учащегося и просмотр карточки родителя соответственно. Если права на просмотр портфолио сотрудника/ учащегося/ родителя даны, то ссылки на просмотр соответствующих портфолио активны, в противном случае ссылки неактивны</w:t>
            </w:r>
          </w:p>
        </w:tc>
      </w:tr>
      <w:tr w:rsidR="00BE7E3B" w:rsidRPr="00F419B2" w14:paraId="2F57EF9E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61F5F99" w14:textId="77777777" w:rsidR="00BE7E3B" w:rsidRPr="00F419B2" w:rsidRDefault="00BE7E3B" w:rsidP="00484A8C">
            <w:pPr>
              <w:pStyle w:val="phtablecellleft"/>
            </w:pPr>
            <w:r w:rsidRPr="00F419B2">
              <w:t>Пуск/Администрирование/ Физические лица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CA35463" w14:textId="77777777" w:rsidR="00BE7E3B" w:rsidRPr="00F419B2" w:rsidRDefault="00BE7E3B" w:rsidP="00484A8C">
            <w:pPr>
              <w:pStyle w:val="phtablecellleft"/>
            </w:pPr>
            <w:r w:rsidRPr="00F419B2">
              <w:t>Администрирование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0E931B6" w14:textId="77777777" w:rsidR="00BE7E3B" w:rsidRPr="00F419B2" w:rsidRDefault="00BE7E3B" w:rsidP="00217B4D">
            <w:pPr>
              <w:pStyle w:val="phtablecellleft"/>
            </w:pPr>
            <w:r w:rsidRPr="00F419B2">
              <w:t>Физические лица – Объединение с другим физическим лицом в своей организации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D24BB22" w14:textId="77777777" w:rsidR="00BE7E3B" w:rsidRPr="00F419B2" w:rsidRDefault="00BE7E3B" w:rsidP="00217B4D">
            <w:pPr>
              <w:pStyle w:val="phtablecellleft"/>
            </w:pPr>
            <w:r w:rsidRPr="00F419B2">
              <w:t>Разрешает объединение с другим физическим лицом в своей организации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52BBAAD" w14:textId="6FBDDE77" w:rsidR="00BE7E3B" w:rsidRPr="00F419B2" w:rsidRDefault="00BE7E3B" w:rsidP="00120D31">
            <w:pPr>
              <w:pStyle w:val="phtablecellleft"/>
            </w:pPr>
            <w:r>
              <w:t>1</w:t>
            </w:r>
            <w:r w:rsidRPr="00F419B2">
              <w:t xml:space="preserve"> отображается соответствующий пункт меню по указанному пути;</w:t>
            </w:r>
          </w:p>
          <w:p w14:paraId="09A57474" w14:textId="108F899D" w:rsidR="00BE7E3B" w:rsidRPr="00F419B2" w:rsidRDefault="00BE7E3B" w:rsidP="00120D31">
            <w:pPr>
              <w:pStyle w:val="phtablecellleft"/>
            </w:pPr>
            <w:r>
              <w:t>2</w:t>
            </w:r>
            <w:r w:rsidRPr="00F419B2">
              <w:t xml:space="preserve"> на форме «Физические лица», которая открывается при выборе указанного пути, кнопка «Объединить в другим ФЛ» доступна;</w:t>
            </w:r>
          </w:p>
          <w:p w14:paraId="2B7129A9" w14:textId="08C86A3D" w:rsidR="00BE7E3B" w:rsidRPr="00F419B2" w:rsidRDefault="00BE7E3B" w:rsidP="00120D31">
            <w:pPr>
              <w:pStyle w:val="phtablecellleft"/>
            </w:pPr>
            <w:r>
              <w:t>3</w:t>
            </w:r>
            <w:r w:rsidRPr="00F419B2">
              <w:t xml:space="preserve"> доступность ссылок на просмотр портфолио сотрудника, учащегося и карточки родителя своей организации регламентируется правами на просмотр портфолио сотрудника, просмотр портфолио учащегося и просмотр карточки родителя соответственно. Если права на просмотр портфолио сотрудника/ учащегося/ родителя даны, то ссылки на просмотр соответствующих портфолио активны, в противном случае ссылки неактивны</w:t>
            </w:r>
          </w:p>
        </w:tc>
      </w:tr>
      <w:tr w:rsidR="00BE7E3B" w:rsidRPr="00F419B2" w14:paraId="2A5275C4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B905537" w14:textId="77777777" w:rsidR="00BE7E3B" w:rsidRPr="00F419B2" w:rsidRDefault="00BE7E3B" w:rsidP="00484A8C">
            <w:pPr>
              <w:pStyle w:val="phtablecellleft"/>
            </w:pPr>
            <w:r w:rsidRPr="00F419B2">
              <w:lastRenderedPageBreak/>
              <w:t>Пуск/Администрирование/ Физические лица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B22107F" w14:textId="77777777" w:rsidR="00BE7E3B" w:rsidRPr="00F419B2" w:rsidRDefault="00BE7E3B" w:rsidP="00484A8C">
            <w:pPr>
              <w:pStyle w:val="phtablecellleft"/>
            </w:pPr>
            <w:r w:rsidRPr="00F419B2">
              <w:t>Администрирование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4DFB917" w14:textId="77777777" w:rsidR="00BE7E3B" w:rsidRPr="00F419B2" w:rsidRDefault="00BE7E3B" w:rsidP="00217B4D">
            <w:pPr>
              <w:pStyle w:val="phtablecellleft"/>
            </w:pPr>
            <w:r w:rsidRPr="00F419B2">
              <w:t>Физические лица – Просмотр реестра в подведомственных организациях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5CCA935" w14:textId="77777777" w:rsidR="00BE7E3B" w:rsidRPr="00F419B2" w:rsidRDefault="00BE7E3B" w:rsidP="00217B4D">
            <w:pPr>
              <w:pStyle w:val="phtablecellleft"/>
            </w:pPr>
            <w:r w:rsidRPr="00F419B2">
              <w:t>Разрешает просмотр реестра «Физические лица» в подведомственных организациях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78427DA" w14:textId="219B93E4" w:rsidR="00BE7E3B" w:rsidRPr="00F419B2" w:rsidRDefault="00BE7E3B" w:rsidP="00643475">
            <w:pPr>
              <w:pStyle w:val="phtablecellleft"/>
            </w:pPr>
            <w:r>
              <w:t>1</w:t>
            </w:r>
            <w:r w:rsidRPr="00F419B2">
              <w:t xml:space="preserve"> отображается соответствующий пункт меню по указанному пути;</w:t>
            </w:r>
          </w:p>
          <w:p w14:paraId="03F9A89F" w14:textId="5BAF53C8" w:rsidR="00BE7E3B" w:rsidRPr="00F419B2" w:rsidRDefault="00BE7E3B" w:rsidP="00643475">
            <w:pPr>
              <w:pStyle w:val="phtablecellleft"/>
            </w:pPr>
            <w:r>
              <w:t>2</w:t>
            </w:r>
            <w:r w:rsidRPr="00F419B2">
              <w:t xml:space="preserve"> на форме «Физические лица», которая открывается при выборе указанного пути, кнопка «Объединить с другим ФЛ» скрыта;</w:t>
            </w:r>
          </w:p>
          <w:p w14:paraId="1BC687BF" w14:textId="326CA4E8" w:rsidR="00BE7E3B" w:rsidRPr="00F419B2" w:rsidRDefault="00BE7E3B" w:rsidP="00643475">
            <w:pPr>
              <w:pStyle w:val="phtablecellleft"/>
            </w:pPr>
            <w:r>
              <w:t>3</w:t>
            </w:r>
            <w:r w:rsidRPr="00F419B2">
              <w:t xml:space="preserve"> доступность ссылок на просмотр портфолио сотрудника, учащегося и карточки родителя подведомственных организаций регламентируется правами на просмотр портфолио сотрудника, просмотр портфолио учащегося и просмотр карточки родителя соответственно. Если права на просмотр портфолио сотрудника/ учащегося/ родителя даны, то ссылки на просмотр соответствующих портфолио активны, в противном случае ссылки неактивны</w:t>
            </w:r>
          </w:p>
        </w:tc>
      </w:tr>
      <w:tr w:rsidR="00BE7E3B" w:rsidRPr="00F419B2" w14:paraId="39E807D0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87CAFB4" w14:textId="77777777" w:rsidR="00BE7E3B" w:rsidRPr="00F419B2" w:rsidRDefault="00BE7E3B" w:rsidP="00484A8C">
            <w:pPr>
              <w:pStyle w:val="phtablecellleft"/>
            </w:pPr>
            <w:r w:rsidRPr="00F419B2">
              <w:t>Пуск/Администрирование/ Физические лица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26D5B84" w14:textId="77777777" w:rsidR="00BE7E3B" w:rsidRPr="00F419B2" w:rsidRDefault="00BE7E3B" w:rsidP="00484A8C">
            <w:pPr>
              <w:pStyle w:val="phtablecellleft"/>
            </w:pPr>
            <w:r w:rsidRPr="00F419B2">
              <w:t>Администрирование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85CA999" w14:textId="77777777" w:rsidR="00BE7E3B" w:rsidRPr="00F419B2" w:rsidRDefault="00BE7E3B" w:rsidP="00217B4D">
            <w:pPr>
              <w:pStyle w:val="phtablecellleft"/>
            </w:pPr>
            <w:r w:rsidRPr="00F419B2">
              <w:t>Физические лица – просмотр реестра в своей организации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5E339D5" w14:textId="77777777" w:rsidR="00BE7E3B" w:rsidRPr="00F419B2" w:rsidRDefault="00BE7E3B" w:rsidP="00217B4D">
            <w:pPr>
              <w:pStyle w:val="phtablecellleft"/>
            </w:pPr>
            <w:r w:rsidRPr="00F419B2">
              <w:t>Разрешает просмотр реестра «Физические лица» в своей организации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92E85C2" w14:textId="3640D4C7" w:rsidR="00BE7E3B" w:rsidRPr="00F419B2" w:rsidRDefault="00BE7E3B" w:rsidP="00643475">
            <w:pPr>
              <w:pStyle w:val="phtablecellleft"/>
            </w:pPr>
            <w:r>
              <w:t>1</w:t>
            </w:r>
            <w:r w:rsidRPr="00F419B2">
              <w:t xml:space="preserve"> отображается соответствующий пункт меню по указанному пути;</w:t>
            </w:r>
          </w:p>
          <w:p w14:paraId="78CE342C" w14:textId="6FE3E143" w:rsidR="00BE7E3B" w:rsidRPr="00F419B2" w:rsidRDefault="00BE7E3B" w:rsidP="00643475">
            <w:pPr>
              <w:pStyle w:val="phtablecellleft"/>
            </w:pPr>
            <w:r>
              <w:t>2</w:t>
            </w:r>
            <w:r w:rsidRPr="00F419B2">
              <w:t xml:space="preserve"> на форме «Физические лица», которая открывается при выборе указанного пути, кнопка «Объединить с другим ФЛ» скрыта;</w:t>
            </w:r>
          </w:p>
          <w:p w14:paraId="19B46DE1" w14:textId="540AB0FC" w:rsidR="00BE7E3B" w:rsidRPr="00F419B2" w:rsidRDefault="00BE7E3B" w:rsidP="00643475">
            <w:pPr>
              <w:pStyle w:val="phtablecellleft"/>
            </w:pPr>
            <w:r>
              <w:t>3</w:t>
            </w:r>
            <w:r w:rsidRPr="00F419B2">
              <w:t xml:space="preserve"> доступность ссылок на просмотр портфолио сотрудника, учащегося и карточки родителя своей организации регламентируется правами на просмотр портфолио сотрудника, просмотр портфолио учащегося и просмотр карточки родителя соответственно. Если права на просмотр портфолио сотрудника/ учащегося/ родителя даны, то ссылки на просмотр соответствующих портфолио активны, в противном случае ссылки неактивны</w:t>
            </w:r>
          </w:p>
        </w:tc>
      </w:tr>
      <w:tr w:rsidR="00BE7E3B" w:rsidRPr="00F419B2" w14:paraId="6F5F2907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5807D73" w14:textId="77777777" w:rsidR="00BE7E3B" w:rsidRPr="00F419B2" w:rsidRDefault="00BE7E3B" w:rsidP="00484A8C">
            <w:pPr>
              <w:pStyle w:val="phtablecellleft"/>
            </w:pPr>
            <w:r w:rsidRPr="00F419B2">
              <w:lastRenderedPageBreak/>
              <w:t>Пуск/Администрирование/ Физические лица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D5951CE" w14:textId="77777777" w:rsidR="00BE7E3B" w:rsidRPr="00F419B2" w:rsidRDefault="00BE7E3B" w:rsidP="00484A8C">
            <w:pPr>
              <w:pStyle w:val="phtablecellleft"/>
            </w:pPr>
            <w:r w:rsidRPr="00F419B2">
              <w:t>Администрирование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6A45268" w14:textId="77777777" w:rsidR="00BE7E3B" w:rsidRPr="00F419B2" w:rsidRDefault="00BE7E3B" w:rsidP="00217B4D">
            <w:pPr>
              <w:pStyle w:val="phtablecellleft"/>
            </w:pPr>
            <w:r w:rsidRPr="00F419B2">
              <w:t>Физические лица – Удаление в подведомственных организациях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8FA4250" w14:textId="77777777" w:rsidR="00BE7E3B" w:rsidRPr="00F419B2" w:rsidRDefault="00BE7E3B" w:rsidP="000F50F2">
            <w:pPr>
              <w:pStyle w:val="phtablecellleft"/>
            </w:pPr>
            <w:r w:rsidRPr="00F419B2">
              <w:t>Разрешает удаление физических лиц организаций, подведомственных той, где работает сотрудник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3CECB6F" w14:textId="77777777" w:rsidR="00BE7E3B" w:rsidRPr="00F419B2" w:rsidRDefault="00BE7E3B" w:rsidP="00643475">
            <w:pPr>
              <w:pStyle w:val="phtablecellleft"/>
            </w:pPr>
          </w:p>
        </w:tc>
      </w:tr>
      <w:tr w:rsidR="00BE7E3B" w:rsidRPr="00F419B2" w14:paraId="476649F8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0B5EB3A" w14:textId="77777777" w:rsidR="00BE7E3B" w:rsidRPr="00F419B2" w:rsidRDefault="00BE7E3B" w:rsidP="00484A8C">
            <w:pPr>
              <w:pStyle w:val="phtablecellleft"/>
            </w:pPr>
            <w:r w:rsidRPr="00F419B2">
              <w:t>Пуск/Администрирование/ Физические лица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E0DE94F" w14:textId="77777777" w:rsidR="00BE7E3B" w:rsidRPr="00F419B2" w:rsidRDefault="00BE7E3B" w:rsidP="001508D4">
            <w:pPr>
              <w:pStyle w:val="phtablecellleft"/>
            </w:pPr>
            <w:r w:rsidRPr="00F419B2">
              <w:t>Администрирование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6BC625B" w14:textId="77777777" w:rsidR="00BE7E3B" w:rsidRPr="00F419B2" w:rsidRDefault="00BE7E3B" w:rsidP="00217B4D">
            <w:pPr>
              <w:pStyle w:val="phtablecellleft"/>
            </w:pPr>
            <w:r w:rsidRPr="00F419B2">
              <w:t>Физические лица – Удаление в своей организации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415EAB2" w14:textId="77777777" w:rsidR="00BE7E3B" w:rsidRPr="00F419B2" w:rsidRDefault="00BE7E3B" w:rsidP="000F50F2">
            <w:pPr>
              <w:pStyle w:val="phtablecellleft"/>
            </w:pPr>
            <w:r w:rsidRPr="00F419B2">
              <w:t>Разрешает удаление физических лиц своей организации для сотрудника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7D95387" w14:textId="77777777" w:rsidR="00BE7E3B" w:rsidRPr="00F419B2" w:rsidRDefault="00BE7E3B" w:rsidP="00643475">
            <w:pPr>
              <w:pStyle w:val="phtablecellleft"/>
            </w:pPr>
          </w:p>
        </w:tc>
      </w:tr>
      <w:tr w:rsidR="00BE7E3B" w:rsidRPr="00F419B2" w14:paraId="4D207E39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A308676" w14:textId="77777777" w:rsidR="00BE7E3B" w:rsidRPr="00F419B2" w:rsidRDefault="00BE7E3B" w:rsidP="00484A8C">
            <w:pPr>
              <w:pStyle w:val="phtablecellleft"/>
            </w:pPr>
            <w:r w:rsidRPr="00F419B2">
              <w:t>Виджеты/Организации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2A32EC3" w14:textId="77777777" w:rsidR="00BE7E3B" w:rsidRPr="00F419B2" w:rsidRDefault="00BE7E3B" w:rsidP="00484A8C">
            <w:pPr>
              <w:pStyle w:val="phtablecellleft"/>
            </w:pPr>
            <w:r w:rsidRPr="00F419B2">
              <w:t>Виджеты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945DD22" w14:textId="77777777" w:rsidR="00BE7E3B" w:rsidRPr="00F419B2" w:rsidRDefault="00BE7E3B" w:rsidP="00217B4D">
            <w:pPr>
              <w:pStyle w:val="phtablecellleft"/>
            </w:pPr>
            <w:r w:rsidRPr="00F419B2">
              <w:t>Виджеты – Смена организации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8414995" w14:textId="79BC6C22" w:rsidR="00BE7E3B" w:rsidRPr="00F419B2" w:rsidRDefault="00BE7E3B" w:rsidP="00217B4D">
            <w:pPr>
              <w:pStyle w:val="phtablecellleft"/>
            </w:pPr>
            <w:r w:rsidRPr="00F419B2">
              <w:t>Разрешает просмотр данных всех организаций Системы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BB07FB7" w14:textId="77777777" w:rsidR="00BE7E3B" w:rsidRPr="00F419B2" w:rsidRDefault="00BE7E3B" w:rsidP="00643475">
            <w:pPr>
              <w:pStyle w:val="phtablecellleft"/>
            </w:pPr>
            <w:r w:rsidRPr="00F419B2">
              <w:t>На рабочем столе в виджете «Организация» доступны ссылки «Выбрать» и «Сбросить»</w:t>
            </w:r>
          </w:p>
        </w:tc>
      </w:tr>
      <w:tr w:rsidR="00BE7E3B" w:rsidRPr="00F419B2" w14:paraId="3CC75C59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2973C60" w14:textId="77777777" w:rsidR="00BE7E3B" w:rsidRPr="00F419B2" w:rsidRDefault="00BE7E3B" w:rsidP="00484A8C">
            <w:pPr>
              <w:pStyle w:val="phtablecellleft"/>
            </w:pPr>
            <w:r w:rsidRPr="00F419B2">
              <w:t>Виджеты/Периоды обучения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EF42FC1" w14:textId="77777777" w:rsidR="00BE7E3B" w:rsidRPr="00F419B2" w:rsidRDefault="00BE7E3B" w:rsidP="00484A8C">
            <w:pPr>
              <w:pStyle w:val="phtablecellleft"/>
            </w:pPr>
            <w:r w:rsidRPr="00F419B2">
              <w:t>Виджеты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8D8C2C5" w14:textId="77777777" w:rsidR="00BE7E3B" w:rsidRPr="00F419B2" w:rsidRDefault="00BE7E3B" w:rsidP="00217B4D">
            <w:pPr>
              <w:pStyle w:val="phtablecellleft"/>
            </w:pPr>
            <w:r w:rsidRPr="00F419B2">
              <w:t>Виджеты – Смена периода обучения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EB50097" w14:textId="77777777" w:rsidR="00BE7E3B" w:rsidRPr="00F419B2" w:rsidRDefault="00BE7E3B" w:rsidP="00217B4D">
            <w:pPr>
              <w:pStyle w:val="phtablecellleft"/>
            </w:pPr>
            <w:r w:rsidRPr="00F419B2">
              <w:t>Позволяет изменить текущий период обучения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0E498D0" w14:textId="77777777" w:rsidR="00BE7E3B" w:rsidRPr="00F419B2" w:rsidRDefault="00BE7E3B" w:rsidP="00643475">
            <w:pPr>
              <w:pStyle w:val="phtablecellleft"/>
            </w:pPr>
            <w:r w:rsidRPr="00F419B2">
              <w:t>На рабочем столе в виджете «Период обучения» доступны ссылки «Выбрать» и «Сбросить»</w:t>
            </w:r>
          </w:p>
        </w:tc>
      </w:tr>
      <w:tr w:rsidR="00BE7E3B" w:rsidRPr="00F419B2" w14:paraId="62D504B4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72E94AE" w14:textId="77777777" w:rsidR="00BE7E3B" w:rsidRPr="00F419B2" w:rsidRDefault="00BE7E3B" w:rsidP="00484A8C">
            <w:pPr>
              <w:pStyle w:val="phtablecellleft"/>
            </w:pPr>
            <w:r w:rsidRPr="00F419B2">
              <w:lastRenderedPageBreak/>
              <w:t>Пуск/Журнал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10AA296" w14:textId="77777777" w:rsidR="00BE7E3B" w:rsidRPr="00F419B2" w:rsidRDefault="00BE7E3B" w:rsidP="00484A8C">
            <w:pPr>
              <w:pStyle w:val="phtablecellleft"/>
            </w:pPr>
            <w:r w:rsidRPr="00F419B2">
              <w:t>Журнал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00C4A5A" w14:textId="77777777" w:rsidR="00BE7E3B" w:rsidRPr="00F419B2" w:rsidRDefault="00BE7E3B" w:rsidP="00217B4D">
            <w:pPr>
              <w:pStyle w:val="phtablecellleft"/>
            </w:pPr>
            <w:r w:rsidRPr="00F419B2">
              <w:t>Журнал группы – Все группы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28D542F" w14:textId="77777777" w:rsidR="00BE7E3B" w:rsidRPr="00F419B2" w:rsidRDefault="00BE7E3B" w:rsidP="00217B4D">
            <w:pPr>
              <w:pStyle w:val="phtablecellleft"/>
            </w:pPr>
            <w:r w:rsidRPr="00F419B2">
              <w:t>Право на редактирование данных всех групп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2E361B9" w14:textId="2FDEC39D" w:rsidR="00BE7E3B" w:rsidRPr="00F419B2" w:rsidRDefault="00BE7E3B" w:rsidP="00200C2E">
            <w:pPr>
              <w:pStyle w:val="phtablecellleft"/>
            </w:pPr>
            <w:r>
              <w:t>1</w:t>
            </w:r>
            <w:r w:rsidRPr="00F419B2">
              <w:t xml:space="preserve"> редактирование данных в журнале всех групп (уроков, посещаемости, оценок) пользователем с типом «Сотрудник»;</w:t>
            </w:r>
          </w:p>
          <w:p w14:paraId="0828B719" w14:textId="636721DE" w:rsidR="00BE7E3B" w:rsidRPr="00F419B2" w:rsidRDefault="00BE7E3B" w:rsidP="00200C2E">
            <w:pPr>
              <w:pStyle w:val="phtablecellleft"/>
            </w:pPr>
            <w:r>
              <w:t>2</w:t>
            </w:r>
            <w:r w:rsidRPr="00F419B2">
              <w:t xml:space="preserve"> редактирование уроков, посещаемости, оценок пользователем доступно в зависимости от настроек в «Пуск/Администрирование/Настройки организации»;</w:t>
            </w:r>
          </w:p>
          <w:p w14:paraId="1D04F919" w14:textId="25F18AD0" w:rsidR="00BE7E3B" w:rsidRPr="00F419B2" w:rsidRDefault="00BE7E3B" w:rsidP="00200C2E">
            <w:pPr>
              <w:pStyle w:val="phtablecellleft"/>
            </w:pPr>
            <w:r>
              <w:t>3</w:t>
            </w:r>
            <w:r w:rsidRPr="00F419B2">
              <w:t xml:space="preserve"> если в настройках организации преподавателю назначено право вести журнал, то имеется возможность просмотра журналов всех групп, редактирование журнала на занятиях, также вкладки учет посещаемости и работы группы у групп (подгрупп), у которых он ведет занятия по расписанию</w:t>
            </w:r>
          </w:p>
        </w:tc>
      </w:tr>
      <w:tr w:rsidR="00BE7E3B" w:rsidRPr="00F419B2" w14:paraId="1694D14C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1225851" w14:textId="77777777" w:rsidR="00BE7E3B" w:rsidRPr="00F419B2" w:rsidRDefault="00BE7E3B" w:rsidP="00484A8C">
            <w:pPr>
              <w:pStyle w:val="phtablecellleft"/>
            </w:pPr>
            <w:r w:rsidRPr="00F419B2">
              <w:t>Пуск/Журнал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DA2D69F" w14:textId="77777777" w:rsidR="00BE7E3B" w:rsidRPr="00F419B2" w:rsidRDefault="00BE7E3B" w:rsidP="00484A8C">
            <w:pPr>
              <w:pStyle w:val="phtablecellleft"/>
            </w:pPr>
            <w:r w:rsidRPr="00F419B2">
              <w:t>Журнал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B105845" w14:textId="77777777" w:rsidR="00BE7E3B" w:rsidRPr="00F419B2" w:rsidRDefault="00BE7E3B" w:rsidP="00217B4D">
            <w:pPr>
              <w:pStyle w:val="phtablecellleft"/>
            </w:pPr>
            <w:r w:rsidRPr="00F419B2">
              <w:t>Журнал группы – Замечания по работе группы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D1725FC" w14:textId="77777777" w:rsidR="00BE7E3B" w:rsidRPr="00F419B2" w:rsidRDefault="00BE7E3B" w:rsidP="00217B4D">
            <w:pPr>
              <w:pStyle w:val="phtablecellleft"/>
            </w:pPr>
            <w:r w:rsidRPr="00F419B2">
              <w:t>Право на добавление, удаление и редактирование записей на вкладке «Замечания, предложения по работе группы»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C1902FF" w14:textId="77777777" w:rsidR="00BE7E3B" w:rsidRPr="00F419B2" w:rsidRDefault="00BE7E3B" w:rsidP="00643475">
            <w:pPr>
              <w:pStyle w:val="phtablecellleft"/>
            </w:pPr>
            <w:r w:rsidRPr="00F419B2">
              <w:t>На вкладке «Замечания по работе группы» активны кнопки: «Добавить», «Изменить», «Удалить»</w:t>
            </w:r>
          </w:p>
        </w:tc>
      </w:tr>
      <w:tr w:rsidR="00BE7E3B" w:rsidRPr="00F419B2" w14:paraId="7F6CC206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62E105F" w14:textId="77777777" w:rsidR="00BE7E3B" w:rsidRPr="00F419B2" w:rsidRDefault="00BE7E3B" w:rsidP="00484A8C">
            <w:pPr>
              <w:pStyle w:val="phtablecellleft"/>
            </w:pPr>
            <w:r w:rsidRPr="00F419B2">
              <w:t>Пуск/Журнал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036FC75" w14:textId="77777777" w:rsidR="00BE7E3B" w:rsidRPr="00F419B2" w:rsidRDefault="00BE7E3B" w:rsidP="00484A8C">
            <w:pPr>
              <w:pStyle w:val="phtablecellleft"/>
            </w:pPr>
            <w:r w:rsidRPr="00F419B2">
              <w:t>Журнал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87FD638" w14:textId="77777777" w:rsidR="00BE7E3B" w:rsidRPr="00F419B2" w:rsidRDefault="00BE7E3B" w:rsidP="00217B4D">
            <w:pPr>
              <w:pStyle w:val="phtablecellleft"/>
            </w:pPr>
            <w:r w:rsidRPr="00F419B2">
              <w:t>Журнал группы – Отменить проведение занятия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B49E148" w14:textId="77777777" w:rsidR="00BE7E3B" w:rsidRPr="00F419B2" w:rsidRDefault="00BE7E3B" w:rsidP="00217B4D">
            <w:pPr>
              <w:pStyle w:val="phtablecellleft"/>
            </w:pPr>
            <w:r w:rsidRPr="00F419B2">
              <w:t>Право на отмену проведения занятия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C54772C" w14:textId="77777777" w:rsidR="00BE7E3B" w:rsidRPr="00F419B2" w:rsidRDefault="00BE7E3B" w:rsidP="00643475">
            <w:pPr>
              <w:pStyle w:val="phtablecellleft"/>
            </w:pPr>
            <w:r w:rsidRPr="00F419B2">
              <w:t>В окне «Журнал на занятие» отображается поле «Занятие проведено» для установки/снятия «флажка»</w:t>
            </w:r>
          </w:p>
        </w:tc>
      </w:tr>
      <w:tr w:rsidR="00BE7E3B" w:rsidRPr="00F419B2" w14:paraId="6576A00F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A5C67E1" w14:textId="77777777" w:rsidR="00BE7E3B" w:rsidRPr="00F419B2" w:rsidRDefault="00BE7E3B" w:rsidP="00C94B49">
            <w:pPr>
              <w:pStyle w:val="phtablecellleft"/>
            </w:pPr>
            <w:r w:rsidRPr="00F419B2">
              <w:lastRenderedPageBreak/>
              <w:t>Пуск/Журнал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609D46B" w14:textId="77777777" w:rsidR="00BE7E3B" w:rsidRPr="00F419B2" w:rsidRDefault="00BE7E3B" w:rsidP="00484A8C">
            <w:pPr>
              <w:pStyle w:val="phtablecellleft"/>
            </w:pPr>
            <w:r w:rsidRPr="00F419B2">
              <w:t>Журнал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226D0C2" w14:textId="77777777" w:rsidR="00BE7E3B" w:rsidRPr="00F419B2" w:rsidRDefault="00BE7E3B" w:rsidP="00217B4D">
            <w:pPr>
              <w:pStyle w:val="phtablecellleft"/>
            </w:pPr>
            <w:r w:rsidRPr="00F419B2">
              <w:t>Журнал группы – Свои группы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6236BAE" w14:textId="77777777" w:rsidR="00BE7E3B" w:rsidRPr="00F419B2" w:rsidRDefault="00BE7E3B" w:rsidP="00217B4D">
            <w:pPr>
              <w:pStyle w:val="phtablecellleft"/>
            </w:pPr>
            <w:r w:rsidRPr="00F419B2">
              <w:t>Право на редактирование данных групп своей организации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7E6DDCF" w14:textId="10F8CA4C" w:rsidR="00BE7E3B" w:rsidRPr="00F419B2" w:rsidRDefault="00BE7E3B" w:rsidP="00E402D3">
            <w:pPr>
              <w:pStyle w:val="phtablecellleft"/>
            </w:pPr>
            <w:r>
              <w:t>1</w:t>
            </w:r>
            <w:r w:rsidRPr="00F419B2">
              <w:t xml:space="preserve"> редактирование данных в журнале групп своей организации (уроков, посещаемости, оценок) пользователем с типом «Сотрудник»</w:t>
            </w:r>
            <w:r>
              <w:t>;</w:t>
            </w:r>
          </w:p>
          <w:p w14:paraId="7ED821BE" w14:textId="407BC715" w:rsidR="00BE7E3B" w:rsidRPr="00F419B2" w:rsidRDefault="00BE7E3B" w:rsidP="00E402D3">
            <w:pPr>
              <w:pStyle w:val="phtablecellleft"/>
            </w:pPr>
            <w:r>
              <w:t>2</w:t>
            </w:r>
            <w:r w:rsidRPr="00F419B2">
              <w:t xml:space="preserve"> редактирование уроков, посещаемости, оценок пользователем доступно в зависимости от настроек в «Пуск/Администрирование/Настройки организации»;</w:t>
            </w:r>
          </w:p>
          <w:p w14:paraId="4493642B" w14:textId="4AA95D5D" w:rsidR="00BE7E3B" w:rsidRPr="00F419B2" w:rsidRDefault="00BE7E3B" w:rsidP="00E402D3">
            <w:pPr>
              <w:pStyle w:val="phtablecellleft"/>
            </w:pPr>
            <w:r>
              <w:t>3</w:t>
            </w:r>
            <w:r w:rsidRPr="00F419B2">
              <w:t xml:space="preserve"> если в настройках организации преподавателю назначено право вести журнал, то имеется возможность просмотра журналов групп своей организации, редактирование журнала на занятиях, также вкладки учет посещаемости и работы группы у групп (подгрупп), у которых он ведет занятия по расписанию</w:t>
            </w:r>
          </w:p>
        </w:tc>
      </w:tr>
      <w:tr w:rsidR="00BE7E3B" w:rsidRPr="00F419B2" w14:paraId="2EEC7C02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2E74282" w14:textId="77777777" w:rsidR="00BE7E3B" w:rsidRPr="00F419B2" w:rsidRDefault="00BE7E3B" w:rsidP="00C94B49">
            <w:pPr>
              <w:pStyle w:val="phtablecellleft"/>
            </w:pPr>
            <w:r w:rsidRPr="00F419B2">
              <w:t>Пуск/Журнал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CEF2DA6" w14:textId="77777777" w:rsidR="00BE7E3B" w:rsidRPr="00F419B2" w:rsidRDefault="00BE7E3B" w:rsidP="00484A8C">
            <w:pPr>
              <w:pStyle w:val="phtablecellleft"/>
            </w:pPr>
            <w:r w:rsidRPr="00F419B2">
              <w:t>Журнал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EB70A88" w14:textId="77777777" w:rsidR="00BE7E3B" w:rsidRPr="00F419B2" w:rsidRDefault="00BE7E3B" w:rsidP="00217B4D">
            <w:pPr>
              <w:pStyle w:val="phtablecellleft"/>
            </w:pPr>
            <w:r w:rsidRPr="00F419B2">
              <w:t>Журнал группы – Сдать в архив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F1BB2FD" w14:textId="77777777" w:rsidR="00BE7E3B" w:rsidRPr="00F419B2" w:rsidRDefault="00BE7E3B" w:rsidP="00217B4D">
            <w:pPr>
              <w:pStyle w:val="phtablecellleft"/>
            </w:pPr>
            <w:r w:rsidRPr="00F419B2">
              <w:t>Право на сдачу журнала в архив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4AE5481" w14:textId="77777777" w:rsidR="00BE7E3B" w:rsidRPr="00F419B2" w:rsidRDefault="00BE7E3B" w:rsidP="00643475">
            <w:pPr>
              <w:pStyle w:val="phtablecellleft"/>
            </w:pPr>
            <w:r w:rsidRPr="00F419B2">
              <w:t>На вкладке «Учет посещаемости и работы группы» активна кнопка «Сдать в архив»</w:t>
            </w:r>
          </w:p>
        </w:tc>
      </w:tr>
      <w:tr w:rsidR="00BE7E3B" w:rsidRPr="00F419B2" w14:paraId="5013B232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15E1378" w14:textId="77777777" w:rsidR="00BE7E3B" w:rsidRPr="00F419B2" w:rsidRDefault="00BE7E3B" w:rsidP="00C94B49">
            <w:pPr>
              <w:pStyle w:val="phtablecellleft"/>
            </w:pPr>
            <w:r w:rsidRPr="00F419B2">
              <w:t>Пуск/Журнал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11DCC04" w14:textId="77777777" w:rsidR="00BE7E3B" w:rsidRPr="00F419B2" w:rsidRDefault="00BE7E3B" w:rsidP="00484A8C">
            <w:pPr>
              <w:pStyle w:val="phtablecellleft"/>
            </w:pPr>
            <w:r w:rsidRPr="00F419B2">
              <w:t>Журнал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F28A518" w14:textId="77777777" w:rsidR="00BE7E3B" w:rsidRPr="00F419B2" w:rsidRDefault="00BE7E3B" w:rsidP="00217B4D">
            <w:pPr>
              <w:pStyle w:val="phtablecellleft"/>
            </w:pPr>
            <w:r w:rsidRPr="00F419B2">
              <w:t>Журналы в архиве – Вернуть из архива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5527C48" w14:textId="77777777" w:rsidR="00BE7E3B" w:rsidRPr="00F419B2" w:rsidRDefault="00BE7E3B" w:rsidP="00217B4D">
            <w:pPr>
              <w:pStyle w:val="phtablecellleft"/>
            </w:pPr>
            <w:r w:rsidRPr="00F419B2">
              <w:t>Право на просмотр реестра Журналы в архиве и на возможность возвращения журнала из архива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876CC04" w14:textId="779B49D7" w:rsidR="00BE7E3B" w:rsidRPr="00F419B2" w:rsidRDefault="00BE7E3B" w:rsidP="00E402D3">
            <w:pPr>
              <w:pStyle w:val="phtablecellleft"/>
            </w:pPr>
            <w:r>
              <w:t>1</w:t>
            </w:r>
            <w:r w:rsidRPr="00F419B2">
              <w:t xml:space="preserve"> отображается соответствующий пункт меню по указанному пути;</w:t>
            </w:r>
          </w:p>
          <w:p w14:paraId="607DAAF0" w14:textId="3393894C" w:rsidR="00BE7E3B" w:rsidRPr="00F419B2" w:rsidRDefault="00BE7E3B" w:rsidP="00E402D3">
            <w:pPr>
              <w:pStyle w:val="phtablecellleft"/>
            </w:pPr>
            <w:r>
              <w:t>2</w:t>
            </w:r>
            <w:r w:rsidRPr="00F419B2">
              <w:t xml:space="preserve"> на форме «Журналы в архиве», которая открывается при выборе указанного пути, кнопка «Вернуть из архива» доступна</w:t>
            </w:r>
          </w:p>
        </w:tc>
      </w:tr>
      <w:tr w:rsidR="00BE7E3B" w:rsidRPr="00F419B2" w14:paraId="5D8D542F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EA80F6B" w14:textId="77777777" w:rsidR="00BE7E3B" w:rsidRPr="00F419B2" w:rsidRDefault="00BE7E3B" w:rsidP="00C94B49">
            <w:pPr>
              <w:pStyle w:val="phtablecellleft"/>
            </w:pPr>
            <w:r w:rsidRPr="00F419B2">
              <w:t>Пуск/Журнал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0643AE3" w14:textId="77777777" w:rsidR="00BE7E3B" w:rsidRPr="00F419B2" w:rsidRDefault="00BE7E3B" w:rsidP="00484A8C">
            <w:pPr>
              <w:pStyle w:val="phtablecellleft"/>
            </w:pPr>
            <w:r w:rsidRPr="00F419B2">
              <w:t>Журнал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033E717" w14:textId="77777777" w:rsidR="00BE7E3B" w:rsidRPr="00F419B2" w:rsidRDefault="00BE7E3B" w:rsidP="00217B4D">
            <w:pPr>
              <w:pStyle w:val="phtablecellleft"/>
            </w:pPr>
            <w:r w:rsidRPr="00F419B2">
              <w:t>Журналы в архиве – Просмотр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23521EB" w14:textId="77777777" w:rsidR="00BE7E3B" w:rsidRPr="00F419B2" w:rsidRDefault="00BE7E3B" w:rsidP="00217B4D">
            <w:pPr>
              <w:pStyle w:val="phtablecellleft"/>
            </w:pPr>
            <w:r w:rsidRPr="00F419B2">
              <w:t>Право на просмотр журналов в архиве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B62EF91" w14:textId="77777777" w:rsidR="00BE7E3B" w:rsidRPr="00F419B2" w:rsidRDefault="00BE7E3B" w:rsidP="00643475">
            <w:pPr>
              <w:pStyle w:val="phtablecellleft"/>
            </w:pPr>
            <w:r w:rsidRPr="00F419B2">
              <w:t>Отображается пункт меню «Пуск/Журналы/Журналы в архиве»</w:t>
            </w:r>
          </w:p>
        </w:tc>
      </w:tr>
      <w:tr w:rsidR="00BE7E3B" w:rsidRPr="00F419B2" w14:paraId="6A149F4B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E7A4D51" w14:textId="77777777" w:rsidR="00BE7E3B" w:rsidRPr="00F419B2" w:rsidRDefault="00BE7E3B" w:rsidP="00C94B49">
            <w:pPr>
              <w:pStyle w:val="phtablecellleft"/>
            </w:pPr>
            <w:r w:rsidRPr="00F419B2">
              <w:t>Пуск/Зачисление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4F4FEF4" w14:textId="77777777" w:rsidR="00BE7E3B" w:rsidRPr="00F419B2" w:rsidRDefault="00BE7E3B" w:rsidP="00484A8C">
            <w:pPr>
              <w:pStyle w:val="phtablecellleft"/>
            </w:pPr>
            <w:r w:rsidRPr="00F419B2">
              <w:t>Зачисление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5E5D173" w14:textId="77777777" w:rsidR="00BE7E3B" w:rsidRPr="00F419B2" w:rsidRDefault="00BE7E3B" w:rsidP="00217B4D">
            <w:pPr>
              <w:pStyle w:val="phtablecellleft"/>
            </w:pPr>
            <w:r w:rsidRPr="00F419B2">
              <w:t>Заявление – Данные являются ошибочными или тестовыми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CA0F773" w14:textId="77777777" w:rsidR="00BE7E3B" w:rsidRPr="00F419B2" w:rsidRDefault="00BE7E3B" w:rsidP="00217B4D">
            <w:pPr>
              <w:pStyle w:val="phtablecellleft"/>
            </w:pPr>
            <w:r w:rsidRPr="00F419B2">
              <w:t>Не отправляются в Контингент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641EC57" w14:textId="77777777" w:rsidR="00BE7E3B" w:rsidRPr="00F419B2" w:rsidRDefault="00BE7E3B" w:rsidP="00643475">
            <w:pPr>
              <w:pStyle w:val="phtablecellleft"/>
            </w:pPr>
          </w:p>
        </w:tc>
      </w:tr>
      <w:tr w:rsidR="00BE7E3B" w:rsidRPr="00F419B2" w14:paraId="0173BA13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42FEA58" w14:textId="77777777" w:rsidR="00BE7E3B" w:rsidRPr="00F419B2" w:rsidRDefault="00BE7E3B" w:rsidP="00C94B49">
            <w:pPr>
              <w:pStyle w:val="phtablecellleft"/>
            </w:pPr>
            <w:r w:rsidRPr="00F419B2">
              <w:lastRenderedPageBreak/>
              <w:t>Пуск/Зачисление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D3E139A" w14:textId="77777777" w:rsidR="00BE7E3B" w:rsidRPr="00F419B2" w:rsidRDefault="00BE7E3B" w:rsidP="00484A8C">
            <w:pPr>
              <w:pStyle w:val="phtablecellleft"/>
            </w:pPr>
            <w:r w:rsidRPr="00F419B2">
              <w:t>Зачисление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182C86C" w14:textId="77777777" w:rsidR="00BE7E3B" w:rsidRPr="00F419B2" w:rsidRDefault="00BE7E3B" w:rsidP="00217B4D">
            <w:pPr>
              <w:pStyle w:val="phtablecellleft"/>
            </w:pPr>
            <w:r w:rsidRPr="00F419B2">
              <w:t>Заявление – Добавление заявлений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14FAA08" w14:textId="77777777" w:rsidR="00BE7E3B" w:rsidRPr="00F419B2" w:rsidRDefault="00BE7E3B" w:rsidP="00217B4D">
            <w:pPr>
              <w:pStyle w:val="phtablecellleft"/>
            </w:pPr>
            <w:r w:rsidRPr="00F419B2">
              <w:t>Разрешает добавление заявлений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83AC3BA" w14:textId="77777777" w:rsidR="00BE7E3B" w:rsidRPr="00F419B2" w:rsidRDefault="00BE7E3B" w:rsidP="00643475">
            <w:pPr>
              <w:pStyle w:val="phtablecellleft"/>
            </w:pPr>
          </w:p>
        </w:tc>
      </w:tr>
      <w:tr w:rsidR="00BE7E3B" w:rsidRPr="00F419B2" w14:paraId="7A11FA4E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FB615FC" w14:textId="77777777" w:rsidR="00BE7E3B" w:rsidRPr="00F419B2" w:rsidRDefault="00BE7E3B" w:rsidP="00C94B49">
            <w:pPr>
              <w:pStyle w:val="phtablecellleft"/>
            </w:pPr>
            <w:r w:rsidRPr="00F419B2">
              <w:t>Пуск/Зачисление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7764F66" w14:textId="77777777" w:rsidR="00BE7E3B" w:rsidRPr="00F419B2" w:rsidRDefault="00BE7E3B" w:rsidP="00484A8C">
            <w:pPr>
              <w:pStyle w:val="phtablecellleft"/>
            </w:pPr>
            <w:r w:rsidRPr="00F419B2">
              <w:t>Зачисление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0D0BBBF" w14:textId="77777777" w:rsidR="00BE7E3B" w:rsidRPr="00F419B2" w:rsidRDefault="00BE7E3B" w:rsidP="00217B4D">
            <w:pPr>
              <w:pStyle w:val="phtablecellleft"/>
            </w:pPr>
            <w:r w:rsidRPr="00F419B2">
              <w:t>Заявление – Изменение заявлений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2BF50FF" w14:textId="77777777" w:rsidR="00BE7E3B" w:rsidRPr="00F419B2" w:rsidRDefault="00BE7E3B" w:rsidP="00217B4D">
            <w:pPr>
              <w:pStyle w:val="phtablecellleft"/>
            </w:pPr>
            <w:r w:rsidRPr="00F419B2">
              <w:t>Разрешает изменение заявлений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09332D6" w14:textId="77777777" w:rsidR="00BE7E3B" w:rsidRPr="00F419B2" w:rsidRDefault="00BE7E3B" w:rsidP="00643475">
            <w:pPr>
              <w:pStyle w:val="phtablecellleft"/>
            </w:pPr>
          </w:p>
        </w:tc>
      </w:tr>
      <w:tr w:rsidR="00BE7E3B" w:rsidRPr="00F419B2" w14:paraId="474C8A42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EBC75E1" w14:textId="77777777" w:rsidR="00BE7E3B" w:rsidRPr="00F419B2" w:rsidRDefault="00BE7E3B" w:rsidP="00C94B49">
            <w:pPr>
              <w:pStyle w:val="phtablecellleft"/>
            </w:pPr>
            <w:r w:rsidRPr="00F419B2">
              <w:t>Пуск/Зачисление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F02EFD0" w14:textId="77777777" w:rsidR="00BE7E3B" w:rsidRPr="00F419B2" w:rsidRDefault="00BE7E3B" w:rsidP="00484A8C">
            <w:pPr>
              <w:pStyle w:val="phtablecellleft"/>
            </w:pPr>
            <w:r w:rsidRPr="00F419B2">
              <w:t>Зачисление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EB6C571" w14:textId="77777777" w:rsidR="00BE7E3B" w:rsidRPr="00F419B2" w:rsidRDefault="00BE7E3B" w:rsidP="00217B4D">
            <w:pPr>
              <w:pStyle w:val="phtablecellleft"/>
            </w:pPr>
            <w:r w:rsidRPr="00F419B2">
              <w:t>Заявление – Отмена зачисления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4C179CE" w14:textId="77777777" w:rsidR="00BE7E3B" w:rsidRPr="00F419B2" w:rsidRDefault="00BE7E3B" w:rsidP="00217B4D">
            <w:pPr>
              <w:pStyle w:val="phtablecellleft"/>
            </w:pPr>
            <w:r w:rsidRPr="00F419B2">
              <w:t>Позволяет отменять зачисление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D6ADA7C" w14:textId="77777777" w:rsidR="00BE7E3B" w:rsidRPr="00F419B2" w:rsidRDefault="00BE7E3B" w:rsidP="00643475">
            <w:pPr>
              <w:pStyle w:val="phtablecellleft"/>
            </w:pPr>
          </w:p>
        </w:tc>
      </w:tr>
      <w:tr w:rsidR="00BE7E3B" w:rsidRPr="00F419B2" w14:paraId="2C7E5FA4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E60DD31" w14:textId="77777777" w:rsidR="00BE7E3B" w:rsidRPr="00F419B2" w:rsidRDefault="00BE7E3B" w:rsidP="00682943">
            <w:pPr>
              <w:pStyle w:val="phtablecellleft"/>
            </w:pPr>
            <w:r w:rsidRPr="00F419B2">
              <w:t>Пуск/Зачисление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5128B20" w14:textId="77777777" w:rsidR="00BE7E3B" w:rsidRPr="00F419B2" w:rsidRDefault="00BE7E3B" w:rsidP="00484A8C">
            <w:pPr>
              <w:pStyle w:val="phtablecellleft"/>
            </w:pPr>
            <w:r w:rsidRPr="00F419B2">
              <w:t>Зачисление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3701ACC" w14:textId="77777777" w:rsidR="00BE7E3B" w:rsidRPr="00F419B2" w:rsidRDefault="00BE7E3B" w:rsidP="00217B4D">
            <w:pPr>
              <w:pStyle w:val="phtablecellleft"/>
            </w:pPr>
            <w:r w:rsidRPr="00F419B2">
              <w:t>Заявление – Просмотр заявлений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EC0EB96" w14:textId="77777777" w:rsidR="00BE7E3B" w:rsidRPr="00F419B2" w:rsidRDefault="00BE7E3B" w:rsidP="00217B4D">
            <w:pPr>
              <w:pStyle w:val="phtablecellleft"/>
            </w:pPr>
            <w:r w:rsidRPr="00F419B2">
              <w:t>Разрешает просмотр заявлений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A1AAD7D" w14:textId="77777777" w:rsidR="00BE7E3B" w:rsidRPr="00F419B2" w:rsidRDefault="00BE7E3B" w:rsidP="00643475">
            <w:pPr>
              <w:pStyle w:val="phtablecellleft"/>
            </w:pPr>
          </w:p>
        </w:tc>
      </w:tr>
      <w:tr w:rsidR="00BE7E3B" w:rsidRPr="00F419B2" w14:paraId="44316E60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727D825" w14:textId="77777777" w:rsidR="00BE7E3B" w:rsidRPr="00F419B2" w:rsidRDefault="00BE7E3B" w:rsidP="00682943">
            <w:pPr>
              <w:pStyle w:val="phtablecellleft"/>
            </w:pPr>
            <w:r w:rsidRPr="00F419B2">
              <w:t>Пуск/Зачисление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E9BB472" w14:textId="77777777" w:rsidR="00BE7E3B" w:rsidRPr="00F419B2" w:rsidRDefault="00BE7E3B" w:rsidP="00484A8C">
            <w:pPr>
              <w:pStyle w:val="phtablecellleft"/>
            </w:pPr>
            <w:r w:rsidRPr="00F419B2">
              <w:t>Зачисление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6664B4F" w14:textId="77777777" w:rsidR="00BE7E3B" w:rsidRPr="00F419B2" w:rsidRDefault="00BE7E3B" w:rsidP="00217B4D">
            <w:pPr>
              <w:pStyle w:val="phtablecellleft"/>
            </w:pPr>
            <w:r w:rsidRPr="00F419B2">
              <w:t>Заявление – Смена статуса заявления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D6403FF" w14:textId="77777777" w:rsidR="00BE7E3B" w:rsidRPr="00F419B2" w:rsidRDefault="00BE7E3B" w:rsidP="00217B4D">
            <w:pPr>
              <w:pStyle w:val="phtablecellleft"/>
            </w:pPr>
            <w:r w:rsidRPr="00F419B2">
              <w:t>Разрешает смену статусов заявлений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0FA0F7F" w14:textId="77777777" w:rsidR="00BE7E3B" w:rsidRPr="00F419B2" w:rsidRDefault="00BE7E3B" w:rsidP="00643475">
            <w:pPr>
              <w:pStyle w:val="phtablecellleft"/>
            </w:pPr>
          </w:p>
        </w:tc>
      </w:tr>
      <w:tr w:rsidR="00BE7E3B" w:rsidRPr="00F419B2" w14:paraId="54D86EE8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76440CD" w14:textId="77777777" w:rsidR="00BE7E3B" w:rsidRPr="00F419B2" w:rsidRDefault="00BE7E3B" w:rsidP="00682943">
            <w:pPr>
              <w:pStyle w:val="phtablecellleft"/>
            </w:pPr>
            <w:r w:rsidRPr="00F419B2">
              <w:t>Пуск/Зачисление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C16CFD7" w14:textId="77777777" w:rsidR="00BE7E3B" w:rsidRPr="00F419B2" w:rsidRDefault="00BE7E3B" w:rsidP="00484A8C">
            <w:pPr>
              <w:pStyle w:val="phtablecellleft"/>
            </w:pPr>
            <w:r w:rsidRPr="00F419B2">
              <w:t>Зачисление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2303D01" w14:textId="77777777" w:rsidR="00BE7E3B" w:rsidRPr="00F419B2" w:rsidRDefault="00BE7E3B" w:rsidP="00217B4D">
            <w:pPr>
              <w:pStyle w:val="phtablecellleft"/>
            </w:pPr>
            <w:r w:rsidRPr="00F419B2">
              <w:t>Заявление – Удаление заявлений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FA1174A" w14:textId="77777777" w:rsidR="00BE7E3B" w:rsidRPr="00F419B2" w:rsidRDefault="00BE7E3B" w:rsidP="00217B4D">
            <w:pPr>
              <w:pStyle w:val="phtablecellleft"/>
            </w:pPr>
            <w:r w:rsidRPr="00F419B2">
              <w:t>Разрешает удаление заявлений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2078078" w14:textId="77777777" w:rsidR="00BE7E3B" w:rsidRPr="00F419B2" w:rsidRDefault="00BE7E3B" w:rsidP="00643475">
            <w:pPr>
              <w:pStyle w:val="phtablecellleft"/>
            </w:pPr>
          </w:p>
        </w:tc>
      </w:tr>
      <w:tr w:rsidR="00BE7E3B" w:rsidRPr="00F419B2" w14:paraId="0897D01B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E23A907" w14:textId="77777777" w:rsidR="00BE7E3B" w:rsidRPr="00F419B2" w:rsidRDefault="00BE7E3B" w:rsidP="00682943">
            <w:pPr>
              <w:pStyle w:val="phtablecellleft"/>
            </w:pPr>
            <w:r w:rsidRPr="00F419B2">
              <w:t>Пуск/Зачисление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91836DB" w14:textId="77777777" w:rsidR="00BE7E3B" w:rsidRPr="00F419B2" w:rsidRDefault="00BE7E3B" w:rsidP="00484A8C">
            <w:pPr>
              <w:pStyle w:val="phtablecellleft"/>
            </w:pPr>
            <w:r w:rsidRPr="00F419B2">
              <w:t>Зачисление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0FD23B6" w14:textId="77777777" w:rsidR="00BE7E3B" w:rsidRPr="00F419B2" w:rsidRDefault="00BE7E3B" w:rsidP="00217B4D">
            <w:pPr>
              <w:pStyle w:val="phtablecellleft"/>
            </w:pPr>
            <w:r w:rsidRPr="00F419B2">
              <w:t>Заявление – Формирование расписки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A4FC0C8" w14:textId="77777777" w:rsidR="00BE7E3B" w:rsidRPr="00F419B2" w:rsidRDefault="00BE7E3B" w:rsidP="00217B4D">
            <w:pPr>
              <w:pStyle w:val="phtablecellleft"/>
            </w:pPr>
            <w:r w:rsidRPr="00F419B2">
              <w:t>Разрешает печать расписки для заявления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0A36CF5" w14:textId="77777777" w:rsidR="00BE7E3B" w:rsidRPr="00F419B2" w:rsidRDefault="00BE7E3B" w:rsidP="00643475">
            <w:pPr>
              <w:pStyle w:val="phtablecellleft"/>
            </w:pPr>
          </w:p>
        </w:tc>
      </w:tr>
      <w:tr w:rsidR="00BE7E3B" w:rsidRPr="00F419B2" w14:paraId="6D872BF0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3175684" w14:textId="77777777" w:rsidR="00BE7E3B" w:rsidRPr="00F419B2" w:rsidRDefault="00BE7E3B" w:rsidP="00682943">
            <w:pPr>
              <w:pStyle w:val="phtablecellleft"/>
            </w:pPr>
            <w:r w:rsidRPr="00F419B2">
              <w:t>Пуск/Зачисление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15ED8B5" w14:textId="77777777" w:rsidR="00BE7E3B" w:rsidRPr="00F419B2" w:rsidRDefault="00BE7E3B" w:rsidP="00484A8C">
            <w:pPr>
              <w:pStyle w:val="phtablecellleft"/>
            </w:pPr>
            <w:r w:rsidRPr="00F419B2">
              <w:t>Зачисление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EAC9CAD" w14:textId="77777777" w:rsidR="00BE7E3B" w:rsidRPr="00F419B2" w:rsidRDefault="00BE7E3B" w:rsidP="00217B4D">
            <w:pPr>
              <w:pStyle w:val="phtablecellleft"/>
            </w:pPr>
            <w:r w:rsidRPr="00F419B2">
              <w:t>Параметры зачисления – Просмотр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F037BAE" w14:textId="77777777" w:rsidR="00BE7E3B" w:rsidRPr="00F419B2" w:rsidRDefault="00BE7E3B" w:rsidP="00217B4D">
            <w:pPr>
              <w:pStyle w:val="phtablecellleft"/>
            </w:pPr>
            <w:r w:rsidRPr="00F419B2">
              <w:t>Просмотр параметров зачисления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3AC8C17" w14:textId="77777777" w:rsidR="00BE7E3B" w:rsidRPr="00F419B2" w:rsidRDefault="00BE7E3B" w:rsidP="00643475">
            <w:pPr>
              <w:pStyle w:val="phtablecellleft"/>
            </w:pPr>
          </w:p>
        </w:tc>
      </w:tr>
      <w:tr w:rsidR="00BE7E3B" w:rsidRPr="00F419B2" w14:paraId="76026D0D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5AD915E" w14:textId="77777777" w:rsidR="00BE7E3B" w:rsidRPr="00F419B2" w:rsidRDefault="00BE7E3B" w:rsidP="00682943">
            <w:pPr>
              <w:pStyle w:val="phtablecellleft"/>
            </w:pPr>
            <w:r w:rsidRPr="00F419B2">
              <w:lastRenderedPageBreak/>
              <w:t>Пуск/Зачисление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EAEB4AB" w14:textId="77777777" w:rsidR="00BE7E3B" w:rsidRPr="00F419B2" w:rsidRDefault="00BE7E3B" w:rsidP="00484A8C">
            <w:pPr>
              <w:pStyle w:val="phtablecellleft"/>
            </w:pPr>
            <w:r w:rsidRPr="00F419B2">
              <w:t>Зачисление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F55BECB" w14:textId="77777777" w:rsidR="00BE7E3B" w:rsidRPr="00F419B2" w:rsidRDefault="00BE7E3B" w:rsidP="00217B4D">
            <w:pPr>
              <w:pStyle w:val="phtablecellleft"/>
            </w:pPr>
            <w:r w:rsidRPr="00F419B2">
              <w:t>Параметры зачисления – Редактирование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7852DD8" w14:textId="77777777" w:rsidR="00BE7E3B" w:rsidRPr="00F419B2" w:rsidRDefault="00BE7E3B" w:rsidP="00217B4D">
            <w:pPr>
              <w:pStyle w:val="phtablecellleft"/>
            </w:pPr>
            <w:r w:rsidRPr="00F419B2">
              <w:t>Редактирование параметров организации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B3C5E82" w14:textId="77777777" w:rsidR="00BE7E3B" w:rsidRPr="00F419B2" w:rsidRDefault="00BE7E3B" w:rsidP="00643475">
            <w:pPr>
              <w:pStyle w:val="phtablecellleft"/>
            </w:pPr>
          </w:p>
        </w:tc>
      </w:tr>
      <w:tr w:rsidR="00646EC2" w:rsidRPr="00F419B2" w14:paraId="10721F36" w14:textId="77777777" w:rsidTr="00646EC2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54079408" w14:textId="67E89AEB" w:rsidR="00646EC2" w:rsidRPr="00646EC2" w:rsidRDefault="00646EC2" w:rsidP="008268D8">
            <w:pPr>
              <w:pStyle w:val="phtablecellleft"/>
            </w:pPr>
            <w:r w:rsidRPr="00E106A4">
              <w:t>Пуск/Зачисление/</w:t>
            </w:r>
            <w:r w:rsidR="008268D8" w:rsidRPr="00E106A4">
              <w:t xml:space="preserve"> </w:t>
            </w:r>
            <w:r w:rsidRPr="00E106A4">
              <w:t>Расписание вступительных испытаний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41C6EBDF" w14:textId="2C0FC0E5" w:rsidR="00646EC2" w:rsidRPr="00646EC2" w:rsidRDefault="00646EC2" w:rsidP="008268D8">
            <w:pPr>
              <w:pStyle w:val="phtablecellleft"/>
            </w:pPr>
            <w:r w:rsidRPr="00646EC2">
              <w:t>Зачисление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0753923F" w14:textId="74889D75" w:rsidR="00646EC2" w:rsidRPr="00646EC2" w:rsidRDefault="00646EC2" w:rsidP="008268D8">
            <w:pPr>
              <w:pStyle w:val="phtablecellleft"/>
            </w:pPr>
            <w:r w:rsidRPr="00646EC2">
              <w:t>Расписание вступительных испытаний</w:t>
            </w:r>
            <w:r w:rsidR="008268D8">
              <w:t xml:space="preserve"> – </w:t>
            </w:r>
            <w:r w:rsidRPr="00646EC2">
              <w:t>Просмотр в своей организации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2C1E3243" w14:textId="69652D5E" w:rsidR="00646EC2" w:rsidRPr="00646EC2" w:rsidRDefault="00646EC2" w:rsidP="008268D8">
            <w:pPr>
              <w:pStyle w:val="phtablecellleft"/>
            </w:pPr>
            <w:r w:rsidRPr="00646EC2">
              <w:t>Право доступа на просмотр значений реестра</w:t>
            </w:r>
            <w:r>
              <w:t xml:space="preserve"> «</w:t>
            </w:r>
            <w:r w:rsidRPr="00646EC2">
              <w:rPr>
                <w:rStyle w:val="affff1"/>
                <w:i w:val="0"/>
                <w:iCs w:val="0"/>
              </w:rPr>
              <w:t>Расписание вступительных испытаний</w:t>
            </w:r>
            <w:r>
              <w:t xml:space="preserve">» </w:t>
            </w:r>
            <w:r w:rsidRPr="00646EC2">
              <w:t>в организациях, в которых работает</w:t>
            </w:r>
            <w:r w:rsidR="008268D8">
              <w:t xml:space="preserve"> сотрудник. Для администратора С</w:t>
            </w:r>
            <w:r w:rsidRPr="00646EC2">
              <w:t>истемы доступен просмотр всего реестра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48707BE" w14:textId="77777777" w:rsidR="00897D98" w:rsidRDefault="00897D98" w:rsidP="00897D98">
            <w:pPr>
              <w:pStyle w:val="phtablecellleft"/>
            </w:pPr>
            <w:r>
              <w:t>В меню «Пуск» в разделе «</w:t>
            </w:r>
            <w:r w:rsidR="00646EC2" w:rsidRPr="00646EC2">
              <w:rPr>
                <w:rStyle w:val="affff1"/>
                <w:i w:val="0"/>
                <w:iCs w:val="0"/>
              </w:rPr>
              <w:t>Зачисление</w:t>
            </w:r>
            <w:r>
              <w:rPr>
                <w:rStyle w:val="affff1"/>
                <w:i w:val="0"/>
                <w:iCs w:val="0"/>
              </w:rPr>
              <w:t xml:space="preserve">» </w:t>
            </w:r>
            <w:r w:rsidR="00646EC2" w:rsidRPr="00646EC2">
              <w:t xml:space="preserve">отображается пункт </w:t>
            </w:r>
            <w:r>
              <w:t>«</w:t>
            </w:r>
            <w:r w:rsidR="00646EC2" w:rsidRPr="00646EC2">
              <w:t>Расписание вступительных испытаний</w:t>
            </w:r>
            <w:r>
              <w:t>».</w:t>
            </w:r>
          </w:p>
          <w:p w14:paraId="1D7AF0BC" w14:textId="7C2789BE" w:rsidR="00646EC2" w:rsidRPr="00646EC2" w:rsidRDefault="00646EC2" w:rsidP="00897D98">
            <w:pPr>
              <w:pStyle w:val="phtablecellleft"/>
            </w:pPr>
            <w:r w:rsidRPr="00646EC2">
              <w:t>В реестре</w:t>
            </w:r>
            <w:r w:rsidR="00897D98">
              <w:t xml:space="preserve"> «</w:t>
            </w:r>
            <w:r w:rsidRPr="00646EC2">
              <w:rPr>
                <w:rStyle w:val="affff1"/>
                <w:i w:val="0"/>
                <w:iCs w:val="0"/>
              </w:rPr>
              <w:t>Расписание вступительных испытаний</w:t>
            </w:r>
            <w:r w:rsidR="00897D98">
              <w:t>» отображаются кнопки «</w:t>
            </w:r>
            <w:r w:rsidRPr="00646EC2">
              <w:rPr>
                <w:rStyle w:val="affff1"/>
                <w:i w:val="0"/>
                <w:iCs w:val="0"/>
              </w:rPr>
              <w:t>Обновить</w:t>
            </w:r>
            <w:r w:rsidR="00897D98">
              <w:rPr>
                <w:rStyle w:val="affff1"/>
                <w:i w:val="0"/>
                <w:iCs w:val="0"/>
              </w:rPr>
              <w:t>»</w:t>
            </w:r>
            <w:r w:rsidRPr="00646EC2">
              <w:rPr>
                <w:rStyle w:val="affff1"/>
                <w:i w:val="0"/>
                <w:iCs w:val="0"/>
              </w:rPr>
              <w:t>,</w:t>
            </w:r>
            <w:r w:rsidR="00897D98">
              <w:rPr>
                <w:rStyle w:val="affff1"/>
                <w:i w:val="0"/>
                <w:iCs w:val="0"/>
              </w:rPr>
              <w:t xml:space="preserve"> «</w:t>
            </w:r>
            <w:r w:rsidRPr="00646EC2">
              <w:rPr>
                <w:rStyle w:val="affff1"/>
                <w:i w:val="0"/>
                <w:iCs w:val="0"/>
              </w:rPr>
              <w:t>Закрыть</w:t>
            </w:r>
            <w:r w:rsidR="00897D98">
              <w:rPr>
                <w:rStyle w:val="affff1"/>
                <w:i w:val="0"/>
                <w:iCs w:val="0"/>
              </w:rPr>
              <w:t>»</w:t>
            </w:r>
            <w:r w:rsidRPr="00646EC2">
              <w:rPr>
                <w:rStyle w:val="affff1"/>
                <w:i w:val="0"/>
                <w:iCs w:val="0"/>
              </w:rPr>
              <w:t>,</w:t>
            </w:r>
            <w:r w:rsidR="00897D98">
              <w:rPr>
                <w:rStyle w:val="affff1"/>
                <w:i w:val="0"/>
                <w:iCs w:val="0"/>
              </w:rPr>
              <w:t xml:space="preserve"> </w:t>
            </w:r>
            <w:r w:rsidRPr="00646EC2">
              <w:t>отображаются фильтры, доступна сортировка значений</w:t>
            </w:r>
          </w:p>
        </w:tc>
      </w:tr>
      <w:tr w:rsidR="00646EC2" w:rsidRPr="008268D8" w14:paraId="1EDC6139" w14:textId="77777777" w:rsidTr="00646EC2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2EFF4BB7" w14:textId="618C2AC5" w:rsidR="00646EC2" w:rsidRPr="008268D8" w:rsidRDefault="00646EC2" w:rsidP="008268D8">
            <w:pPr>
              <w:pStyle w:val="phtablecellleft"/>
              <w:rPr>
                <w:highlight w:val="green"/>
              </w:rPr>
            </w:pPr>
            <w:r w:rsidRPr="008268D8">
              <w:t>Пуск/Зачисление/</w:t>
            </w:r>
            <w:r w:rsidR="008268D8">
              <w:t xml:space="preserve"> </w:t>
            </w:r>
            <w:r w:rsidRPr="008268D8">
              <w:t>Расписание вступительных испытаний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13087E21" w14:textId="31C918E8" w:rsidR="00646EC2" w:rsidRPr="008268D8" w:rsidRDefault="00646EC2" w:rsidP="008268D8">
            <w:pPr>
              <w:pStyle w:val="phtablecellleft"/>
            </w:pPr>
            <w:r w:rsidRPr="008268D8">
              <w:t>Зачисление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47DB78E0" w14:textId="774050AD" w:rsidR="00646EC2" w:rsidRPr="008268D8" w:rsidRDefault="00646EC2" w:rsidP="008268D8">
            <w:pPr>
              <w:pStyle w:val="phtablecellleft"/>
            </w:pPr>
            <w:r w:rsidRPr="008268D8">
              <w:t>Расписание вступительных испытаний</w:t>
            </w:r>
            <w:r w:rsidR="008268D8">
              <w:t xml:space="preserve"> – </w:t>
            </w:r>
            <w:r w:rsidRPr="008268D8">
              <w:t>Просмотр в подведомственных организациях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49B90EC1" w14:textId="05160396" w:rsidR="00646EC2" w:rsidRPr="008268D8" w:rsidRDefault="00646EC2" w:rsidP="00897D98">
            <w:pPr>
              <w:pStyle w:val="phtablecellleft"/>
            </w:pPr>
            <w:r w:rsidRPr="008268D8">
              <w:t>Право досту</w:t>
            </w:r>
            <w:r w:rsidR="00897D98">
              <w:t>па на просмотр значений реестра «</w:t>
            </w:r>
            <w:r w:rsidR="00897D98" w:rsidRPr="00646EC2">
              <w:rPr>
                <w:rStyle w:val="affff1"/>
                <w:i w:val="0"/>
                <w:iCs w:val="0"/>
              </w:rPr>
              <w:t>Расписание вступительных испытаний</w:t>
            </w:r>
            <w:r w:rsidR="00897D98">
              <w:t xml:space="preserve">» </w:t>
            </w:r>
            <w:r w:rsidRPr="008268D8">
              <w:t xml:space="preserve">в организациях, которые подведомственны </w:t>
            </w:r>
            <w:r w:rsidR="00897D98">
              <w:t xml:space="preserve">к </w:t>
            </w:r>
            <w:r w:rsidRPr="008268D8">
              <w:t>организации сотрудника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3DC3E3B" w14:textId="0D73785F" w:rsidR="00897D98" w:rsidRDefault="00897D98" w:rsidP="008268D8">
            <w:pPr>
              <w:pStyle w:val="phtablecellleft"/>
            </w:pPr>
            <w:r>
              <w:t>В меню «Пуск» в разделе «</w:t>
            </w:r>
            <w:r w:rsidRPr="00646EC2">
              <w:rPr>
                <w:rStyle w:val="affff1"/>
                <w:i w:val="0"/>
                <w:iCs w:val="0"/>
              </w:rPr>
              <w:t>Зачисление</w:t>
            </w:r>
            <w:r>
              <w:rPr>
                <w:rStyle w:val="affff1"/>
                <w:i w:val="0"/>
                <w:iCs w:val="0"/>
              </w:rPr>
              <w:t xml:space="preserve">» </w:t>
            </w:r>
            <w:r w:rsidRPr="00646EC2">
              <w:t xml:space="preserve">отображается пункт </w:t>
            </w:r>
            <w:r>
              <w:t>«</w:t>
            </w:r>
            <w:r w:rsidRPr="00646EC2">
              <w:t>Расписание вступительных испытаний</w:t>
            </w:r>
            <w:r>
              <w:t>».</w:t>
            </w:r>
          </w:p>
          <w:p w14:paraId="5B77D2BC" w14:textId="52984912" w:rsidR="00646EC2" w:rsidRPr="008268D8" w:rsidRDefault="00897D98" w:rsidP="008268D8">
            <w:pPr>
              <w:pStyle w:val="phtablecellleft"/>
            </w:pPr>
            <w:r w:rsidRPr="00646EC2">
              <w:t>В реестре</w:t>
            </w:r>
            <w:r>
              <w:t xml:space="preserve"> «</w:t>
            </w:r>
            <w:r w:rsidRPr="00646EC2">
              <w:rPr>
                <w:rStyle w:val="affff1"/>
                <w:i w:val="0"/>
                <w:iCs w:val="0"/>
              </w:rPr>
              <w:t>Расписание вступительных испытаний</w:t>
            </w:r>
            <w:r>
              <w:t>» отображаются кнопки «</w:t>
            </w:r>
            <w:r w:rsidRPr="00646EC2">
              <w:rPr>
                <w:rStyle w:val="affff1"/>
                <w:i w:val="0"/>
                <w:iCs w:val="0"/>
              </w:rPr>
              <w:t>Обновить</w:t>
            </w:r>
            <w:r>
              <w:rPr>
                <w:rStyle w:val="affff1"/>
                <w:i w:val="0"/>
                <w:iCs w:val="0"/>
              </w:rPr>
              <w:t>»</w:t>
            </w:r>
            <w:r w:rsidRPr="00646EC2">
              <w:rPr>
                <w:rStyle w:val="affff1"/>
                <w:i w:val="0"/>
                <w:iCs w:val="0"/>
              </w:rPr>
              <w:t>,</w:t>
            </w:r>
            <w:r>
              <w:rPr>
                <w:rStyle w:val="affff1"/>
                <w:i w:val="0"/>
                <w:iCs w:val="0"/>
              </w:rPr>
              <w:t xml:space="preserve"> «</w:t>
            </w:r>
            <w:r w:rsidRPr="00646EC2">
              <w:rPr>
                <w:rStyle w:val="affff1"/>
                <w:i w:val="0"/>
                <w:iCs w:val="0"/>
              </w:rPr>
              <w:t>Закрыть</w:t>
            </w:r>
            <w:r>
              <w:rPr>
                <w:rStyle w:val="affff1"/>
                <w:i w:val="0"/>
                <w:iCs w:val="0"/>
              </w:rPr>
              <w:t>»</w:t>
            </w:r>
            <w:r w:rsidRPr="00646EC2">
              <w:rPr>
                <w:rStyle w:val="affff1"/>
                <w:i w:val="0"/>
                <w:iCs w:val="0"/>
              </w:rPr>
              <w:t>,</w:t>
            </w:r>
            <w:r>
              <w:rPr>
                <w:rStyle w:val="affff1"/>
                <w:i w:val="0"/>
                <w:iCs w:val="0"/>
              </w:rPr>
              <w:t xml:space="preserve"> </w:t>
            </w:r>
            <w:r w:rsidRPr="00646EC2">
              <w:t>отображаются фильтры, доступна сортировка значений</w:t>
            </w:r>
          </w:p>
        </w:tc>
      </w:tr>
      <w:tr w:rsidR="00646EC2" w:rsidRPr="008268D8" w14:paraId="69EE3DBF" w14:textId="77777777" w:rsidTr="00646EC2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551D6EE1" w14:textId="5951BC01" w:rsidR="00646EC2" w:rsidRPr="008268D8" w:rsidRDefault="00646EC2" w:rsidP="008268D8">
            <w:pPr>
              <w:pStyle w:val="phtablecellleft"/>
              <w:rPr>
                <w:highlight w:val="green"/>
              </w:rPr>
            </w:pPr>
            <w:r w:rsidRPr="008268D8">
              <w:lastRenderedPageBreak/>
              <w:t>Пуск/Зачисление/</w:t>
            </w:r>
            <w:r w:rsidR="008268D8">
              <w:t xml:space="preserve"> </w:t>
            </w:r>
            <w:r w:rsidRPr="008268D8">
              <w:t>Расписание вступительных испытаний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65338FBE" w14:textId="41D21169" w:rsidR="00646EC2" w:rsidRPr="008268D8" w:rsidRDefault="00646EC2" w:rsidP="008268D8">
            <w:pPr>
              <w:pStyle w:val="phtablecellleft"/>
            </w:pPr>
            <w:r w:rsidRPr="008268D8">
              <w:t>Зачисление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061E5C58" w14:textId="0B12575B" w:rsidR="00646EC2" w:rsidRPr="008268D8" w:rsidRDefault="00646EC2" w:rsidP="008268D8">
            <w:pPr>
              <w:pStyle w:val="phtablecellleft"/>
            </w:pPr>
            <w:r w:rsidRPr="008268D8">
              <w:t>Расписание вступительных испытаний</w:t>
            </w:r>
            <w:r w:rsidR="008268D8">
              <w:t xml:space="preserve"> – </w:t>
            </w:r>
            <w:r w:rsidRPr="008268D8">
              <w:t>Добавление в своей организации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55C95A29" w14:textId="7342485A" w:rsidR="00646EC2" w:rsidRPr="008268D8" w:rsidRDefault="00646EC2" w:rsidP="00897D98">
            <w:pPr>
              <w:pStyle w:val="phtablecellleft"/>
            </w:pPr>
            <w:r w:rsidRPr="008268D8">
              <w:t>Право доступа</w:t>
            </w:r>
            <w:r w:rsidR="00897D98">
              <w:t xml:space="preserve"> на добавление значений в реестр «</w:t>
            </w:r>
            <w:r w:rsidRPr="008268D8">
              <w:rPr>
                <w:rStyle w:val="affff1"/>
                <w:i w:val="0"/>
                <w:iCs w:val="0"/>
              </w:rPr>
              <w:t>Расписание вступительных испытаний</w:t>
            </w:r>
            <w:r w:rsidR="00897D98">
              <w:rPr>
                <w:rStyle w:val="affff1"/>
                <w:i w:val="0"/>
                <w:iCs w:val="0"/>
              </w:rPr>
              <w:t xml:space="preserve">» </w:t>
            </w:r>
            <w:r w:rsidRPr="008268D8">
              <w:t>в организациях, в которых работает</w:t>
            </w:r>
            <w:r w:rsidR="00897D98">
              <w:t xml:space="preserve"> сотрудник. Для администратора С</w:t>
            </w:r>
            <w:r w:rsidRPr="008268D8">
              <w:t>истемы доступно добавление в любую организацию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7381A85" w14:textId="6B9809AF" w:rsidR="00897D98" w:rsidRDefault="00A27107" w:rsidP="008268D8">
            <w:pPr>
              <w:pStyle w:val="phtablecellleft"/>
            </w:pPr>
            <w:r>
              <w:t>В меню «Пуск» в разделе «</w:t>
            </w:r>
            <w:r w:rsidRPr="00646EC2">
              <w:rPr>
                <w:rStyle w:val="affff1"/>
                <w:i w:val="0"/>
                <w:iCs w:val="0"/>
              </w:rPr>
              <w:t>Зачисление</w:t>
            </w:r>
            <w:r>
              <w:rPr>
                <w:rStyle w:val="affff1"/>
                <w:i w:val="0"/>
                <w:iCs w:val="0"/>
              </w:rPr>
              <w:t xml:space="preserve">» </w:t>
            </w:r>
            <w:r w:rsidRPr="00646EC2">
              <w:t xml:space="preserve">отображается пункт </w:t>
            </w:r>
            <w:r>
              <w:t>«</w:t>
            </w:r>
            <w:r w:rsidRPr="00646EC2">
              <w:t>Расписание вступительных испытаний</w:t>
            </w:r>
            <w:r>
              <w:t>».</w:t>
            </w:r>
          </w:p>
          <w:p w14:paraId="5B2D3BB8" w14:textId="0DAC1565" w:rsidR="00646EC2" w:rsidRPr="008268D8" w:rsidRDefault="00A27107" w:rsidP="008268D8">
            <w:pPr>
              <w:pStyle w:val="phtablecellleft"/>
            </w:pPr>
            <w:r w:rsidRPr="00646EC2">
              <w:t>В реестре</w:t>
            </w:r>
            <w:r>
              <w:t xml:space="preserve"> «</w:t>
            </w:r>
            <w:r w:rsidRPr="00646EC2">
              <w:rPr>
                <w:rStyle w:val="affff1"/>
                <w:i w:val="0"/>
                <w:iCs w:val="0"/>
              </w:rPr>
              <w:t>Расписание вступительных испытаний</w:t>
            </w:r>
            <w:r>
              <w:t>» отображаются кнопки «</w:t>
            </w:r>
            <w:r w:rsidRPr="00646EC2">
              <w:rPr>
                <w:rStyle w:val="affff1"/>
                <w:i w:val="0"/>
                <w:iCs w:val="0"/>
              </w:rPr>
              <w:t>Обновить</w:t>
            </w:r>
            <w:r>
              <w:rPr>
                <w:rStyle w:val="affff1"/>
                <w:i w:val="0"/>
                <w:iCs w:val="0"/>
              </w:rPr>
              <w:t>»</w:t>
            </w:r>
            <w:r w:rsidRPr="00646EC2">
              <w:rPr>
                <w:rStyle w:val="affff1"/>
                <w:i w:val="0"/>
                <w:iCs w:val="0"/>
              </w:rPr>
              <w:t>,</w:t>
            </w:r>
            <w:r>
              <w:rPr>
                <w:rStyle w:val="affff1"/>
                <w:i w:val="0"/>
                <w:iCs w:val="0"/>
              </w:rPr>
              <w:t xml:space="preserve"> «</w:t>
            </w:r>
            <w:r w:rsidRPr="00646EC2">
              <w:rPr>
                <w:rStyle w:val="affff1"/>
                <w:i w:val="0"/>
                <w:iCs w:val="0"/>
              </w:rPr>
              <w:t>Закрыть</w:t>
            </w:r>
            <w:r>
              <w:rPr>
                <w:rStyle w:val="affff1"/>
                <w:i w:val="0"/>
                <w:iCs w:val="0"/>
              </w:rPr>
              <w:t>»</w:t>
            </w:r>
            <w:r w:rsidRPr="00646EC2">
              <w:rPr>
                <w:rStyle w:val="affff1"/>
                <w:i w:val="0"/>
                <w:iCs w:val="0"/>
              </w:rPr>
              <w:t>,</w:t>
            </w:r>
            <w:r>
              <w:rPr>
                <w:rStyle w:val="affff1"/>
                <w:i w:val="0"/>
                <w:iCs w:val="0"/>
              </w:rPr>
              <w:t xml:space="preserve"> «Добавить», </w:t>
            </w:r>
            <w:r w:rsidRPr="00646EC2">
              <w:t>отображаются фильтры, доступна сортировка значений</w:t>
            </w:r>
            <w:r>
              <w:t>.</w:t>
            </w:r>
          </w:p>
          <w:p w14:paraId="2894A798" w14:textId="7CB02C9A" w:rsidR="00646EC2" w:rsidRPr="008268D8" w:rsidRDefault="00A27107" w:rsidP="00A27107">
            <w:pPr>
              <w:pStyle w:val="phtablecellleft"/>
            </w:pPr>
            <w:r w:rsidRPr="00A27107">
              <w:rPr>
                <w:b/>
              </w:rPr>
              <w:t>Примечание</w:t>
            </w:r>
            <w:r>
              <w:t xml:space="preserve"> </w:t>
            </w:r>
            <w:r w:rsidRPr="00A27107">
              <w:t xml:space="preserve">– </w:t>
            </w:r>
            <w:r w:rsidR="00646EC2" w:rsidRPr="008268D8">
              <w:t>Зависимые права</w:t>
            </w:r>
            <w:r>
              <w:t xml:space="preserve"> для реестра «</w:t>
            </w:r>
            <w:r w:rsidR="00646EC2" w:rsidRPr="008268D8">
              <w:t>Расписание вступительных испытаний</w:t>
            </w:r>
            <w:r>
              <w:t>»</w:t>
            </w:r>
            <w:r w:rsidR="008268D8">
              <w:t xml:space="preserve"> – </w:t>
            </w:r>
            <w:r>
              <w:t>п</w:t>
            </w:r>
            <w:r w:rsidR="00646EC2" w:rsidRPr="008268D8">
              <w:t>росмотр в своей организации</w:t>
            </w:r>
          </w:p>
        </w:tc>
      </w:tr>
      <w:tr w:rsidR="00646EC2" w:rsidRPr="008268D8" w14:paraId="06348671" w14:textId="77777777" w:rsidTr="00646EC2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45345F36" w14:textId="1B52E6B8" w:rsidR="00646EC2" w:rsidRPr="008268D8" w:rsidRDefault="008268D8" w:rsidP="008268D8">
            <w:pPr>
              <w:pStyle w:val="phtablecellleft"/>
              <w:rPr>
                <w:highlight w:val="green"/>
              </w:rPr>
            </w:pPr>
            <w:r>
              <w:t>П</w:t>
            </w:r>
            <w:r w:rsidR="00646EC2" w:rsidRPr="008268D8">
              <w:t>уск/Зачисление/</w:t>
            </w:r>
            <w:r>
              <w:t xml:space="preserve"> </w:t>
            </w:r>
            <w:r w:rsidR="00646EC2" w:rsidRPr="008268D8">
              <w:t>Расписание вступительных испытаний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05357FB3" w14:textId="79304C6D" w:rsidR="00646EC2" w:rsidRPr="008268D8" w:rsidRDefault="00646EC2" w:rsidP="008268D8">
            <w:pPr>
              <w:pStyle w:val="phtablecellleft"/>
            </w:pPr>
            <w:r w:rsidRPr="008268D8">
              <w:t>Зачисление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7070AAC6" w14:textId="3522F673" w:rsidR="00646EC2" w:rsidRPr="008268D8" w:rsidRDefault="00646EC2" w:rsidP="008268D8">
            <w:pPr>
              <w:pStyle w:val="phtablecellleft"/>
            </w:pPr>
            <w:r w:rsidRPr="008268D8">
              <w:t>Расписание вступительных испытаний</w:t>
            </w:r>
            <w:r w:rsidR="008268D8">
              <w:t xml:space="preserve"> – </w:t>
            </w:r>
            <w:r w:rsidRPr="008268D8">
              <w:t>Добавление в подведомственных организациях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2D546957" w14:textId="7757E20E" w:rsidR="00646EC2" w:rsidRPr="008268D8" w:rsidRDefault="00646EC2" w:rsidP="008268D8">
            <w:pPr>
              <w:pStyle w:val="phtablecellleft"/>
            </w:pPr>
            <w:r w:rsidRPr="008268D8">
              <w:t>Право доступа на добавление значений реестра</w:t>
            </w:r>
            <w:r w:rsidR="00897D98">
              <w:t xml:space="preserve"> «</w:t>
            </w:r>
            <w:r w:rsidR="00897D98" w:rsidRPr="00646EC2">
              <w:rPr>
                <w:rStyle w:val="affff1"/>
                <w:i w:val="0"/>
                <w:iCs w:val="0"/>
              </w:rPr>
              <w:t>Расписание вступительных испытаний</w:t>
            </w:r>
            <w:r w:rsidR="00897D98">
              <w:t xml:space="preserve">» </w:t>
            </w:r>
            <w:r w:rsidR="00897D98" w:rsidRPr="008268D8">
              <w:t xml:space="preserve">в организациях, которые подведомственны </w:t>
            </w:r>
            <w:r w:rsidR="00897D98">
              <w:t xml:space="preserve">к </w:t>
            </w:r>
            <w:r w:rsidR="00897D98" w:rsidRPr="008268D8">
              <w:t>организации сотрудника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7BA567D" w14:textId="77777777" w:rsidR="00A27107" w:rsidRDefault="00A27107" w:rsidP="008268D8">
            <w:pPr>
              <w:pStyle w:val="phtablecellleft"/>
            </w:pPr>
            <w:r>
              <w:t>В меню «Пуск» в разделе «</w:t>
            </w:r>
            <w:r w:rsidRPr="00646EC2">
              <w:rPr>
                <w:rStyle w:val="affff1"/>
                <w:i w:val="0"/>
                <w:iCs w:val="0"/>
              </w:rPr>
              <w:t>Зачисление</w:t>
            </w:r>
            <w:r>
              <w:rPr>
                <w:rStyle w:val="affff1"/>
                <w:i w:val="0"/>
                <w:iCs w:val="0"/>
              </w:rPr>
              <w:t xml:space="preserve">» </w:t>
            </w:r>
            <w:r w:rsidRPr="00646EC2">
              <w:t xml:space="preserve">отображается пункт </w:t>
            </w:r>
            <w:r>
              <w:t>«</w:t>
            </w:r>
            <w:r w:rsidRPr="00646EC2">
              <w:t>Расписание вступительных испытаний</w:t>
            </w:r>
            <w:r>
              <w:t>».</w:t>
            </w:r>
          </w:p>
          <w:p w14:paraId="1611A069" w14:textId="7F53FBC0" w:rsidR="00646EC2" w:rsidRPr="008268D8" w:rsidRDefault="00A27107" w:rsidP="008268D8">
            <w:pPr>
              <w:pStyle w:val="phtablecellleft"/>
            </w:pPr>
            <w:r w:rsidRPr="00646EC2">
              <w:t>В реестре</w:t>
            </w:r>
            <w:r>
              <w:t xml:space="preserve"> «</w:t>
            </w:r>
            <w:r w:rsidRPr="00646EC2">
              <w:rPr>
                <w:rStyle w:val="affff1"/>
                <w:i w:val="0"/>
                <w:iCs w:val="0"/>
              </w:rPr>
              <w:t>Расписание вступительных испытаний</w:t>
            </w:r>
            <w:r>
              <w:t>» отображаются кнопки «</w:t>
            </w:r>
            <w:r w:rsidRPr="00646EC2">
              <w:rPr>
                <w:rStyle w:val="affff1"/>
                <w:i w:val="0"/>
                <w:iCs w:val="0"/>
              </w:rPr>
              <w:t>Обновить</w:t>
            </w:r>
            <w:r>
              <w:rPr>
                <w:rStyle w:val="affff1"/>
                <w:i w:val="0"/>
                <w:iCs w:val="0"/>
              </w:rPr>
              <w:t>»</w:t>
            </w:r>
            <w:r w:rsidRPr="00646EC2">
              <w:rPr>
                <w:rStyle w:val="affff1"/>
                <w:i w:val="0"/>
                <w:iCs w:val="0"/>
              </w:rPr>
              <w:t>,</w:t>
            </w:r>
            <w:r>
              <w:rPr>
                <w:rStyle w:val="affff1"/>
                <w:i w:val="0"/>
                <w:iCs w:val="0"/>
              </w:rPr>
              <w:t xml:space="preserve"> «</w:t>
            </w:r>
            <w:r w:rsidRPr="00646EC2">
              <w:rPr>
                <w:rStyle w:val="affff1"/>
                <w:i w:val="0"/>
                <w:iCs w:val="0"/>
              </w:rPr>
              <w:t>Закрыть</w:t>
            </w:r>
            <w:r>
              <w:rPr>
                <w:rStyle w:val="affff1"/>
                <w:i w:val="0"/>
                <w:iCs w:val="0"/>
              </w:rPr>
              <w:t>»</w:t>
            </w:r>
            <w:r w:rsidRPr="00646EC2">
              <w:rPr>
                <w:rStyle w:val="affff1"/>
                <w:i w:val="0"/>
                <w:iCs w:val="0"/>
              </w:rPr>
              <w:t>,</w:t>
            </w:r>
            <w:r>
              <w:rPr>
                <w:rStyle w:val="affff1"/>
                <w:i w:val="0"/>
                <w:iCs w:val="0"/>
              </w:rPr>
              <w:t xml:space="preserve"> «Добавить», </w:t>
            </w:r>
            <w:r w:rsidRPr="00646EC2">
              <w:t>отображаются фильтры, доступна сортировка значений</w:t>
            </w:r>
            <w:r>
              <w:t>.</w:t>
            </w:r>
          </w:p>
          <w:p w14:paraId="1A59E861" w14:textId="4ED3E8FC" w:rsidR="00646EC2" w:rsidRPr="008268D8" w:rsidRDefault="00A27107" w:rsidP="008268D8">
            <w:pPr>
              <w:pStyle w:val="phtablecellleft"/>
            </w:pPr>
            <w:r w:rsidRPr="00A27107">
              <w:rPr>
                <w:b/>
              </w:rPr>
              <w:t>Примечание</w:t>
            </w:r>
            <w:r>
              <w:t xml:space="preserve"> </w:t>
            </w:r>
            <w:r w:rsidRPr="00A27107">
              <w:t xml:space="preserve">– </w:t>
            </w:r>
            <w:r w:rsidRPr="008268D8">
              <w:t>Зависимые права</w:t>
            </w:r>
            <w:r>
              <w:t xml:space="preserve"> для реестра «</w:t>
            </w:r>
            <w:r w:rsidRPr="008268D8">
              <w:t>Расписание вступительных испытаний</w:t>
            </w:r>
            <w:r>
              <w:t>» – п</w:t>
            </w:r>
            <w:r w:rsidRPr="008268D8">
              <w:t xml:space="preserve">росмотр </w:t>
            </w:r>
            <w:r w:rsidR="00646EC2" w:rsidRPr="008268D8">
              <w:t>в подведомственных организациях</w:t>
            </w:r>
          </w:p>
        </w:tc>
      </w:tr>
      <w:tr w:rsidR="00646EC2" w:rsidRPr="008268D8" w14:paraId="451C4BE9" w14:textId="77777777" w:rsidTr="00646EC2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36FF5B90" w14:textId="5669DA9D" w:rsidR="00646EC2" w:rsidRPr="008268D8" w:rsidRDefault="00646EC2" w:rsidP="008268D8">
            <w:pPr>
              <w:pStyle w:val="phtablecellleft"/>
              <w:rPr>
                <w:highlight w:val="green"/>
              </w:rPr>
            </w:pPr>
            <w:r w:rsidRPr="008268D8">
              <w:lastRenderedPageBreak/>
              <w:t>Пуск/Зачисление/</w:t>
            </w:r>
            <w:r w:rsidR="008268D8">
              <w:t xml:space="preserve"> </w:t>
            </w:r>
            <w:r w:rsidRPr="008268D8">
              <w:t>Расписание вступительных испытаний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7D6862D9" w14:textId="25D0E6A8" w:rsidR="00646EC2" w:rsidRPr="008268D8" w:rsidRDefault="00646EC2" w:rsidP="008268D8">
            <w:pPr>
              <w:pStyle w:val="phtablecellleft"/>
            </w:pPr>
            <w:r w:rsidRPr="008268D8">
              <w:t>Зачисление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28A5203C" w14:textId="56F6F697" w:rsidR="00646EC2" w:rsidRPr="008268D8" w:rsidRDefault="00646EC2" w:rsidP="008268D8">
            <w:pPr>
              <w:pStyle w:val="phtablecellleft"/>
            </w:pPr>
            <w:r w:rsidRPr="008268D8">
              <w:t>Расписание вступительных испытаний</w:t>
            </w:r>
            <w:r w:rsidR="008268D8">
              <w:t xml:space="preserve"> – </w:t>
            </w:r>
            <w:r w:rsidRPr="008268D8">
              <w:t>Редактирование в своей организации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61D26BF2" w14:textId="138205F3" w:rsidR="00646EC2" w:rsidRPr="008268D8" w:rsidRDefault="00646EC2" w:rsidP="00897D98">
            <w:pPr>
              <w:pStyle w:val="phtablecellleft"/>
            </w:pPr>
            <w:r w:rsidRPr="008268D8">
              <w:t xml:space="preserve">Право доступа на </w:t>
            </w:r>
            <w:r w:rsidR="00897D98">
              <w:t>редактирование значений реестра «</w:t>
            </w:r>
            <w:r w:rsidRPr="008268D8">
              <w:rPr>
                <w:rStyle w:val="affff1"/>
                <w:i w:val="0"/>
                <w:iCs w:val="0"/>
              </w:rPr>
              <w:t>Расписание вступительных испытаний</w:t>
            </w:r>
            <w:r w:rsidR="00897D98">
              <w:t xml:space="preserve">» </w:t>
            </w:r>
            <w:r w:rsidRPr="008268D8">
              <w:t>в организациях, в которых работает</w:t>
            </w:r>
            <w:r w:rsidR="00897D98">
              <w:t xml:space="preserve"> сотрудник. Для администратора С</w:t>
            </w:r>
            <w:r w:rsidRPr="008268D8">
              <w:t>истемы доступно редактирование в любой организации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852AC8B" w14:textId="00703F17" w:rsidR="00A27107" w:rsidRDefault="00A27107" w:rsidP="008268D8">
            <w:pPr>
              <w:pStyle w:val="phtablecellleft"/>
            </w:pPr>
            <w:r>
              <w:t>В меню «Пуск» в разделе «</w:t>
            </w:r>
            <w:r w:rsidRPr="00646EC2">
              <w:rPr>
                <w:rStyle w:val="affff1"/>
                <w:i w:val="0"/>
                <w:iCs w:val="0"/>
              </w:rPr>
              <w:t>Зачисление</w:t>
            </w:r>
            <w:r>
              <w:rPr>
                <w:rStyle w:val="affff1"/>
                <w:i w:val="0"/>
                <w:iCs w:val="0"/>
              </w:rPr>
              <w:t xml:space="preserve">» </w:t>
            </w:r>
            <w:r w:rsidRPr="00646EC2">
              <w:t xml:space="preserve">отображается пункт </w:t>
            </w:r>
            <w:r>
              <w:t>«</w:t>
            </w:r>
            <w:r w:rsidRPr="00646EC2">
              <w:t>Расписание вступительных испытаний</w:t>
            </w:r>
            <w:r>
              <w:t>».</w:t>
            </w:r>
          </w:p>
          <w:p w14:paraId="2350126C" w14:textId="11F990EF" w:rsidR="00646EC2" w:rsidRPr="008268D8" w:rsidRDefault="00A27107" w:rsidP="008268D8">
            <w:pPr>
              <w:pStyle w:val="phtablecellleft"/>
            </w:pPr>
            <w:r w:rsidRPr="00646EC2">
              <w:t>В реестре</w:t>
            </w:r>
            <w:r>
              <w:t xml:space="preserve"> «</w:t>
            </w:r>
            <w:r w:rsidRPr="00646EC2">
              <w:rPr>
                <w:rStyle w:val="affff1"/>
                <w:i w:val="0"/>
                <w:iCs w:val="0"/>
              </w:rPr>
              <w:t>Расписание вступительных испытаний</w:t>
            </w:r>
            <w:r>
              <w:t>» отображаются кнопки «</w:t>
            </w:r>
            <w:r w:rsidRPr="00646EC2">
              <w:rPr>
                <w:rStyle w:val="affff1"/>
                <w:i w:val="0"/>
                <w:iCs w:val="0"/>
              </w:rPr>
              <w:t>Обновить</w:t>
            </w:r>
            <w:r>
              <w:rPr>
                <w:rStyle w:val="affff1"/>
                <w:i w:val="0"/>
                <w:iCs w:val="0"/>
              </w:rPr>
              <w:t>»</w:t>
            </w:r>
            <w:r w:rsidRPr="00646EC2">
              <w:rPr>
                <w:rStyle w:val="affff1"/>
                <w:i w:val="0"/>
                <w:iCs w:val="0"/>
              </w:rPr>
              <w:t>,</w:t>
            </w:r>
            <w:r>
              <w:rPr>
                <w:rStyle w:val="affff1"/>
                <w:i w:val="0"/>
                <w:iCs w:val="0"/>
              </w:rPr>
              <w:t xml:space="preserve"> «</w:t>
            </w:r>
            <w:r w:rsidRPr="00646EC2">
              <w:rPr>
                <w:rStyle w:val="affff1"/>
                <w:i w:val="0"/>
                <w:iCs w:val="0"/>
              </w:rPr>
              <w:t>Закрыть</w:t>
            </w:r>
            <w:r>
              <w:rPr>
                <w:rStyle w:val="affff1"/>
                <w:i w:val="0"/>
                <w:iCs w:val="0"/>
              </w:rPr>
              <w:t>»</w:t>
            </w:r>
            <w:r w:rsidRPr="00646EC2">
              <w:rPr>
                <w:rStyle w:val="affff1"/>
                <w:i w:val="0"/>
                <w:iCs w:val="0"/>
              </w:rPr>
              <w:t>,</w:t>
            </w:r>
            <w:r>
              <w:rPr>
                <w:rStyle w:val="affff1"/>
                <w:i w:val="0"/>
                <w:iCs w:val="0"/>
              </w:rPr>
              <w:t xml:space="preserve"> «Изменить», </w:t>
            </w:r>
            <w:r w:rsidRPr="00646EC2">
              <w:t>отображаются фильтры, доступна сортировка значений</w:t>
            </w:r>
            <w:r>
              <w:t>.</w:t>
            </w:r>
          </w:p>
          <w:p w14:paraId="60840E0F" w14:textId="73D96739" w:rsidR="00646EC2" w:rsidRPr="008268D8" w:rsidRDefault="00A27107" w:rsidP="008268D8">
            <w:pPr>
              <w:pStyle w:val="phtablecellleft"/>
            </w:pPr>
            <w:r w:rsidRPr="00A27107">
              <w:rPr>
                <w:b/>
              </w:rPr>
              <w:t>Примечание</w:t>
            </w:r>
            <w:r>
              <w:t xml:space="preserve"> </w:t>
            </w:r>
            <w:r w:rsidRPr="00A27107">
              <w:t xml:space="preserve">– </w:t>
            </w:r>
            <w:r w:rsidRPr="008268D8">
              <w:t>Зависимые права</w:t>
            </w:r>
            <w:r>
              <w:t xml:space="preserve"> для реестра «</w:t>
            </w:r>
            <w:r w:rsidRPr="008268D8">
              <w:t>Расписание вступительных испытаний</w:t>
            </w:r>
            <w:r>
              <w:t>» – п</w:t>
            </w:r>
            <w:r w:rsidRPr="008268D8">
              <w:t xml:space="preserve">росмотр </w:t>
            </w:r>
            <w:r w:rsidR="00646EC2" w:rsidRPr="008268D8">
              <w:t>в своей организации</w:t>
            </w:r>
          </w:p>
        </w:tc>
      </w:tr>
      <w:tr w:rsidR="00646EC2" w:rsidRPr="008268D8" w14:paraId="38D3737F" w14:textId="77777777" w:rsidTr="00646EC2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0468817B" w14:textId="35F49499" w:rsidR="00646EC2" w:rsidRPr="008268D8" w:rsidRDefault="00646EC2" w:rsidP="008268D8">
            <w:pPr>
              <w:pStyle w:val="phtablecellleft"/>
              <w:rPr>
                <w:highlight w:val="green"/>
              </w:rPr>
            </w:pPr>
            <w:r w:rsidRPr="008268D8">
              <w:t>Пуск/Зачисление/</w:t>
            </w:r>
            <w:r w:rsidR="008268D8">
              <w:t xml:space="preserve"> </w:t>
            </w:r>
            <w:r w:rsidRPr="008268D8">
              <w:t>Расписание вступительных испытаний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383BED1B" w14:textId="36472904" w:rsidR="00646EC2" w:rsidRPr="008268D8" w:rsidRDefault="00646EC2" w:rsidP="008268D8">
            <w:pPr>
              <w:pStyle w:val="phtablecellleft"/>
            </w:pPr>
            <w:r w:rsidRPr="008268D8">
              <w:t>Зачисление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6E03EFBB" w14:textId="267BC70F" w:rsidR="00646EC2" w:rsidRPr="008268D8" w:rsidRDefault="00646EC2" w:rsidP="008268D8">
            <w:pPr>
              <w:pStyle w:val="phtablecellleft"/>
            </w:pPr>
            <w:r w:rsidRPr="008268D8">
              <w:t>Расписание вступительных испытаний</w:t>
            </w:r>
            <w:r w:rsidR="008268D8">
              <w:t xml:space="preserve"> – </w:t>
            </w:r>
            <w:r w:rsidRPr="008268D8">
              <w:t>Редактирование в подведомственных организациях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2810C3B5" w14:textId="24E08B10" w:rsidR="00646EC2" w:rsidRPr="008268D8" w:rsidRDefault="00646EC2" w:rsidP="00897D98">
            <w:pPr>
              <w:pStyle w:val="phtablecellleft"/>
            </w:pPr>
            <w:r w:rsidRPr="008268D8">
              <w:t xml:space="preserve">Право доступа на </w:t>
            </w:r>
            <w:r w:rsidR="00897D98">
              <w:t>редактирование значений реестра «</w:t>
            </w:r>
            <w:r w:rsidRPr="008268D8">
              <w:rPr>
                <w:rStyle w:val="affff1"/>
                <w:i w:val="0"/>
                <w:iCs w:val="0"/>
              </w:rPr>
              <w:t>Расписание вступительных испытаний</w:t>
            </w:r>
            <w:r w:rsidR="00897D98">
              <w:rPr>
                <w:rStyle w:val="affff1"/>
                <w:i w:val="0"/>
                <w:iCs w:val="0"/>
              </w:rPr>
              <w:t xml:space="preserve">» </w:t>
            </w:r>
            <w:r w:rsidRPr="008268D8">
              <w:t>в организациях, которые подведомственны к организации сотрудника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2FDD8B6" w14:textId="77777777" w:rsidR="00A27107" w:rsidRDefault="00A27107" w:rsidP="008268D8">
            <w:pPr>
              <w:pStyle w:val="phtablecellleft"/>
            </w:pPr>
            <w:r>
              <w:t>В меню «Пуск» в разделе «</w:t>
            </w:r>
            <w:r w:rsidRPr="00646EC2">
              <w:rPr>
                <w:rStyle w:val="affff1"/>
                <w:i w:val="0"/>
                <w:iCs w:val="0"/>
              </w:rPr>
              <w:t>Зачисление</w:t>
            </w:r>
            <w:r>
              <w:rPr>
                <w:rStyle w:val="affff1"/>
                <w:i w:val="0"/>
                <w:iCs w:val="0"/>
              </w:rPr>
              <w:t xml:space="preserve">» </w:t>
            </w:r>
            <w:r w:rsidRPr="00646EC2">
              <w:t xml:space="preserve">отображается пункт </w:t>
            </w:r>
            <w:r>
              <w:t>«</w:t>
            </w:r>
            <w:r w:rsidRPr="00646EC2">
              <w:t>Расписание вступительных испытаний</w:t>
            </w:r>
            <w:r>
              <w:t>».</w:t>
            </w:r>
          </w:p>
          <w:p w14:paraId="5DDC79DE" w14:textId="77777777" w:rsidR="005872A5" w:rsidRDefault="005872A5" w:rsidP="008268D8">
            <w:pPr>
              <w:pStyle w:val="phtablecellleft"/>
            </w:pPr>
            <w:r w:rsidRPr="00646EC2">
              <w:t>В реестре</w:t>
            </w:r>
            <w:r>
              <w:t xml:space="preserve"> «</w:t>
            </w:r>
            <w:r w:rsidRPr="00646EC2">
              <w:rPr>
                <w:rStyle w:val="affff1"/>
                <w:i w:val="0"/>
                <w:iCs w:val="0"/>
              </w:rPr>
              <w:t>Расписание вступительных испытаний</w:t>
            </w:r>
            <w:r>
              <w:t>» отображаются кнопки «</w:t>
            </w:r>
            <w:r w:rsidRPr="00646EC2">
              <w:rPr>
                <w:rStyle w:val="affff1"/>
                <w:i w:val="0"/>
                <w:iCs w:val="0"/>
              </w:rPr>
              <w:t>Обновить</w:t>
            </w:r>
            <w:r>
              <w:rPr>
                <w:rStyle w:val="affff1"/>
                <w:i w:val="0"/>
                <w:iCs w:val="0"/>
              </w:rPr>
              <w:t>»</w:t>
            </w:r>
            <w:r w:rsidRPr="00646EC2">
              <w:rPr>
                <w:rStyle w:val="affff1"/>
                <w:i w:val="0"/>
                <w:iCs w:val="0"/>
              </w:rPr>
              <w:t>,</w:t>
            </w:r>
            <w:r>
              <w:rPr>
                <w:rStyle w:val="affff1"/>
                <w:i w:val="0"/>
                <w:iCs w:val="0"/>
              </w:rPr>
              <w:t xml:space="preserve"> «</w:t>
            </w:r>
            <w:r w:rsidRPr="00646EC2">
              <w:rPr>
                <w:rStyle w:val="affff1"/>
                <w:i w:val="0"/>
                <w:iCs w:val="0"/>
              </w:rPr>
              <w:t>Закрыть</w:t>
            </w:r>
            <w:r>
              <w:rPr>
                <w:rStyle w:val="affff1"/>
                <w:i w:val="0"/>
                <w:iCs w:val="0"/>
              </w:rPr>
              <w:t>»</w:t>
            </w:r>
            <w:r w:rsidRPr="00646EC2">
              <w:rPr>
                <w:rStyle w:val="affff1"/>
                <w:i w:val="0"/>
                <w:iCs w:val="0"/>
              </w:rPr>
              <w:t>,</w:t>
            </w:r>
            <w:r>
              <w:rPr>
                <w:rStyle w:val="affff1"/>
                <w:i w:val="0"/>
                <w:iCs w:val="0"/>
              </w:rPr>
              <w:t xml:space="preserve"> «Изменить», </w:t>
            </w:r>
            <w:r w:rsidRPr="00646EC2">
              <w:t>отображаются фильтры, доступна сортировка значений</w:t>
            </w:r>
            <w:r>
              <w:t>.</w:t>
            </w:r>
          </w:p>
          <w:p w14:paraId="2630CA73" w14:textId="24869F6A" w:rsidR="00646EC2" w:rsidRPr="008268D8" w:rsidRDefault="005872A5" w:rsidP="008268D8">
            <w:pPr>
              <w:pStyle w:val="phtablecellleft"/>
            </w:pPr>
            <w:r w:rsidRPr="00A27107">
              <w:rPr>
                <w:b/>
              </w:rPr>
              <w:t>Примечание</w:t>
            </w:r>
            <w:r>
              <w:t xml:space="preserve"> </w:t>
            </w:r>
            <w:r w:rsidRPr="00A27107">
              <w:t xml:space="preserve">– </w:t>
            </w:r>
            <w:r w:rsidRPr="008268D8">
              <w:t>Зависимые права</w:t>
            </w:r>
            <w:r>
              <w:t xml:space="preserve"> для реестра «</w:t>
            </w:r>
            <w:r w:rsidRPr="008268D8">
              <w:t>Расписание вступительных испытаний</w:t>
            </w:r>
            <w:r>
              <w:t>» – п</w:t>
            </w:r>
            <w:r w:rsidRPr="008268D8">
              <w:t xml:space="preserve">росмотр </w:t>
            </w:r>
            <w:r w:rsidR="00646EC2" w:rsidRPr="008268D8">
              <w:t>в подведомственных организациях</w:t>
            </w:r>
          </w:p>
        </w:tc>
      </w:tr>
      <w:tr w:rsidR="00CB7D12" w:rsidRPr="008268D8" w14:paraId="341B5EFE" w14:textId="77777777" w:rsidTr="00646EC2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77A2E451" w14:textId="02F58A14" w:rsidR="00CB7D12" w:rsidRPr="008268D8" w:rsidRDefault="00CB7D12" w:rsidP="008268D8">
            <w:pPr>
              <w:pStyle w:val="phtablecellleft"/>
            </w:pPr>
            <w:r w:rsidRPr="008268D8">
              <w:lastRenderedPageBreak/>
              <w:t>Пуск/Зачисление/</w:t>
            </w:r>
            <w:r w:rsidR="008268D8">
              <w:t xml:space="preserve"> </w:t>
            </w:r>
            <w:r w:rsidRPr="008268D8">
              <w:t>Расписание вступительных испытаний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3F1DEC64" w14:textId="4AE98212" w:rsidR="00CB7D12" w:rsidRPr="008268D8" w:rsidRDefault="00CB7D12" w:rsidP="008268D8">
            <w:pPr>
              <w:pStyle w:val="phtablecellleft"/>
            </w:pPr>
            <w:r w:rsidRPr="008268D8">
              <w:t>Зачисление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7A0280A1" w14:textId="4EC364F4" w:rsidR="00CB7D12" w:rsidRPr="008268D8" w:rsidRDefault="00CB7D12" w:rsidP="008268D8">
            <w:pPr>
              <w:pStyle w:val="phtablecellleft"/>
            </w:pPr>
            <w:r w:rsidRPr="008268D8">
              <w:t>Расписание вступительных испытаний</w:t>
            </w:r>
            <w:r w:rsidR="008268D8">
              <w:t xml:space="preserve"> – </w:t>
            </w:r>
            <w:r w:rsidRPr="008268D8">
              <w:t>Удаление в своей организации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4D0DAB8E" w14:textId="147646C3" w:rsidR="00CB7D12" w:rsidRPr="008268D8" w:rsidRDefault="00CB7D12" w:rsidP="00897D98">
            <w:pPr>
              <w:pStyle w:val="phtablecellleft"/>
            </w:pPr>
            <w:r w:rsidRPr="008268D8">
              <w:t>Право досту</w:t>
            </w:r>
            <w:r w:rsidR="00897D98">
              <w:t>па на удаление значений реестра «</w:t>
            </w:r>
            <w:r w:rsidRPr="008268D8">
              <w:rPr>
                <w:rStyle w:val="affff1"/>
                <w:i w:val="0"/>
                <w:iCs w:val="0"/>
              </w:rPr>
              <w:t>Расписание вступительных испытаний</w:t>
            </w:r>
            <w:r w:rsidR="00897D98">
              <w:rPr>
                <w:rStyle w:val="affff1"/>
                <w:i w:val="0"/>
                <w:iCs w:val="0"/>
              </w:rPr>
              <w:t xml:space="preserve">» </w:t>
            </w:r>
            <w:r w:rsidRPr="008268D8">
              <w:t>в организациях, в которых работает</w:t>
            </w:r>
            <w:r w:rsidR="00897D98">
              <w:t xml:space="preserve"> сотрудник. Для администратора С</w:t>
            </w:r>
            <w:r w:rsidRPr="008268D8">
              <w:t>истемы доступно удаление в любой организации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6ACA91C" w14:textId="5B4F9B38" w:rsidR="00A27107" w:rsidRDefault="00A27107" w:rsidP="008268D8">
            <w:pPr>
              <w:pStyle w:val="phtablecellleft"/>
            </w:pPr>
            <w:r>
              <w:t>В меню «Пуск» в разделе «</w:t>
            </w:r>
            <w:r w:rsidRPr="00646EC2">
              <w:rPr>
                <w:rStyle w:val="affff1"/>
                <w:i w:val="0"/>
                <w:iCs w:val="0"/>
              </w:rPr>
              <w:t>Зачисление</w:t>
            </w:r>
            <w:r>
              <w:rPr>
                <w:rStyle w:val="affff1"/>
                <w:i w:val="0"/>
                <w:iCs w:val="0"/>
              </w:rPr>
              <w:t xml:space="preserve">» </w:t>
            </w:r>
            <w:r w:rsidRPr="00646EC2">
              <w:t xml:space="preserve">отображается пункт </w:t>
            </w:r>
            <w:r>
              <w:t>«</w:t>
            </w:r>
            <w:r w:rsidRPr="00646EC2">
              <w:t>Расписание вступительных испытаний</w:t>
            </w:r>
            <w:r>
              <w:t>».</w:t>
            </w:r>
          </w:p>
          <w:p w14:paraId="3BF61B02" w14:textId="119B589F" w:rsidR="005872A5" w:rsidRDefault="005872A5" w:rsidP="008268D8">
            <w:pPr>
              <w:pStyle w:val="phtablecellleft"/>
            </w:pPr>
            <w:r w:rsidRPr="00646EC2">
              <w:t>В реестре</w:t>
            </w:r>
            <w:r>
              <w:t xml:space="preserve"> «</w:t>
            </w:r>
            <w:r w:rsidRPr="00646EC2">
              <w:rPr>
                <w:rStyle w:val="affff1"/>
                <w:i w:val="0"/>
                <w:iCs w:val="0"/>
              </w:rPr>
              <w:t>Расписание вступительных испытаний</w:t>
            </w:r>
            <w:r>
              <w:t>» отображаются кнопки «</w:t>
            </w:r>
            <w:r w:rsidRPr="00646EC2">
              <w:rPr>
                <w:rStyle w:val="affff1"/>
                <w:i w:val="0"/>
                <w:iCs w:val="0"/>
              </w:rPr>
              <w:t>Обновить</w:t>
            </w:r>
            <w:r>
              <w:rPr>
                <w:rStyle w:val="affff1"/>
                <w:i w:val="0"/>
                <w:iCs w:val="0"/>
              </w:rPr>
              <w:t>»</w:t>
            </w:r>
            <w:r w:rsidRPr="00646EC2">
              <w:rPr>
                <w:rStyle w:val="affff1"/>
                <w:i w:val="0"/>
                <w:iCs w:val="0"/>
              </w:rPr>
              <w:t>,</w:t>
            </w:r>
            <w:r>
              <w:rPr>
                <w:rStyle w:val="affff1"/>
                <w:i w:val="0"/>
                <w:iCs w:val="0"/>
              </w:rPr>
              <w:t xml:space="preserve"> «</w:t>
            </w:r>
            <w:r w:rsidRPr="00646EC2">
              <w:rPr>
                <w:rStyle w:val="affff1"/>
                <w:i w:val="0"/>
                <w:iCs w:val="0"/>
              </w:rPr>
              <w:t>Закрыть</w:t>
            </w:r>
            <w:r>
              <w:rPr>
                <w:rStyle w:val="affff1"/>
                <w:i w:val="0"/>
                <w:iCs w:val="0"/>
              </w:rPr>
              <w:t>»</w:t>
            </w:r>
            <w:r w:rsidRPr="00646EC2">
              <w:rPr>
                <w:rStyle w:val="affff1"/>
                <w:i w:val="0"/>
                <w:iCs w:val="0"/>
              </w:rPr>
              <w:t>,</w:t>
            </w:r>
            <w:r>
              <w:rPr>
                <w:rStyle w:val="affff1"/>
                <w:i w:val="0"/>
                <w:iCs w:val="0"/>
              </w:rPr>
              <w:t xml:space="preserve"> «Удалить», </w:t>
            </w:r>
            <w:r w:rsidRPr="00646EC2">
              <w:t>отображаются фильтры, доступна сортировка значений</w:t>
            </w:r>
            <w:r>
              <w:t>.</w:t>
            </w:r>
          </w:p>
          <w:p w14:paraId="207B4539" w14:textId="6B76FAE2" w:rsidR="00CB7D12" w:rsidRPr="008268D8" w:rsidRDefault="005872A5" w:rsidP="008268D8">
            <w:pPr>
              <w:pStyle w:val="phtablecellleft"/>
            </w:pPr>
            <w:r w:rsidRPr="00A27107">
              <w:rPr>
                <w:b/>
              </w:rPr>
              <w:t>Примечание</w:t>
            </w:r>
            <w:r>
              <w:t xml:space="preserve"> </w:t>
            </w:r>
            <w:r w:rsidRPr="00A27107">
              <w:t xml:space="preserve">– </w:t>
            </w:r>
            <w:r w:rsidRPr="008268D8">
              <w:t>Зависимые права</w:t>
            </w:r>
            <w:r>
              <w:t xml:space="preserve"> для реестра «</w:t>
            </w:r>
            <w:r w:rsidRPr="008268D8">
              <w:t>Расписание вступительных испытаний</w:t>
            </w:r>
            <w:r>
              <w:t>» – п</w:t>
            </w:r>
            <w:r w:rsidRPr="008268D8">
              <w:t xml:space="preserve">росмотр </w:t>
            </w:r>
            <w:r w:rsidR="00CB7D12" w:rsidRPr="008268D8">
              <w:t>в своей организации</w:t>
            </w:r>
          </w:p>
        </w:tc>
      </w:tr>
      <w:tr w:rsidR="00CB7D12" w:rsidRPr="008268D8" w14:paraId="2FF3E84B" w14:textId="77777777" w:rsidTr="00646EC2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7C59546C" w14:textId="20BEC23C" w:rsidR="00CB7D12" w:rsidRPr="008268D8" w:rsidRDefault="00CB7D12" w:rsidP="008268D8">
            <w:pPr>
              <w:pStyle w:val="phtablecellleft"/>
            </w:pPr>
            <w:r w:rsidRPr="008268D8">
              <w:t>Пуск/Зачисление/</w:t>
            </w:r>
            <w:r w:rsidR="008268D8">
              <w:t xml:space="preserve"> </w:t>
            </w:r>
            <w:r w:rsidRPr="008268D8">
              <w:t>Расписание вступительных испытаний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0A08B40A" w14:textId="3ECE3D2C" w:rsidR="00CB7D12" w:rsidRPr="008268D8" w:rsidRDefault="00CB7D12" w:rsidP="008268D8">
            <w:pPr>
              <w:pStyle w:val="phtablecellleft"/>
            </w:pPr>
            <w:r w:rsidRPr="008268D8">
              <w:t>Зачисление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0AEFA067" w14:textId="0884A5EC" w:rsidR="00CB7D12" w:rsidRPr="008268D8" w:rsidRDefault="00CB7D12" w:rsidP="008268D8">
            <w:pPr>
              <w:pStyle w:val="phtablecellleft"/>
            </w:pPr>
            <w:r w:rsidRPr="008268D8">
              <w:t>Расписание вступительных испытаний</w:t>
            </w:r>
            <w:r w:rsidR="008268D8">
              <w:t xml:space="preserve"> – </w:t>
            </w:r>
            <w:r w:rsidRPr="008268D8">
              <w:t>Удаление в подведомственных организациях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25E94ECF" w14:textId="63F07A40" w:rsidR="00CB7D12" w:rsidRPr="008268D8" w:rsidRDefault="00CB7D12" w:rsidP="00897D98">
            <w:pPr>
              <w:pStyle w:val="phtablecellleft"/>
            </w:pPr>
            <w:r w:rsidRPr="008268D8">
              <w:t>Право досту</w:t>
            </w:r>
            <w:r w:rsidR="00897D98">
              <w:t>па на удаление значений реестра «</w:t>
            </w:r>
            <w:r w:rsidRPr="008268D8">
              <w:rPr>
                <w:rStyle w:val="affff1"/>
                <w:i w:val="0"/>
                <w:iCs w:val="0"/>
              </w:rPr>
              <w:t>Расписание вступительных испытаний</w:t>
            </w:r>
            <w:r w:rsidR="00897D98">
              <w:rPr>
                <w:rStyle w:val="affff1"/>
                <w:i w:val="0"/>
                <w:iCs w:val="0"/>
              </w:rPr>
              <w:t xml:space="preserve">» </w:t>
            </w:r>
            <w:r w:rsidRPr="008268D8">
              <w:t>в организациях, которые подведомственны к организации сотрудника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80294C1" w14:textId="2B5F5A00" w:rsidR="00A27107" w:rsidRDefault="00A27107" w:rsidP="008268D8">
            <w:pPr>
              <w:pStyle w:val="phtablecellleft"/>
            </w:pPr>
            <w:r>
              <w:t>В меню «Пуск» в разделе «</w:t>
            </w:r>
            <w:r w:rsidRPr="00646EC2">
              <w:rPr>
                <w:rStyle w:val="affff1"/>
                <w:i w:val="0"/>
                <w:iCs w:val="0"/>
              </w:rPr>
              <w:t>Зачисление</w:t>
            </w:r>
            <w:r>
              <w:rPr>
                <w:rStyle w:val="affff1"/>
                <w:i w:val="0"/>
                <w:iCs w:val="0"/>
              </w:rPr>
              <w:t xml:space="preserve">» </w:t>
            </w:r>
            <w:r w:rsidRPr="00646EC2">
              <w:t xml:space="preserve">отображается пункт </w:t>
            </w:r>
            <w:r>
              <w:t>«</w:t>
            </w:r>
            <w:r w:rsidRPr="00646EC2">
              <w:t>Расписание вступительных испытаний</w:t>
            </w:r>
            <w:r>
              <w:t>».</w:t>
            </w:r>
          </w:p>
          <w:p w14:paraId="295F56F5" w14:textId="3BDD4928" w:rsidR="00CB7D12" w:rsidRPr="008268D8" w:rsidRDefault="005872A5" w:rsidP="008268D8">
            <w:pPr>
              <w:pStyle w:val="phtablecellleft"/>
            </w:pPr>
            <w:r w:rsidRPr="00646EC2">
              <w:t>В реестре</w:t>
            </w:r>
            <w:r>
              <w:t xml:space="preserve"> «</w:t>
            </w:r>
            <w:r w:rsidRPr="00646EC2">
              <w:rPr>
                <w:rStyle w:val="affff1"/>
                <w:i w:val="0"/>
                <w:iCs w:val="0"/>
              </w:rPr>
              <w:t>Расписание вступительных испытаний</w:t>
            </w:r>
            <w:r>
              <w:t>» отображаются кнопки «</w:t>
            </w:r>
            <w:r w:rsidRPr="00646EC2">
              <w:rPr>
                <w:rStyle w:val="affff1"/>
                <w:i w:val="0"/>
                <w:iCs w:val="0"/>
              </w:rPr>
              <w:t>Обновить</w:t>
            </w:r>
            <w:r>
              <w:rPr>
                <w:rStyle w:val="affff1"/>
                <w:i w:val="0"/>
                <w:iCs w:val="0"/>
              </w:rPr>
              <w:t>»</w:t>
            </w:r>
            <w:r w:rsidRPr="00646EC2">
              <w:rPr>
                <w:rStyle w:val="affff1"/>
                <w:i w:val="0"/>
                <w:iCs w:val="0"/>
              </w:rPr>
              <w:t>,</w:t>
            </w:r>
            <w:r>
              <w:rPr>
                <w:rStyle w:val="affff1"/>
                <w:i w:val="0"/>
                <w:iCs w:val="0"/>
              </w:rPr>
              <w:t xml:space="preserve"> «</w:t>
            </w:r>
            <w:r w:rsidRPr="00646EC2">
              <w:rPr>
                <w:rStyle w:val="affff1"/>
                <w:i w:val="0"/>
                <w:iCs w:val="0"/>
              </w:rPr>
              <w:t>Закрыть</w:t>
            </w:r>
            <w:r>
              <w:rPr>
                <w:rStyle w:val="affff1"/>
                <w:i w:val="0"/>
                <w:iCs w:val="0"/>
              </w:rPr>
              <w:t>»</w:t>
            </w:r>
            <w:r w:rsidRPr="00646EC2">
              <w:rPr>
                <w:rStyle w:val="affff1"/>
                <w:i w:val="0"/>
                <w:iCs w:val="0"/>
              </w:rPr>
              <w:t>,</w:t>
            </w:r>
            <w:r>
              <w:rPr>
                <w:rStyle w:val="affff1"/>
                <w:i w:val="0"/>
                <w:iCs w:val="0"/>
              </w:rPr>
              <w:t xml:space="preserve"> «Удалить», </w:t>
            </w:r>
            <w:r w:rsidRPr="00646EC2">
              <w:t>отображаются фильтры, доступна сортировка значений</w:t>
            </w:r>
            <w:r>
              <w:t>.</w:t>
            </w:r>
          </w:p>
          <w:p w14:paraId="0281284E" w14:textId="300BC2B8" w:rsidR="00CB7D12" w:rsidRPr="008268D8" w:rsidRDefault="005872A5" w:rsidP="008268D8">
            <w:pPr>
              <w:pStyle w:val="phtablecellleft"/>
            </w:pPr>
            <w:r w:rsidRPr="00A27107">
              <w:rPr>
                <w:b/>
              </w:rPr>
              <w:t>Примечание</w:t>
            </w:r>
            <w:r>
              <w:t xml:space="preserve"> </w:t>
            </w:r>
            <w:r w:rsidRPr="00A27107">
              <w:t xml:space="preserve">– </w:t>
            </w:r>
            <w:r w:rsidRPr="008268D8">
              <w:t>Зависимые права</w:t>
            </w:r>
            <w:r>
              <w:t xml:space="preserve"> для реестра «</w:t>
            </w:r>
            <w:r w:rsidRPr="008268D8">
              <w:t>Расписание вступительных испытаний</w:t>
            </w:r>
            <w:r>
              <w:t>» – п</w:t>
            </w:r>
            <w:r w:rsidRPr="008268D8">
              <w:t xml:space="preserve">росмотр </w:t>
            </w:r>
            <w:r w:rsidR="00CB7D12" w:rsidRPr="008268D8">
              <w:t>в подведомственных организациях</w:t>
            </w:r>
          </w:p>
        </w:tc>
      </w:tr>
      <w:tr w:rsidR="00CB7D12" w:rsidRPr="008268D8" w14:paraId="1407E075" w14:textId="77777777" w:rsidTr="00646EC2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27610E95" w14:textId="512E4EA4" w:rsidR="00CB7D12" w:rsidRPr="008268D8" w:rsidRDefault="00CB7D12" w:rsidP="008268D8">
            <w:pPr>
              <w:pStyle w:val="phtablecellleft"/>
            </w:pPr>
            <w:r w:rsidRPr="008268D8">
              <w:lastRenderedPageBreak/>
              <w:t>Пуск/Зачисление/</w:t>
            </w:r>
            <w:r w:rsidR="008268D8">
              <w:t xml:space="preserve"> </w:t>
            </w:r>
            <w:r w:rsidRPr="008268D8">
              <w:t>Расписание вступительных испытаний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5179325C" w14:textId="09272008" w:rsidR="00CB7D12" w:rsidRPr="008268D8" w:rsidRDefault="00CB7D12" w:rsidP="008268D8">
            <w:pPr>
              <w:pStyle w:val="phtablecellleft"/>
            </w:pPr>
            <w:r w:rsidRPr="008268D8">
              <w:t>Зачисление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318DD129" w14:textId="22C57ECE" w:rsidR="00CB7D12" w:rsidRPr="008268D8" w:rsidRDefault="00CB7D12" w:rsidP="008268D8">
            <w:pPr>
              <w:pStyle w:val="phtablecellleft"/>
            </w:pPr>
            <w:r w:rsidRPr="008268D8">
              <w:t>Расписание вступительных испытаний</w:t>
            </w:r>
            <w:r w:rsidR="008268D8">
              <w:t xml:space="preserve"> – </w:t>
            </w:r>
            <w:r w:rsidRPr="008268D8">
              <w:t>Печать в своей организации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289DCE4A" w14:textId="5A9BEFD8" w:rsidR="00CB7D12" w:rsidRPr="008268D8" w:rsidRDefault="00CB7D12" w:rsidP="008268D8">
            <w:pPr>
              <w:pStyle w:val="phtablecellleft"/>
            </w:pPr>
            <w:r w:rsidRPr="008268D8">
              <w:t>Право доступа на ск</w:t>
            </w:r>
            <w:r w:rsidR="00897D98">
              <w:t>ачивание печатной формы реестра «</w:t>
            </w:r>
            <w:r w:rsidRPr="008268D8">
              <w:rPr>
                <w:rStyle w:val="affff1"/>
                <w:i w:val="0"/>
                <w:iCs w:val="0"/>
              </w:rPr>
              <w:t>Расписание вступительных испытаний</w:t>
            </w:r>
            <w:r w:rsidR="00897D98">
              <w:t xml:space="preserve">» </w:t>
            </w:r>
            <w:r w:rsidRPr="008268D8">
              <w:t xml:space="preserve">организации </w:t>
            </w:r>
            <w:r w:rsidR="00897D98">
              <w:t>сотрудника. Для администратора С</w:t>
            </w:r>
            <w:r w:rsidRPr="008268D8">
              <w:t>истемы доступна печать реестра любой организации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40C7357" w14:textId="57667C7E" w:rsidR="00A27107" w:rsidRDefault="00A27107" w:rsidP="008268D8">
            <w:pPr>
              <w:pStyle w:val="phtablecellleft"/>
            </w:pPr>
            <w:r>
              <w:t>В меню «Пуск» в разделе «</w:t>
            </w:r>
            <w:r w:rsidRPr="00646EC2">
              <w:rPr>
                <w:rStyle w:val="affff1"/>
                <w:i w:val="0"/>
                <w:iCs w:val="0"/>
              </w:rPr>
              <w:t>Зачисление</w:t>
            </w:r>
            <w:r>
              <w:rPr>
                <w:rStyle w:val="affff1"/>
                <w:i w:val="0"/>
                <w:iCs w:val="0"/>
              </w:rPr>
              <w:t xml:space="preserve">» </w:t>
            </w:r>
            <w:r w:rsidRPr="00646EC2">
              <w:t xml:space="preserve">отображается пункт </w:t>
            </w:r>
            <w:r>
              <w:t>«</w:t>
            </w:r>
            <w:r w:rsidRPr="00646EC2">
              <w:t>Расписание вступительных испытаний</w:t>
            </w:r>
            <w:r>
              <w:t>».</w:t>
            </w:r>
          </w:p>
          <w:p w14:paraId="0932DF73" w14:textId="05786EC0" w:rsidR="00CB7D12" w:rsidRPr="008268D8" w:rsidRDefault="005872A5" w:rsidP="008268D8">
            <w:pPr>
              <w:pStyle w:val="phtablecellleft"/>
            </w:pPr>
            <w:r w:rsidRPr="00646EC2">
              <w:t>В реестре</w:t>
            </w:r>
            <w:r>
              <w:t xml:space="preserve"> «</w:t>
            </w:r>
            <w:r w:rsidRPr="00646EC2">
              <w:rPr>
                <w:rStyle w:val="affff1"/>
                <w:i w:val="0"/>
                <w:iCs w:val="0"/>
              </w:rPr>
              <w:t>Расписание вступительных испытаний</w:t>
            </w:r>
            <w:r>
              <w:t>» отображаются кнопки «</w:t>
            </w:r>
            <w:r w:rsidRPr="00646EC2">
              <w:rPr>
                <w:rStyle w:val="affff1"/>
                <w:i w:val="0"/>
                <w:iCs w:val="0"/>
              </w:rPr>
              <w:t>Обновить</w:t>
            </w:r>
            <w:r>
              <w:rPr>
                <w:rStyle w:val="affff1"/>
                <w:i w:val="0"/>
                <w:iCs w:val="0"/>
              </w:rPr>
              <w:t>»</w:t>
            </w:r>
            <w:r w:rsidRPr="00646EC2">
              <w:rPr>
                <w:rStyle w:val="affff1"/>
                <w:i w:val="0"/>
                <w:iCs w:val="0"/>
              </w:rPr>
              <w:t>,</w:t>
            </w:r>
            <w:r>
              <w:rPr>
                <w:rStyle w:val="affff1"/>
                <w:i w:val="0"/>
                <w:iCs w:val="0"/>
              </w:rPr>
              <w:t xml:space="preserve"> «</w:t>
            </w:r>
            <w:r w:rsidRPr="00646EC2">
              <w:rPr>
                <w:rStyle w:val="affff1"/>
                <w:i w:val="0"/>
                <w:iCs w:val="0"/>
              </w:rPr>
              <w:t>Закрыть</w:t>
            </w:r>
            <w:r>
              <w:rPr>
                <w:rStyle w:val="affff1"/>
                <w:i w:val="0"/>
                <w:iCs w:val="0"/>
              </w:rPr>
              <w:t>»</w:t>
            </w:r>
            <w:r w:rsidRPr="00646EC2">
              <w:rPr>
                <w:rStyle w:val="affff1"/>
                <w:i w:val="0"/>
                <w:iCs w:val="0"/>
              </w:rPr>
              <w:t>,</w:t>
            </w:r>
            <w:r>
              <w:rPr>
                <w:rStyle w:val="affff1"/>
                <w:i w:val="0"/>
                <w:iCs w:val="0"/>
              </w:rPr>
              <w:t xml:space="preserve"> «Печать», </w:t>
            </w:r>
            <w:r w:rsidRPr="00646EC2">
              <w:t>отображаются фильтры, доступна сортировка значений</w:t>
            </w:r>
            <w:r>
              <w:t>.</w:t>
            </w:r>
          </w:p>
          <w:p w14:paraId="48FFAFCB" w14:textId="68B03F77" w:rsidR="00CB7D12" w:rsidRPr="008268D8" w:rsidRDefault="005872A5" w:rsidP="008268D8">
            <w:pPr>
              <w:pStyle w:val="phtablecellleft"/>
            </w:pPr>
            <w:r w:rsidRPr="00A27107">
              <w:rPr>
                <w:b/>
              </w:rPr>
              <w:t>Примечание</w:t>
            </w:r>
            <w:r>
              <w:t xml:space="preserve"> </w:t>
            </w:r>
            <w:r w:rsidRPr="00A27107">
              <w:t xml:space="preserve">– </w:t>
            </w:r>
            <w:r w:rsidRPr="008268D8">
              <w:t>Зависимые права</w:t>
            </w:r>
            <w:r>
              <w:t xml:space="preserve"> для реестра «</w:t>
            </w:r>
            <w:r w:rsidRPr="008268D8">
              <w:t>Расписание вступительных испытаний</w:t>
            </w:r>
            <w:r>
              <w:t>» – п</w:t>
            </w:r>
            <w:r w:rsidRPr="008268D8">
              <w:t xml:space="preserve">росмотр </w:t>
            </w:r>
            <w:r w:rsidR="00CB7D12" w:rsidRPr="008268D8">
              <w:t>в подведомственных организациях</w:t>
            </w:r>
          </w:p>
        </w:tc>
      </w:tr>
      <w:tr w:rsidR="00CB7D12" w:rsidRPr="008268D8" w14:paraId="6F537D57" w14:textId="77777777" w:rsidTr="00646EC2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0A01DF1E" w14:textId="788BC80F" w:rsidR="00CB7D12" w:rsidRPr="008268D8" w:rsidRDefault="00CB7D12" w:rsidP="008268D8">
            <w:pPr>
              <w:pStyle w:val="phtablecellleft"/>
            </w:pPr>
            <w:r w:rsidRPr="008268D8">
              <w:t>Пуск/Зачисление/</w:t>
            </w:r>
            <w:r w:rsidR="008268D8">
              <w:t xml:space="preserve"> </w:t>
            </w:r>
            <w:r w:rsidRPr="008268D8">
              <w:t>Расписание вступительных испытаний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04D928A4" w14:textId="1435B8C7" w:rsidR="00CB7D12" w:rsidRPr="008268D8" w:rsidRDefault="00CB7D12" w:rsidP="008268D8">
            <w:pPr>
              <w:pStyle w:val="phtablecellleft"/>
            </w:pPr>
            <w:r w:rsidRPr="008268D8">
              <w:t>Зачисление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19F8CB89" w14:textId="5CF4C49C" w:rsidR="00CB7D12" w:rsidRPr="008268D8" w:rsidRDefault="00CB7D12" w:rsidP="008268D8">
            <w:pPr>
              <w:pStyle w:val="phtablecellleft"/>
            </w:pPr>
            <w:r w:rsidRPr="008268D8">
              <w:t>Расписание вступительных испытаний</w:t>
            </w:r>
            <w:r w:rsidR="008268D8">
              <w:t xml:space="preserve"> – </w:t>
            </w:r>
            <w:r w:rsidRPr="008268D8">
              <w:t>Печать в подведомственных организациях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78A503D5" w14:textId="61046231" w:rsidR="00CB7D12" w:rsidRPr="008268D8" w:rsidRDefault="00CB7D12" w:rsidP="00897D98">
            <w:pPr>
              <w:pStyle w:val="phtablecellleft"/>
            </w:pPr>
            <w:r w:rsidRPr="008268D8">
              <w:t>Право доступа на ск</w:t>
            </w:r>
            <w:r w:rsidR="00897D98">
              <w:t>ачивание печатной формы реестра «</w:t>
            </w:r>
            <w:r w:rsidRPr="008268D8">
              <w:rPr>
                <w:rStyle w:val="affff1"/>
                <w:i w:val="0"/>
                <w:iCs w:val="0"/>
              </w:rPr>
              <w:t>Расписание вступительных испытаний</w:t>
            </w:r>
            <w:r w:rsidR="00897D98">
              <w:t xml:space="preserve">» </w:t>
            </w:r>
            <w:r w:rsidR="00897D98" w:rsidRPr="008268D8">
              <w:t>в организациях, которые подведомственны к организации сотрудника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1C2E0A4" w14:textId="0AE56D78" w:rsidR="00A27107" w:rsidRDefault="00A27107" w:rsidP="008268D8">
            <w:pPr>
              <w:pStyle w:val="phtablecellleft"/>
            </w:pPr>
            <w:r>
              <w:t>В меню «Пуск» в разделе «</w:t>
            </w:r>
            <w:r w:rsidRPr="00646EC2">
              <w:rPr>
                <w:rStyle w:val="affff1"/>
                <w:i w:val="0"/>
                <w:iCs w:val="0"/>
              </w:rPr>
              <w:t>Зачисление</w:t>
            </w:r>
            <w:r>
              <w:rPr>
                <w:rStyle w:val="affff1"/>
                <w:i w:val="0"/>
                <w:iCs w:val="0"/>
              </w:rPr>
              <w:t xml:space="preserve">» </w:t>
            </w:r>
            <w:r w:rsidRPr="00646EC2">
              <w:t xml:space="preserve">отображается пункт </w:t>
            </w:r>
            <w:r>
              <w:t>«</w:t>
            </w:r>
            <w:r w:rsidRPr="00646EC2">
              <w:t>Расписание вступительных испытаний</w:t>
            </w:r>
            <w:r>
              <w:t>».</w:t>
            </w:r>
          </w:p>
          <w:p w14:paraId="7473E1BD" w14:textId="2EE1E1D6" w:rsidR="00CB7D12" w:rsidRPr="008268D8" w:rsidRDefault="005872A5" w:rsidP="008268D8">
            <w:pPr>
              <w:pStyle w:val="phtablecellleft"/>
            </w:pPr>
            <w:r w:rsidRPr="00646EC2">
              <w:t>В реестре</w:t>
            </w:r>
            <w:r>
              <w:t xml:space="preserve"> «</w:t>
            </w:r>
            <w:r w:rsidRPr="00646EC2">
              <w:rPr>
                <w:rStyle w:val="affff1"/>
                <w:i w:val="0"/>
                <w:iCs w:val="0"/>
              </w:rPr>
              <w:t>Расписание вступительных испытаний</w:t>
            </w:r>
            <w:r>
              <w:t>» отображаются кнопки «</w:t>
            </w:r>
            <w:r w:rsidRPr="00646EC2">
              <w:rPr>
                <w:rStyle w:val="affff1"/>
                <w:i w:val="0"/>
                <w:iCs w:val="0"/>
              </w:rPr>
              <w:t>Обновить</w:t>
            </w:r>
            <w:r>
              <w:rPr>
                <w:rStyle w:val="affff1"/>
                <w:i w:val="0"/>
                <w:iCs w:val="0"/>
              </w:rPr>
              <w:t>»</w:t>
            </w:r>
            <w:r w:rsidRPr="00646EC2">
              <w:rPr>
                <w:rStyle w:val="affff1"/>
                <w:i w:val="0"/>
                <w:iCs w:val="0"/>
              </w:rPr>
              <w:t>,</w:t>
            </w:r>
            <w:r>
              <w:rPr>
                <w:rStyle w:val="affff1"/>
                <w:i w:val="0"/>
                <w:iCs w:val="0"/>
              </w:rPr>
              <w:t xml:space="preserve"> «</w:t>
            </w:r>
            <w:r w:rsidRPr="00646EC2">
              <w:rPr>
                <w:rStyle w:val="affff1"/>
                <w:i w:val="0"/>
                <w:iCs w:val="0"/>
              </w:rPr>
              <w:t>Закрыть</w:t>
            </w:r>
            <w:r>
              <w:rPr>
                <w:rStyle w:val="affff1"/>
                <w:i w:val="0"/>
                <w:iCs w:val="0"/>
              </w:rPr>
              <w:t>»</w:t>
            </w:r>
            <w:r w:rsidRPr="00646EC2">
              <w:rPr>
                <w:rStyle w:val="affff1"/>
                <w:i w:val="0"/>
                <w:iCs w:val="0"/>
              </w:rPr>
              <w:t>,</w:t>
            </w:r>
            <w:r>
              <w:rPr>
                <w:rStyle w:val="affff1"/>
                <w:i w:val="0"/>
                <w:iCs w:val="0"/>
              </w:rPr>
              <w:t xml:space="preserve"> «Печать», </w:t>
            </w:r>
            <w:r w:rsidRPr="00646EC2">
              <w:t>отображаются фильтры, доступна сортировка значений</w:t>
            </w:r>
            <w:r>
              <w:t>.</w:t>
            </w:r>
          </w:p>
          <w:p w14:paraId="6D910401" w14:textId="5A6BD0A7" w:rsidR="00CB7D12" w:rsidRPr="008268D8" w:rsidRDefault="005872A5" w:rsidP="008268D8">
            <w:pPr>
              <w:pStyle w:val="phtablecellleft"/>
            </w:pPr>
            <w:r w:rsidRPr="00A27107">
              <w:rPr>
                <w:b/>
              </w:rPr>
              <w:t>Примечание</w:t>
            </w:r>
            <w:r>
              <w:t xml:space="preserve"> </w:t>
            </w:r>
            <w:r w:rsidRPr="00A27107">
              <w:t xml:space="preserve">– </w:t>
            </w:r>
            <w:r w:rsidRPr="008268D8">
              <w:t>Зависимые права</w:t>
            </w:r>
            <w:r>
              <w:t xml:space="preserve"> для реестра «</w:t>
            </w:r>
            <w:r w:rsidRPr="008268D8">
              <w:t>Расписание вступительных испытаний</w:t>
            </w:r>
            <w:r>
              <w:t>» – п</w:t>
            </w:r>
            <w:r w:rsidRPr="008268D8">
              <w:t xml:space="preserve">росмотр </w:t>
            </w:r>
            <w:r w:rsidR="00CB7D12" w:rsidRPr="008268D8">
              <w:t>в подведомственных организациях</w:t>
            </w:r>
          </w:p>
        </w:tc>
      </w:tr>
      <w:tr w:rsidR="00CB7D12" w:rsidRPr="008268D8" w14:paraId="3A1286DA" w14:textId="77777777" w:rsidTr="00646EC2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229E9EA6" w14:textId="43401143" w:rsidR="00CB7D12" w:rsidRPr="008268D8" w:rsidRDefault="00CB7D12" w:rsidP="008268D8">
            <w:pPr>
              <w:pStyle w:val="phtablecellleft"/>
            </w:pPr>
            <w:r w:rsidRPr="008268D8">
              <w:lastRenderedPageBreak/>
              <w:t>Пуск/Зачисление/</w:t>
            </w:r>
            <w:r w:rsidR="008268D8">
              <w:t xml:space="preserve"> </w:t>
            </w:r>
            <w:r w:rsidRPr="008268D8">
              <w:t>Расписание вступительных испытаний/</w:t>
            </w:r>
            <w:r w:rsidR="008268D8">
              <w:t xml:space="preserve"> </w:t>
            </w:r>
            <w:r w:rsidRPr="008268D8">
              <w:t>Добавление/</w:t>
            </w:r>
            <w:r w:rsidR="008268D8">
              <w:t xml:space="preserve"> </w:t>
            </w:r>
            <w:r w:rsidRPr="008268D8">
              <w:t>Список сдающих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3A3904B8" w14:textId="02D58251" w:rsidR="00CB7D12" w:rsidRPr="008268D8" w:rsidRDefault="00CB7D12" w:rsidP="008268D8">
            <w:pPr>
              <w:pStyle w:val="phtablecellleft"/>
            </w:pPr>
            <w:r w:rsidRPr="008268D8">
              <w:t>Зачисление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3876EC73" w14:textId="51145C82" w:rsidR="00CB7D12" w:rsidRPr="008268D8" w:rsidRDefault="00CB7D12" w:rsidP="008268D8">
            <w:pPr>
              <w:pStyle w:val="phtablecellleft"/>
            </w:pPr>
            <w:r w:rsidRPr="008268D8">
              <w:t>Список сдающих</w:t>
            </w:r>
            <w:r w:rsidR="008268D8">
              <w:t xml:space="preserve"> </w:t>
            </w:r>
            <w:r w:rsidR="008268D8" w:rsidRPr="008268D8">
              <w:t>–</w:t>
            </w:r>
            <w:r w:rsidRPr="008268D8">
              <w:t xml:space="preserve"> Просмотр в своей организации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4559B6F1" w14:textId="373A10E9" w:rsidR="00CB7D12" w:rsidRPr="008268D8" w:rsidRDefault="00CB7D12" w:rsidP="00897D98">
            <w:pPr>
              <w:pStyle w:val="phtablecellleft"/>
            </w:pPr>
            <w:r w:rsidRPr="008268D8">
              <w:t>Право доступа н</w:t>
            </w:r>
            <w:r w:rsidR="00897D98">
              <w:t>а просмотр значений справочника «</w:t>
            </w:r>
            <w:r w:rsidRPr="008268D8">
              <w:rPr>
                <w:rStyle w:val="affff1"/>
                <w:i w:val="0"/>
                <w:iCs w:val="0"/>
              </w:rPr>
              <w:t>Список сдающих</w:t>
            </w:r>
            <w:r w:rsidR="00897D98">
              <w:rPr>
                <w:rStyle w:val="affff1"/>
                <w:i w:val="0"/>
                <w:iCs w:val="0"/>
              </w:rPr>
              <w:t xml:space="preserve">» </w:t>
            </w:r>
            <w:r w:rsidRPr="008268D8">
              <w:t>в организациях, в которых работает</w:t>
            </w:r>
            <w:r w:rsidR="00897D98">
              <w:t xml:space="preserve"> сотрудник. Для администратора С</w:t>
            </w:r>
            <w:r w:rsidRPr="008268D8">
              <w:t>истемы доступен просмотр всего справочника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EA54E11" w14:textId="5664C42C" w:rsidR="00A27107" w:rsidRDefault="00A27107" w:rsidP="008268D8">
            <w:pPr>
              <w:pStyle w:val="phtablecellleft"/>
            </w:pPr>
            <w:r>
              <w:t>В меню «Пуск» в разделе «</w:t>
            </w:r>
            <w:r w:rsidRPr="00646EC2">
              <w:rPr>
                <w:rStyle w:val="affff1"/>
                <w:i w:val="0"/>
                <w:iCs w:val="0"/>
              </w:rPr>
              <w:t>Зачисление</w:t>
            </w:r>
            <w:r>
              <w:rPr>
                <w:rStyle w:val="affff1"/>
                <w:i w:val="0"/>
                <w:iCs w:val="0"/>
              </w:rPr>
              <w:t xml:space="preserve">» </w:t>
            </w:r>
            <w:r w:rsidRPr="00646EC2">
              <w:t xml:space="preserve">отображается пункт </w:t>
            </w:r>
            <w:r>
              <w:t>«</w:t>
            </w:r>
            <w:r w:rsidRPr="00646EC2">
              <w:t>Расписание вступительных испытаний</w:t>
            </w:r>
            <w:r>
              <w:t>».</w:t>
            </w:r>
          </w:p>
          <w:p w14:paraId="36904109" w14:textId="21E7A869" w:rsidR="005872A5" w:rsidRDefault="005872A5" w:rsidP="008268D8">
            <w:pPr>
              <w:pStyle w:val="phtablecellleft"/>
            </w:pPr>
            <w:r w:rsidRPr="00646EC2">
              <w:t>В реестре</w:t>
            </w:r>
            <w:r>
              <w:t xml:space="preserve"> «</w:t>
            </w:r>
            <w:r w:rsidRPr="00646EC2">
              <w:rPr>
                <w:rStyle w:val="affff1"/>
                <w:i w:val="0"/>
                <w:iCs w:val="0"/>
              </w:rPr>
              <w:t>Расписание вступительных испытаний</w:t>
            </w:r>
            <w:r>
              <w:t>» отображаются кнопки «</w:t>
            </w:r>
            <w:r w:rsidRPr="00646EC2">
              <w:rPr>
                <w:rStyle w:val="affff1"/>
                <w:i w:val="0"/>
                <w:iCs w:val="0"/>
              </w:rPr>
              <w:t>Обновить</w:t>
            </w:r>
            <w:r>
              <w:rPr>
                <w:rStyle w:val="affff1"/>
                <w:i w:val="0"/>
                <w:iCs w:val="0"/>
              </w:rPr>
              <w:t>»</w:t>
            </w:r>
            <w:r w:rsidRPr="00646EC2">
              <w:rPr>
                <w:rStyle w:val="affff1"/>
                <w:i w:val="0"/>
                <w:iCs w:val="0"/>
              </w:rPr>
              <w:t>,</w:t>
            </w:r>
            <w:r>
              <w:rPr>
                <w:rStyle w:val="affff1"/>
                <w:i w:val="0"/>
                <w:iCs w:val="0"/>
              </w:rPr>
              <w:t xml:space="preserve"> «</w:t>
            </w:r>
            <w:r w:rsidRPr="00646EC2">
              <w:rPr>
                <w:rStyle w:val="affff1"/>
                <w:i w:val="0"/>
                <w:iCs w:val="0"/>
              </w:rPr>
              <w:t>Закрыть</w:t>
            </w:r>
            <w:r>
              <w:rPr>
                <w:rStyle w:val="affff1"/>
                <w:i w:val="0"/>
                <w:iCs w:val="0"/>
              </w:rPr>
              <w:t>»</w:t>
            </w:r>
            <w:r w:rsidRPr="00646EC2">
              <w:rPr>
                <w:rStyle w:val="affff1"/>
                <w:i w:val="0"/>
                <w:iCs w:val="0"/>
              </w:rPr>
              <w:t>,</w:t>
            </w:r>
            <w:r>
              <w:rPr>
                <w:rStyle w:val="affff1"/>
                <w:i w:val="0"/>
                <w:iCs w:val="0"/>
              </w:rPr>
              <w:t xml:space="preserve"> «Добавить», «Изменить», </w:t>
            </w:r>
            <w:r w:rsidRPr="00646EC2">
              <w:t>отображаются фильтры, доступна сортировка значений</w:t>
            </w:r>
            <w:r>
              <w:t>.</w:t>
            </w:r>
          </w:p>
          <w:p w14:paraId="3F9469C0" w14:textId="09B8620C" w:rsidR="00CB7D12" w:rsidRPr="008268D8" w:rsidRDefault="00CB7D12" w:rsidP="008268D8">
            <w:pPr>
              <w:pStyle w:val="phtablecellleft"/>
              <w:rPr>
                <w:rStyle w:val="affff1"/>
                <w:i w:val="0"/>
                <w:iCs w:val="0"/>
              </w:rPr>
            </w:pPr>
            <w:r w:rsidRPr="008268D8">
              <w:t>При добавлении значений в реестр</w:t>
            </w:r>
            <w:r w:rsidR="005872A5">
              <w:t xml:space="preserve"> «</w:t>
            </w:r>
            <w:r w:rsidRPr="008268D8">
              <w:rPr>
                <w:rStyle w:val="affff1"/>
                <w:i w:val="0"/>
                <w:iCs w:val="0"/>
              </w:rPr>
              <w:t>Расписание вступительных испытаний</w:t>
            </w:r>
            <w:r w:rsidR="005872A5">
              <w:rPr>
                <w:rStyle w:val="affff1"/>
                <w:i w:val="0"/>
                <w:iCs w:val="0"/>
              </w:rPr>
              <w:t>»</w:t>
            </w:r>
            <w:r w:rsidR="005872A5">
              <w:t xml:space="preserve"> на вкладке «</w:t>
            </w:r>
            <w:r w:rsidRPr="008268D8">
              <w:rPr>
                <w:rStyle w:val="affff1"/>
                <w:i w:val="0"/>
                <w:iCs w:val="0"/>
              </w:rPr>
              <w:t>Список сдающих</w:t>
            </w:r>
            <w:r w:rsidR="005872A5">
              <w:t>» отображаются кнопки «</w:t>
            </w:r>
            <w:r w:rsidRPr="008268D8">
              <w:rPr>
                <w:rStyle w:val="affff1"/>
                <w:i w:val="0"/>
                <w:iCs w:val="0"/>
              </w:rPr>
              <w:t>Обновить</w:t>
            </w:r>
            <w:r w:rsidR="005872A5">
              <w:rPr>
                <w:rStyle w:val="affff1"/>
                <w:i w:val="0"/>
                <w:iCs w:val="0"/>
              </w:rPr>
              <w:t>»</w:t>
            </w:r>
            <w:r w:rsidRPr="008268D8">
              <w:rPr>
                <w:rStyle w:val="affff1"/>
                <w:i w:val="0"/>
                <w:iCs w:val="0"/>
              </w:rPr>
              <w:t xml:space="preserve">, </w:t>
            </w:r>
            <w:r w:rsidR="005872A5">
              <w:rPr>
                <w:rStyle w:val="affff1"/>
                <w:i w:val="0"/>
                <w:iCs w:val="0"/>
              </w:rPr>
              <w:t>«</w:t>
            </w:r>
            <w:r w:rsidRPr="008268D8">
              <w:rPr>
                <w:rStyle w:val="affff1"/>
                <w:i w:val="0"/>
                <w:iCs w:val="0"/>
              </w:rPr>
              <w:t>Закрыть</w:t>
            </w:r>
            <w:r w:rsidR="005872A5">
              <w:rPr>
                <w:rStyle w:val="affff1"/>
                <w:i w:val="0"/>
                <w:iCs w:val="0"/>
              </w:rPr>
              <w:t>».</w:t>
            </w:r>
          </w:p>
          <w:p w14:paraId="1DCC1A1D" w14:textId="31E76D6C" w:rsidR="00CB7D12" w:rsidRPr="008268D8" w:rsidRDefault="005872A5" w:rsidP="005872A5">
            <w:pPr>
              <w:pStyle w:val="phtablecellleft"/>
            </w:pPr>
            <w:r w:rsidRPr="00A27107">
              <w:rPr>
                <w:b/>
              </w:rPr>
              <w:t>Примечание</w:t>
            </w:r>
            <w:r>
              <w:t xml:space="preserve"> </w:t>
            </w:r>
            <w:r w:rsidRPr="00A27107">
              <w:t xml:space="preserve">– </w:t>
            </w:r>
            <w:r w:rsidRPr="008268D8">
              <w:t>Зависимые права</w:t>
            </w:r>
            <w:r>
              <w:t xml:space="preserve"> для реестра «</w:t>
            </w:r>
            <w:r w:rsidRPr="008268D8">
              <w:t>Расписание вступительных испытаний</w:t>
            </w:r>
            <w:r>
              <w:t>» – д</w:t>
            </w:r>
            <w:r w:rsidR="00CB7D12" w:rsidRPr="008268D8">
              <w:t>обавление в своей организации</w:t>
            </w:r>
          </w:p>
        </w:tc>
      </w:tr>
      <w:tr w:rsidR="00CB7D12" w:rsidRPr="008268D8" w14:paraId="13B560B7" w14:textId="77777777" w:rsidTr="00646EC2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250F68B2" w14:textId="7E78CD65" w:rsidR="00CB7D12" w:rsidRPr="008268D8" w:rsidRDefault="00CB7D12" w:rsidP="008268D8">
            <w:pPr>
              <w:pStyle w:val="phtablecellleft"/>
            </w:pPr>
            <w:r w:rsidRPr="008268D8">
              <w:t>Пуск/Зачисление/</w:t>
            </w:r>
            <w:r w:rsidR="008268D8">
              <w:t xml:space="preserve"> </w:t>
            </w:r>
            <w:r w:rsidRPr="008268D8">
              <w:t>Расписание вступительных испытаний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5B3042AA" w14:textId="7B5FFBE5" w:rsidR="00CB7D12" w:rsidRPr="008268D8" w:rsidRDefault="00CB7D12" w:rsidP="008268D8">
            <w:pPr>
              <w:pStyle w:val="phtablecellleft"/>
            </w:pPr>
            <w:r w:rsidRPr="008268D8">
              <w:t>Зачисление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657A50F7" w14:textId="7737DAFB" w:rsidR="00CB7D12" w:rsidRPr="008268D8" w:rsidRDefault="00CB7D12" w:rsidP="008268D8">
            <w:pPr>
              <w:pStyle w:val="phtablecellleft"/>
            </w:pPr>
            <w:r w:rsidRPr="008268D8">
              <w:t>Список сдающих</w:t>
            </w:r>
            <w:r w:rsidR="008268D8">
              <w:t xml:space="preserve"> – </w:t>
            </w:r>
            <w:r w:rsidRPr="008268D8">
              <w:t>Просмотр в подведомственных организациях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20811270" w14:textId="49E98363" w:rsidR="00CB7D12" w:rsidRPr="008268D8" w:rsidRDefault="00CB7D12" w:rsidP="008268D8">
            <w:pPr>
              <w:pStyle w:val="phtablecellleft"/>
            </w:pPr>
            <w:r w:rsidRPr="008268D8">
              <w:t>Право доступа н</w:t>
            </w:r>
            <w:r w:rsidR="00897D98">
              <w:t>а просмотр значений справочника «</w:t>
            </w:r>
            <w:r w:rsidRPr="008268D8">
              <w:rPr>
                <w:rStyle w:val="affff1"/>
                <w:i w:val="0"/>
                <w:iCs w:val="0"/>
              </w:rPr>
              <w:t>Список сдающих</w:t>
            </w:r>
            <w:r w:rsidR="00897D98">
              <w:t xml:space="preserve">» </w:t>
            </w:r>
            <w:r w:rsidRPr="008268D8">
              <w:t>в организациях, которые подведомственны к организации сотрудника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2C6B0E9" w14:textId="26BAD7E0" w:rsidR="00A27107" w:rsidRDefault="00A27107" w:rsidP="008268D8">
            <w:pPr>
              <w:pStyle w:val="phtablecellleft"/>
            </w:pPr>
            <w:r>
              <w:t>В меню «Пуск» в разделе «</w:t>
            </w:r>
            <w:r w:rsidRPr="00646EC2">
              <w:rPr>
                <w:rStyle w:val="affff1"/>
                <w:i w:val="0"/>
                <w:iCs w:val="0"/>
              </w:rPr>
              <w:t>Зачисление</w:t>
            </w:r>
            <w:r>
              <w:rPr>
                <w:rStyle w:val="affff1"/>
                <w:i w:val="0"/>
                <w:iCs w:val="0"/>
              </w:rPr>
              <w:t xml:space="preserve">» </w:t>
            </w:r>
            <w:r w:rsidRPr="00646EC2">
              <w:t xml:space="preserve">отображается пункт </w:t>
            </w:r>
            <w:r>
              <w:t>«</w:t>
            </w:r>
            <w:r w:rsidRPr="00646EC2">
              <w:t>Расписание вступительных испытаний</w:t>
            </w:r>
            <w:r>
              <w:t>».</w:t>
            </w:r>
          </w:p>
          <w:p w14:paraId="0E17284D" w14:textId="0FE0F9B9" w:rsidR="005872A5" w:rsidRDefault="005872A5" w:rsidP="005872A5">
            <w:pPr>
              <w:pStyle w:val="phtablecellleft"/>
            </w:pPr>
            <w:r w:rsidRPr="00646EC2">
              <w:t>В реестре</w:t>
            </w:r>
            <w:r>
              <w:t xml:space="preserve"> «</w:t>
            </w:r>
            <w:r w:rsidRPr="00646EC2">
              <w:rPr>
                <w:rStyle w:val="affff1"/>
                <w:i w:val="0"/>
                <w:iCs w:val="0"/>
              </w:rPr>
              <w:t>Расписание вступительных испытаний</w:t>
            </w:r>
            <w:r>
              <w:t>» отображаются кнопки «</w:t>
            </w:r>
            <w:r w:rsidRPr="00646EC2">
              <w:rPr>
                <w:rStyle w:val="affff1"/>
                <w:i w:val="0"/>
                <w:iCs w:val="0"/>
              </w:rPr>
              <w:t>Обновить</w:t>
            </w:r>
            <w:r>
              <w:rPr>
                <w:rStyle w:val="affff1"/>
                <w:i w:val="0"/>
                <w:iCs w:val="0"/>
              </w:rPr>
              <w:t>»</w:t>
            </w:r>
            <w:r w:rsidRPr="00646EC2">
              <w:rPr>
                <w:rStyle w:val="affff1"/>
                <w:i w:val="0"/>
                <w:iCs w:val="0"/>
              </w:rPr>
              <w:t>,</w:t>
            </w:r>
            <w:r>
              <w:rPr>
                <w:rStyle w:val="affff1"/>
                <w:i w:val="0"/>
                <w:iCs w:val="0"/>
              </w:rPr>
              <w:t xml:space="preserve"> «</w:t>
            </w:r>
            <w:r w:rsidRPr="00646EC2">
              <w:rPr>
                <w:rStyle w:val="affff1"/>
                <w:i w:val="0"/>
                <w:iCs w:val="0"/>
              </w:rPr>
              <w:t>Закрыть</w:t>
            </w:r>
            <w:r>
              <w:rPr>
                <w:rStyle w:val="affff1"/>
                <w:i w:val="0"/>
                <w:iCs w:val="0"/>
              </w:rPr>
              <w:t>»</w:t>
            </w:r>
            <w:r w:rsidRPr="00646EC2">
              <w:rPr>
                <w:rStyle w:val="affff1"/>
                <w:i w:val="0"/>
                <w:iCs w:val="0"/>
              </w:rPr>
              <w:t>,</w:t>
            </w:r>
            <w:r>
              <w:rPr>
                <w:rStyle w:val="affff1"/>
                <w:i w:val="0"/>
                <w:iCs w:val="0"/>
              </w:rPr>
              <w:t xml:space="preserve"> «Добавить», </w:t>
            </w:r>
            <w:r w:rsidRPr="00646EC2">
              <w:t>отображаются фильтры, доступна сортировка значений</w:t>
            </w:r>
            <w:r>
              <w:t>.</w:t>
            </w:r>
          </w:p>
          <w:p w14:paraId="1063C929" w14:textId="2971DABB" w:rsidR="00CB7D12" w:rsidRPr="008268D8" w:rsidRDefault="005872A5" w:rsidP="005872A5">
            <w:pPr>
              <w:pStyle w:val="phtablecellleft"/>
            </w:pPr>
            <w:r w:rsidRPr="008268D8">
              <w:t>При добавлении значений в реестр</w:t>
            </w:r>
            <w:r>
              <w:t xml:space="preserve"> «</w:t>
            </w:r>
            <w:r w:rsidRPr="008268D8">
              <w:rPr>
                <w:rStyle w:val="affff1"/>
                <w:i w:val="0"/>
                <w:iCs w:val="0"/>
              </w:rPr>
              <w:t>Расписание вступительных испытаний</w:t>
            </w:r>
            <w:r>
              <w:rPr>
                <w:rStyle w:val="affff1"/>
                <w:i w:val="0"/>
                <w:iCs w:val="0"/>
              </w:rPr>
              <w:t>»</w:t>
            </w:r>
            <w:r>
              <w:t xml:space="preserve"> на вкладке «</w:t>
            </w:r>
            <w:r w:rsidRPr="008268D8">
              <w:rPr>
                <w:rStyle w:val="affff1"/>
                <w:i w:val="0"/>
                <w:iCs w:val="0"/>
              </w:rPr>
              <w:t>Список сдающих</w:t>
            </w:r>
            <w:r>
              <w:t>» отображаются кнопки «</w:t>
            </w:r>
            <w:r w:rsidRPr="008268D8">
              <w:rPr>
                <w:rStyle w:val="affff1"/>
                <w:i w:val="0"/>
                <w:iCs w:val="0"/>
              </w:rPr>
              <w:t>Обновить</w:t>
            </w:r>
            <w:r>
              <w:rPr>
                <w:rStyle w:val="affff1"/>
                <w:i w:val="0"/>
                <w:iCs w:val="0"/>
              </w:rPr>
              <w:t>»</w:t>
            </w:r>
            <w:r w:rsidRPr="008268D8">
              <w:rPr>
                <w:rStyle w:val="affff1"/>
                <w:i w:val="0"/>
                <w:iCs w:val="0"/>
              </w:rPr>
              <w:t xml:space="preserve">, </w:t>
            </w:r>
            <w:r>
              <w:rPr>
                <w:rStyle w:val="affff1"/>
                <w:i w:val="0"/>
                <w:iCs w:val="0"/>
              </w:rPr>
              <w:t>«</w:t>
            </w:r>
            <w:r w:rsidRPr="008268D8">
              <w:rPr>
                <w:rStyle w:val="affff1"/>
                <w:i w:val="0"/>
                <w:iCs w:val="0"/>
              </w:rPr>
              <w:t>Закрыть</w:t>
            </w:r>
            <w:r>
              <w:rPr>
                <w:rStyle w:val="affff1"/>
                <w:i w:val="0"/>
                <w:iCs w:val="0"/>
              </w:rPr>
              <w:t>».</w:t>
            </w:r>
          </w:p>
          <w:p w14:paraId="12AD0C16" w14:textId="014C6DE7" w:rsidR="00CB7D12" w:rsidRPr="008268D8" w:rsidRDefault="005872A5" w:rsidP="008268D8">
            <w:pPr>
              <w:pStyle w:val="phtablecellleft"/>
            </w:pPr>
            <w:r w:rsidRPr="00A27107">
              <w:rPr>
                <w:b/>
              </w:rPr>
              <w:t>Примечание</w:t>
            </w:r>
            <w:r>
              <w:t xml:space="preserve"> </w:t>
            </w:r>
            <w:r w:rsidRPr="00A27107">
              <w:t xml:space="preserve">– </w:t>
            </w:r>
            <w:r w:rsidRPr="008268D8">
              <w:t>Зависимые права</w:t>
            </w:r>
            <w:r>
              <w:t xml:space="preserve"> для реестра «</w:t>
            </w:r>
            <w:r w:rsidRPr="008268D8">
              <w:t>Расписание вступительных испытаний</w:t>
            </w:r>
            <w:r>
              <w:t>» – д</w:t>
            </w:r>
            <w:r w:rsidRPr="008268D8">
              <w:t>обавление</w:t>
            </w:r>
            <w:r w:rsidR="00CB7D12" w:rsidRPr="008268D8">
              <w:t xml:space="preserve"> в подведомственных организациях</w:t>
            </w:r>
          </w:p>
        </w:tc>
      </w:tr>
      <w:tr w:rsidR="00CB7D12" w:rsidRPr="008268D8" w14:paraId="46C92FE7" w14:textId="77777777" w:rsidTr="00646EC2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3FDF01C7" w14:textId="2E75545E" w:rsidR="00CB7D12" w:rsidRPr="008268D8" w:rsidRDefault="00CB7D12" w:rsidP="008268D8">
            <w:pPr>
              <w:pStyle w:val="phtablecellleft"/>
            </w:pPr>
            <w:r w:rsidRPr="008268D8">
              <w:lastRenderedPageBreak/>
              <w:t>Пуск/Зачисление/</w:t>
            </w:r>
            <w:r w:rsidR="008268D8">
              <w:t xml:space="preserve"> </w:t>
            </w:r>
            <w:r w:rsidRPr="008268D8">
              <w:t>Расписание вступительных испытаний/</w:t>
            </w:r>
            <w:r w:rsidR="008268D8">
              <w:t xml:space="preserve"> </w:t>
            </w:r>
            <w:r w:rsidRPr="008268D8">
              <w:t>Добавление/</w:t>
            </w:r>
            <w:r w:rsidR="008268D8">
              <w:t xml:space="preserve"> </w:t>
            </w:r>
            <w:r w:rsidRPr="008268D8">
              <w:t>Список сдающих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6953FEDD" w14:textId="7E4A95FF" w:rsidR="00CB7D12" w:rsidRPr="008268D8" w:rsidRDefault="00CB7D12" w:rsidP="008268D8">
            <w:pPr>
              <w:pStyle w:val="phtablecellleft"/>
            </w:pPr>
            <w:r w:rsidRPr="008268D8">
              <w:t>Зачисление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566560BD" w14:textId="51561343" w:rsidR="00CB7D12" w:rsidRPr="008268D8" w:rsidRDefault="00CB7D12" w:rsidP="008268D8">
            <w:pPr>
              <w:pStyle w:val="phtablecellleft"/>
            </w:pPr>
            <w:r w:rsidRPr="008268D8">
              <w:t>Список сдающих</w:t>
            </w:r>
            <w:r w:rsidR="008268D8">
              <w:t xml:space="preserve"> </w:t>
            </w:r>
            <w:r w:rsidR="008268D8" w:rsidRPr="008268D8">
              <w:t>–</w:t>
            </w:r>
            <w:r w:rsidRPr="008268D8">
              <w:t xml:space="preserve"> Добавление в своей организации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0A3D278D" w14:textId="21C546D0" w:rsidR="00CB7D12" w:rsidRPr="008268D8" w:rsidRDefault="00CB7D12" w:rsidP="00897D98">
            <w:pPr>
              <w:pStyle w:val="phtablecellleft"/>
            </w:pPr>
            <w:r w:rsidRPr="008268D8">
              <w:t>Право доступа на д</w:t>
            </w:r>
            <w:r w:rsidR="00897D98">
              <w:t>обавление значений в справочник «</w:t>
            </w:r>
            <w:r w:rsidRPr="008268D8">
              <w:rPr>
                <w:rStyle w:val="affff1"/>
                <w:i w:val="0"/>
                <w:iCs w:val="0"/>
              </w:rPr>
              <w:t>Список сдающих</w:t>
            </w:r>
            <w:r w:rsidR="00897D98">
              <w:t xml:space="preserve">» </w:t>
            </w:r>
            <w:r w:rsidRPr="008268D8">
              <w:t xml:space="preserve">в организациях, в которых работает сотрудник. Для администратора </w:t>
            </w:r>
            <w:r w:rsidR="00897D98">
              <w:t>С</w:t>
            </w:r>
            <w:r w:rsidRPr="008268D8">
              <w:t>истемы доступно добавление в любую организацию справочника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8F8707C" w14:textId="02C4F7E0" w:rsidR="00A27107" w:rsidRDefault="00A27107" w:rsidP="008268D8">
            <w:pPr>
              <w:pStyle w:val="phtablecellleft"/>
            </w:pPr>
            <w:r>
              <w:t>В меню «Пуск» в разделе «</w:t>
            </w:r>
            <w:r w:rsidRPr="00646EC2">
              <w:rPr>
                <w:rStyle w:val="affff1"/>
                <w:i w:val="0"/>
                <w:iCs w:val="0"/>
              </w:rPr>
              <w:t>Зачисление</w:t>
            </w:r>
            <w:r>
              <w:rPr>
                <w:rStyle w:val="affff1"/>
                <w:i w:val="0"/>
                <w:iCs w:val="0"/>
              </w:rPr>
              <w:t xml:space="preserve">» </w:t>
            </w:r>
            <w:r w:rsidRPr="00646EC2">
              <w:t xml:space="preserve">отображается пункт </w:t>
            </w:r>
            <w:r>
              <w:t>«</w:t>
            </w:r>
            <w:r w:rsidRPr="00646EC2">
              <w:t>Расписание вступительных испытаний</w:t>
            </w:r>
            <w:r>
              <w:t>».</w:t>
            </w:r>
          </w:p>
          <w:p w14:paraId="1F53E0EA" w14:textId="77777777" w:rsidR="005872A5" w:rsidRDefault="005872A5" w:rsidP="005872A5">
            <w:pPr>
              <w:pStyle w:val="phtablecellleft"/>
            </w:pPr>
            <w:r w:rsidRPr="00646EC2">
              <w:t>В реестре</w:t>
            </w:r>
            <w:r>
              <w:t xml:space="preserve"> «</w:t>
            </w:r>
            <w:r w:rsidRPr="00646EC2">
              <w:rPr>
                <w:rStyle w:val="affff1"/>
                <w:i w:val="0"/>
                <w:iCs w:val="0"/>
              </w:rPr>
              <w:t>Расписание вступительных испытаний</w:t>
            </w:r>
            <w:r>
              <w:t>» отображаются кнопки «</w:t>
            </w:r>
            <w:r w:rsidRPr="00646EC2">
              <w:rPr>
                <w:rStyle w:val="affff1"/>
                <w:i w:val="0"/>
                <w:iCs w:val="0"/>
              </w:rPr>
              <w:t>Обновить</w:t>
            </w:r>
            <w:r>
              <w:rPr>
                <w:rStyle w:val="affff1"/>
                <w:i w:val="0"/>
                <w:iCs w:val="0"/>
              </w:rPr>
              <w:t>»</w:t>
            </w:r>
            <w:r w:rsidRPr="00646EC2">
              <w:rPr>
                <w:rStyle w:val="affff1"/>
                <w:i w:val="0"/>
                <w:iCs w:val="0"/>
              </w:rPr>
              <w:t>,</w:t>
            </w:r>
            <w:r>
              <w:rPr>
                <w:rStyle w:val="affff1"/>
                <w:i w:val="0"/>
                <w:iCs w:val="0"/>
              </w:rPr>
              <w:t xml:space="preserve"> «</w:t>
            </w:r>
            <w:r w:rsidRPr="00646EC2">
              <w:rPr>
                <w:rStyle w:val="affff1"/>
                <w:i w:val="0"/>
                <w:iCs w:val="0"/>
              </w:rPr>
              <w:t>Закрыть</w:t>
            </w:r>
            <w:r>
              <w:rPr>
                <w:rStyle w:val="affff1"/>
                <w:i w:val="0"/>
                <w:iCs w:val="0"/>
              </w:rPr>
              <w:t>»</w:t>
            </w:r>
            <w:r w:rsidRPr="00646EC2">
              <w:rPr>
                <w:rStyle w:val="affff1"/>
                <w:i w:val="0"/>
                <w:iCs w:val="0"/>
              </w:rPr>
              <w:t>,</w:t>
            </w:r>
            <w:r>
              <w:rPr>
                <w:rStyle w:val="affff1"/>
                <w:i w:val="0"/>
                <w:iCs w:val="0"/>
              </w:rPr>
              <w:t xml:space="preserve"> «Добавить», «Изменить», </w:t>
            </w:r>
            <w:r w:rsidRPr="00646EC2">
              <w:t>отображаются фильтры, доступна сортировка значений</w:t>
            </w:r>
            <w:r>
              <w:t>.</w:t>
            </w:r>
          </w:p>
          <w:p w14:paraId="0CFF06A5" w14:textId="010AD642" w:rsidR="00CB7D12" w:rsidRPr="008268D8" w:rsidRDefault="005872A5" w:rsidP="005872A5">
            <w:pPr>
              <w:pStyle w:val="phtablecellleft"/>
              <w:rPr>
                <w:rStyle w:val="affff1"/>
                <w:i w:val="0"/>
                <w:iCs w:val="0"/>
              </w:rPr>
            </w:pPr>
            <w:r w:rsidRPr="008268D8">
              <w:t>При добавлении значений в реестр</w:t>
            </w:r>
            <w:r>
              <w:t xml:space="preserve"> «</w:t>
            </w:r>
            <w:r w:rsidRPr="008268D8">
              <w:rPr>
                <w:rStyle w:val="affff1"/>
                <w:i w:val="0"/>
                <w:iCs w:val="0"/>
              </w:rPr>
              <w:t>Расписание вступительных испытаний</w:t>
            </w:r>
            <w:r>
              <w:rPr>
                <w:rStyle w:val="affff1"/>
                <w:i w:val="0"/>
                <w:iCs w:val="0"/>
              </w:rPr>
              <w:t>»</w:t>
            </w:r>
            <w:r>
              <w:t xml:space="preserve"> на вкладке «</w:t>
            </w:r>
            <w:r w:rsidRPr="008268D8">
              <w:rPr>
                <w:rStyle w:val="affff1"/>
                <w:i w:val="0"/>
                <w:iCs w:val="0"/>
              </w:rPr>
              <w:t>Список сдающих</w:t>
            </w:r>
            <w:r>
              <w:t>» отображаются кнопки «</w:t>
            </w:r>
            <w:r w:rsidRPr="008268D8">
              <w:rPr>
                <w:rStyle w:val="affff1"/>
                <w:i w:val="0"/>
                <w:iCs w:val="0"/>
              </w:rPr>
              <w:t>Обновить</w:t>
            </w:r>
            <w:r>
              <w:rPr>
                <w:rStyle w:val="affff1"/>
                <w:i w:val="0"/>
                <w:iCs w:val="0"/>
              </w:rPr>
              <w:t>»</w:t>
            </w:r>
            <w:r w:rsidRPr="008268D8">
              <w:rPr>
                <w:rStyle w:val="affff1"/>
                <w:i w:val="0"/>
                <w:iCs w:val="0"/>
              </w:rPr>
              <w:t xml:space="preserve">, </w:t>
            </w:r>
            <w:r>
              <w:rPr>
                <w:rStyle w:val="affff1"/>
                <w:i w:val="0"/>
                <w:iCs w:val="0"/>
              </w:rPr>
              <w:t>«</w:t>
            </w:r>
            <w:r w:rsidRPr="008268D8">
              <w:rPr>
                <w:rStyle w:val="affff1"/>
                <w:i w:val="0"/>
                <w:iCs w:val="0"/>
              </w:rPr>
              <w:t>Закрыть</w:t>
            </w:r>
            <w:r>
              <w:rPr>
                <w:rStyle w:val="affff1"/>
                <w:i w:val="0"/>
                <w:iCs w:val="0"/>
              </w:rPr>
              <w:t>», «Добавить».</w:t>
            </w:r>
          </w:p>
          <w:p w14:paraId="67230D7C" w14:textId="162CC536" w:rsidR="00CB7D12" w:rsidRPr="008268D8" w:rsidRDefault="005872A5" w:rsidP="005872A5">
            <w:pPr>
              <w:pStyle w:val="phtablecellleft"/>
            </w:pPr>
            <w:r w:rsidRPr="00A27107">
              <w:rPr>
                <w:b/>
              </w:rPr>
              <w:t>Примечание</w:t>
            </w:r>
            <w:r>
              <w:t xml:space="preserve"> </w:t>
            </w:r>
            <w:r w:rsidRPr="00A27107">
              <w:t xml:space="preserve">– </w:t>
            </w:r>
            <w:r w:rsidRPr="008268D8">
              <w:t>Зависимые права</w:t>
            </w:r>
            <w:r>
              <w:t xml:space="preserve"> для вкладки</w:t>
            </w:r>
            <w:r w:rsidRPr="008268D8">
              <w:t xml:space="preserve"> </w:t>
            </w:r>
            <w:r>
              <w:t>«</w:t>
            </w:r>
            <w:r w:rsidR="00CB7D12" w:rsidRPr="008268D8">
              <w:t>Список сдающих</w:t>
            </w:r>
            <w:r>
              <w:t xml:space="preserve">» </w:t>
            </w:r>
            <w:r w:rsidRPr="005872A5">
              <w:t xml:space="preserve">– </w:t>
            </w:r>
            <w:r>
              <w:t>п</w:t>
            </w:r>
            <w:r w:rsidR="00CB7D12" w:rsidRPr="008268D8">
              <w:t>росмотр в своей организации</w:t>
            </w:r>
          </w:p>
        </w:tc>
      </w:tr>
      <w:tr w:rsidR="00CB7D12" w:rsidRPr="008268D8" w14:paraId="1476FD1C" w14:textId="77777777" w:rsidTr="00646EC2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147BADF2" w14:textId="4E71F90D" w:rsidR="00CB7D12" w:rsidRPr="008268D8" w:rsidRDefault="00CB7D12" w:rsidP="008268D8">
            <w:pPr>
              <w:pStyle w:val="phtablecellleft"/>
            </w:pPr>
            <w:r w:rsidRPr="008268D8">
              <w:t>Пуск/Зачисление/</w:t>
            </w:r>
            <w:r w:rsidR="008268D8">
              <w:t xml:space="preserve"> </w:t>
            </w:r>
            <w:r w:rsidRPr="008268D8">
              <w:t>Расписание вступительных испытаний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67CCC6CC" w14:textId="4E32B1EF" w:rsidR="00CB7D12" w:rsidRPr="008268D8" w:rsidRDefault="00CB7D12" w:rsidP="008268D8">
            <w:pPr>
              <w:pStyle w:val="phtablecellleft"/>
            </w:pPr>
            <w:r w:rsidRPr="008268D8">
              <w:t>Зачисление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35F36E8E" w14:textId="341CC99D" w:rsidR="00CB7D12" w:rsidRPr="008268D8" w:rsidRDefault="00CB7D12" w:rsidP="008268D8">
            <w:pPr>
              <w:pStyle w:val="phtablecellleft"/>
            </w:pPr>
            <w:r w:rsidRPr="008268D8">
              <w:t>Список сдающих</w:t>
            </w:r>
            <w:r w:rsidR="008268D8">
              <w:t xml:space="preserve"> – </w:t>
            </w:r>
            <w:r w:rsidRPr="008268D8">
              <w:t>Добавление в подведомственных организациях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56E50D62" w14:textId="2548D31A" w:rsidR="00CB7D12" w:rsidRPr="008268D8" w:rsidRDefault="00CB7D12" w:rsidP="00897D98">
            <w:pPr>
              <w:pStyle w:val="phtablecellleft"/>
            </w:pPr>
            <w:r w:rsidRPr="008268D8">
              <w:t>Право доступа на д</w:t>
            </w:r>
            <w:r w:rsidR="00897D98">
              <w:t>обавление значений в справочник «</w:t>
            </w:r>
            <w:r w:rsidRPr="008268D8">
              <w:rPr>
                <w:rStyle w:val="affff1"/>
                <w:i w:val="0"/>
                <w:iCs w:val="0"/>
              </w:rPr>
              <w:t>Список сдающих</w:t>
            </w:r>
            <w:r w:rsidR="00897D98">
              <w:rPr>
                <w:rStyle w:val="affff1"/>
                <w:i w:val="0"/>
                <w:iCs w:val="0"/>
              </w:rPr>
              <w:t xml:space="preserve">» </w:t>
            </w:r>
            <w:r w:rsidRPr="008268D8">
              <w:t>в организациях, которые подведомственны к организации сотрудника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9660997" w14:textId="0DEEBD85" w:rsidR="00A27107" w:rsidRDefault="00A27107" w:rsidP="008268D8">
            <w:pPr>
              <w:pStyle w:val="phtablecellleft"/>
            </w:pPr>
            <w:r>
              <w:t>В меню «Пуск» в разделе «</w:t>
            </w:r>
            <w:r w:rsidRPr="00646EC2">
              <w:rPr>
                <w:rStyle w:val="affff1"/>
                <w:i w:val="0"/>
                <w:iCs w:val="0"/>
              </w:rPr>
              <w:t>Зачисление</w:t>
            </w:r>
            <w:r>
              <w:rPr>
                <w:rStyle w:val="affff1"/>
                <w:i w:val="0"/>
                <w:iCs w:val="0"/>
              </w:rPr>
              <w:t xml:space="preserve">» </w:t>
            </w:r>
            <w:r w:rsidRPr="00646EC2">
              <w:t xml:space="preserve">отображается пункт </w:t>
            </w:r>
            <w:r>
              <w:t>«</w:t>
            </w:r>
            <w:r w:rsidRPr="00646EC2">
              <w:t>Расписание вступительных испытаний</w:t>
            </w:r>
            <w:r>
              <w:t>».</w:t>
            </w:r>
          </w:p>
          <w:p w14:paraId="1163E5BB" w14:textId="461FD85A" w:rsidR="005872A5" w:rsidRDefault="005872A5" w:rsidP="005872A5">
            <w:pPr>
              <w:pStyle w:val="phtablecellleft"/>
            </w:pPr>
            <w:r w:rsidRPr="00646EC2">
              <w:t>В реестре</w:t>
            </w:r>
            <w:r>
              <w:t xml:space="preserve"> «</w:t>
            </w:r>
            <w:r w:rsidRPr="00646EC2">
              <w:rPr>
                <w:rStyle w:val="affff1"/>
                <w:i w:val="0"/>
                <w:iCs w:val="0"/>
              </w:rPr>
              <w:t>Расписание вступительных испытаний</w:t>
            </w:r>
            <w:r>
              <w:t>» отображаются кнопки «</w:t>
            </w:r>
            <w:r w:rsidRPr="00646EC2">
              <w:rPr>
                <w:rStyle w:val="affff1"/>
                <w:i w:val="0"/>
                <w:iCs w:val="0"/>
              </w:rPr>
              <w:t>Обновить</w:t>
            </w:r>
            <w:r>
              <w:rPr>
                <w:rStyle w:val="affff1"/>
                <w:i w:val="0"/>
                <w:iCs w:val="0"/>
              </w:rPr>
              <w:t>»</w:t>
            </w:r>
            <w:r w:rsidRPr="00646EC2">
              <w:rPr>
                <w:rStyle w:val="affff1"/>
                <w:i w:val="0"/>
                <w:iCs w:val="0"/>
              </w:rPr>
              <w:t>,</w:t>
            </w:r>
            <w:r>
              <w:rPr>
                <w:rStyle w:val="affff1"/>
                <w:i w:val="0"/>
                <w:iCs w:val="0"/>
              </w:rPr>
              <w:t xml:space="preserve"> «</w:t>
            </w:r>
            <w:r w:rsidRPr="00646EC2">
              <w:rPr>
                <w:rStyle w:val="affff1"/>
                <w:i w:val="0"/>
                <w:iCs w:val="0"/>
              </w:rPr>
              <w:t>Закрыть</w:t>
            </w:r>
            <w:r>
              <w:rPr>
                <w:rStyle w:val="affff1"/>
                <w:i w:val="0"/>
                <w:iCs w:val="0"/>
              </w:rPr>
              <w:t>»</w:t>
            </w:r>
            <w:r w:rsidRPr="00646EC2">
              <w:rPr>
                <w:rStyle w:val="affff1"/>
                <w:i w:val="0"/>
                <w:iCs w:val="0"/>
              </w:rPr>
              <w:t>,</w:t>
            </w:r>
            <w:r>
              <w:rPr>
                <w:rStyle w:val="affff1"/>
                <w:i w:val="0"/>
                <w:iCs w:val="0"/>
              </w:rPr>
              <w:t xml:space="preserve"> «Добавить», </w:t>
            </w:r>
            <w:r w:rsidRPr="00646EC2">
              <w:t>отображаются фильтры, доступна сортировка значений</w:t>
            </w:r>
            <w:r>
              <w:t>.</w:t>
            </w:r>
          </w:p>
          <w:p w14:paraId="0BB677A3" w14:textId="4070E577" w:rsidR="00CB7D12" w:rsidRPr="008268D8" w:rsidRDefault="005872A5" w:rsidP="005872A5">
            <w:pPr>
              <w:pStyle w:val="phtablecellleft"/>
            </w:pPr>
            <w:r w:rsidRPr="008268D8">
              <w:t>При добавлении значений в реестр</w:t>
            </w:r>
            <w:r>
              <w:t xml:space="preserve"> «</w:t>
            </w:r>
            <w:r w:rsidRPr="008268D8">
              <w:rPr>
                <w:rStyle w:val="affff1"/>
                <w:i w:val="0"/>
                <w:iCs w:val="0"/>
              </w:rPr>
              <w:t>Расписание вступительных испытаний</w:t>
            </w:r>
            <w:r>
              <w:rPr>
                <w:rStyle w:val="affff1"/>
                <w:i w:val="0"/>
                <w:iCs w:val="0"/>
              </w:rPr>
              <w:t>»</w:t>
            </w:r>
            <w:r>
              <w:t xml:space="preserve"> на вкладке «</w:t>
            </w:r>
            <w:r w:rsidRPr="008268D8">
              <w:rPr>
                <w:rStyle w:val="affff1"/>
                <w:i w:val="0"/>
                <w:iCs w:val="0"/>
              </w:rPr>
              <w:t>Список сдающих</w:t>
            </w:r>
            <w:r>
              <w:t>» отображаются кнопки «</w:t>
            </w:r>
            <w:r w:rsidRPr="008268D8">
              <w:rPr>
                <w:rStyle w:val="affff1"/>
                <w:i w:val="0"/>
                <w:iCs w:val="0"/>
              </w:rPr>
              <w:t>Обновить</w:t>
            </w:r>
            <w:r>
              <w:rPr>
                <w:rStyle w:val="affff1"/>
                <w:i w:val="0"/>
                <w:iCs w:val="0"/>
              </w:rPr>
              <w:t>»</w:t>
            </w:r>
            <w:r w:rsidRPr="008268D8">
              <w:rPr>
                <w:rStyle w:val="affff1"/>
                <w:i w:val="0"/>
                <w:iCs w:val="0"/>
              </w:rPr>
              <w:t xml:space="preserve">, </w:t>
            </w:r>
            <w:r>
              <w:rPr>
                <w:rStyle w:val="affff1"/>
                <w:i w:val="0"/>
                <w:iCs w:val="0"/>
              </w:rPr>
              <w:t>«</w:t>
            </w:r>
            <w:r w:rsidRPr="008268D8">
              <w:rPr>
                <w:rStyle w:val="affff1"/>
                <w:i w:val="0"/>
                <w:iCs w:val="0"/>
              </w:rPr>
              <w:t>Закрыть</w:t>
            </w:r>
            <w:r>
              <w:rPr>
                <w:rStyle w:val="affff1"/>
                <w:i w:val="0"/>
                <w:iCs w:val="0"/>
              </w:rPr>
              <w:t>», «Добавить».</w:t>
            </w:r>
          </w:p>
          <w:p w14:paraId="2C3F539A" w14:textId="440AD463" w:rsidR="00CB7D12" w:rsidRPr="008268D8" w:rsidRDefault="005872A5" w:rsidP="008268D8">
            <w:pPr>
              <w:pStyle w:val="phtablecellleft"/>
            </w:pPr>
            <w:r w:rsidRPr="00A27107">
              <w:rPr>
                <w:b/>
              </w:rPr>
              <w:t>Примечание</w:t>
            </w:r>
            <w:r>
              <w:t xml:space="preserve"> </w:t>
            </w:r>
            <w:r w:rsidRPr="00A27107">
              <w:t xml:space="preserve">– </w:t>
            </w:r>
            <w:r w:rsidRPr="008268D8">
              <w:t>Зависимые права</w:t>
            </w:r>
            <w:r>
              <w:t xml:space="preserve"> для вкладки</w:t>
            </w:r>
            <w:r w:rsidRPr="008268D8">
              <w:t xml:space="preserve"> </w:t>
            </w:r>
            <w:r>
              <w:t>«</w:t>
            </w:r>
            <w:r w:rsidRPr="008268D8">
              <w:t>Список сдающих</w:t>
            </w:r>
            <w:r>
              <w:t xml:space="preserve">» </w:t>
            </w:r>
            <w:r w:rsidRPr="005872A5">
              <w:t xml:space="preserve">– </w:t>
            </w:r>
            <w:r>
              <w:t>п</w:t>
            </w:r>
            <w:r w:rsidRPr="008268D8">
              <w:t xml:space="preserve">росмотр </w:t>
            </w:r>
            <w:r w:rsidR="00CB7D12" w:rsidRPr="008268D8">
              <w:t>в подведомственных организациях</w:t>
            </w:r>
          </w:p>
        </w:tc>
      </w:tr>
      <w:tr w:rsidR="00CB7D12" w:rsidRPr="008268D8" w14:paraId="4231CF25" w14:textId="77777777" w:rsidTr="00646EC2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77272F10" w14:textId="523398B4" w:rsidR="00CB7D12" w:rsidRPr="008268D8" w:rsidRDefault="00CB7D12" w:rsidP="008268D8">
            <w:pPr>
              <w:pStyle w:val="phtablecellleft"/>
            </w:pPr>
            <w:r w:rsidRPr="008268D8">
              <w:lastRenderedPageBreak/>
              <w:t>Пуск/Зачисление/</w:t>
            </w:r>
            <w:r w:rsidR="008268D8">
              <w:t xml:space="preserve"> </w:t>
            </w:r>
            <w:r w:rsidRPr="008268D8">
              <w:t>Расписание вступительных испытаний/</w:t>
            </w:r>
            <w:r w:rsidR="008268D8">
              <w:t xml:space="preserve"> </w:t>
            </w:r>
            <w:r w:rsidRPr="008268D8">
              <w:t>Добавление/Список сдающих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35457532" w14:textId="221D7060" w:rsidR="00CB7D12" w:rsidRPr="008268D8" w:rsidRDefault="00CB7D12" w:rsidP="008268D8">
            <w:pPr>
              <w:pStyle w:val="phtablecellleft"/>
            </w:pPr>
            <w:r w:rsidRPr="008268D8">
              <w:t>Зачисление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44ADC6B8" w14:textId="344C839F" w:rsidR="00CB7D12" w:rsidRPr="008268D8" w:rsidRDefault="00CB7D12" w:rsidP="008268D8">
            <w:pPr>
              <w:pStyle w:val="phtablecellleft"/>
            </w:pPr>
            <w:r w:rsidRPr="008268D8">
              <w:t>Список сдающих</w:t>
            </w:r>
            <w:r w:rsidR="008268D8">
              <w:t xml:space="preserve"> </w:t>
            </w:r>
            <w:r w:rsidR="008268D8" w:rsidRPr="008268D8">
              <w:t>–</w:t>
            </w:r>
            <w:r w:rsidR="008268D8">
              <w:t xml:space="preserve"> </w:t>
            </w:r>
            <w:r w:rsidRPr="008268D8">
              <w:t>Удаление в своей организации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59AD6C97" w14:textId="2335BC61" w:rsidR="00CB7D12" w:rsidRPr="008268D8" w:rsidRDefault="00CB7D12" w:rsidP="00897D98">
            <w:pPr>
              <w:pStyle w:val="phtablecellleft"/>
            </w:pPr>
            <w:r w:rsidRPr="008268D8">
              <w:t xml:space="preserve">Право доступа на </w:t>
            </w:r>
            <w:r w:rsidR="00897D98">
              <w:t>удаление значений в справочнике «</w:t>
            </w:r>
            <w:r w:rsidRPr="008268D8">
              <w:rPr>
                <w:rStyle w:val="affff1"/>
                <w:i w:val="0"/>
                <w:iCs w:val="0"/>
              </w:rPr>
              <w:t>Список сдающих</w:t>
            </w:r>
            <w:r w:rsidR="00897D98">
              <w:rPr>
                <w:rStyle w:val="affff1"/>
                <w:i w:val="0"/>
                <w:iCs w:val="0"/>
              </w:rPr>
              <w:t xml:space="preserve">» </w:t>
            </w:r>
            <w:r w:rsidRPr="008268D8">
              <w:t>в организациях, в которых работает</w:t>
            </w:r>
            <w:r w:rsidR="00897D98">
              <w:t xml:space="preserve"> сотрудник. Для администратора С</w:t>
            </w:r>
            <w:r w:rsidRPr="008268D8">
              <w:t xml:space="preserve">истемы доступно удаление </w:t>
            </w:r>
            <w:r w:rsidR="00897D98">
              <w:t>любой организации</w:t>
            </w:r>
            <w:r w:rsidRPr="008268D8">
              <w:t xml:space="preserve"> справочника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AE94028" w14:textId="7426CCC5" w:rsidR="00A27107" w:rsidRDefault="00A27107" w:rsidP="008268D8">
            <w:pPr>
              <w:pStyle w:val="phtablecellleft"/>
            </w:pPr>
            <w:r>
              <w:t>В меню «Пуск» в разделе «</w:t>
            </w:r>
            <w:r w:rsidRPr="00646EC2">
              <w:rPr>
                <w:rStyle w:val="affff1"/>
                <w:i w:val="0"/>
                <w:iCs w:val="0"/>
              </w:rPr>
              <w:t>Зачисление</w:t>
            </w:r>
            <w:r>
              <w:rPr>
                <w:rStyle w:val="affff1"/>
                <w:i w:val="0"/>
                <w:iCs w:val="0"/>
              </w:rPr>
              <w:t xml:space="preserve">» </w:t>
            </w:r>
            <w:r w:rsidRPr="00646EC2">
              <w:t xml:space="preserve">отображается пункт </w:t>
            </w:r>
            <w:r>
              <w:t>«</w:t>
            </w:r>
            <w:r w:rsidRPr="00646EC2">
              <w:t>Расписание вступительных испытаний</w:t>
            </w:r>
            <w:r>
              <w:t>».</w:t>
            </w:r>
          </w:p>
          <w:p w14:paraId="1B902880" w14:textId="77777777" w:rsidR="005872A5" w:rsidRDefault="005872A5" w:rsidP="005872A5">
            <w:pPr>
              <w:pStyle w:val="phtablecellleft"/>
            </w:pPr>
            <w:r w:rsidRPr="00646EC2">
              <w:t>В реестре</w:t>
            </w:r>
            <w:r>
              <w:t xml:space="preserve"> «</w:t>
            </w:r>
            <w:r w:rsidRPr="00646EC2">
              <w:rPr>
                <w:rStyle w:val="affff1"/>
                <w:i w:val="0"/>
                <w:iCs w:val="0"/>
              </w:rPr>
              <w:t>Расписание вступительных испытаний</w:t>
            </w:r>
            <w:r>
              <w:t>» отображаются кнопки «</w:t>
            </w:r>
            <w:r w:rsidRPr="00646EC2">
              <w:rPr>
                <w:rStyle w:val="affff1"/>
                <w:i w:val="0"/>
                <w:iCs w:val="0"/>
              </w:rPr>
              <w:t>Обновить</w:t>
            </w:r>
            <w:r>
              <w:rPr>
                <w:rStyle w:val="affff1"/>
                <w:i w:val="0"/>
                <w:iCs w:val="0"/>
              </w:rPr>
              <w:t>»</w:t>
            </w:r>
            <w:r w:rsidRPr="00646EC2">
              <w:rPr>
                <w:rStyle w:val="affff1"/>
                <w:i w:val="0"/>
                <w:iCs w:val="0"/>
              </w:rPr>
              <w:t>,</w:t>
            </w:r>
            <w:r>
              <w:rPr>
                <w:rStyle w:val="affff1"/>
                <w:i w:val="0"/>
                <w:iCs w:val="0"/>
              </w:rPr>
              <w:t xml:space="preserve"> «</w:t>
            </w:r>
            <w:r w:rsidRPr="00646EC2">
              <w:rPr>
                <w:rStyle w:val="affff1"/>
                <w:i w:val="0"/>
                <w:iCs w:val="0"/>
              </w:rPr>
              <w:t>Закрыть</w:t>
            </w:r>
            <w:r>
              <w:rPr>
                <w:rStyle w:val="affff1"/>
                <w:i w:val="0"/>
                <w:iCs w:val="0"/>
              </w:rPr>
              <w:t>»</w:t>
            </w:r>
            <w:r w:rsidRPr="00646EC2">
              <w:rPr>
                <w:rStyle w:val="affff1"/>
                <w:i w:val="0"/>
                <w:iCs w:val="0"/>
              </w:rPr>
              <w:t>,</w:t>
            </w:r>
            <w:r>
              <w:rPr>
                <w:rStyle w:val="affff1"/>
                <w:i w:val="0"/>
                <w:iCs w:val="0"/>
              </w:rPr>
              <w:t xml:space="preserve"> «Добавить», «Изменить», </w:t>
            </w:r>
            <w:r w:rsidRPr="00646EC2">
              <w:t>отображаются фильтры, доступна сортировка значений</w:t>
            </w:r>
            <w:r>
              <w:t>.</w:t>
            </w:r>
          </w:p>
          <w:p w14:paraId="2A768E50" w14:textId="7DA3BCEA" w:rsidR="00CB7D12" w:rsidRPr="008268D8" w:rsidRDefault="005872A5" w:rsidP="005872A5">
            <w:pPr>
              <w:pStyle w:val="phtablecellleft"/>
              <w:rPr>
                <w:rStyle w:val="affff1"/>
                <w:i w:val="0"/>
                <w:iCs w:val="0"/>
              </w:rPr>
            </w:pPr>
            <w:r w:rsidRPr="008268D8">
              <w:t>При добавлении значений в реестр</w:t>
            </w:r>
            <w:r>
              <w:t xml:space="preserve"> «</w:t>
            </w:r>
            <w:r w:rsidRPr="008268D8">
              <w:rPr>
                <w:rStyle w:val="affff1"/>
                <w:i w:val="0"/>
                <w:iCs w:val="0"/>
              </w:rPr>
              <w:t>Расписание вступительных испытаний</w:t>
            </w:r>
            <w:r>
              <w:rPr>
                <w:rStyle w:val="affff1"/>
                <w:i w:val="0"/>
                <w:iCs w:val="0"/>
              </w:rPr>
              <w:t>»</w:t>
            </w:r>
            <w:r>
              <w:t xml:space="preserve"> на вкладке «</w:t>
            </w:r>
            <w:r w:rsidRPr="008268D8">
              <w:rPr>
                <w:rStyle w:val="affff1"/>
                <w:i w:val="0"/>
                <w:iCs w:val="0"/>
              </w:rPr>
              <w:t>Список сдающих</w:t>
            </w:r>
            <w:r>
              <w:t>» отображаются кнопки «</w:t>
            </w:r>
            <w:r w:rsidRPr="008268D8">
              <w:rPr>
                <w:rStyle w:val="affff1"/>
                <w:i w:val="0"/>
                <w:iCs w:val="0"/>
              </w:rPr>
              <w:t>Обновить</w:t>
            </w:r>
            <w:r>
              <w:rPr>
                <w:rStyle w:val="affff1"/>
                <w:i w:val="0"/>
                <w:iCs w:val="0"/>
              </w:rPr>
              <w:t>»</w:t>
            </w:r>
            <w:r w:rsidRPr="008268D8">
              <w:rPr>
                <w:rStyle w:val="affff1"/>
                <w:i w:val="0"/>
                <w:iCs w:val="0"/>
              </w:rPr>
              <w:t xml:space="preserve">, </w:t>
            </w:r>
            <w:r>
              <w:rPr>
                <w:rStyle w:val="affff1"/>
                <w:i w:val="0"/>
                <w:iCs w:val="0"/>
              </w:rPr>
              <w:t>«</w:t>
            </w:r>
            <w:r w:rsidRPr="008268D8">
              <w:rPr>
                <w:rStyle w:val="affff1"/>
                <w:i w:val="0"/>
                <w:iCs w:val="0"/>
              </w:rPr>
              <w:t>Закрыть</w:t>
            </w:r>
            <w:r>
              <w:rPr>
                <w:rStyle w:val="affff1"/>
                <w:i w:val="0"/>
                <w:iCs w:val="0"/>
              </w:rPr>
              <w:t>», «Удалить».</w:t>
            </w:r>
          </w:p>
          <w:p w14:paraId="6D2BBE56" w14:textId="7747C359" w:rsidR="00CB7D12" w:rsidRPr="008268D8" w:rsidRDefault="005872A5" w:rsidP="008268D8">
            <w:pPr>
              <w:pStyle w:val="phtablecellleft"/>
            </w:pPr>
            <w:r w:rsidRPr="00A27107">
              <w:rPr>
                <w:b/>
              </w:rPr>
              <w:t>Примечание</w:t>
            </w:r>
            <w:r>
              <w:t xml:space="preserve"> </w:t>
            </w:r>
            <w:r w:rsidRPr="00A27107">
              <w:t xml:space="preserve">– </w:t>
            </w:r>
            <w:r w:rsidRPr="008268D8">
              <w:t>Зависимые права</w:t>
            </w:r>
            <w:r>
              <w:t xml:space="preserve"> для вкладки</w:t>
            </w:r>
            <w:r w:rsidRPr="008268D8">
              <w:t xml:space="preserve"> </w:t>
            </w:r>
            <w:r>
              <w:t>«</w:t>
            </w:r>
            <w:r w:rsidRPr="008268D8">
              <w:t>Список сдающих</w:t>
            </w:r>
            <w:r>
              <w:t xml:space="preserve">» </w:t>
            </w:r>
            <w:r w:rsidRPr="005872A5">
              <w:t xml:space="preserve">– </w:t>
            </w:r>
            <w:r>
              <w:t>п</w:t>
            </w:r>
            <w:r w:rsidRPr="008268D8">
              <w:t xml:space="preserve">росмотр </w:t>
            </w:r>
            <w:r w:rsidR="00CB7D12" w:rsidRPr="008268D8">
              <w:t>в своей организации</w:t>
            </w:r>
          </w:p>
        </w:tc>
      </w:tr>
      <w:tr w:rsidR="00CB7D12" w:rsidRPr="008268D8" w14:paraId="6D82F30A" w14:textId="77777777" w:rsidTr="00646EC2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52D3771E" w14:textId="2076059D" w:rsidR="00CB7D12" w:rsidRPr="008268D8" w:rsidRDefault="00CB7D12" w:rsidP="008268D8">
            <w:pPr>
              <w:pStyle w:val="phtablecellleft"/>
            </w:pPr>
            <w:r w:rsidRPr="008268D8">
              <w:t>Пуск/Зачисление/</w:t>
            </w:r>
            <w:r w:rsidR="008268D8">
              <w:t xml:space="preserve"> </w:t>
            </w:r>
            <w:r w:rsidRPr="008268D8">
              <w:t>Расписание вступительных испытаний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158D8E7F" w14:textId="37A2279A" w:rsidR="00CB7D12" w:rsidRPr="008268D8" w:rsidRDefault="00CB7D12" w:rsidP="008268D8">
            <w:pPr>
              <w:pStyle w:val="phtablecellleft"/>
            </w:pPr>
            <w:r w:rsidRPr="008268D8">
              <w:t>Зачисление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72A05462" w14:textId="730EC9FC" w:rsidR="00CB7D12" w:rsidRPr="008268D8" w:rsidRDefault="00CB7D12" w:rsidP="008268D8">
            <w:pPr>
              <w:pStyle w:val="phtablecellleft"/>
            </w:pPr>
            <w:r w:rsidRPr="008268D8">
              <w:t>Список сдающих</w:t>
            </w:r>
            <w:r w:rsidR="008268D8">
              <w:t xml:space="preserve"> – </w:t>
            </w:r>
            <w:r w:rsidRPr="008268D8">
              <w:t>Удаление в подведомственных организациях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0BD220ED" w14:textId="1CD27712" w:rsidR="00CB7D12" w:rsidRPr="008268D8" w:rsidRDefault="00CB7D12" w:rsidP="00897D98">
            <w:pPr>
              <w:pStyle w:val="phtablecellleft"/>
            </w:pPr>
            <w:r w:rsidRPr="008268D8">
              <w:t xml:space="preserve">Право доступа на </w:t>
            </w:r>
            <w:r w:rsidR="00897D98">
              <w:t>удаление значений в справочнике «</w:t>
            </w:r>
            <w:r w:rsidRPr="008268D8">
              <w:rPr>
                <w:rStyle w:val="affff1"/>
                <w:i w:val="0"/>
                <w:iCs w:val="0"/>
              </w:rPr>
              <w:t>Список сдающих</w:t>
            </w:r>
            <w:r w:rsidR="00897D98">
              <w:rPr>
                <w:rStyle w:val="affff1"/>
                <w:i w:val="0"/>
                <w:iCs w:val="0"/>
              </w:rPr>
              <w:t xml:space="preserve">» </w:t>
            </w:r>
            <w:r w:rsidRPr="008268D8">
              <w:t>в организациях, которые подведомственны к организации сотрудника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F8AA080" w14:textId="4B91F900" w:rsidR="00A27107" w:rsidRDefault="00A27107" w:rsidP="008268D8">
            <w:pPr>
              <w:pStyle w:val="phtablecellleft"/>
            </w:pPr>
            <w:r>
              <w:t>В меню «Пуск» в разделе «</w:t>
            </w:r>
            <w:r w:rsidRPr="00646EC2">
              <w:rPr>
                <w:rStyle w:val="affff1"/>
                <w:i w:val="0"/>
                <w:iCs w:val="0"/>
              </w:rPr>
              <w:t>Зачисление</w:t>
            </w:r>
            <w:r>
              <w:rPr>
                <w:rStyle w:val="affff1"/>
                <w:i w:val="0"/>
                <w:iCs w:val="0"/>
              </w:rPr>
              <w:t xml:space="preserve">» </w:t>
            </w:r>
            <w:r w:rsidRPr="00646EC2">
              <w:t xml:space="preserve">отображается пункт </w:t>
            </w:r>
            <w:r>
              <w:t>«</w:t>
            </w:r>
            <w:r w:rsidRPr="00646EC2">
              <w:t>Расписание вступительных испытаний</w:t>
            </w:r>
            <w:r>
              <w:t>».</w:t>
            </w:r>
          </w:p>
          <w:p w14:paraId="75432A27" w14:textId="551C9054" w:rsidR="009E634A" w:rsidRDefault="009E634A" w:rsidP="009E634A">
            <w:pPr>
              <w:pStyle w:val="phtablecellleft"/>
            </w:pPr>
            <w:r w:rsidRPr="00646EC2">
              <w:t>В реестре</w:t>
            </w:r>
            <w:r>
              <w:t xml:space="preserve"> «</w:t>
            </w:r>
            <w:r w:rsidRPr="00646EC2">
              <w:rPr>
                <w:rStyle w:val="affff1"/>
                <w:i w:val="0"/>
                <w:iCs w:val="0"/>
              </w:rPr>
              <w:t>Расписание вступительных испытаний</w:t>
            </w:r>
            <w:r>
              <w:t>» отображаются кнопки «</w:t>
            </w:r>
            <w:r w:rsidRPr="00646EC2">
              <w:rPr>
                <w:rStyle w:val="affff1"/>
                <w:i w:val="0"/>
                <w:iCs w:val="0"/>
              </w:rPr>
              <w:t>Обновить</w:t>
            </w:r>
            <w:r>
              <w:rPr>
                <w:rStyle w:val="affff1"/>
                <w:i w:val="0"/>
                <w:iCs w:val="0"/>
              </w:rPr>
              <w:t>»</w:t>
            </w:r>
            <w:r w:rsidRPr="00646EC2">
              <w:rPr>
                <w:rStyle w:val="affff1"/>
                <w:i w:val="0"/>
                <w:iCs w:val="0"/>
              </w:rPr>
              <w:t>,</w:t>
            </w:r>
            <w:r>
              <w:rPr>
                <w:rStyle w:val="affff1"/>
                <w:i w:val="0"/>
                <w:iCs w:val="0"/>
              </w:rPr>
              <w:t xml:space="preserve"> «</w:t>
            </w:r>
            <w:r w:rsidRPr="00646EC2">
              <w:rPr>
                <w:rStyle w:val="affff1"/>
                <w:i w:val="0"/>
                <w:iCs w:val="0"/>
              </w:rPr>
              <w:t>Закрыть</w:t>
            </w:r>
            <w:r>
              <w:rPr>
                <w:rStyle w:val="affff1"/>
                <w:i w:val="0"/>
                <w:iCs w:val="0"/>
              </w:rPr>
              <w:t>»</w:t>
            </w:r>
            <w:r w:rsidRPr="00646EC2">
              <w:rPr>
                <w:rStyle w:val="affff1"/>
                <w:i w:val="0"/>
                <w:iCs w:val="0"/>
              </w:rPr>
              <w:t>,</w:t>
            </w:r>
            <w:r>
              <w:rPr>
                <w:rStyle w:val="affff1"/>
                <w:i w:val="0"/>
                <w:iCs w:val="0"/>
              </w:rPr>
              <w:t xml:space="preserve"> «Удалить», </w:t>
            </w:r>
            <w:r w:rsidRPr="00646EC2">
              <w:t>отображаются фильтры, доступна сортировка значений</w:t>
            </w:r>
            <w:r>
              <w:t>.</w:t>
            </w:r>
          </w:p>
          <w:p w14:paraId="3AD71A8C" w14:textId="2CB51BCC" w:rsidR="00CB7D12" w:rsidRPr="008268D8" w:rsidRDefault="009E634A" w:rsidP="009E634A">
            <w:pPr>
              <w:pStyle w:val="phtablecellleft"/>
            </w:pPr>
            <w:r w:rsidRPr="008268D8">
              <w:t>При добавлении значений в реестр</w:t>
            </w:r>
            <w:r>
              <w:t xml:space="preserve"> «</w:t>
            </w:r>
            <w:r w:rsidRPr="008268D8">
              <w:rPr>
                <w:rStyle w:val="affff1"/>
                <w:i w:val="0"/>
                <w:iCs w:val="0"/>
              </w:rPr>
              <w:t>Расписание вступительных испытаний</w:t>
            </w:r>
            <w:r>
              <w:rPr>
                <w:rStyle w:val="affff1"/>
                <w:i w:val="0"/>
                <w:iCs w:val="0"/>
              </w:rPr>
              <w:t>»</w:t>
            </w:r>
            <w:r>
              <w:t xml:space="preserve"> на вкладке «</w:t>
            </w:r>
            <w:r w:rsidRPr="008268D8">
              <w:rPr>
                <w:rStyle w:val="affff1"/>
                <w:i w:val="0"/>
                <w:iCs w:val="0"/>
              </w:rPr>
              <w:t>Список сдающих</w:t>
            </w:r>
            <w:r>
              <w:t>» отображаются кнопки «</w:t>
            </w:r>
            <w:r w:rsidRPr="008268D8">
              <w:rPr>
                <w:rStyle w:val="affff1"/>
                <w:i w:val="0"/>
                <w:iCs w:val="0"/>
              </w:rPr>
              <w:t>Обновить</w:t>
            </w:r>
            <w:r>
              <w:rPr>
                <w:rStyle w:val="affff1"/>
                <w:i w:val="0"/>
                <w:iCs w:val="0"/>
              </w:rPr>
              <w:t>»</w:t>
            </w:r>
            <w:r w:rsidRPr="008268D8">
              <w:rPr>
                <w:rStyle w:val="affff1"/>
                <w:i w:val="0"/>
                <w:iCs w:val="0"/>
              </w:rPr>
              <w:t xml:space="preserve">, </w:t>
            </w:r>
            <w:r>
              <w:rPr>
                <w:rStyle w:val="affff1"/>
                <w:i w:val="0"/>
                <w:iCs w:val="0"/>
              </w:rPr>
              <w:t>«</w:t>
            </w:r>
            <w:r w:rsidRPr="008268D8">
              <w:rPr>
                <w:rStyle w:val="affff1"/>
                <w:i w:val="0"/>
                <w:iCs w:val="0"/>
              </w:rPr>
              <w:t>Закрыть</w:t>
            </w:r>
            <w:r>
              <w:rPr>
                <w:rStyle w:val="affff1"/>
                <w:i w:val="0"/>
                <w:iCs w:val="0"/>
              </w:rPr>
              <w:t>», «Удалить».</w:t>
            </w:r>
          </w:p>
          <w:p w14:paraId="1745D82D" w14:textId="4376CFBD" w:rsidR="00CB7D12" w:rsidRPr="008268D8" w:rsidRDefault="009E634A" w:rsidP="008268D8">
            <w:pPr>
              <w:pStyle w:val="phtablecellleft"/>
            </w:pPr>
            <w:r w:rsidRPr="00A27107">
              <w:rPr>
                <w:b/>
              </w:rPr>
              <w:t>Примечание</w:t>
            </w:r>
            <w:r>
              <w:t xml:space="preserve"> </w:t>
            </w:r>
            <w:r w:rsidRPr="00A27107">
              <w:t xml:space="preserve">– </w:t>
            </w:r>
            <w:r w:rsidRPr="008268D8">
              <w:t>Зависимые права</w:t>
            </w:r>
            <w:r>
              <w:t xml:space="preserve"> для вкладки</w:t>
            </w:r>
            <w:r w:rsidRPr="008268D8">
              <w:t xml:space="preserve"> </w:t>
            </w:r>
            <w:r>
              <w:t>«</w:t>
            </w:r>
            <w:r w:rsidRPr="008268D8">
              <w:t>Список сдающих</w:t>
            </w:r>
            <w:r>
              <w:t xml:space="preserve">» </w:t>
            </w:r>
            <w:r w:rsidRPr="005872A5">
              <w:t xml:space="preserve">– </w:t>
            </w:r>
            <w:r>
              <w:t>п</w:t>
            </w:r>
            <w:r w:rsidRPr="008268D8">
              <w:t xml:space="preserve">росмотр </w:t>
            </w:r>
            <w:r w:rsidR="00CB7D12" w:rsidRPr="008268D8">
              <w:t>в подведомственных организациях</w:t>
            </w:r>
          </w:p>
        </w:tc>
      </w:tr>
      <w:tr w:rsidR="00CB7D12" w:rsidRPr="008268D8" w14:paraId="403F7680" w14:textId="77777777" w:rsidTr="00646EC2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03D25818" w14:textId="6AC211CD" w:rsidR="00CB7D12" w:rsidRPr="008268D8" w:rsidRDefault="00CB7D12" w:rsidP="008268D8">
            <w:pPr>
              <w:pStyle w:val="phtablecellleft"/>
            </w:pPr>
            <w:r w:rsidRPr="008268D8">
              <w:lastRenderedPageBreak/>
              <w:t>Пуск/Зачисление/</w:t>
            </w:r>
            <w:r w:rsidR="008268D8">
              <w:t xml:space="preserve"> </w:t>
            </w:r>
            <w:r w:rsidRPr="008268D8">
              <w:t>Результаты вступительных испытаний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378A3B0E" w14:textId="142E9208" w:rsidR="00CB7D12" w:rsidRPr="008268D8" w:rsidRDefault="00CB7D12" w:rsidP="008268D8">
            <w:pPr>
              <w:pStyle w:val="phtablecellleft"/>
            </w:pPr>
            <w:r w:rsidRPr="008268D8">
              <w:t>Зачисление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4D08539D" w14:textId="7764C37D" w:rsidR="00CB7D12" w:rsidRPr="008268D8" w:rsidRDefault="00CB7D12" w:rsidP="008268D8">
            <w:pPr>
              <w:pStyle w:val="phtablecellleft"/>
            </w:pPr>
            <w:r w:rsidRPr="008268D8">
              <w:t>Результаты вступительных испытаний</w:t>
            </w:r>
            <w:r w:rsidR="008268D8">
              <w:t xml:space="preserve"> – </w:t>
            </w:r>
            <w:r w:rsidRPr="008268D8">
              <w:t>Просмотр в своей организации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537C8B78" w14:textId="2B792EB2" w:rsidR="00CB7D12" w:rsidRPr="008268D8" w:rsidRDefault="00CB7D12" w:rsidP="00897D98">
            <w:pPr>
              <w:pStyle w:val="phtablecellleft"/>
            </w:pPr>
            <w:r w:rsidRPr="008268D8">
              <w:t>Право досту</w:t>
            </w:r>
            <w:r w:rsidR="00897D98">
              <w:t>па на просмотр значений реестра «</w:t>
            </w:r>
            <w:r w:rsidRPr="008268D8">
              <w:rPr>
                <w:rStyle w:val="affff1"/>
                <w:i w:val="0"/>
                <w:iCs w:val="0"/>
              </w:rPr>
              <w:t>Результаты вступительных испытаний</w:t>
            </w:r>
            <w:r w:rsidR="00897D98">
              <w:rPr>
                <w:rStyle w:val="affff1"/>
                <w:i w:val="0"/>
                <w:iCs w:val="0"/>
              </w:rPr>
              <w:t xml:space="preserve">» </w:t>
            </w:r>
            <w:r w:rsidRPr="008268D8">
              <w:t>в организациях, в которых работает</w:t>
            </w:r>
            <w:r w:rsidR="00897D98">
              <w:t xml:space="preserve"> сотрудник. Для администратора С</w:t>
            </w:r>
            <w:r w:rsidRPr="008268D8">
              <w:t>истемы доступен просмотр всего реестра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A0A5642" w14:textId="21FFB4F7" w:rsidR="00A27107" w:rsidRDefault="00A27107" w:rsidP="008268D8">
            <w:pPr>
              <w:pStyle w:val="phtablecellleft"/>
            </w:pPr>
            <w:r>
              <w:t>В меню «Пуск» в разделе «</w:t>
            </w:r>
            <w:r w:rsidRPr="00646EC2">
              <w:rPr>
                <w:rStyle w:val="affff1"/>
                <w:i w:val="0"/>
                <w:iCs w:val="0"/>
              </w:rPr>
              <w:t>Зачисление</w:t>
            </w:r>
            <w:r>
              <w:rPr>
                <w:rStyle w:val="affff1"/>
                <w:i w:val="0"/>
                <w:iCs w:val="0"/>
              </w:rPr>
              <w:t xml:space="preserve">» </w:t>
            </w:r>
            <w:r w:rsidRPr="00646EC2">
              <w:t xml:space="preserve">отображается пункт </w:t>
            </w:r>
            <w:r>
              <w:t>«</w:t>
            </w:r>
            <w:r w:rsidRPr="00646EC2">
              <w:t>Р</w:t>
            </w:r>
            <w:r>
              <w:t>езультаты</w:t>
            </w:r>
            <w:r w:rsidRPr="00646EC2">
              <w:t xml:space="preserve"> вступительных испытаний</w:t>
            </w:r>
            <w:r>
              <w:t>».</w:t>
            </w:r>
          </w:p>
          <w:p w14:paraId="6BFF67D6" w14:textId="0F9F09F3" w:rsidR="00CB7D12" w:rsidRPr="008268D8" w:rsidRDefault="00CB7D12" w:rsidP="009E634A">
            <w:pPr>
              <w:pStyle w:val="phtablecellleft"/>
            </w:pPr>
            <w:r w:rsidRPr="008268D8">
              <w:t>В реестре</w:t>
            </w:r>
            <w:r w:rsidR="009E634A">
              <w:t xml:space="preserve"> «</w:t>
            </w:r>
            <w:r w:rsidRPr="008268D8">
              <w:rPr>
                <w:rStyle w:val="affff1"/>
                <w:i w:val="0"/>
                <w:iCs w:val="0"/>
              </w:rPr>
              <w:t>Результаты вступительных испытаний</w:t>
            </w:r>
            <w:r w:rsidR="009E634A">
              <w:t>» отображаются кнопки «</w:t>
            </w:r>
            <w:r w:rsidRPr="008268D8">
              <w:rPr>
                <w:rStyle w:val="affff1"/>
                <w:i w:val="0"/>
                <w:iCs w:val="0"/>
              </w:rPr>
              <w:t>Обновить</w:t>
            </w:r>
            <w:r w:rsidR="009E634A">
              <w:rPr>
                <w:rStyle w:val="affff1"/>
                <w:i w:val="0"/>
                <w:iCs w:val="0"/>
              </w:rPr>
              <w:t>»</w:t>
            </w:r>
            <w:r w:rsidRPr="008268D8">
              <w:rPr>
                <w:rStyle w:val="affff1"/>
                <w:i w:val="0"/>
                <w:iCs w:val="0"/>
              </w:rPr>
              <w:t>,</w:t>
            </w:r>
            <w:r w:rsidR="009E634A">
              <w:rPr>
                <w:rStyle w:val="affff1"/>
                <w:i w:val="0"/>
                <w:iCs w:val="0"/>
              </w:rPr>
              <w:t xml:space="preserve"> «</w:t>
            </w:r>
            <w:r w:rsidRPr="008268D8">
              <w:rPr>
                <w:rStyle w:val="affff1"/>
                <w:i w:val="0"/>
                <w:iCs w:val="0"/>
              </w:rPr>
              <w:t>Закрыть</w:t>
            </w:r>
            <w:r w:rsidR="009E634A">
              <w:rPr>
                <w:rStyle w:val="affff1"/>
                <w:i w:val="0"/>
                <w:iCs w:val="0"/>
              </w:rPr>
              <w:t>»</w:t>
            </w:r>
            <w:r w:rsidRPr="008268D8">
              <w:t>, отображаются фильтры, доступна сортировка значений</w:t>
            </w:r>
          </w:p>
        </w:tc>
      </w:tr>
      <w:tr w:rsidR="00CB7D12" w:rsidRPr="008268D8" w14:paraId="4827400C" w14:textId="77777777" w:rsidTr="00646EC2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38B29181" w14:textId="3231E766" w:rsidR="00CB7D12" w:rsidRPr="008268D8" w:rsidRDefault="00CB7D12" w:rsidP="008268D8">
            <w:pPr>
              <w:pStyle w:val="phtablecellleft"/>
            </w:pPr>
            <w:r w:rsidRPr="008268D8">
              <w:t>Пуск/Зачисление/</w:t>
            </w:r>
            <w:r w:rsidR="008268D8">
              <w:t xml:space="preserve"> </w:t>
            </w:r>
            <w:r w:rsidRPr="008268D8">
              <w:t>Результаты вступительных испытаний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3584C407" w14:textId="009F0359" w:rsidR="00CB7D12" w:rsidRPr="008268D8" w:rsidRDefault="00CB7D12" w:rsidP="008268D8">
            <w:pPr>
              <w:pStyle w:val="phtablecellleft"/>
            </w:pPr>
            <w:r w:rsidRPr="008268D8">
              <w:t>Зачисление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416102EE" w14:textId="46F22BB4" w:rsidR="00CB7D12" w:rsidRPr="008268D8" w:rsidRDefault="00CB7D12" w:rsidP="008268D8">
            <w:pPr>
              <w:pStyle w:val="phtablecellleft"/>
            </w:pPr>
            <w:r w:rsidRPr="008268D8">
              <w:t>Результаты вступительных испытаний</w:t>
            </w:r>
            <w:r w:rsidR="008268D8">
              <w:t xml:space="preserve"> – </w:t>
            </w:r>
            <w:r w:rsidRPr="008268D8">
              <w:t>Просмотр в подведомственных организациях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41BA3BC1" w14:textId="7B260C63" w:rsidR="00CB7D12" w:rsidRPr="008268D8" w:rsidRDefault="00CB7D12" w:rsidP="00897D98">
            <w:pPr>
              <w:pStyle w:val="phtablecellleft"/>
            </w:pPr>
            <w:r w:rsidRPr="008268D8">
              <w:t>Право доступа на просмотр значений реест</w:t>
            </w:r>
            <w:r w:rsidR="00897D98">
              <w:t>ра «</w:t>
            </w:r>
            <w:r w:rsidRPr="008268D8">
              <w:rPr>
                <w:rStyle w:val="affff1"/>
                <w:i w:val="0"/>
                <w:iCs w:val="0"/>
              </w:rPr>
              <w:t>Результаты вступительных испытаний</w:t>
            </w:r>
            <w:r w:rsidR="00897D98">
              <w:rPr>
                <w:rStyle w:val="affff1"/>
                <w:i w:val="0"/>
                <w:iCs w:val="0"/>
              </w:rPr>
              <w:t xml:space="preserve">» </w:t>
            </w:r>
            <w:r w:rsidRPr="008268D8">
              <w:t>в организациях, которые подведомственны к организации сотрудника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CDA3B48" w14:textId="30CC3905" w:rsidR="00A27107" w:rsidRDefault="00A27107" w:rsidP="008268D8">
            <w:pPr>
              <w:pStyle w:val="phtablecellleft"/>
            </w:pPr>
            <w:r>
              <w:t>В меню «Пуск» в разделе «</w:t>
            </w:r>
            <w:r w:rsidRPr="00646EC2">
              <w:rPr>
                <w:rStyle w:val="affff1"/>
                <w:i w:val="0"/>
                <w:iCs w:val="0"/>
              </w:rPr>
              <w:t>Зачисление</w:t>
            </w:r>
            <w:r>
              <w:rPr>
                <w:rStyle w:val="affff1"/>
                <w:i w:val="0"/>
                <w:iCs w:val="0"/>
              </w:rPr>
              <w:t xml:space="preserve">» </w:t>
            </w:r>
            <w:r w:rsidRPr="00646EC2">
              <w:t xml:space="preserve">отображается пункт </w:t>
            </w:r>
            <w:r>
              <w:t>«</w:t>
            </w:r>
            <w:r w:rsidRPr="00646EC2">
              <w:t>Р</w:t>
            </w:r>
            <w:r>
              <w:t>езультаты</w:t>
            </w:r>
            <w:r w:rsidRPr="00646EC2">
              <w:t xml:space="preserve"> вступительных испытаний</w:t>
            </w:r>
            <w:r>
              <w:t>».</w:t>
            </w:r>
          </w:p>
          <w:p w14:paraId="2093260B" w14:textId="32B72135" w:rsidR="00CB7D12" w:rsidRPr="008268D8" w:rsidRDefault="009E634A" w:rsidP="008268D8">
            <w:pPr>
              <w:pStyle w:val="phtablecellleft"/>
            </w:pPr>
            <w:r w:rsidRPr="008268D8">
              <w:t>В реестре</w:t>
            </w:r>
            <w:r>
              <w:t xml:space="preserve"> «</w:t>
            </w:r>
            <w:r w:rsidRPr="008268D8">
              <w:rPr>
                <w:rStyle w:val="affff1"/>
                <w:i w:val="0"/>
                <w:iCs w:val="0"/>
              </w:rPr>
              <w:t>Результаты вступительных испытаний</w:t>
            </w:r>
            <w:r>
              <w:t>» отображаются кнопки «</w:t>
            </w:r>
            <w:r w:rsidRPr="008268D8">
              <w:rPr>
                <w:rStyle w:val="affff1"/>
                <w:i w:val="0"/>
                <w:iCs w:val="0"/>
              </w:rPr>
              <w:t>Обновить</w:t>
            </w:r>
            <w:r>
              <w:rPr>
                <w:rStyle w:val="affff1"/>
                <w:i w:val="0"/>
                <w:iCs w:val="0"/>
              </w:rPr>
              <w:t>»</w:t>
            </w:r>
            <w:r w:rsidRPr="008268D8">
              <w:rPr>
                <w:rStyle w:val="affff1"/>
                <w:i w:val="0"/>
                <w:iCs w:val="0"/>
              </w:rPr>
              <w:t>,</w:t>
            </w:r>
            <w:r>
              <w:rPr>
                <w:rStyle w:val="affff1"/>
                <w:i w:val="0"/>
                <w:iCs w:val="0"/>
              </w:rPr>
              <w:t xml:space="preserve"> «</w:t>
            </w:r>
            <w:r w:rsidRPr="008268D8">
              <w:rPr>
                <w:rStyle w:val="affff1"/>
                <w:i w:val="0"/>
                <w:iCs w:val="0"/>
              </w:rPr>
              <w:t>Закрыть</w:t>
            </w:r>
            <w:r>
              <w:rPr>
                <w:rStyle w:val="affff1"/>
                <w:i w:val="0"/>
                <w:iCs w:val="0"/>
              </w:rPr>
              <w:t>»</w:t>
            </w:r>
            <w:r w:rsidRPr="008268D8">
              <w:t>, отображаются фильтры, доступна сортировка значений</w:t>
            </w:r>
          </w:p>
        </w:tc>
      </w:tr>
      <w:tr w:rsidR="00CB7D12" w:rsidRPr="008268D8" w14:paraId="069E22E8" w14:textId="77777777" w:rsidTr="00646EC2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282B65BA" w14:textId="3F870C8C" w:rsidR="00CB7D12" w:rsidRPr="008268D8" w:rsidRDefault="00CB7D12" w:rsidP="008268D8">
            <w:pPr>
              <w:pStyle w:val="phtablecellleft"/>
            </w:pPr>
            <w:r w:rsidRPr="008268D8">
              <w:lastRenderedPageBreak/>
              <w:t>Пуск/Зачисление/</w:t>
            </w:r>
            <w:r w:rsidR="008268D8">
              <w:t xml:space="preserve"> </w:t>
            </w:r>
            <w:r w:rsidRPr="008268D8">
              <w:t>Результаты вступительных испытаний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23EA501D" w14:textId="24A8B8D0" w:rsidR="00CB7D12" w:rsidRPr="008268D8" w:rsidRDefault="00CB7D12" w:rsidP="008268D8">
            <w:pPr>
              <w:pStyle w:val="phtablecellleft"/>
            </w:pPr>
            <w:r w:rsidRPr="008268D8">
              <w:t>Зачисление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6F101D35" w14:textId="75015042" w:rsidR="00CB7D12" w:rsidRPr="008268D8" w:rsidRDefault="00CB7D12" w:rsidP="008268D8">
            <w:pPr>
              <w:pStyle w:val="phtablecellleft"/>
            </w:pPr>
            <w:r w:rsidRPr="008268D8">
              <w:t>Результаты вступительных испытаний</w:t>
            </w:r>
            <w:r w:rsidR="008268D8">
              <w:t xml:space="preserve"> – </w:t>
            </w:r>
            <w:r w:rsidRPr="008268D8">
              <w:t>Редактирование в своей организации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583D6EB1" w14:textId="4D5841E8" w:rsidR="00CB7D12" w:rsidRPr="008268D8" w:rsidRDefault="00CB7D12" w:rsidP="00897D98">
            <w:pPr>
              <w:pStyle w:val="phtablecellleft"/>
            </w:pPr>
            <w:r w:rsidRPr="008268D8">
              <w:t xml:space="preserve">Право доступа на </w:t>
            </w:r>
            <w:r w:rsidR="00897D98">
              <w:t>редактирование значений реестра «</w:t>
            </w:r>
            <w:r w:rsidRPr="008268D8">
              <w:rPr>
                <w:rStyle w:val="affff1"/>
                <w:i w:val="0"/>
                <w:iCs w:val="0"/>
              </w:rPr>
              <w:t>Результаты вступительных испытаний</w:t>
            </w:r>
            <w:r w:rsidR="00897D98">
              <w:rPr>
                <w:rStyle w:val="affff1"/>
                <w:i w:val="0"/>
                <w:iCs w:val="0"/>
              </w:rPr>
              <w:t xml:space="preserve">» </w:t>
            </w:r>
            <w:r w:rsidRPr="008268D8">
              <w:t>в организациях, в которых работает</w:t>
            </w:r>
            <w:r w:rsidR="00897D98">
              <w:t xml:space="preserve"> сотрудник. Для администратора С</w:t>
            </w:r>
            <w:r w:rsidRPr="008268D8">
              <w:t>истемы доступно редактирование всего реестра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5B45207" w14:textId="39081E02" w:rsidR="00A27107" w:rsidRDefault="00A27107" w:rsidP="008268D8">
            <w:pPr>
              <w:pStyle w:val="phtablecellleft"/>
            </w:pPr>
            <w:r>
              <w:t>В меню «Пуск» в разделе «</w:t>
            </w:r>
            <w:r w:rsidRPr="00646EC2">
              <w:rPr>
                <w:rStyle w:val="affff1"/>
                <w:i w:val="0"/>
                <w:iCs w:val="0"/>
              </w:rPr>
              <w:t>Зачисление</w:t>
            </w:r>
            <w:r>
              <w:rPr>
                <w:rStyle w:val="affff1"/>
                <w:i w:val="0"/>
                <w:iCs w:val="0"/>
              </w:rPr>
              <w:t xml:space="preserve">» </w:t>
            </w:r>
            <w:r w:rsidRPr="00646EC2">
              <w:t xml:space="preserve">отображается пункт </w:t>
            </w:r>
            <w:r>
              <w:t>«</w:t>
            </w:r>
            <w:r w:rsidRPr="00646EC2">
              <w:t>Р</w:t>
            </w:r>
            <w:r>
              <w:t>езультаты</w:t>
            </w:r>
            <w:r w:rsidRPr="00646EC2">
              <w:t xml:space="preserve"> вступительных испытаний</w:t>
            </w:r>
            <w:r>
              <w:t>».</w:t>
            </w:r>
          </w:p>
          <w:p w14:paraId="147275A1" w14:textId="549D5558" w:rsidR="00CB7D12" w:rsidRPr="008268D8" w:rsidRDefault="009E634A" w:rsidP="008268D8">
            <w:pPr>
              <w:pStyle w:val="phtablecellleft"/>
            </w:pPr>
            <w:r w:rsidRPr="008268D8">
              <w:t>В реестре</w:t>
            </w:r>
            <w:r>
              <w:t xml:space="preserve"> «</w:t>
            </w:r>
            <w:r w:rsidRPr="008268D8">
              <w:rPr>
                <w:rStyle w:val="affff1"/>
                <w:i w:val="0"/>
                <w:iCs w:val="0"/>
              </w:rPr>
              <w:t>Результаты вступительных испытаний</w:t>
            </w:r>
            <w:r>
              <w:t>» отображаются кнопки «</w:t>
            </w:r>
            <w:r w:rsidRPr="008268D8">
              <w:rPr>
                <w:rStyle w:val="affff1"/>
                <w:i w:val="0"/>
                <w:iCs w:val="0"/>
              </w:rPr>
              <w:t>Обновить</w:t>
            </w:r>
            <w:r>
              <w:rPr>
                <w:rStyle w:val="affff1"/>
                <w:i w:val="0"/>
                <w:iCs w:val="0"/>
              </w:rPr>
              <w:t>»</w:t>
            </w:r>
            <w:r w:rsidRPr="008268D8">
              <w:rPr>
                <w:rStyle w:val="affff1"/>
                <w:i w:val="0"/>
                <w:iCs w:val="0"/>
              </w:rPr>
              <w:t>,</w:t>
            </w:r>
            <w:r>
              <w:rPr>
                <w:rStyle w:val="affff1"/>
                <w:i w:val="0"/>
                <w:iCs w:val="0"/>
              </w:rPr>
              <w:t xml:space="preserve"> «</w:t>
            </w:r>
            <w:r w:rsidRPr="008268D8">
              <w:rPr>
                <w:rStyle w:val="affff1"/>
                <w:i w:val="0"/>
                <w:iCs w:val="0"/>
              </w:rPr>
              <w:t>Закрыть</w:t>
            </w:r>
            <w:r>
              <w:rPr>
                <w:rStyle w:val="affff1"/>
                <w:i w:val="0"/>
                <w:iCs w:val="0"/>
              </w:rPr>
              <w:t>»</w:t>
            </w:r>
            <w:r w:rsidRPr="008268D8">
              <w:t>, отображаются фильтры, доступна сортировка значений</w:t>
            </w:r>
            <w:r>
              <w:t>.</w:t>
            </w:r>
          </w:p>
          <w:p w14:paraId="47CC607B" w14:textId="58EF893A" w:rsidR="00CB7D12" w:rsidRPr="008268D8" w:rsidRDefault="009E634A" w:rsidP="009E634A">
            <w:pPr>
              <w:pStyle w:val="phtablecellleft"/>
            </w:pPr>
            <w:r w:rsidRPr="00A27107">
              <w:rPr>
                <w:b/>
              </w:rPr>
              <w:t>Примечание</w:t>
            </w:r>
            <w:r>
              <w:t xml:space="preserve"> </w:t>
            </w:r>
            <w:r w:rsidRPr="00A27107">
              <w:t xml:space="preserve">– </w:t>
            </w:r>
            <w:r w:rsidRPr="008268D8">
              <w:t>Зависимые права</w:t>
            </w:r>
            <w:r>
              <w:t xml:space="preserve"> для реестра «</w:t>
            </w:r>
            <w:r w:rsidR="00CB7D12" w:rsidRPr="008268D8">
              <w:t>Результаты вступительных испытаний</w:t>
            </w:r>
            <w:r>
              <w:t>»</w:t>
            </w:r>
            <w:r w:rsidR="008268D8">
              <w:t xml:space="preserve"> – </w:t>
            </w:r>
            <w:r>
              <w:t>п</w:t>
            </w:r>
            <w:r w:rsidR="00CB7D12" w:rsidRPr="008268D8">
              <w:t>росмотр в своей организации</w:t>
            </w:r>
          </w:p>
        </w:tc>
      </w:tr>
      <w:tr w:rsidR="00CB7D12" w:rsidRPr="008268D8" w14:paraId="2B12ADED" w14:textId="77777777" w:rsidTr="00646EC2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18BB91C0" w14:textId="3AF91E31" w:rsidR="00CB7D12" w:rsidRPr="008268D8" w:rsidRDefault="00CB7D12" w:rsidP="008268D8">
            <w:pPr>
              <w:pStyle w:val="phtablecellleft"/>
            </w:pPr>
            <w:r w:rsidRPr="008268D8">
              <w:t>Пуск/Зачисление/</w:t>
            </w:r>
            <w:r w:rsidR="008268D8">
              <w:t xml:space="preserve"> </w:t>
            </w:r>
            <w:r w:rsidRPr="008268D8">
              <w:t>Результаты вступительных испытаний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6ED3312A" w14:textId="5592431B" w:rsidR="00CB7D12" w:rsidRPr="008268D8" w:rsidRDefault="00CB7D12" w:rsidP="008268D8">
            <w:pPr>
              <w:pStyle w:val="phtablecellleft"/>
            </w:pPr>
            <w:r w:rsidRPr="008268D8">
              <w:t>Зачисление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3711FDDD" w14:textId="7C1A3374" w:rsidR="00CB7D12" w:rsidRPr="008268D8" w:rsidRDefault="00CB7D12" w:rsidP="008268D8">
            <w:pPr>
              <w:pStyle w:val="phtablecellleft"/>
            </w:pPr>
            <w:r w:rsidRPr="008268D8">
              <w:t>Результаты вступительных испытаний</w:t>
            </w:r>
            <w:r w:rsidR="008268D8">
              <w:t xml:space="preserve"> – </w:t>
            </w:r>
            <w:r w:rsidRPr="008268D8">
              <w:t>Редактирование в подведомственных организациях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4844C673" w14:textId="721DC13C" w:rsidR="00CB7D12" w:rsidRPr="008268D8" w:rsidRDefault="00CB7D12" w:rsidP="00897D98">
            <w:pPr>
              <w:pStyle w:val="phtablecellleft"/>
            </w:pPr>
            <w:r w:rsidRPr="008268D8">
              <w:t>Право досту</w:t>
            </w:r>
            <w:r w:rsidR="00897D98">
              <w:t>па на просмотр значений реестра «</w:t>
            </w:r>
            <w:r w:rsidRPr="008268D8">
              <w:rPr>
                <w:rStyle w:val="affff1"/>
                <w:i w:val="0"/>
                <w:iCs w:val="0"/>
              </w:rPr>
              <w:t>Результаты вступительных испытаний</w:t>
            </w:r>
            <w:r w:rsidR="00897D98">
              <w:rPr>
                <w:rStyle w:val="affff1"/>
                <w:i w:val="0"/>
                <w:iCs w:val="0"/>
              </w:rPr>
              <w:t xml:space="preserve">» </w:t>
            </w:r>
            <w:r w:rsidRPr="008268D8">
              <w:t>в организациях, которые подведомственны к организации сотрудника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773F976" w14:textId="03C1DEBB" w:rsidR="00A27107" w:rsidRDefault="00A27107" w:rsidP="008268D8">
            <w:pPr>
              <w:pStyle w:val="phtablecellleft"/>
            </w:pPr>
            <w:r>
              <w:t>В меню «Пуск» в разделе «</w:t>
            </w:r>
            <w:r w:rsidRPr="00646EC2">
              <w:rPr>
                <w:rStyle w:val="affff1"/>
                <w:i w:val="0"/>
                <w:iCs w:val="0"/>
              </w:rPr>
              <w:t>Зачисление</w:t>
            </w:r>
            <w:r>
              <w:rPr>
                <w:rStyle w:val="affff1"/>
                <w:i w:val="0"/>
                <w:iCs w:val="0"/>
              </w:rPr>
              <w:t xml:space="preserve">» </w:t>
            </w:r>
            <w:r w:rsidRPr="00646EC2">
              <w:t xml:space="preserve">отображается пункт </w:t>
            </w:r>
            <w:r>
              <w:t>«</w:t>
            </w:r>
            <w:r w:rsidRPr="00646EC2">
              <w:t>Р</w:t>
            </w:r>
            <w:r>
              <w:t>езультаты</w:t>
            </w:r>
            <w:r w:rsidRPr="00646EC2">
              <w:t xml:space="preserve"> вступительных испытаний</w:t>
            </w:r>
            <w:r>
              <w:t>».</w:t>
            </w:r>
          </w:p>
          <w:p w14:paraId="68F9B0E2" w14:textId="6BA90D07" w:rsidR="00CB7D12" w:rsidRPr="008268D8" w:rsidRDefault="009E634A" w:rsidP="008268D8">
            <w:pPr>
              <w:pStyle w:val="phtablecellleft"/>
            </w:pPr>
            <w:r w:rsidRPr="008268D8">
              <w:t>В реестре</w:t>
            </w:r>
            <w:r>
              <w:t xml:space="preserve"> «</w:t>
            </w:r>
            <w:r w:rsidRPr="008268D8">
              <w:rPr>
                <w:rStyle w:val="affff1"/>
                <w:i w:val="0"/>
                <w:iCs w:val="0"/>
              </w:rPr>
              <w:t>Результаты вступительных испытаний</w:t>
            </w:r>
            <w:r>
              <w:t>» отображаются кнопки «</w:t>
            </w:r>
            <w:r w:rsidRPr="008268D8">
              <w:rPr>
                <w:rStyle w:val="affff1"/>
                <w:i w:val="0"/>
                <w:iCs w:val="0"/>
              </w:rPr>
              <w:t>Обновить</w:t>
            </w:r>
            <w:r>
              <w:rPr>
                <w:rStyle w:val="affff1"/>
                <w:i w:val="0"/>
                <w:iCs w:val="0"/>
              </w:rPr>
              <w:t>»</w:t>
            </w:r>
            <w:r w:rsidRPr="008268D8">
              <w:rPr>
                <w:rStyle w:val="affff1"/>
                <w:i w:val="0"/>
                <w:iCs w:val="0"/>
              </w:rPr>
              <w:t>,</w:t>
            </w:r>
            <w:r>
              <w:rPr>
                <w:rStyle w:val="affff1"/>
                <w:i w:val="0"/>
                <w:iCs w:val="0"/>
              </w:rPr>
              <w:t xml:space="preserve"> «</w:t>
            </w:r>
            <w:r w:rsidRPr="008268D8">
              <w:rPr>
                <w:rStyle w:val="affff1"/>
                <w:i w:val="0"/>
                <w:iCs w:val="0"/>
              </w:rPr>
              <w:t>Закрыть</w:t>
            </w:r>
            <w:r>
              <w:rPr>
                <w:rStyle w:val="affff1"/>
                <w:i w:val="0"/>
                <w:iCs w:val="0"/>
              </w:rPr>
              <w:t>»</w:t>
            </w:r>
            <w:r w:rsidRPr="008268D8">
              <w:t>, отображаются фильтры, доступна сортировка значений</w:t>
            </w:r>
            <w:r>
              <w:t>.</w:t>
            </w:r>
          </w:p>
          <w:p w14:paraId="117E0857" w14:textId="6555DC3F" w:rsidR="00CB7D12" w:rsidRPr="008268D8" w:rsidRDefault="009E634A" w:rsidP="008268D8">
            <w:pPr>
              <w:pStyle w:val="phtablecellleft"/>
            </w:pPr>
            <w:r w:rsidRPr="00A27107">
              <w:rPr>
                <w:b/>
              </w:rPr>
              <w:t>Примечание</w:t>
            </w:r>
            <w:r>
              <w:t xml:space="preserve"> </w:t>
            </w:r>
            <w:r w:rsidRPr="00A27107">
              <w:t xml:space="preserve">– </w:t>
            </w:r>
            <w:r w:rsidRPr="008268D8">
              <w:t>Зависимые права</w:t>
            </w:r>
            <w:r>
              <w:t xml:space="preserve"> для реестра «</w:t>
            </w:r>
            <w:r w:rsidRPr="008268D8">
              <w:t>Результаты вступительных испытаний</w:t>
            </w:r>
            <w:r>
              <w:t>» – п</w:t>
            </w:r>
            <w:r w:rsidRPr="008268D8">
              <w:t xml:space="preserve">росмотр </w:t>
            </w:r>
            <w:r w:rsidR="00CB7D12" w:rsidRPr="008268D8">
              <w:t>в подведомственных организациях</w:t>
            </w:r>
          </w:p>
        </w:tc>
      </w:tr>
      <w:tr w:rsidR="00CB7D12" w:rsidRPr="008268D8" w14:paraId="3261095F" w14:textId="77777777" w:rsidTr="00646EC2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53705FB6" w14:textId="020814A6" w:rsidR="00CB7D12" w:rsidRPr="008268D8" w:rsidRDefault="00CB7D12" w:rsidP="008268D8">
            <w:pPr>
              <w:pStyle w:val="phtablecellleft"/>
            </w:pPr>
            <w:r w:rsidRPr="008268D8">
              <w:lastRenderedPageBreak/>
              <w:t>Пуск/Зачисление/</w:t>
            </w:r>
            <w:r w:rsidR="008268D8">
              <w:t xml:space="preserve"> </w:t>
            </w:r>
            <w:r w:rsidRPr="008268D8">
              <w:t>Результаты вступительных испытаний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1914BA09" w14:textId="3EBC86C4" w:rsidR="00CB7D12" w:rsidRPr="008268D8" w:rsidRDefault="00CB7D12" w:rsidP="008268D8">
            <w:pPr>
              <w:pStyle w:val="phtablecellleft"/>
            </w:pPr>
            <w:r w:rsidRPr="008268D8">
              <w:t>Зачисление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4B31BAD8" w14:textId="48E17619" w:rsidR="00CB7D12" w:rsidRPr="008268D8" w:rsidRDefault="00CB7D12" w:rsidP="008268D8">
            <w:pPr>
              <w:pStyle w:val="phtablecellleft"/>
            </w:pPr>
            <w:r w:rsidRPr="008268D8">
              <w:t>Результаты вступительных испытаний</w:t>
            </w:r>
            <w:r w:rsidR="008268D8">
              <w:t xml:space="preserve"> – </w:t>
            </w:r>
            <w:r w:rsidRPr="008268D8">
              <w:t>Печать в своей организации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4DD9C690" w14:textId="34AC7568" w:rsidR="00CB7D12" w:rsidRPr="008268D8" w:rsidRDefault="00CB7D12" w:rsidP="00897D98">
            <w:pPr>
              <w:pStyle w:val="phtablecellleft"/>
            </w:pPr>
            <w:r w:rsidRPr="008268D8">
              <w:t xml:space="preserve">Право доступа на скачивание </w:t>
            </w:r>
            <w:r w:rsidR="00897D98">
              <w:t>печатной формы значений реестра «</w:t>
            </w:r>
            <w:r w:rsidRPr="008268D8">
              <w:rPr>
                <w:rStyle w:val="affff1"/>
                <w:i w:val="0"/>
                <w:iCs w:val="0"/>
              </w:rPr>
              <w:t>Результаты вступительных испытаний</w:t>
            </w:r>
            <w:r w:rsidR="00897D98">
              <w:rPr>
                <w:rStyle w:val="affff1"/>
                <w:i w:val="0"/>
                <w:iCs w:val="0"/>
              </w:rPr>
              <w:t xml:space="preserve">» </w:t>
            </w:r>
            <w:r w:rsidRPr="008268D8">
              <w:t xml:space="preserve">в организации сотрудника. Для администратора </w:t>
            </w:r>
            <w:r w:rsidR="00897D98">
              <w:t>С</w:t>
            </w:r>
            <w:r w:rsidRPr="008268D8">
              <w:t>истемы доступна печать для любой организации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F8A60FC" w14:textId="0338B4EA" w:rsidR="00A27107" w:rsidRDefault="00A27107" w:rsidP="008268D8">
            <w:pPr>
              <w:pStyle w:val="phtablecellleft"/>
            </w:pPr>
            <w:r>
              <w:t>В меню «Пуск» в разделе «</w:t>
            </w:r>
            <w:r w:rsidRPr="00646EC2">
              <w:rPr>
                <w:rStyle w:val="affff1"/>
                <w:i w:val="0"/>
                <w:iCs w:val="0"/>
              </w:rPr>
              <w:t>Зачисление</w:t>
            </w:r>
            <w:r>
              <w:rPr>
                <w:rStyle w:val="affff1"/>
                <w:i w:val="0"/>
                <w:iCs w:val="0"/>
              </w:rPr>
              <w:t xml:space="preserve">» </w:t>
            </w:r>
            <w:r w:rsidRPr="00646EC2">
              <w:t xml:space="preserve">отображается пункт </w:t>
            </w:r>
            <w:r>
              <w:t>«</w:t>
            </w:r>
            <w:r w:rsidRPr="00646EC2">
              <w:t>Р</w:t>
            </w:r>
            <w:r>
              <w:t>езультаты</w:t>
            </w:r>
            <w:r w:rsidRPr="00646EC2">
              <w:t xml:space="preserve"> вступительных испытаний</w:t>
            </w:r>
            <w:r>
              <w:t>».</w:t>
            </w:r>
          </w:p>
          <w:p w14:paraId="1FE9C887" w14:textId="0A7D2918" w:rsidR="00CB7D12" w:rsidRPr="008268D8" w:rsidRDefault="009E634A" w:rsidP="008268D8">
            <w:pPr>
              <w:pStyle w:val="phtablecellleft"/>
            </w:pPr>
            <w:r w:rsidRPr="008268D8">
              <w:t>В реестре</w:t>
            </w:r>
            <w:r>
              <w:t xml:space="preserve"> «</w:t>
            </w:r>
            <w:r w:rsidRPr="008268D8">
              <w:rPr>
                <w:rStyle w:val="affff1"/>
                <w:i w:val="0"/>
                <w:iCs w:val="0"/>
              </w:rPr>
              <w:t>Результаты вступительных испытаний</w:t>
            </w:r>
            <w:r>
              <w:t>» отображаются кнопки «</w:t>
            </w:r>
            <w:r w:rsidRPr="008268D8">
              <w:rPr>
                <w:rStyle w:val="affff1"/>
                <w:i w:val="0"/>
                <w:iCs w:val="0"/>
              </w:rPr>
              <w:t>Обновить</w:t>
            </w:r>
            <w:r>
              <w:rPr>
                <w:rStyle w:val="affff1"/>
                <w:i w:val="0"/>
                <w:iCs w:val="0"/>
              </w:rPr>
              <w:t>»</w:t>
            </w:r>
            <w:r w:rsidRPr="008268D8">
              <w:rPr>
                <w:rStyle w:val="affff1"/>
                <w:i w:val="0"/>
                <w:iCs w:val="0"/>
              </w:rPr>
              <w:t>,</w:t>
            </w:r>
            <w:r>
              <w:rPr>
                <w:rStyle w:val="affff1"/>
                <w:i w:val="0"/>
                <w:iCs w:val="0"/>
              </w:rPr>
              <w:t xml:space="preserve"> «</w:t>
            </w:r>
            <w:r w:rsidRPr="008268D8">
              <w:rPr>
                <w:rStyle w:val="affff1"/>
                <w:i w:val="0"/>
                <w:iCs w:val="0"/>
              </w:rPr>
              <w:t>Закрыть</w:t>
            </w:r>
            <w:r>
              <w:rPr>
                <w:rStyle w:val="affff1"/>
                <w:i w:val="0"/>
                <w:iCs w:val="0"/>
              </w:rPr>
              <w:t>»</w:t>
            </w:r>
            <w:r w:rsidRPr="008268D8">
              <w:t>,</w:t>
            </w:r>
            <w:r>
              <w:t xml:space="preserve"> «Печать»,</w:t>
            </w:r>
            <w:r w:rsidRPr="008268D8">
              <w:t xml:space="preserve"> отображаются фильтры, доступна сортировка значений</w:t>
            </w:r>
            <w:r>
              <w:t>.</w:t>
            </w:r>
          </w:p>
          <w:p w14:paraId="36A350D7" w14:textId="32079F96" w:rsidR="00CB7D12" w:rsidRPr="008268D8" w:rsidRDefault="009E634A" w:rsidP="008268D8">
            <w:pPr>
              <w:pStyle w:val="phtablecellleft"/>
            </w:pPr>
            <w:r w:rsidRPr="00A27107">
              <w:rPr>
                <w:b/>
              </w:rPr>
              <w:t>Примечание</w:t>
            </w:r>
            <w:r>
              <w:t xml:space="preserve"> </w:t>
            </w:r>
            <w:r w:rsidRPr="00A27107">
              <w:t xml:space="preserve">– </w:t>
            </w:r>
            <w:r w:rsidRPr="008268D8">
              <w:t>Зависимые права</w:t>
            </w:r>
            <w:r>
              <w:t xml:space="preserve"> для реестра «</w:t>
            </w:r>
            <w:r w:rsidRPr="008268D8">
              <w:t>Результаты вступительных испытаний</w:t>
            </w:r>
            <w:r>
              <w:t>» – п</w:t>
            </w:r>
            <w:r w:rsidRPr="008268D8">
              <w:t xml:space="preserve">росмотр </w:t>
            </w:r>
            <w:r w:rsidR="00CB7D12" w:rsidRPr="008268D8">
              <w:t>в своей организации</w:t>
            </w:r>
          </w:p>
        </w:tc>
      </w:tr>
      <w:tr w:rsidR="00CB7D12" w:rsidRPr="008268D8" w14:paraId="754C6143" w14:textId="77777777" w:rsidTr="00646EC2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4B07C637" w14:textId="0B0CC56D" w:rsidR="00CB7D12" w:rsidRPr="008268D8" w:rsidRDefault="00CB7D12" w:rsidP="008268D8">
            <w:pPr>
              <w:pStyle w:val="phtablecellleft"/>
            </w:pPr>
            <w:r w:rsidRPr="008268D8">
              <w:t>Пуск/Зачисление/</w:t>
            </w:r>
            <w:r w:rsidR="008268D8">
              <w:t xml:space="preserve"> </w:t>
            </w:r>
            <w:r w:rsidRPr="008268D8">
              <w:t>Результаты вступительных испытаний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044C157C" w14:textId="0517F39C" w:rsidR="00CB7D12" w:rsidRPr="008268D8" w:rsidRDefault="00CB7D12" w:rsidP="008268D8">
            <w:pPr>
              <w:pStyle w:val="phtablecellleft"/>
            </w:pPr>
            <w:r w:rsidRPr="008268D8">
              <w:t>Зачисление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75E0DFEE" w14:textId="45AD0417" w:rsidR="00CB7D12" w:rsidRPr="008268D8" w:rsidRDefault="00CB7D12" w:rsidP="008268D8">
            <w:pPr>
              <w:pStyle w:val="phtablecellleft"/>
            </w:pPr>
            <w:r w:rsidRPr="008268D8">
              <w:t>Результаты вступительных испытаний</w:t>
            </w:r>
            <w:r w:rsidR="008268D8">
              <w:t xml:space="preserve"> – </w:t>
            </w:r>
            <w:r w:rsidRPr="008268D8">
              <w:t>Печать в подведомственных организациях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4EFB9BE8" w14:textId="74EA7050" w:rsidR="00CB7D12" w:rsidRPr="008268D8" w:rsidRDefault="00CB7D12" w:rsidP="00A27107">
            <w:pPr>
              <w:pStyle w:val="phtablecellleft"/>
            </w:pPr>
            <w:r w:rsidRPr="008268D8">
              <w:t xml:space="preserve">Право доступа скачивание </w:t>
            </w:r>
            <w:r w:rsidR="00897D98">
              <w:t>печатной формы значений реестра «</w:t>
            </w:r>
            <w:r w:rsidRPr="008268D8">
              <w:rPr>
                <w:rStyle w:val="affff1"/>
                <w:i w:val="0"/>
                <w:iCs w:val="0"/>
              </w:rPr>
              <w:t>Результаты вступительных испытаний</w:t>
            </w:r>
            <w:r w:rsidR="00897D98">
              <w:rPr>
                <w:rStyle w:val="affff1"/>
                <w:i w:val="0"/>
                <w:iCs w:val="0"/>
              </w:rPr>
              <w:t xml:space="preserve">» </w:t>
            </w:r>
            <w:r w:rsidRPr="008268D8">
              <w:t>в организаци</w:t>
            </w:r>
            <w:r w:rsidR="00A27107">
              <w:t>ях</w:t>
            </w:r>
            <w:r w:rsidRPr="008268D8">
              <w:t>, которые подведо</w:t>
            </w:r>
            <w:r w:rsidR="00897D98">
              <w:t>мственны организации сотрудника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1811D2C" w14:textId="74F70FB3" w:rsidR="00A27107" w:rsidRDefault="00A27107" w:rsidP="008268D8">
            <w:pPr>
              <w:pStyle w:val="phtablecellleft"/>
            </w:pPr>
            <w:r>
              <w:t>В меню «Пуск» в разделе «</w:t>
            </w:r>
            <w:r w:rsidRPr="00646EC2">
              <w:rPr>
                <w:rStyle w:val="affff1"/>
                <w:i w:val="0"/>
                <w:iCs w:val="0"/>
              </w:rPr>
              <w:t>Зачисление</w:t>
            </w:r>
            <w:r>
              <w:rPr>
                <w:rStyle w:val="affff1"/>
                <w:i w:val="0"/>
                <w:iCs w:val="0"/>
              </w:rPr>
              <w:t xml:space="preserve">» </w:t>
            </w:r>
            <w:r w:rsidRPr="00646EC2">
              <w:t xml:space="preserve">отображается пункт </w:t>
            </w:r>
            <w:r>
              <w:t>«</w:t>
            </w:r>
            <w:r w:rsidRPr="00646EC2">
              <w:t>Р</w:t>
            </w:r>
            <w:r>
              <w:t>езультаты</w:t>
            </w:r>
            <w:r w:rsidRPr="00646EC2">
              <w:t xml:space="preserve"> вступительных испытаний</w:t>
            </w:r>
            <w:r>
              <w:t>».</w:t>
            </w:r>
          </w:p>
          <w:p w14:paraId="6507ABB9" w14:textId="0E289D21" w:rsidR="00CB7D12" w:rsidRPr="008268D8" w:rsidRDefault="009E634A" w:rsidP="008268D8">
            <w:pPr>
              <w:pStyle w:val="phtablecellleft"/>
            </w:pPr>
            <w:r w:rsidRPr="008268D8">
              <w:t>В реестре</w:t>
            </w:r>
            <w:r>
              <w:t xml:space="preserve"> «</w:t>
            </w:r>
            <w:r w:rsidRPr="008268D8">
              <w:rPr>
                <w:rStyle w:val="affff1"/>
                <w:i w:val="0"/>
                <w:iCs w:val="0"/>
              </w:rPr>
              <w:t>Результаты вступительных испытаний</w:t>
            </w:r>
            <w:r>
              <w:t>» отображаются кнопки «</w:t>
            </w:r>
            <w:r w:rsidRPr="008268D8">
              <w:rPr>
                <w:rStyle w:val="affff1"/>
                <w:i w:val="0"/>
                <w:iCs w:val="0"/>
              </w:rPr>
              <w:t>Обновить</w:t>
            </w:r>
            <w:r>
              <w:rPr>
                <w:rStyle w:val="affff1"/>
                <w:i w:val="0"/>
                <w:iCs w:val="0"/>
              </w:rPr>
              <w:t>»</w:t>
            </w:r>
            <w:r w:rsidRPr="008268D8">
              <w:rPr>
                <w:rStyle w:val="affff1"/>
                <w:i w:val="0"/>
                <w:iCs w:val="0"/>
              </w:rPr>
              <w:t>,</w:t>
            </w:r>
            <w:r>
              <w:rPr>
                <w:rStyle w:val="affff1"/>
                <w:i w:val="0"/>
                <w:iCs w:val="0"/>
              </w:rPr>
              <w:t xml:space="preserve"> «</w:t>
            </w:r>
            <w:r w:rsidRPr="008268D8">
              <w:rPr>
                <w:rStyle w:val="affff1"/>
                <w:i w:val="0"/>
                <w:iCs w:val="0"/>
              </w:rPr>
              <w:t>Закрыть</w:t>
            </w:r>
            <w:r>
              <w:rPr>
                <w:rStyle w:val="affff1"/>
                <w:i w:val="0"/>
                <w:iCs w:val="0"/>
              </w:rPr>
              <w:t>»</w:t>
            </w:r>
            <w:r w:rsidRPr="008268D8">
              <w:t>,</w:t>
            </w:r>
            <w:r>
              <w:t xml:space="preserve"> «Печать»,</w:t>
            </w:r>
            <w:r w:rsidRPr="008268D8">
              <w:t xml:space="preserve"> отображаются фильтры, доступна сортировка значений</w:t>
            </w:r>
            <w:r>
              <w:t>.</w:t>
            </w:r>
          </w:p>
          <w:p w14:paraId="2598E315" w14:textId="77C78888" w:rsidR="00CB7D12" w:rsidRPr="008268D8" w:rsidRDefault="009E634A" w:rsidP="008268D8">
            <w:pPr>
              <w:pStyle w:val="phtablecellleft"/>
            </w:pPr>
            <w:r w:rsidRPr="00A27107">
              <w:rPr>
                <w:b/>
              </w:rPr>
              <w:t>Примечание</w:t>
            </w:r>
            <w:r>
              <w:t xml:space="preserve"> </w:t>
            </w:r>
            <w:r w:rsidRPr="00A27107">
              <w:t xml:space="preserve">– </w:t>
            </w:r>
            <w:r w:rsidRPr="008268D8">
              <w:t>Зависимые права</w:t>
            </w:r>
            <w:r>
              <w:t xml:space="preserve"> для реестра «</w:t>
            </w:r>
            <w:r w:rsidRPr="008268D8">
              <w:t>Результаты вступительных испытаний</w:t>
            </w:r>
            <w:r>
              <w:t>» – п</w:t>
            </w:r>
            <w:r w:rsidRPr="008268D8">
              <w:t xml:space="preserve">росмотр </w:t>
            </w:r>
            <w:r w:rsidR="00CB7D12" w:rsidRPr="008268D8">
              <w:t>в подведомственных организациях</w:t>
            </w:r>
          </w:p>
        </w:tc>
      </w:tr>
      <w:tr w:rsidR="00CB7D12" w:rsidRPr="008268D8" w14:paraId="7E5F2268" w14:textId="77777777" w:rsidTr="00646EC2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6397657E" w14:textId="03FEA505" w:rsidR="00CB7D12" w:rsidRPr="008268D8" w:rsidRDefault="00CB7D12" w:rsidP="008268D8">
            <w:pPr>
              <w:pStyle w:val="phtablecellleft"/>
            </w:pPr>
            <w:r w:rsidRPr="008268D8">
              <w:lastRenderedPageBreak/>
              <w:t>Пуск/Зачисление/</w:t>
            </w:r>
            <w:r w:rsidR="008268D8">
              <w:t xml:space="preserve"> </w:t>
            </w:r>
            <w:r w:rsidRPr="008268D8">
              <w:t>Распределение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421D70CF" w14:textId="6613D37C" w:rsidR="00CB7D12" w:rsidRPr="008268D8" w:rsidRDefault="00CB7D12" w:rsidP="008268D8">
            <w:pPr>
              <w:pStyle w:val="phtablecellleft"/>
            </w:pPr>
            <w:r w:rsidRPr="008268D8">
              <w:t>Зачисление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7E7D8D76" w14:textId="0B9F598A" w:rsidR="00CB7D12" w:rsidRPr="008268D8" w:rsidRDefault="00CB7D12" w:rsidP="008268D8">
            <w:pPr>
              <w:pStyle w:val="phtablecellleft"/>
            </w:pPr>
            <w:r w:rsidRPr="008268D8">
              <w:t>Распределение</w:t>
            </w:r>
            <w:r w:rsidR="008268D8">
              <w:t xml:space="preserve"> – </w:t>
            </w:r>
            <w:r w:rsidRPr="008268D8">
              <w:t>Просмотр в своей организации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31A8E706" w14:textId="09AC2126" w:rsidR="00CB7D12" w:rsidRPr="008268D8" w:rsidRDefault="00CB7D12" w:rsidP="00897D98">
            <w:pPr>
              <w:pStyle w:val="phtablecellleft"/>
            </w:pPr>
            <w:r w:rsidRPr="008268D8">
              <w:t>Право досту</w:t>
            </w:r>
            <w:r w:rsidR="00897D98">
              <w:t>па на просмотр значений реестра «</w:t>
            </w:r>
            <w:r w:rsidRPr="008268D8">
              <w:rPr>
                <w:rStyle w:val="affff1"/>
                <w:i w:val="0"/>
                <w:iCs w:val="0"/>
              </w:rPr>
              <w:t>Распределение</w:t>
            </w:r>
            <w:r w:rsidR="00897D98">
              <w:t xml:space="preserve">» </w:t>
            </w:r>
            <w:r w:rsidRPr="008268D8">
              <w:t xml:space="preserve">в организации </w:t>
            </w:r>
            <w:r w:rsidR="00897D98">
              <w:t>сотрудника. Для администратора С</w:t>
            </w:r>
            <w:r w:rsidRPr="008268D8">
              <w:t>истемы доступна печать для любой организации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7B38E19" w14:textId="5FE4AA1B" w:rsidR="00CB7D12" w:rsidRPr="008268D8" w:rsidRDefault="009E634A" w:rsidP="009E634A">
            <w:pPr>
              <w:pStyle w:val="phtablecellleft"/>
            </w:pPr>
            <w:r>
              <w:t>В реестре «</w:t>
            </w:r>
            <w:r w:rsidR="00CB7D12" w:rsidRPr="008268D8">
              <w:rPr>
                <w:rStyle w:val="affff1"/>
                <w:i w:val="0"/>
                <w:iCs w:val="0"/>
              </w:rPr>
              <w:t>Распределение</w:t>
            </w:r>
            <w:r>
              <w:t>» отображаю</w:t>
            </w:r>
            <w:r w:rsidR="00CB7D12" w:rsidRPr="008268D8">
              <w:t>тся кнопки</w:t>
            </w:r>
            <w:r>
              <w:t xml:space="preserve"> «</w:t>
            </w:r>
            <w:r w:rsidR="00CB7D12" w:rsidRPr="008268D8">
              <w:rPr>
                <w:rStyle w:val="affff1"/>
                <w:i w:val="0"/>
                <w:iCs w:val="0"/>
              </w:rPr>
              <w:t>Обновить</w:t>
            </w:r>
            <w:r>
              <w:rPr>
                <w:rStyle w:val="affff1"/>
                <w:i w:val="0"/>
                <w:iCs w:val="0"/>
              </w:rPr>
              <w:t>»</w:t>
            </w:r>
            <w:r w:rsidR="00CB7D12" w:rsidRPr="008268D8">
              <w:rPr>
                <w:rStyle w:val="affff1"/>
                <w:i w:val="0"/>
                <w:iCs w:val="0"/>
              </w:rPr>
              <w:t>,</w:t>
            </w:r>
            <w:r>
              <w:rPr>
                <w:rStyle w:val="affff1"/>
                <w:i w:val="0"/>
                <w:iCs w:val="0"/>
              </w:rPr>
              <w:t xml:space="preserve"> «</w:t>
            </w:r>
            <w:r w:rsidR="00CB7D12" w:rsidRPr="008268D8">
              <w:rPr>
                <w:rStyle w:val="affff1"/>
                <w:i w:val="0"/>
                <w:iCs w:val="0"/>
              </w:rPr>
              <w:t>Закрыть</w:t>
            </w:r>
            <w:r>
              <w:rPr>
                <w:rStyle w:val="affff1"/>
                <w:i w:val="0"/>
                <w:iCs w:val="0"/>
              </w:rPr>
              <w:t>»</w:t>
            </w:r>
          </w:p>
        </w:tc>
      </w:tr>
      <w:tr w:rsidR="00CB7D12" w:rsidRPr="008268D8" w14:paraId="59CB1F14" w14:textId="77777777" w:rsidTr="00646EC2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01CD24C8" w14:textId="5B0D60AF" w:rsidR="00CB7D12" w:rsidRPr="008268D8" w:rsidRDefault="00CB7D12" w:rsidP="008268D8">
            <w:pPr>
              <w:pStyle w:val="phtablecellleft"/>
            </w:pPr>
            <w:r w:rsidRPr="008268D8">
              <w:t>Пуск/Зачисление/</w:t>
            </w:r>
            <w:r w:rsidR="008268D8">
              <w:t xml:space="preserve"> </w:t>
            </w:r>
            <w:r w:rsidRPr="008268D8">
              <w:t>Распределение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3608AF9C" w14:textId="69BC9C12" w:rsidR="00CB7D12" w:rsidRPr="008268D8" w:rsidRDefault="00CB7D12" w:rsidP="008268D8">
            <w:pPr>
              <w:pStyle w:val="phtablecellleft"/>
            </w:pPr>
            <w:r w:rsidRPr="008268D8">
              <w:t>Зачисление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0645D68C" w14:textId="168AAFB3" w:rsidR="00CB7D12" w:rsidRPr="008268D8" w:rsidRDefault="00CB7D12" w:rsidP="008268D8">
            <w:pPr>
              <w:pStyle w:val="phtablecellleft"/>
            </w:pPr>
            <w:r w:rsidRPr="008268D8">
              <w:t>Распределение</w:t>
            </w:r>
            <w:r w:rsidR="008268D8">
              <w:t xml:space="preserve"> – </w:t>
            </w:r>
            <w:r w:rsidRPr="008268D8">
              <w:t>Просмотр в подведомственных организациях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404463A5" w14:textId="1DF059FF" w:rsidR="00CB7D12" w:rsidRPr="008268D8" w:rsidRDefault="00CB7D12" w:rsidP="00897D98">
            <w:pPr>
              <w:pStyle w:val="phtablecellleft"/>
            </w:pPr>
            <w:r w:rsidRPr="008268D8">
              <w:t>Право до</w:t>
            </w:r>
            <w:r w:rsidR="00897D98">
              <w:t>ступа на просмотр значений окна «</w:t>
            </w:r>
            <w:r w:rsidRPr="008268D8">
              <w:rPr>
                <w:rStyle w:val="affff1"/>
                <w:i w:val="0"/>
                <w:iCs w:val="0"/>
              </w:rPr>
              <w:t>Рейтинг</w:t>
            </w:r>
            <w:r w:rsidR="00897D98">
              <w:rPr>
                <w:rStyle w:val="affff1"/>
                <w:i w:val="0"/>
                <w:iCs w:val="0"/>
              </w:rPr>
              <w:t xml:space="preserve">» </w:t>
            </w:r>
            <w:r w:rsidR="00A27107">
              <w:t>в организациях</w:t>
            </w:r>
            <w:r w:rsidRPr="008268D8">
              <w:t>, которые подведо</w:t>
            </w:r>
            <w:r w:rsidR="00897D98">
              <w:t>мственны организации сотрудника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AAF7FEB" w14:textId="0DC397EE" w:rsidR="00CB7D12" w:rsidRPr="008268D8" w:rsidRDefault="009E634A" w:rsidP="008268D8">
            <w:pPr>
              <w:pStyle w:val="phtablecellleft"/>
            </w:pPr>
            <w:r>
              <w:t>В реестре «</w:t>
            </w:r>
            <w:r w:rsidRPr="008268D8">
              <w:rPr>
                <w:rStyle w:val="affff1"/>
                <w:i w:val="0"/>
                <w:iCs w:val="0"/>
              </w:rPr>
              <w:t>Распределение</w:t>
            </w:r>
            <w:r>
              <w:t>» отображаю</w:t>
            </w:r>
            <w:r w:rsidRPr="008268D8">
              <w:t>тся кнопки</w:t>
            </w:r>
            <w:r>
              <w:t xml:space="preserve"> «</w:t>
            </w:r>
            <w:r w:rsidRPr="008268D8">
              <w:rPr>
                <w:rStyle w:val="affff1"/>
                <w:i w:val="0"/>
                <w:iCs w:val="0"/>
              </w:rPr>
              <w:t>Обновить</w:t>
            </w:r>
            <w:r>
              <w:rPr>
                <w:rStyle w:val="affff1"/>
                <w:i w:val="0"/>
                <w:iCs w:val="0"/>
              </w:rPr>
              <w:t>»</w:t>
            </w:r>
            <w:r w:rsidRPr="008268D8">
              <w:rPr>
                <w:rStyle w:val="affff1"/>
                <w:i w:val="0"/>
                <w:iCs w:val="0"/>
              </w:rPr>
              <w:t>,</w:t>
            </w:r>
            <w:r>
              <w:rPr>
                <w:rStyle w:val="affff1"/>
                <w:i w:val="0"/>
                <w:iCs w:val="0"/>
              </w:rPr>
              <w:t xml:space="preserve"> «</w:t>
            </w:r>
            <w:r w:rsidRPr="008268D8">
              <w:rPr>
                <w:rStyle w:val="affff1"/>
                <w:i w:val="0"/>
                <w:iCs w:val="0"/>
              </w:rPr>
              <w:t>Закрыть</w:t>
            </w:r>
            <w:r>
              <w:rPr>
                <w:rStyle w:val="affff1"/>
                <w:i w:val="0"/>
                <w:iCs w:val="0"/>
              </w:rPr>
              <w:t>»</w:t>
            </w:r>
          </w:p>
        </w:tc>
      </w:tr>
      <w:tr w:rsidR="008268D8" w:rsidRPr="008268D8" w14:paraId="4F365793" w14:textId="77777777" w:rsidTr="00646EC2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1E4955F7" w14:textId="2B430D25" w:rsidR="008268D8" w:rsidRPr="008268D8" w:rsidRDefault="008268D8" w:rsidP="008268D8">
            <w:pPr>
              <w:pStyle w:val="phtablecellleft"/>
            </w:pPr>
            <w:r w:rsidRPr="008268D8">
              <w:t>Пуск/Зачисление/</w:t>
            </w:r>
            <w:r>
              <w:t xml:space="preserve"> </w:t>
            </w:r>
            <w:r w:rsidRPr="008268D8">
              <w:t>Распределение/Рейтинг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7E73A384" w14:textId="2B27FF38" w:rsidR="008268D8" w:rsidRPr="008268D8" w:rsidRDefault="008268D8" w:rsidP="008268D8">
            <w:pPr>
              <w:pStyle w:val="phtablecellleft"/>
            </w:pPr>
            <w:r w:rsidRPr="008268D8">
              <w:t>Зачисление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35550766" w14:textId="7C334C81" w:rsidR="008268D8" w:rsidRPr="008268D8" w:rsidRDefault="008268D8" w:rsidP="008268D8">
            <w:pPr>
              <w:pStyle w:val="phtablecellleft"/>
            </w:pPr>
            <w:r w:rsidRPr="008268D8">
              <w:t>Рейтинг</w:t>
            </w:r>
            <w:r>
              <w:t xml:space="preserve"> – </w:t>
            </w:r>
            <w:r w:rsidRPr="008268D8">
              <w:t>Просмотр в своей организации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1A09A50E" w14:textId="6F89B5B9" w:rsidR="008268D8" w:rsidRPr="008268D8" w:rsidRDefault="008268D8" w:rsidP="00A27107">
            <w:pPr>
              <w:pStyle w:val="phtablecellleft"/>
            </w:pPr>
            <w:r w:rsidRPr="008268D8">
              <w:t>Право до</w:t>
            </w:r>
            <w:r w:rsidR="00897D98">
              <w:t>ступа на просмотр значений окна «</w:t>
            </w:r>
            <w:r w:rsidRPr="008268D8">
              <w:rPr>
                <w:rStyle w:val="affff1"/>
                <w:i w:val="0"/>
                <w:iCs w:val="0"/>
              </w:rPr>
              <w:t>Рейтинг</w:t>
            </w:r>
            <w:r w:rsidR="00A27107">
              <w:rPr>
                <w:rStyle w:val="affff1"/>
                <w:i w:val="0"/>
                <w:iCs w:val="0"/>
              </w:rPr>
              <w:t xml:space="preserve">» </w:t>
            </w:r>
            <w:r w:rsidRPr="008268D8">
              <w:t xml:space="preserve">в организации </w:t>
            </w:r>
            <w:r w:rsidR="00A27107">
              <w:t>сотрудника. Для администратора С</w:t>
            </w:r>
            <w:r w:rsidRPr="008268D8">
              <w:t>истемы доступна печать для любой организации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3340B17" w14:textId="77777777" w:rsidR="009E634A" w:rsidRDefault="009E634A" w:rsidP="008268D8">
            <w:pPr>
              <w:pStyle w:val="phtablecellleft"/>
              <w:rPr>
                <w:rStyle w:val="affff1"/>
                <w:i w:val="0"/>
                <w:iCs w:val="0"/>
              </w:rPr>
            </w:pPr>
            <w:r>
              <w:t>В реестре «</w:t>
            </w:r>
            <w:r w:rsidR="008268D8" w:rsidRPr="008268D8">
              <w:rPr>
                <w:rStyle w:val="affff1"/>
                <w:i w:val="0"/>
                <w:iCs w:val="0"/>
              </w:rPr>
              <w:t>Распределение</w:t>
            </w:r>
            <w:r>
              <w:t xml:space="preserve">» </w:t>
            </w:r>
            <w:r w:rsidR="008268D8" w:rsidRPr="008268D8">
              <w:t>отображаетс</w:t>
            </w:r>
            <w:r>
              <w:t>я кнопка «</w:t>
            </w:r>
            <w:r w:rsidR="008268D8" w:rsidRPr="008268D8">
              <w:rPr>
                <w:rStyle w:val="affff1"/>
                <w:i w:val="0"/>
                <w:iCs w:val="0"/>
              </w:rPr>
              <w:t>Рейтинг</w:t>
            </w:r>
            <w:r>
              <w:rPr>
                <w:rStyle w:val="affff1"/>
                <w:i w:val="0"/>
                <w:iCs w:val="0"/>
              </w:rPr>
              <w:t>».</w:t>
            </w:r>
          </w:p>
          <w:p w14:paraId="65590475" w14:textId="44C575F6" w:rsidR="008268D8" w:rsidRPr="008268D8" w:rsidRDefault="009E634A" w:rsidP="008268D8">
            <w:pPr>
              <w:pStyle w:val="phtablecellleft"/>
              <w:rPr>
                <w:rStyle w:val="affff1"/>
                <w:i w:val="0"/>
                <w:iCs w:val="0"/>
              </w:rPr>
            </w:pPr>
            <w:r>
              <w:t>При открытии окна «</w:t>
            </w:r>
            <w:r w:rsidR="008268D8" w:rsidRPr="008268D8">
              <w:rPr>
                <w:rStyle w:val="affff1"/>
                <w:i w:val="0"/>
                <w:iCs w:val="0"/>
              </w:rPr>
              <w:t>Рейтинг</w:t>
            </w:r>
            <w:r>
              <w:rPr>
                <w:rStyle w:val="affff1"/>
                <w:i w:val="0"/>
                <w:iCs w:val="0"/>
              </w:rPr>
              <w:t xml:space="preserve">» </w:t>
            </w:r>
            <w:r>
              <w:t>в нем отображаются кнопки «</w:t>
            </w:r>
            <w:r w:rsidR="008268D8" w:rsidRPr="008268D8">
              <w:rPr>
                <w:rStyle w:val="affff1"/>
                <w:i w:val="0"/>
                <w:iCs w:val="0"/>
              </w:rPr>
              <w:t>Обновить</w:t>
            </w:r>
            <w:r>
              <w:rPr>
                <w:rStyle w:val="affff1"/>
                <w:i w:val="0"/>
                <w:iCs w:val="0"/>
              </w:rPr>
              <w:t>»</w:t>
            </w:r>
            <w:r w:rsidR="008268D8" w:rsidRPr="008268D8">
              <w:rPr>
                <w:rStyle w:val="affff1"/>
                <w:i w:val="0"/>
                <w:iCs w:val="0"/>
              </w:rPr>
              <w:t>,</w:t>
            </w:r>
            <w:r>
              <w:rPr>
                <w:rStyle w:val="affff1"/>
                <w:i w:val="0"/>
                <w:iCs w:val="0"/>
              </w:rPr>
              <w:t xml:space="preserve"> «</w:t>
            </w:r>
            <w:r w:rsidR="008268D8" w:rsidRPr="008268D8">
              <w:rPr>
                <w:rStyle w:val="affff1"/>
                <w:i w:val="0"/>
                <w:iCs w:val="0"/>
              </w:rPr>
              <w:t>Закрыть</w:t>
            </w:r>
            <w:r>
              <w:rPr>
                <w:rStyle w:val="affff1"/>
                <w:i w:val="0"/>
                <w:iCs w:val="0"/>
              </w:rPr>
              <w:t>».</w:t>
            </w:r>
          </w:p>
          <w:p w14:paraId="7F0DCB1F" w14:textId="257FB77F" w:rsidR="008268D8" w:rsidRPr="008268D8" w:rsidRDefault="009E634A" w:rsidP="009E634A">
            <w:pPr>
              <w:pStyle w:val="phtablecellleft"/>
            </w:pPr>
            <w:r w:rsidRPr="00A27107">
              <w:rPr>
                <w:b/>
              </w:rPr>
              <w:t>Примечание</w:t>
            </w:r>
            <w:r>
              <w:t xml:space="preserve"> </w:t>
            </w:r>
            <w:r w:rsidRPr="00A27107">
              <w:t xml:space="preserve">– </w:t>
            </w:r>
            <w:r w:rsidRPr="008268D8">
              <w:t>Зависимые права</w:t>
            </w:r>
            <w:r>
              <w:t xml:space="preserve"> для реестра «Распределение» – п</w:t>
            </w:r>
            <w:r w:rsidRPr="008268D8">
              <w:t xml:space="preserve">росмотр </w:t>
            </w:r>
            <w:r w:rsidR="008268D8" w:rsidRPr="008268D8">
              <w:t>в своей организации</w:t>
            </w:r>
          </w:p>
        </w:tc>
      </w:tr>
      <w:tr w:rsidR="008268D8" w:rsidRPr="008268D8" w14:paraId="2663FFCC" w14:textId="77777777" w:rsidTr="00646EC2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595FAD4B" w14:textId="7F49AD87" w:rsidR="008268D8" w:rsidRPr="008268D8" w:rsidRDefault="008268D8" w:rsidP="008268D8">
            <w:pPr>
              <w:pStyle w:val="phtablecellleft"/>
            </w:pPr>
            <w:r w:rsidRPr="00E106A4">
              <w:lastRenderedPageBreak/>
              <w:t>Пуск/Зачисление/ Распределение/Рейтинг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46880BF5" w14:textId="75C80A85" w:rsidR="008268D8" w:rsidRPr="008268D8" w:rsidRDefault="008268D8" w:rsidP="008268D8">
            <w:pPr>
              <w:pStyle w:val="phtablecellleft"/>
            </w:pPr>
            <w:r w:rsidRPr="008268D8">
              <w:t>Зачисление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6C3F9D8D" w14:textId="5050F5A2" w:rsidR="008268D8" w:rsidRPr="008268D8" w:rsidRDefault="008268D8" w:rsidP="008268D8">
            <w:pPr>
              <w:pStyle w:val="phtablecellleft"/>
            </w:pPr>
            <w:r w:rsidRPr="008268D8">
              <w:t>Рейтинг</w:t>
            </w:r>
            <w:r>
              <w:t xml:space="preserve"> – </w:t>
            </w:r>
            <w:r w:rsidRPr="008268D8">
              <w:t>Просмотр в подведомственных организациях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5F8C2B79" w14:textId="4C537784" w:rsidR="008268D8" w:rsidRPr="008268D8" w:rsidRDefault="008268D8" w:rsidP="00A27107">
            <w:pPr>
              <w:pStyle w:val="phtablecellleft"/>
            </w:pPr>
            <w:r w:rsidRPr="008268D8">
              <w:t>Право до</w:t>
            </w:r>
            <w:r w:rsidR="00A27107">
              <w:t>ступа на просмотр значений окна «</w:t>
            </w:r>
            <w:r w:rsidRPr="008268D8">
              <w:rPr>
                <w:rStyle w:val="affff1"/>
                <w:i w:val="0"/>
                <w:iCs w:val="0"/>
              </w:rPr>
              <w:t>Рейтинг</w:t>
            </w:r>
            <w:r w:rsidR="00A27107">
              <w:rPr>
                <w:rStyle w:val="affff1"/>
                <w:i w:val="0"/>
                <w:iCs w:val="0"/>
              </w:rPr>
              <w:t xml:space="preserve">» </w:t>
            </w:r>
            <w:r w:rsidR="00A27107">
              <w:t>в организациях</w:t>
            </w:r>
            <w:r w:rsidRPr="008268D8">
              <w:t>, которые подведомственны организации сотрудника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92FB099" w14:textId="77777777" w:rsidR="009E634A" w:rsidRDefault="009E634A" w:rsidP="009E634A">
            <w:pPr>
              <w:pStyle w:val="phtablecellleft"/>
              <w:rPr>
                <w:rStyle w:val="affff1"/>
                <w:i w:val="0"/>
                <w:iCs w:val="0"/>
              </w:rPr>
            </w:pPr>
            <w:r>
              <w:t>В реестре «</w:t>
            </w:r>
            <w:r w:rsidRPr="008268D8">
              <w:rPr>
                <w:rStyle w:val="affff1"/>
                <w:i w:val="0"/>
                <w:iCs w:val="0"/>
              </w:rPr>
              <w:t>Распределение</w:t>
            </w:r>
            <w:r>
              <w:t xml:space="preserve">» </w:t>
            </w:r>
            <w:r w:rsidRPr="008268D8">
              <w:t>отображаетс</w:t>
            </w:r>
            <w:r>
              <w:t>я кнопка «</w:t>
            </w:r>
            <w:r w:rsidRPr="008268D8">
              <w:rPr>
                <w:rStyle w:val="affff1"/>
                <w:i w:val="0"/>
                <w:iCs w:val="0"/>
              </w:rPr>
              <w:t>Рейтинг</w:t>
            </w:r>
            <w:r>
              <w:rPr>
                <w:rStyle w:val="affff1"/>
                <w:i w:val="0"/>
                <w:iCs w:val="0"/>
              </w:rPr>
              <w:t>».</w:t>
            </w:r>
          </w:p>
          <w:p w14:paraId="61991495" w14:textId="55969ED8" w:rsidR="008268D8" w:rsidRPr="008268D8" w:rsidRDefault="009E634A" w:rsidP="009E634A">
            <w:pPr>
              <w:pStyle w:val="phtablecellleft"/>
              <w:rPr>
                <w:rStyle w:val="affff1"/>
                <w:i w:val="0"/>
                <w:iCs w:val="0"/>
              </w:rPr>
            </w:pPr>
            <w:r>
              <w:t>При открытии окна «</w:t>
            </w:r>
            <w:r w:rsidRPr="008268D8">
              <w:rPr>
                <w:rStyle w:val="affff1"/>
                <w:i w:val="0"/>
                <w:iCs w:val="0"/>
              </w:rPr>
              <w:t>Рейтинг</w:t>
            </w:r>
            <w:r>
              <w:rPr>
                <w:rStyle w:val="affff1"/>
                <w:i w:val="0"/>
                <w:iCs w:val="0"/>
              </w:rPr>
              <w:t xml:space="preserve">» </w:t>
            </w:r>
            <w:r>
              <w:t>в нем отображаются кнопки «</w:t>
            </w:r>
            <w:r w:rsidRPr="008268D8">
              <w:rPr>
                <w:rStyle w:val="affff1"/>
                <w:i w:val="0"/>
                <w:iCs w:val="0"/>
              </w:rPr>
              <w:t>Обновить</w:t>
            </w:r>
            <w:r>
              <w:rPr>
                <w:rStyle w:val="affff1"/>
                <w:i w:val="0"/>
                <w:iCs w:val="0"/>
              </w:rPr>
              <w:t>»</w:t>
            </w:r>
            <w:r w:rsidRPr="008268D8">
              <w:rPr>
                <w:rStyle w:val="affff1"/>
                <w:i w:val="0"/>
                <w:iCs w:val="0"/>
              </w:rPr>
              <w:t>,</w:t>
            </w:r>
            <w:r>
              <w:rPr>
                <w:rStyle w:val="affff1"/>
                <w:i w:val="0"/>
                <w:iCs w:val="0"/>
              </w:rPr>
              <w:t xml:space="preserve"> «</w:t>
            </w:r>
            <w:r w:rsidRPr="008268D8">
              <w:rPr>
                <w:rStyle w:val="affff1"/>
                <w:i w:val="0"/>
                <w:iCs w:val="0"/>
              </w:rPr>
              <w:t>Закрыть</w:t>
            </w:r>
            <w:r>
              <w:rPr>
                <w:rStyle w:val="affff1"/>
                <w:i w:val="0"/>
                <w:iCs w:val="0"/>
              </w:rPr>
              <w:t>».</w:t>
            </w:r>
          </w:p>
          <w:p w14:paraId="1F6CA789" w14:textId="69E6001E" w:rsidR="008268D8" w:rsidRPr="008268D8" w:rsidRDefault="009E634A" w:rsidP="008268D8">
            <w:pPr>
              <w:pStyle w:val="phtablecellleft"/>
            </w:pPr>
            <w:r w:rsidRPr="00A27107">
              <w:rPr>
                <w:b/>
              </w:rPr>
              <w:t>Примечание</w:t>
            </w:r>
            <w:r>
              <w:t xml:space="preserve"> </w:t>
            </w:r>
            <w:r w:rsidRPr="00A27107">
              <w:t xml:space="preserve">– </w:t>
            </w:r>
            <w:r w:rsidRPr="008268D8">
              <w:t>Зависимые права</w:t>
            </w:r>
            <w:r>
              <w:t xml:space="preserve"> для реестра «Распределение» – п</w:t>
            </w:r>
            <w:r w:rsidRPr="008268D8">
              <w:t xml:space="preserve">росмотр </w:t>
            </w:r>
            <w:r w:rsidR="008268D8" w:rsidRPr="008268D8">
              <w:t>в подведомственных организациях</w:t>
            </w:r>
          </w:p>
        </w:tc>
      </w:tr>
      <w:tr w:rsidR="00BE7E3B" w:rsidRPr="00F419B2" w14:paraId="4D87CA05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02F59CF" w14:textId="77777777" w:rsidR="00BE7E3B" w:rsidRPr="00F419B2" w:rsidRDefault="00BE7E3B" w:rsidP="00484A8C">
            <w:pPr>
              <w:pStyle w:val="phtablecellleft"/>
            </w:pPr>
            <w:r w:rsidRPr="00F419B2">
              <w:t>Рабочий стол Системы/ Материальная база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39549C4" w14:textId="77777777" w:rsidR="00BE7E3B" w:rsidRPr="00F419B2" w:rsidRDefault="00BE7E3B" w:rsidP="00484A8C">
            <w:pPr>
              <w:pStyle w:val="phtablecellleft"/>
            </w:pPr>
            <w:r w:rsidRPr="00F419B2">
              <w:t>Организация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13BCFCD" w14:textId="77777777" w:rsidR="00BE7E3B" w:rsidRPr="00F419B2" w:rsidRDefault="00BE7E3B" w:rsidP="00217B4D">
            <w:pPr>
              <w:pStyle w:val="phtablecellleft"/>
            </w:pPr>
            <w:r w:rsidRPr="00F419B2">
              <w:t>Материальная база – Просмотр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E9FBF04" w14:textId="77777777" w:rsidR="00BE7E3B" w:rsidRPr="00F419B2" w:rsidRDefault="00BE7E3B" w:rsidP="00217B4D">
            <w:pPr>
              <w:pStyle w:val="phtablecellleft"/>
            </w:pPr>
            <w:r w:rsidRPr="00F419B2">
              <w:t>Разрешает просмотр материальной базы организации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16FEA99" w14:textId="77777777" w:rsidR="00BE7E3B" w:rsidRPr="00F419B2" w:rsidRDefault="00BE7E3B" w:rsidP="00643475">
            <w:pPr>
              <w:pStyle w:val="phtablecellleft"/>
            </w:pPr>
          </w:p>
        </w:tc>
      </w:tr>
      <w:tr w:rsidR="00BE7E3B" w:rsidRPr="00F419B2" w14:paraId="22CBC53C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D5E04DF" w14:textId="77777777" w:rsidR="00BE7E3B" w:rsidRPr="00F419B2" w:rsidRDefault="00BE7E3B" w:rsidP="00484A8C">
            <w:pPr>
              <w:pStyle w:val="phtablecellleft"/>
            </w:pPr>
            <w:r w:rsidRPr="00F419B2">
              <w:t>Рабочий стол Системы/ Материальная база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AEDBDCC" w14:textId="77777777" w:rsidR="00BE7E3B" w:rsidRPr="00F419B2" w:rsidRDefault="00BE7E3B" w:rsidP="00484A8C">
            <w:pPr>
              <w:pStyle w:val="phtablecellleft"/>
            </w:pPr>
            <w:r w:rsidRPr="00F419B2">
              <w:t>Организация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D970C69" w14:textId="77777777" w:rsidR="00BE7E3B" w:rsidRPr="00F419B2" w:rsidRDefault="00BE7E3B" w:rsidP="00217B4D">
            <w:pPr>
              <w:pStyle w:val="phtablecellleft"/>
            </w:pPr>
            <w:r w:rsidRPr="00F419B2">
              <w:t>Материальная база – Редактирование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6C3CEB1" w14:textId="77777777" w:rsidR="00BE7E3B" w:rsidRPr="00F419B2" w:rsidRDefault="00BE7E3B" w:rsidP="00217B4D">
            <w:pPr>
              <w:pStyle w:val="phtablecellleft"/>
            </w:pPr>
            <w:r w:rsidRPr="00F419B2">
              <w:t>Разрешает редактирование материальной базы организации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0DD3F21" w14:textId="77777777" w:rsidR="00BE7E3B" w:rsidRPr="00F419B2" w:rsidRDefault="00BE7E3B" w:rsidP="00643475">
            <w:pPr>
              <w:pStyle w:val="phtablecellleft"/>
            </w:pPr>
          </w:p>
        </w:tc>
      </w:tr>
      <w:tr w:rsidR="00BE7E3B" w:rsidRPr="00F419B2" w14:paraId="1523C922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E5A4604" w14:textId="77777777" w:rsidR="00BE7E3B" w:rsidRPr="00F419B2" w:rsidRDefault="00BE7E3B" w:rsidP="00484A8C">
            <w:pPr>
              <w:pStyle w:val="phtablecellleft"/>
            </w:pPr>
            <w:r w:rsidRPr="00F419B2">
              <w:t>Пуск/Отчеты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83D02A2" w14:textId="77777777" w:rsidR="00BE7E3B" w:rsidRPr="00F419B2" w:rsidRDefault="00BE7E3B" w:rsidP="00484A8C">
            <w:pPr>
              <w:pStyle w:val="phtablecellleft"/>
            </w:pPr>
            <w:r w:rsidRPr="00F419B2">
              <w:t>Отчеты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79AF25F" w14:textId="77777777" w:rsidR="00BE7E3B" w:rsidRPr="00F419B2" w:rsidRDefault="00BE7E3B" w:rsidP="00217B4D">
            <w:pPr>
              <w:pStyle w:val="phtablecellleft"/>
            </w:pPr>
            <w:r w:rsidRPr="00F419B2">
              <w:t>№1-ДО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E50E11B" w14:textId="77777777" w:rsidR="00BE7E3B" w:rsidRPr="00F419B2" w:rsidRDefault="00BE7E3B" w:rsidP="00217B4D">
            <w:pPr>
              <w:pStyle w:val="phtablecellleft"/>
            </w:pPr>
            <w:r w:rsidRPr="00F419B2">
              <w:t>Разрешает формирование отчета №1-ДО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FD8A44B" w14:textId="77777777" w:rsidR="00BE7E3B" w:rsidRPr="00F419B2" w:rsidRDefault="00BE7E3B" w:rsidP="00643475">
            <w:pPr>
              <w:pStyle w:val="phtablecellleft"/>
            </w:pPr>
          </w:p>
        </w:tc>
      </w:tr>
      <w:tr w:rsidR="00BE7E3B" w:rsidRPr="00F419B2" w14:paraId="6D3F9B54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8E7E8CF" w14:textId="77777777" w:rsidR="00BE7E3B" w:rsidRPr="00F419B2" w:rsidRDefault="00BE7E3B" w:rsidP="00484A8C">
            <w:pPr>
              <w:pStyle w:val="phtablecellleft"/>
            </w:pPr>
            <w:r w:rsidRPr="00F419B2">
              <w:t>Пуск/Отчеты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3DAFD4E" w14:textId="77777777" w:rsidR="00BE7E3B" w:rsidRPr="00F419B2" w:rsidRDefault="00BE7E3B" w:rsidP="00484A8C">
            <w:pPr>
              <w:pStyle w:val="phtablecellleft"/>
            </w:pPr>
            <w:r w:rsidRPr="00F419B2">
              <w:t>Отчеты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3346457" w14:textId="77777777" w:rsidR="00BE7E3B" w:rsidRPr="00F419B2" w:rsidRDefault="00BE7E3B" w:rsidP="00217B4D">
            <w:pPr>
              <w:pStyle w:val="phtablecellleft"/>
            </w:pPr>
            <w:r w:rsidRPr="00F419B2">
              <w:t>№1-ДОП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BFA30A1" w14:textId="77777777" w:rsidR="00BE7E3B" w:rsidRPr="00F419B2" w:rsidRDefault="00BE7E3B" w:rsidP="00217B4D">
            <w:pPr>
              <w:pStyle w:val="phtablecellleft"/>
            </w:pPr>
            <w:r w:rsidRPr="00F419B2">
              <w:t>Разрешает формирование отчета №1-ДОП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8284DDA" w14:textId="77777777" w:rsidR="00BE7E3B" w:rsidRPr="00F419B2" w:rsidRDefault="00BE7E3B" w:rsidP="00643475">
            <w:pPr>
              <w:pStyle w:val="phtablecellleft"/>
            </w:pPr>
          </w:p>
        </w:tc>
      </w:tr>
      <w:tr w:rsidR="00BE7E3B" w:rsidRPr="00F419B2" w14:paraId="176CFAE4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C36DE60" w14:textId="77777777" w:rsidR="00BE7E3B" w:rsidRPr="00F419B2" w:rsidRDefault="00BE7E3B" w:rsidP="00484A8C">
            <w:pPr>
              <w:pStyle w:val="phtablecellleft"/>
            </w:pPr>
            <w:r w:rsidRPr="00F419B2">
              <w:lastRenderedPageBreak/>
              <w:t>Пуск/Отчеты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FFDE244" w14:textId="77777777" w:rsidR="00BE7E3B" w:rsidRPr="00F419B2" w:rsidRDefault="00BE7E3B" w:rsidP="00484A8C">
            <w:pPr>
              <w:pStyle w:val="phtablecellleft"/>
            </w:pPr>
            <w:r w:rsidRPr="00F419B2">
              <w:t>Отчеты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9DE18ED" w14:textId="77777777" w:rsidR="00BE7E3B" w:rsidRPr="00F419B2" w:rsidRDefault="00BE7E3B" w:rsidP="00217B4D">
            <w:pPr>
              <w:pStyle w:val="phtablecellleft"/>
            </w:pPr>
            <w:r w:rsidRPr="00F419B2">
              <w:t>Достижения учащихся, участвующих в мероприятиях с указанием возраста и направлений ОДО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86F2E38" w14:textId="77777777" w:rsidR="00BE7E3B" w:rsidRPr="00F419B2" w:rsidRDefault="00BE7E3B" w:rsidP="00217B4D">
            <w:pPr>
              <w:pStyle w:val="phtablecellleft"/>
            </w:pPr>
            <w:r w:rsidRPr="00F419B2">
              <w:t>Разрешает формирование отчета «Достижения учащихся, участвующих в мероприятиях с указанием возраста и направлений ОДО»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C4CBFF6" w14:textId="77777777" w:rsidR="00BE7E3B" w:rsidRPr="00F419B2" w:rsidRDefault="00BE7E3B" w:rsidP="00643475">
            <w:pPr>
              <w:pStyle w:val="phtablecellleft"/>
            </w:pPr>
          </w:p>
        </w:tc>
      </w:tr>
      <w:tr w:rsidR="00BE7E3B" w:rsidRPr="00F419B2" w14:paraId="78E154E5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AE1AAFC" w14:textId="77777777" w:rsidR="00BE7E3B" w:rsidRPr="00F419B2" w:rsidRDefault="00BE7E3B" w:rsidP="00484A8C">
            <w:pPr>
              <w:pStyle w:val="phtablecellleft"/>
            </w:pPr>
            <w:r w:rsidRPr="00F419B2">
              <w:t>Пуск/Отчеты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E695B30" w14:textId="77777777" w:rsidR="00BE7E3B" w:rsidRPr="00F419B2" w:rsidRDefault="00BE7E3B" w:rsidP="00484A8C">
            <w:pPr>
              <w:pStyle w:val="phtablecellleft"/>
            </w:pPr>
            <w:r w:rsidRPr="00F419B2">
              <w:t>Отчеты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ADC31E1" w14:textId="20DCF68D" w:rsidR="00BE7E3B" w:rsidRPr="00F419B2" w:rsidRDefault="00BE7E3B" w:rsidP="00217B4D">
            <w:pPr>
              <w:pStyle w:val="phtablecellleft"/>
            </w:pPr>
            <w:r w:rsidRPr="00F419B2">
              <w:t>Количество педагогов, работающих в системе дополнительного образования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C725EBB" w14:textId="77777777" w:rsidR="00BE7E3B" w:rsidRPr="00F419B2" w:rsidRDefault="00BE7E3B" w:rsidP="00217B4D">
            <w:pPr>
              <w:pStyle w:val="phtablecellleft"/>
            </w:pPr>
            <w:r w:rsidRPr="00F419B2">
              <w:t>Разрешает формирование отчета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AA8E52E" w14:textId="77777777" w:rsidR="00BE7E3B" w:rsidRPr="00F419B2" w:rsidRDefault="00BE7E3B" w:rsidP="00021A9D">
            <w:pPr>
              <w:pStyle w:val="phtablecellleft"/>
            </w:pPr>
            <w:r w:rsidRPr="00F419B2">
              <w:t>Отображается соответствующий пункт меню по указанному пути.</w:t>
            </w:r>
          </w:p>
          <w:p w14:paraId="7C6CE6DB" w14:textId="6F50D204" w:rsidR="00BE7E3B" w:rsidRPr="00F419B2" w:rsidRDefault="00BE7E3B" w:rsidP="00021A9D">
            <w:pPr>
              <w:pStyle w:val="phtablecellleft"/>
            </w:pPr>
            <w:r w:rsidRPr="00F419B2">
              <w:rPr>
                <w:b/>
              </w:rPr>
              <w:t>Примечание</w:t>
            </w:r>
            <w:r w:rsidRPr="00F419B2">
              <w:t xml:space="preserve"> – Подключаемая функциональность. Отчет реализован в подключаемом модуле «Отчет. Количество педагогов, работающих в систе</w:t>
            </w:r>
            <w:r w:rsidR="001C5A04">
              <w:t>ме дополнительного образования»</w:t>
            </w:r>
          </w:p>
        </w:tc>
      </w:tr>
      <w:tr w:rsidR="00BE7E3B" w:rsidRPr="00F419B2" w14:paraId="0E32132C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782C069" w14:textId="77777777" w:rsidR="00BE7E3B" w:rsidRPr="00F419B2" w:rsidRDefault="00BE7E3B" w:rsidP="00484A8C">
            <w:pPr>
              <w:pStyle w:val="phtablecellleft"/>
            </w:pPr>
            <w:r w:rsidRPr="00F419B2">
              <w:t>Пуск/Отчеты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E1C79A6" w14:textId="77777777" w:rsidR="00BE7E3B" w:rsidRPr="00F419B2" w:rsidRDefault="00BE7E3B" w:rsidP="00484A8C">
            <w:pPr>
              <w:pStyle w:val="phtablecellleft"/>
            </w:pPr>
            <w:r w:rsidRPr="00F419B2">
              <w:t>Отчеты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573B8BC" w14:textId="77777777" w:rsidR="00BE7E3B" w:rsidRPr="00F419B2" w:rsidRDefault="00BE7E3B" w:rsidP="00217B4D">
            <w:pPr>
              <w:pStyle w:val="phtablecellleft"/>
            </w:pPr>
            <w:r w:rsidRPr="00F419B2">
              <w:t>Количество учащихся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382DFA2" w14:textId="77777777" w:rsidR="00BE7E3B" w:rsidRPr="00F419B2" w:rsidRDefault="00BE7E3B" w:rsidP="00217B4D">
            <w:pPr>
              <w:pStyle w:val="phtablecellleft"/>
            </w:pPr>
            <w:r w:rsidRPr="00F419B2">
              <w:t>Разрешает формирование административного отчета «Количество учащихся»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ECA33CC" w14:textId="77777777" w:rsidR="00BE7E3B" w:rsidRPr="00F419B2" w:rsidRDefault="00BE7E3B" w:rsidP="00643475">
            <w:pPr>
              <w:pStyle w:val="phtablecellleft"/>
            </w:pPr>
            <w:r w:rsidRPr="00F419B2">
              <w:t>Отображается соответствующий пункт меню по указанному пути</w:t>
            </w:r>
          </w:p>
        </w:tc>
      </w:tr>
      <w:tr w:rsidR="00BE7E3B" w:rsidRPr="00F419B2" w14:paraId="3D32F465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2162E57" w14:textId="77777777" w:rsidR="00BE7E3B" w:rsidRPr="00F419B2" w:rsidRDefault="00BE7E3B" w:rsidP="00484A8C">
            <w:pPr>
              <w:pStyle w:val="phtablecellleft"/>
            </w:pPr>
            <w:r w:rsidRPr="00F419B2">
              <w:t>Пуск/Отчеты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7FC91A8" w14:textId="77777777" w:rsidR="00BE7E3B" w:rsidRPr="00F419B2" w:rsidRDefault="00BE7E3B" w:rsidP="00484A8C">
            <w:pPr>
              <w:pStyle w:val="phtablecellleft"/>
            </w:pPr>
            <w:r w:rsidRPr="00F419B2">
              <w:t>Отчеты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F6C8989" w14:textId="77777777" w:rsidR="00BE7E3B" w:rsidRPr="00F419B2" w:rsidRDefault="00BE7E3B" w:rsidP="00217B4D">
            <w:pPr>
              <w:pStyle w:val="phtablecellleft"/>
            </w:pPr>
            <w:r w:rsidRPr="00F419B2">
              <w:t>Мониторинг входов в систему пользователей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1E52CC1" w14:textId="77777777" w:rsidR="00BE7E3B" w:rsidRPr="00F419B2" w:rsidRDefault="00BE7E3B" w:rsidP="00217B4D">
            <w:pPr>
              <w:pStyle w:val="phtablecellleft"/>
            </w:pPr>
            <w:r w:rsidRPr="00F419B2">
              <w:t>Разрешает формирование отчета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FF2B5BE" w14:textId="77777777" w:rsidR="00BE7E3B" w:rsidRPr="00F419B2" w:rsidRDefault="00BE7E3B" w:rsidP="00643475">
            <w:pPr>
              <w:pStyle w:val="phtablecellleft"/>
            </w:pPr>
            <w:r w:rsidRPr="00F419B2">
              <w:t>Отображается соответствующий пункт меню по указанному пути</w:t>
            </w:r>
          </w:p>
        </w:tc>
      </w:tr>
      <w:tr w:rsidR="00BE7E3B" w:rsidRPr="00F419B2" w14:paraId="25B947F5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6D68D46" w14:textId="77777777" w:rsidR="00BE7E3B" w:rsidRPr="00F419B2" w:rsidRDefault="00BE7E3B" w:rsidP="00484A8C">
            <w:pPr>
              <w:pStyle w:val="phtablecellleft"/>
            </w:pPr>
            <w:r w:rsidRPr="00F419B2">
              <w:t>Пуск/Отчеты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FF69450" w14:textId="77777777" w:rsidR="00BE7E3B" w:rsidRPr="00F419B2" w:rsidRDefault="00BE7E3B" w:rsidP="00484A8C">
            <w:pPr>
              <w:pStyle w:val="phtablecellleft"/>
            </w:pPr>
            <w:r w:rsidRPr="00F419B2">
              <w:t>Отчеты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1A4B1C1" w14:textId="77777777" w:rsidR="00BE7E3B" w:rsidRPr="00F419B2" w:rsidRDefault="00BE7E3B" w:rsidP="00217B4D">
            <w:pPr>
              <w:pStyle w:val="phtablecellleft"/>
            </w:pPr>
            <w:r w:rsidRPr="00F419B2">
              <w:t>Наполняемость групп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6441A25" w14:textId="77777777" w:rsidR="00BE7E3B" w:rsidRPr="00F419B2" w:rsidRDefault="00BE7E3B" w:rsidP="00217B4D">
            <w:pPr>
              <w:pStyle w:val="phtablecellleft"/>
            </w:pPr>
            <w:r w:rsidRPr="00F419B2">
              <w:t>Разрешает формирование отчета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DABDFE5" w14:textId="77777777" w:rsidR="00BE7E3B" w:rsidRPr="00F419B2" w:rsidRDefault="00BE7E3B" w:rsidP="00643475">
            <w:pPr>
              <w:pStyle w:val="phtablecellleft"/>
            </w:pPr>
          </w:p>
        </w:tc>
      </w:tr>
      <w:tr w:rsidR="00BE7E3B" w:rsidRPr="00F419B2" w14:paraId="56852388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00A4DD5" w14:textId="77777777" w:rsidR="00BE7E3B" w:rsidRPr="00F419B2" w:rsidRDefault="00BE7E3B" w:rsidP="00484A8C">
            <w:pPr>
              <w:pStyle w:val="phtablecellleft"/>
            </w:pPr>
            <w:r w:rsidRPr="00F419B2">
              <w:lastRenderedPageBreak/>
              <w:t>Пуск/Отчеты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658B753" w14:textId="77777777" w:rsidR="00BE7E3B" w:rsidRPr="00F419B2" w:rsidRDefault="00BE7E3B" w:rsidP="00484A8C">
            <w:pPr>
              <w:pStyle w:val="phtablecellleft"/>
            </w:pPr>
            <w:r w:rsidRPr="00F419B2">
              <w:t>Отчеты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47DC7EB" w14:textId="77777777" w:rsidR="00BE7E3B" w:rsidRPr="00F419B2" w:rsidRDefault="00BE7E3B" w:rsidP="00217B4D">
            <w:pPr>
              <w:pStyle w:val="phtablecellleft"/>
            </w:pPr>
            <w:r w:rsidRPr="00F419B2">
              <w:t>Отчет об обучающихся в организации дополнительного образования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86B30E6" w14:textId="77777777" w:rsidR="00BE7E3B" w:rsidRPr="00F419B2" w:rsidRDefault="00BE7E3B" w:rsidP="00217B4D">
            <w:pPr>
              <w:pStyle w:val="phtablecellleft"/>
            </w:pPr>
            <w:r w:rsidRPr="00F419B2">
              <w:t>Разрешает формирование отчета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33FE009" w14:textId="77777777" w:rsidR="00BE7E3B" w:rsidRPr="00F419B2" w:rsidRDefault="00BE7E3B" w:rsidP="00021A9D">
            <w:pPr>
              <w:pStyle w:val="phtablecellleft"/>
            </w:pPr>
            <w:r w:rsidRPr="00F419B2">
              <w:t>Отображается соответствующий пункт меню по указанному пути.</w:t>
            </w:r>
          </w:p>
          <w:p w14:paraId="7482BC77" w14:textId="2FB39F2A" w:rsidR="00BE7E3B" w:rsidRPr="00F419B2" w:rsidRDefault="00BE7E3B" w:rsidP="00021A9D">
            <w:pPr>
              <w:pStyle w:val="phtablecellleft"/>
            </w:pPr>
            <w:r w:rsidRPr="00F419B2">
              <w:rPr>
                <w:b/>
              </w:rPr>
              <w:t>Примечание</w:t>
            </w:r>
            <w:r w:rsidRPr="00F419B2">
              <w:t xml:space="preserve"> – Подключаемая функциональность. Отчет реализован в подключаемом модуле «Отчет об обучающихся в организац</w:t>
            </w:r>
            <w:r w:rsidR="001C5A04">
              <w:t>ии дополнительного образования»</w:t>
            </w:r>
          </w:p>
        </w:tc>
      </w:tr>
      <w:tr w:rsidR="00BE7E3B" w:rsidRPr="00F419B2" w14:paraId="5B53C351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CB0ED73" w14:textId="77777777" w:rsidR="00BE7E3B" w:rsidRPr="00F419B2" w:rsidRDefault="00BE7E3B" w:rsidP="00484A8C">
            <w:pPr>
              <w:pStyle w:val="phtablecellleft"/>
            </w:pPr>
            <w:r w:rsidRPr="00F419B2">
              <w:t>Пуск/Отчеты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A9234D6" w14:textId="77777777" w:rsidR="00BE7E3B" w:rsidRPr="00F419B2" w:rsidRDefault="00BE7E3B" w:rsidP="00484A8C">
            <w:pPr>
              <w:pStyle w:val="phtablecellleft"/>
            </w:pPr>
            <w:r w:rsidRPr="00F419B2">
              <w:t>Отчеты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601CA57" w14:textId="77777777" w:rsidR="00BE7E3B" w:rsidRPr="00F419B2" w:rsidRDefault="00BE7E3B" w:rsidP="00217B4D">
            <w:pPr>
              <w:pStyle w:val="phtablecellleft"/>
            </w:pPr>
            <w:r w:rsidRPr="00F419B2">
              <w:t>Посещаемость занятий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DBC21DA" w14:textId="77777777" w:rsidR="00BE7E3B" w:rsidRPr="00F419B2" w:rsidRDefault="00BE7E3B" w:rsidP="00217B4D">
            <w:pPr>
              <w:pStyle w:val="phtablecellleft"/>
            </w:pPr>
            <w:r w:rsidRPr="00F419B2">
              <w:t>Разрешает формирование отчета «Посещаемость занятий»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56B9585" w14:textId="77777777" w:rsidR="00BE7E3B" w:rsidRPr="00F419B2" w:rsidRDefault="00BE7E3B" w:rsidP="00643475">
            <w:pPr>
              <w:pStyle w:val="phtablecellleft"/>
            </w:pPr>
          </w:p>
        </w:tc>
      </w:tr>
      <w:tr w:rsidR="00BE7E3B" w:rsidRPr="00F419B2" w14:paraId="6CFF02ED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482C322" w14:textId="0E20353D" w:rsidR="00BE7E3B" w:rsidRPr="00F419B2" w:rsidRDefault="00BE7E3B" w:rsidP="00484A8C">
            <w:pPr>
              <w:pStyle w:val="phtablecellleft"/>
            </w:pPr>
            <w:r>
              <w:t>Пуск/Отчеты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7849471" w14:textId="04A7114C" w:rsidR="00BE7E3B" w:rsidRPr="00F419B2" w:rsidRDefault="00BE7E3B" w:rsidP="00484A8C">
            <w:pPr>
              <w:pStyle w:val="phtablecellleft"/>
            </w:pPr>
            <w:r>
              <w:t>Отчеты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43F8985" w14:textId="184F4390" w:rsidR="00BE7E3B" w:rsidRPr="00F419B2" w:rsidRDefault="00BE7E3B" w:rsidP="00217B4D">
            <w:pPr>
              <w:pStyle w:val="phtablecellleft"/>
            </w:pPr>
            <w:r>
              <w:t>Посещаемость в разрезе групп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48B7E52" w14:textId="4472DDC0" w:rsidR="00BE7E3B" w:rsidRPr="00F419B2" w:rsidRDefault="00BE7E3B" w:rsidP="00217B4D">
            <w:pPr>
              <w:pStyle w:val="phtablecellleft"/>
            </w:pPr>
            <w:r>
              <w:t>Разрешает формирование отчета «Посещаемость в разрезе групп»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679E2CF" w14:textId="1227CC27" w:rsidR="00BE7E3B" w:rsidRPr="00F419B2" w:rsidRDefault="00BE7E3B" w:rsidP="00643475">
            <w:pPr>
              <w:pStyle w:val="phtablecellleft"/>
            </w:pPr>
            <w:r w:rsidRPr="00F419B2">
              <w:t>Отображается соответствующий пункт меню по указанному пути</w:t>
            </w:r>
          </w:p>
        </w:tc>
      </w:tr>
      <w:tr w:rsidR="00BE7E3B" w:rsidRPr="00F419B2" w14:paraId="3433DD48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D66C595" w14:textId="2E4E9AD2" w:rsidR="00BE7E3B" w:rsidRPr="00F419B2" w:rsidRDefault="00BE7E3B" w:rsidP="00484A8C">
            <w:pPr>
              <w:pStyle w:val="phtablecellleft"/>
            </w:pPr>
            <w:r>
              <w:t>Пуск/Отчеты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AB6A498" w14:textId="532BAC6D" w:rsidR="00BE7E3B" w:rsidRPr="00F419B2" w:rsidRDefault="00BE7E3B" w:rsidP="00484A8C">
            <w:pPr>
              <w:pStyle w:val="phtablecellleft"/>
            </w:pPr>
            <w:r>
              <w:t>Отчеты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BD52F4A" w14:textId="44B3F617" w:rsidR="00BE7E3B" w:rsidRPr="00F419B2" w:rsidRDefault="00BE7E3B" w:rsidP="00217B4D">
            <w:pPr>
              <w:pStyle w:val="phtablecellleft"/>
            </w:pPr>
            <w:r>
              <w:t>Сводная ведомость успеваемости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C83FC15" w14:textId="25B594BD" w:rsidR="00BE7E3B" w:rsidRPr="00F419B2" w:rsidRDefault="00BE7E3B" w:rsidP="00217B4D">
            <w:pPr>
              <w:pStyle w:val="phtablecellleft"/>
            </w:pPr>
            <w:r>
              <w:t>Разрешает формирование отчета «Сводная ведомость успеваемости»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E6A6F12" w14:textId="1BCFA39A" w:rsidR="00BE7E3B" w:rsidRPr="00F419B2" w:rsidRDefault="00BE7E3B" w:rsidP="00643475">
            <w:pPr>
              <w:pStyle w:val="phtablecellleft"/>
            </w:pPr>
            <w:r w:rsidRPr="00F419B2">
              <w:t>Отображается соответствующий пункт меню по указанному пути</w:t>
            </w:r>
          </w:p>
        </w:tc>
      </w:tr>
      <w:tr w:rsidR="00BE7E3B" w:rsidRPr="00F419B2" w14:paraId="7A4E3F26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778D683" w14:textId="77777777" w:rsidR="00BE7E3B" w:rsidRPr="00F419B2" w:rsidRDefault="00BE7E3B" w:rsidP="00484A8C">
            <w:pPr>
              <w:pStyle w:val="phtablecellleft"/>
            </w:pPr>
            <w:r w:rsidRPr="00F419B2">
              <w:t>Пуск/Отчеты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1CA427F" w14:textId="77777777" w:rsidR="00BE7E3B" w:rsidRPr="00F419B2" w:rsidRDefault="00BE7E3B" w:rsidP="00484A8C">
            <w:pPr>
              <w:pStyle w:val="phtablecellleft"/>
            </w:pPr>
            <w:r w:rsidRPr="00F419B2">
              <w:t>Отчеты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765D2FC" w14:textId="77777777" w:rsidR="00BE7E3B" w:rsidRPr="00F419B2" w:rsidRDefault="00BE7E3B" w:rsidP="00217B4D">
            <w:pPr>
              <w:pStyle w:val="phtablecellleft"/>
            </w:pPr>
            <w:r w:rsidRPr="00F419B2">
              <w:t>Состояние дополнительного образования в организациях образования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85BE703" w14:textId="77777777" w:rsidR="00BE7E3B" w:rsidRPr="00F419B2" w:rsidRDefault="00BE7E3B" w:rsidP="00217B4D">
            <w:pPr>
              <w:pStyle w:val="phtablecellleft"/>
            </w:pPr>
            <w:r w:rsidRPr="00F419B2">
              <w:t>Разрешает формирование отчета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8BA3348" w14:textId="77777777" w:rsidR="00BE7E3B" w:rsidRPr="00F419B2" w:rsidRDefault="00BE7E3B" w:rsidP="00643475">
            <w:pPr>
              <w:pStyle w:val="phtablecellleft"/>
            </w:pPr>
          </w:p>
        </w:tc>
      </w:tr>
      <w:tr w:rsidR="00BE7E3B" w:rsidRPr="00F419B2" w14:paraId="3E6E58FB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6D98786" w14:textId="77777777" w:rsidR="00BE7E3B" w:rsidRPr="00F419B2" w:rsidRDefault="00BE7E3B" w:rsidP="00484A8C">
            <w:pPr>
              <w:pStyle w:val="phtablecellleft"/>
            </w:pPr>
            <w:r w:rsidRPr="00F419B2">
              <w:lastRenderedPageBreak/>
              <w:t>Пуск/Отчеты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230D6C2" w14:textId="77777777" w:rsidR="00BE7E3B" w:rsidRPr="00F419B2" w:rsidRDefault="00BE7E3B" w:rsidP="00484A8C">
            <w:pPr>
              <w:pStyle w:val="phtablecellleft"/>
            </w:pPr>
            <w:r w:rsidRPr="00F419B2">
              <w:t>Отчеты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6AB70FF" w14:textId="77777777" w:rsidR="00BE7E3B" w:rsidRPr="00F419B2" w:rsidRDefault="00BE7E3B" w:rsidP="00217B4D">
            <w:pPr>
              <w:pStyle w:val="phtablecellleft"/>
            </w:pPr>
            <w:r w:rsidRPr="00F419B2">
              <w:t>Учащиеся, посещающие различные группы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A1ABA09" w14:textId="77777777" w:rsidR="00BE7E3B" w:rsidRPr="00F419B2" w:rsidRDefault="00BE7E3B" w:rsidP="00217B4D">
            <w:pPr>
              <w:pStyle w:val="phtablecellleft"/>
            </w:pPr>
            <w:r w:rsidRPr="00F419B2">
              <w:t>Позволяет собирать отчет «Учащиеся, посещающие различные группы»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E5FBC1F" w14:textId="77777777" w:rsidR="00BE7E3B" w:rsidRPr="00F419B2" w:rsidRDefault="00BE7E3B" w:rsidP="00021A9D">
            <w:pPr>
              <w:pStyle w:val="phtablecellleft"/>
            </w:pPr>
            <w:r w:rsidRPr="00F419B2">
              <w:t>Отображается соответствующий пункт меню по указанному пути.</w:t>
            </w:r>
          </w:p>
          <w:p w14:paraId="09C0A45E" w14:textId="77777777" w:rsidR="00BE7E3B" w:rsidRPr="00F419B2" w:rsidRDefault="00BE7E3B" w:rsidP="00021A9D">
            <w:pPr>
              <w:pStyle w:val="phtablecellleft"/>
            </w:pPr>
            <w:r w:rsidRPr="00F419B2">
              <w:rPr>
                <w:b/>
              </w:rPr>
              <w:t>Примечание</w:t>
            </w:r>
            <w:r w:rsidRPr="00F419B2">
              <w:t xml:space="preserve"> – Подключаемая функциональность. Отчет реализован в подключаемом модуле «Отчет. Количество обучающихся, посещающих различные группы»</w:t>
            </w:r>
          </w:p>
        </w:tc>
      </w:tr>
      <w:tr w:rsidR="00BE7E3B" w:rsidRPr="00F419B2" w14:paraId="45C5A34B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A585CD1" w14:textId="77777777" w:rsidR="00BE7E3B" w:rsidRPr="00F419B2" w:rsidRDefault="00BE7E3B" w:rsidP="00484A8C">
            <w:pPr>
              <w:pStyle w:val="phtablecellleft"/>
            </w:pPr>
            <w:r w:rsidRPr="00F419B2">
              <w:t>Пуск/Отчеты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AED8A48" w14:textId="77777777" w:rsidR="00BE7E3B" w:rsidRPr="00F419B2" w:rsidRDefault="00BE7E3B" w:rsidP="00484A8C">
            <w:pPr>
              <w:pStyle w:val="phtablecellleft"/>
            </w:pPr>
            <w:r w:rsidRPr="00F419B2">
              <w:t>Отчеты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5DEA328" w14:textId="77777777" w:rsidR="00BE7E3B" w:rsidRPr="00F419B2" w:rsidRDefault="00BE7E3B" w:rsidP="00217B4D">
            <w:pPr>
              <w:pStyle w:val="phtablecellleft"/>
            </w:pPr>
            <w:r w:rsidRPr="00F419B2">
              <w:t>Численность учащихся, участвующих в мероприятиях в разрезе организаций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925F571" w14:textId="77777777" w:rsidR="00BE7E3B" w:rsidRPr="00F419B2" w:rsidRDefault="00BE7E3B" w:rsidP="00217B4D">
            <w:pPr>
              <w:pStyle w:val="phtablecellleft"/>
            </w:pPr>
            <w:r w:rsidRPr="00F419B2">
              <w:t>Позволяет формирование отчета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045EDED" w14:textId="77777777" w:rsidR="00BE7E3B" w:rsidRPr="00F419B2" w:rsidRDefault="00BE7E3B" w:rsidP="00643475">
            <w:pPr>
              <w:pStyle w:val="phtablecellleft"/>
            </w:pPr>
          </w:p>
        </w:tc>
      </w:tr>
      <w:tr w:rsidR="00BE7E3B" w:rsidRPr="00F419B2" w14:paraId="5FD14407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A165A60" w14:textId="77777777" w:rsidR="00BE7E3B" w:rsidRPr="00F419B2" w:rsidRDefault="00BE7E3B" w:rsidP="00484A8C">
            <w:pPr>
              <w:pStyle w:val="phtablecellleft"/>
            </w:pPr>
            <w:r w:rsidRPr="00F419B2">
              <w:t>Пуск/Отчеты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695DE74" w14:textId="77777777" w:rsidR="00BE7E3B" w:rsidRPr="00F419B2" w:rsidRDefault="00BE7E3B" w:rsidP="00484A8C">
            <w:pPr>
              <w:pStyle w:val="phtablecellleft"/>
            </w:pPr>
            <w:r w:rsidRPr="00F419B2">
              <w:t>Отчеты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E83F037" w14:textId="77777777" w:rsidR="00BE7E3B" w:rsidRPr="00F419B2" w:rsidRDefault="00BE7E3B" w:rsidP="00217B4D">
            <w:pPr>
              <w:pStyle w:val="phtablecellleft"/>
            </w:pPr>
            <w:r w:rsidRPr="00F419B2">
              <w:t>Сведения о мероприятиях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6A35349" w14:textId="77777777" w:rsidR="00BE7E3B" w:rsidRPr="00F419B2" w:rsidRDefault="00BE7E3B" w:rsidP="00217B4D">
            <w:pPr>
              <w:pStyle w:val="phtablecellleft"/>
            </w:pPr>
            <w:r w:rsidRPr="00F419B2">
              <w:t>Позволяет формирование отчета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2BEE12D" w14:textId="77777777" w:rsidR="00BE7E3B" w:rsidRPr="00F419B2" w:rsidRDefault="00BE7E3B" w:rsidP="00643475">
            <w:pPr>
              <w:pStyle w:val="phtablecellleft"/>
            </w:pPr>
            <w:r w:rsidRPr="00F419B2">
              <w:t>Отображается соответствующий пункт меню по указанному пути</w:t>
            </w:r>
          </w:p>
        </w:tc>
      </w:tr>
      <w:tr w:rsidR="00BE7E3B" w:rsidRPr="00F419B2" w14:paraId="1FAE2ACE" w14:textId="77777777" w:rsidTr="001C5A04">
        <w:trPr>
          <w:cantSplit/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16C01CC" w14:textId="77777777" w:rsidR="00BE7E3B" w:rsidRPr="00F419B2" w:rsidRDefault="00BE7E3B" w:rsidP="00C41DA3">
            <w:pPr>
              <w:pStyle w:val="phtablecellleft"/>
            </w:pPr>
            <w:r w:rsidRPr="003227D4">
              <w:t>Пуск/Отчеты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78DD444" w14:textId="77777777" w:rsidR="00BE7E3B" w:rsidRPr="00F419B2" w:rsidRDefault="00BE7E3B" w:rsidP="00C41DA3">
            <w:pPr>
              <w:pStyle w:val="phtablecellleft"/>
            </w:pPr>
            <w:r>
              <w:t>Отчеты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714F06B" w14:textId="77777777" w:rsidR="00BE7E3B" w:rsidRPr="00F419B2" w:rsidRDefault="00BE7E3B" w:rsidP="00C41DA3">
            <w:pPr>
              <w:pStyle w:val="phtablecellleft"/>
            </w:pPr>
            <w:r>
              <w:t>Приказы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9583029" w14:textId="77777777" w:rsidR="00BE7E3B" w:rsidRPr="00F419B2" w:rsidRDefault="00BE7E3B" w:rsidP="00C41DA3">
            <w:pPr>
              <w:pStyle w:val="phtablecellleft"/>
            </w:pPr>
            <w:r w:rsidRPr="003227D4">
              <w:t>Позволяет формирование отчета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73C4EF7" w14:textId="77777777" w:rsidR="00BE7E3B" w:rsidRPr="00F419B2" w:rsidRDefault="00BE7E3B" w:rsidP="00C41DA3">
            <w:pPr>
              <w:pStyle w:val="phtablecellleft"/>
            </w:pPr>
          </w:p>
        </w:tc>
      </w:tr>
      <w:tr w:rsidR="00BE7E3B" w:rsidRPr="00F419B2" w14:paraId="354602A8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6D9876F" w14:textId="6A3DC29C" w:rsidR="00BE7E3B" w:rsidRPr="00112ED1" w:rsidRDefault="00BE7E3B" w:rsidP="00112ED1">
            <w:pPr>
              <w:pStyle w:val="phtablecellleft"/>
            </w:pPr>
            <w:r w:rsidRPr="00112ED1">
              <w:lastRenderedPageBreak/>
              <w:t>Пуск/ПФДО/Сертификаты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22D70C2" w14:textId="5549DB7E" w:rsidR="00BE7E3B" w:rsidRPr="00112ED1" w:rsidRDefault="00BE7E3B" w:rsidP="00112ED1">
            <w:pPr>
              <w:pStyle w:val="phtablecellleft"/>
            </w:pPr>
            <w:r w:rsidRPr="00112ED1">
              <w:t>ПФДО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44BAE99" w14:textId="37A6731F" w:rsidR="00BE7E3B" w:rsidRPr="00112ED1" w:rsidRDefault="00BE7E3B" w:rsidP="00112ED1">
            <w:pPr>
              <w:pStyle w:val="phtablecellleft"/>
            </w:pPr>
            <w:r w:rsidRPr="00112ED1">
              <w:t>Сертификаты</w:t>
            </w:r>
            <w:r>
              <w:t xml:space="preserve"> – </w:t>
            </w:r>
            <w:r w:rsidRPr="00112ED1">
              <w:t>Просмотр в своих организациях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8BAB493" w14:textId="25CA5DBA" w:rsidR="00BE7E3B" w:rsidRDefault="00BE7E3B" w:rsidP="00591683">
            <w:pPr>
              <w:pStyle w:val="phtablecellleft"/>
            </w:pPr>
            <w:r w:rsidRPr="00112ED1">
              <w:t>Право доступа на просмотр значений реестра «Сертификаты» в организация</w:t>
            </w:r>
            <w:r>
              <w:t>х, в которых работает сотрудник.</w:t>
            </w:r>
            <w:r w:rsidRPr="00112ED1">
              <w:t xml:space="preserve"> Для администраторов Системы доступен просмотр всех сертификатов</w:t>
            </w:r>
            <w:r>
              <w:t>.</w:t>
            </w:r>
          </w:p>
          <w:p w14:paraId="2ABA25CB" w14:textId="77777777" w:rsidR="00BE7E3B" w:rsidRPr="007B5131" w:rsidRDefault="00BE7E3B" w:rsidP="006465F5">
            <w:pPr>
              <w:pStyle w:val="phtablecellleft"/>
              <w:rPr>
                <w:b/>
              </w:rPr>
            </w:pPr>
            <w:r w:rsidRPr="007B5131">
              <w:rPr>
                <w:b/>
              </w:rPr>
              <w:t>Примечания</w:t>
            </w:r>
          </w:p>
          <w:p w14:paraId="4248A307" w14:textId="5F7A7406" w:rsidR="00BE7E3B" w:rsidRPr="00112ED1" w:rsidRDefault="00BE7E3B" w:rsidP="006465F5">
            <w:pPr>
              <w:pStyle w:val="phtablecellleft"/>
            </w:pPr>
            <w:r w:rsidRPr="00112ED1">
              <w:t>1. Сертификаты без начислений доступны только сотрудникам министерств и управлений, в которых был создан сертификат.</w:t>
            </w:r>
          </w:p>
          <w:p w14:paraId="5676018B" w14:textId="77C1E0A5" w:rsidR="00BE7E3B" w:rsidRPr="00112ED1" w:rsidRDefault="00BE7E3B" w:rsidP="006465F5">
            <w:pPr>
              <w:pStyle w:val="phtablecellleft"/>
            </w:pPr>
            <w:r w:rsidRPr="00112ED1">
              <w:t>2. Сертификаты с начислениями доступны сотрудникам министерств и управлений, в которых был создан сертификат, и сотрудникам организаций, в которых обучается учащийся по сертификату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B87CBF1" w14:textId="3EE0C592" w:rsidR="00BE7E3B" w:rsidRPr="00112ED1" w:rsidRDefault="00BE7E3B" w:rsidP="00112ED1">
            <w:pPr>
              <w:pStyle w:val="phtablecellleft"/>
            </w:pPr>
            <w:r>
              <w:t>1</w:t>
            </w:r>
            <w:r w:rsidRPr="00EE5113">
              <w:t xml:space="preserve"> </w:t>
            </w:r>
            <w:r w:rsidRPr="00112ED1">
              <w:t>в меню «Пуск» отображается раздел «ПФДО» и подпункт «Сертификаты»;</w:t>
            </w:r>
          </w:p>
          <w:p w14:paraId="43A7968C" w14:textId="6690A839" w:rsidR="00BE7E3B" w:rsidRPr="00112ED1" w:rsidRDefault="00BE7E3B" w:rsidP="00112ED1">
            <w:pPr>
              <w:pStyle w:val="phtablecellleft"/>
            </w:pPr>
            <w:r>
              <w:t>2</w:t>
            </w:r>
            <w:r w:rsidRPr="00112ED1">
              <w:t xml:space="preserve"> при выборе пункта меню «Сертификаты» открывается окно реестра «Сертификаты»;</w:t>
            </w:r>
          </w:p>
          <w:p w14:paraId="0F4742F7" w14:textId="4CBC6D1D" w:rsidR="00BE7E3B" w:rsidRPr="00112ED1" w:rsidRDefault="00BE7E3B" w:rsidP="00112ED1">
            <w:pPr>
              <w:pStyle w:val="phtablecellleft"/>
            </w:pPr>
            <w:r>
              <w:t>3</w:t>
            </w:r>
            <w:r w:rsidRPr="00112ED1">
              <w:t xml:space="preserve"> в окне «Сертификаты» отображаются кнопки: «Просмотр», «Обновить», «Закрыть». Отображаются поля «Поиска значений», «Фильтры», доступна сортировка значений;</w:t>
            </w:r>
          </w:p>
          <w:p w14:paraId="082602CC" w14:textId="2E6D2553" w:rsidR="00BE7E3B" w:rsidRPr="00112ED1" w:rsidRDefault="00BE7E3B" w:rsidP="00112ED1">
            <w:pPr>
              <w:pStyle w:val="phtablecellleft"/>
            </w:pPr>
            <w:r>
              <w:t>4</w:t>
            </w:r>
            <w:r w:rsidRPr="00112ED1">
              <w:t xml:space="preserve"> остальные кнопки отображаются в зависимости от прав доступа пользователя</w:t>
            </w:r>
          </w:p>
        </w:tc>
      </w:tr>
      <w:tr w:rsidR="00BE7E3B" w:rsidRPr="00F419B2" w14:paraId="1D557168" w14:textId="77777777" w:rsidTr="001C5A04">
        <w:trPr>
          <w:cantSplit/>
          <w:trHeight w:val="3417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ECF9449" w14:textId="300F07ED" w:rsidR="00BE7E3B" w:rsidRPr="00112ED1" w:rsidRDefault="00BE7E3B" w:rsidP="006465F5">
            <w:pPr>
              <w:pStyle w:val="phtablecellleft"/>
              <w:keepNext/>
            </w:pPr>
            <w:r w:rsidRPr="00112ED1">
              <w:lastRenderedPageBreak/>
              <w:t>Пуск/ПФДО/Сертификаты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C7867B3" w14:textId="4BAFD6A7" w:rsidR="00BE7E3B" w:rsidRPr="00112ED1" w:rsidRDefault="00BE7E3B" w:rsidP="00112ED1">
            <w:pPr>
              <w:pStyle w:val="phtablecellleft"/>
            </w:pPr>
            <w:r w:rsidRPr="00112ED1">
              <w:t>ПФДО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22EF3D3" w14:textId="68987F3D" w:rsidR="00BE7E3B" w:rsidRPr="00112ED1" w:rsidRDefault="00BE7E3B" w:rsidP="00112ED1">
            <w:pPr>
              <w:pStyle w:val="phtablecellleft"/>
            </w:pPr>
            <w:r w:rsidRPr="00112ED1">
              <w:t>Сертификаты</w:t>
            </w:r>
            <w:r>
              <w:t xml:space="preserve"> – </w:t>
            </w:r>
            <w:r w:rsidRPr="00112ED1">
              <w:t>Просмотр в подведомственных организациях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E4CCF86" w14:textId="50E4DAA6" w:rsidR="00BE7E3B" w:rsidRPr="00112ED1" w:rsidRDefault="00BE7E3B" w:rsidP="00032D0E">
            <w:pPr>
              <w:pStyle w:val="phtablecellleft"/>
            </w:pPr>
            <w:r w:rsidRPr="00112ED1">
              <w:t>Право доступа на просмотр значений реестра «Сертификаты» в организациях, которые подведомственны к организац</w:t>
            </w:r>
            <w:r>
              <w:t>ии</w:t>
            </w:r>
            <w:r w:rsidR="005A6031">
              <w:t>,</w:t>
            </w:r>
            <w:r>
              <w:t xml:space="preserve"> в которой работает сотрудник</w:t>
            </w:r>
            <w:r w:rsidRPr="00112ED1">
              <w:t xml:space="preserve">. Для </w:t>
            </w:r>
            <w:r>
              <w:t>а</w:t>
            </w:r>
            <w:r w:rsidRPr="00112ED1">
              <w:t>дминистраторов Системы доступен просмотр всех сертификатов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F711405" w14:textId="5278AAC7" w:rsidR="00BE7E3B" w:rsidRPr="00112ED1" w:rsidRDefault="00BE7E3B" w:rsidP="00112ED1">
            <w:pPr>
              <w:pStyle w:val="phtablecellleft"/>
            </w:pPr>
            <w:r>
              <w:t>1</w:t>
            </w:r>
            <w:r w:rsidRPr="00112ED1">
              <w:t xml:space="preserve"> в меню «Пуск» отображается раздел «ПФДО» и подпункт «Сертификаты»;</w:t>
            </w:r>
          </w:p>
          <w:p w14:paraId="601A0298" w14:textId="7E6D7C96" w:rsidR="00BE7E3B" w:rsidRPr="00112ED1" w:rsidRDefault="00BE7E3B" w:rsidP="00112ED1">
            <w:pPr>
              <w:pStyle w:val="phtablecellleft"/>
            </w:pPr>
            <w:r>
              <w:t>2</w:t>
            </w:r>
            <w:r w:rsidRPr="00112ED1">
              <w:t xml:space="preserve"> при выборе пункта меню «Сертификаты» открывается окно реестра «Сертификаты»;</w:t>
            </w:r>
          </w:p>
          <w:p w14:paraId="60E267F2" w14:textId="5519C9E5" w:rsidR="00BE7E3B" w:rsidRPr="00112ED1" w:rsidRDefault="00BE7E3B" w:rsidP="00112ED1">
            <w:pPr>
              <w:pStyle w:val="phtablecellleft"/>
            </w:pPr>
            <w:r>
              <w:t>3</w:t>
            </w:r>
            <w:r w:rsidRPr="00112ED1">
              <w:t xml:space="preserve"> в окне «Сертификаты» отображаются кнопки: «Просмотр», «Обновить», «Закрыть». Отображаются поля: «Поиск значений», «Фильтры», доступна сортировка значений;</w:t>
            </w:r>
          </w:p>
          <w:p w14:paraId="13C23AC6" w14:textId="5104E8BC" w:rsidR="00BE7E3B" w:rsidRPr="00112ED1" w:rsidRDefault="00BE7E3B" w:rsidP="00112ED1">
            <w:pPr>
              <w:pStyle w:val="phtablecellleft"/>
            </w:pPr>
            <w:r>
              <w:t>4</w:t>
            </w:r>
            <w:r w:rsidRPr="00112ED1">
              <w:t xml:space="preserve"> остальные кнопки отображаются в зависимости от прав доступа пользователя</w:t>
            </w:r>
          </w:p>
        </w:tc>
      </w:tr>
      <w:tr w:rsidR="002108C0" w:rsidRPr="00F419B2" w14:paraId="4208D1FB" w14:textId="77777777" w:rsidTr="001C5A04">
        <w:trPr>
          <w:cantSplit/>
          <w:trHeight w:val="3417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67C687D" w14:textId="284C4CD8" w:rsidR="002108C0" w:rsidRPr="005C4CD5" w:rsidRDefault="002108C0" w:rsidP="005C4CD5">
            <w:pPr>
              <w:pStyle w:val="phtablecellleft"/>
            </w:pPr>
            <w:r w:rsidRPr="005C4CD5">
              <w:lastRenderedPageBreak/>
              <w:t>Пуск/ПФДО/Сертификаты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DC15382" w14:textId="53994D91" w:rsidR="002108C0" w:rsidRPr="005C4CD5" w:rsidRDefault="002108C0" w:rsidP="005C4CD5">
            <w:pPr>
              <w:pStyle w:val="phtablecellleft"/>
            </w:pPr>
            <w:r w:rsidRPr="005C4CD5">
              <w:t>ПФДО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CAD82BC" w14:textId="6625135C" w:rsidR="002108C0" w:rsidRPr="005C4CD5" w:rsidRDefault="002108C0" w:rsidP="000C1407">
            <w:pPr>
              <w:pStyle w:val="phtablecellleft"/>
            </w:pPr>
            <w:r w:rsidRPr="005C4CD5">
              <w:t xml:space="preserve">Сертификаты </w:t>
            </w:r>
            <w:r w:rsidR="000C1407">
              <w:t>–</w:t>
            </w:r>
            <w:r w:rsidRPr="005C4CD5">
              <w:t xml:space="preserve"> Просмотр сертификатов во всех организациях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77D3E56" w14:textId="3924B166" w:rsidR="002108C0" w:rsidRPr="005C4CD5" w:rsidRDefault="000C1407" w:rsidP="005C4CD5">
            <w:pPr>
              <w:pStyle w:val="phtablecellleft"/>
            </w:pPr>
            <w:r w:rsidRPr="00094AE2">
              <w:t xml:space="preserve">Право доступа дает возможность просматривать </w:t>
            </w:r>
            <w:r>
              <w:t>с</w:t>
            </w:r>
            <w:r w:rsidRPr="00094AE2">
              <w:t xml:space="preserve">ертификаты </w:t>
            </w:r>
            <w:r>
              <w:t>во всех организациях</w:t>
            </w:r>
            <w:r w:rsidRPr="00094AE2">
              <w:t xml:space="preserve">, по аналогии с правами </w:t>
            </w:r>
            <w:r>
              <w:t>а</w:t>
            </w:r>
            <w:r w:rsidRPr="00094AE2">
              <w:t xml:space="preserve">дминистратора </w:t>
            </w:r>
            <w:r>
              <w:t>Системы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85EBC30" w14:textId="77777777" w:rsidR="002108C0" w:rsidRDefault="002108C0" w:rsidP="002108C0">
            <w:pPr>
              <w:pStyle w:val="phtablecellleft"/>
            </w:pPr>
            <w:r w:rsidRPr="00094AE2">
              <w:t>1 в меню «Пуск» отображается раздел «ПФДО» и подпункт «Сертификаты»;</w:t>
            </w:r>
          </w:p>
          <w:p w14:paraId="056645F9" w14:textId="77777777" w:rsidR="002108C0" w:rsidRPr="00112ED1" w:rsidRDefault="002108C0" w:rsidP="002108C0">
            <w:pPr>
              <w:pStyle w:val="phtablecellleft"/>
            </w:pPr>
            <w:r>
              <w:t>2</w:t>
            </w:r>
            <w:r w:rsidRPr="00112ED1">
              <w:t xml:space="preserve"> при выборе пункта меню «Сертификаты» открывается окно реестра «Сертификаты»;</w:t>
            </w:r>
          </w:p>
          <w:p w14:paraId="3F970E57" w14:textId="77777777" w:rsidR="002108C0" w:rsidRPr="00112ED1" w:rsidRDefault="002108C0" w:rsidP="002108C0">
            <w:pPr>
              <w:pStyle w:val="phtablecellleft"/>
            </w:pPr>
            <w:r>
              <w:t>3</w:t>
            </w:r>
            <w:r w:rsidRPr="00112ED1">
              <w:t xml:space="preserve"> в окне «Сертификаты» отображаются кнопки: «Просмотр», «Обновить», «Закрыть». Отображаются поля «Поиска значений», «Фильтры», доступна сортировка значений;</w:t>
            </w:r>
          </w:p>
          <w:p w14:paraId="210DF1E1" w14:textId="36A06DDA" w:rsidR="002108C0" w:rsidRDefault="002108C0" w:rsidP="002108C0">
            <w:pPr>
              <w:pStyle w:val="phtablecellleft"/>
            </w:pPr>
            <w:r>
              <w:t>4</w:t>
            </w:r>
            <w:r w:rsidRPr="00112ED1">
              <w:t xml:space="preserve"> остальные кнопки отображаются в зависимости от прав доступа пользователя</w:t>
            </w:r>
            <w:r w:rsidR="005A6031">
              <w:t>.</w:t>
            </w:r>
          </w:p>
          <w:p w14:paraId="54F98997" w14:textId="131AE08F" w:rsidR="00366162" w:rsidRDefault="00366162" w:rsidP="002108C0">
            <w:pPr>
              <w:pStyle w:val="phtablecellleft"/>
              <w:rPr>
                <w:b/>
              </w:rPr>
            </w:pPr>
            <w:r w:rsidRPr="00D34620">
              <w:rPr>
                <w:b/>
              </w:rPr>
              <w:t>Примечани</w:t>
            </w:r>
            <w:r>
              <w:rPr>
                <w:b/>
              </w:rPr>
              <w:t>я</w:t>
            </w:r>
          </w:p>
          <w:p w14:paraId="2F050926" w14:textId="74458BCF" w:rsidR="002108C0" w:rsidRDefault="00366162" w:rsidP="002108C0">
            <w:pPr>
              <w:pStyle w:val="phtablecellleft"/>
            </w:pPr>
            <w:r w:rsidRPr="00592A9F">
              <w:t>1</w:t>
            </w:r>
            <w:r>
              <w:rPr>
                <w:b/>
              </w:rPr>
              <w:t> </w:t>
            </w:r>
            <w:r w:rsidR="002108C0" w:rsidRPr="00112ED1">
              <w:t>Зависимые права для реестра «Сертификаты» –</w:t>
            </w:r>
            <w:r w:rsidR="002108C0">
              <w:t xml:space="preserve"> п</w:t>
            </w:r>
            <w:r w:rsidR="002108C0" w:rsidRPr="00112ED1">
              <w:t>росмотр в своих организациях</w:t>
            </w:r>
            <w:r w:rsidR="000C1407">
              <w:t>.</w:t>
            </w:r>
          </w:p>
          <w:p w14:paraId="4ACD537D" w14:textId="1F17EF56" w:rsidR="002108C0" w:rsidRPr="005C4CD5" w:rsidRDefault="00366162" w:rsidP="000C1407">
            <w:pPr>
              <w:pStyle w:val="phtablecellleft"/>
            </w:pPr>
            <w:r w:rsidRPr="00592A9F">
              <w:t>2</w:t>
            </w:r>
            <w:r>
              <w:rPr>
                <w:b/>
              </w:rPr>
              <w:t> </w:t>
            </w:r>
            <w:r w:rsidR="002108C0" w:rsidRPr="00BE2E89">
              <w:t xml:space="preserve">Зависимые права для реестра «Сертификаты» – просмотр сертификатов </w:t>
            </w:r>
            <w:r w:rsidR="000C1407">
              <w:t>в подведомственных организациях</w:t>
            </w:r>
          </w:p>
        </w:tc>
      </w:tr>
      <w:tr w:rsidR="002108C0" w:rsidRPr="00F419B2" w14:paraId="0908AEBB" w14:textId="77777777" w:rsidTr="001C5A04">
        <w:trPr>
          <w:cantSplit/>
          <w:trHeight w:val="389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EC9402C" w14:textId="61468A85" w:rsidR="002108C0" w:rsidRPr="00112ED1" w:rsidRDefault="002108C0" w:rsidP="00112ED1">
            <w:pPr>
              <w:pStyle w:val="phtablecellleft"/>
            </w:pPr>
            <w:r w:rsidRPr="00112ED1">
              <w:lastRenderedPageBreak/>
              <w:t>Пуск/ПФДО/Сертификаты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9AFBC8A" w14:textId="33275418" w:rsidR="002108C0" w:rsidRPr="00112ED1" w:rsidRDefault="002108C0" w:rsidP="00112ED1">
            <w:pPr>
              <w:pStyle w:val="phtablecellleft"/>
            </w:pPr>
            <w:r w:rsidRPr="00112ED1">
              <w:t>ПФДО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5E0CAD5" w14:textId="3030A127" w:rsidR="002108C0" w:rsidRPr="00112ED1" w:rsidRDefault="002108C0" w:rsidP="00112ED1">
            <w:pPr>
              <w:pStyle w:val="phtablecellleft"/>
            </w:pPr>
            <w:r w:rsidRPr="00112ED1">
              <w:t>Сертификаты</w:t>
            </w:r>
            <w:r>
              <w:t xml:space="preserve"> – </w:t>
            </w:r>
            <w:r w:rsidRPr="00112ED1">
              <w:t>Добавление в своих организациях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BD218E8" w14:textId="3FD11A1A" w:rsidR="002108C0" w:rsidRPr="00112ED1" w:rsidRDefault="002108C0" w:rsidP="0073059B">
            <w:pPr>
              <w:pStyle w:val="phtablecellleft"/>
            </w:pPr>
            <w:r w:rsidRPr="00112ED1">
              <w:t xml:space="preserve">Право доступа на добавление значений в реестр </w:t>
            </w:r>
            <w:r>
              <w:t>«</w:t>
            </w:r>
            <w:r w:rsidRPr="00112ED1">
              <w:t>Сертификаты</w:t>
            </w:r>
            <w:r>
              <w:t>»</w:t>
            </w:r>
            <w:r w:rsidRPr="00112ED1">
              <w:t xml:space="preserve"> в организациях, в которых работает сотрудник.</w:t>
            </w:r>
            <w:r>
              <w:t xml:space="preserve"> </w:t>
            </w:r>
            <w:r w:rsidRPr="00112ED1">
              <w:t xml:space="preserve">Для администраторов </w:t>
            </w:r>
            <w:r>
              <w:t>Си</w:t>
            </w:r>
            <w:r w:rsidRPr="00112ED1">
              <w:t>стемы доступен просмотр всех сертификатов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2B7B192" w14:textId="6749A07E" w:rsidR="002108C0" w:rsidRPr="00112ED1" w:rsidRDefault="002108C0" w:rsidP="00112ED1">
            <w:pPr>
              <w:pStyle w:val="phtablecellleft"/>
            </w:pPr>
            <w:r>
              <w:t>1</w:t>
            </w:r>
            <w:r w:rsidRPr="00112ED1">
              <w:t xml:space="preserve"> доступна функциональность в соответствии с правом «Сертификаты – Просмотр в своих организациях»;</w:t>
            </w:r>
          </w:p>
          <w:p w14:paraId="2C23E2F1" w14:textId="024FE5B3" w:rsidR="002108C0" w:rsidRPr="00112ED1" w:rsidRDefault="002108C0" w:rsidP="00112ED1">
            <w:pPr>
              <w:pStyle w:val="phtablecellleft"/>
            </w:pPr>
            <w:r>
              <w:t>2</w:t>
            </w:r>
            <w:r w:rsidRPr="00112ED1">
              <w:t xml:space="preserve"> отображается кнопка «Добавить», для кнопки «Импорт» доступна функция добавления/импорта значений справочника в своих организациях для сотрудника и во всех организациях для администратора Системы;</w:t>
            </w:r>
          </w:p>
          <w:p w14:paraId="3BE86944" w14:textId="7CA792FE" w:rsidR="002108C0" w:rsidRPr="00112ED1" w:rsidRDefault="002108C0" w:rsidP="00112ED1">
            <w:pPr>
              <w:pStyle w:val="phtablecellleft"/>
            </w:pPr>
            <w:r>
              <w:t>3</w:t>
            </w:r>
            <w:r w:rsidRPr="00112ED1">
              <w:t xml:space="preserve"> остальные кнопки отображаются в зависимости от прав доступа пользователя</w:t>
            </w:r>
            <w:r>
              <w:t>.</w:t>
            </w:r>
          </w:p>
          <w:p w14:paraId="061259B8" w14:textId="0373057B" w:rsidR="002108C0" w:rsidRPr="00112ED1" w:rsidRDefault="002108C0" w:rsidP="00EE5113">
            <w:pPr>
              <w:pStyle w:val="phtablecellleft"/>
            </w:pPr>
            <w:r w:rsidRPr="00D34620">
              <w:rPr>
                <w:b/>
              </w:rPr>
              <w:t>Примечание</w:t>
            </w:r>
            <w:r w:rsidRPr="00EE5113">
              <w:rPr>
                <w:b/>
              </w:rPr>
              <w:t xml:space="preserve"> – </w:t>
            </w:r>
            <w:r w:rsidRPr="00112ED1">
              <w:t>Зависимые права для реестра «Сертификаты» –</w:t>
            </w:r>
            <w:r>
              <w:t xml:space="preserve"> п</w:t>
            </w:r>
            <w:r w:rsidRPr="00112ED1">
              <w:t>росмотр в своих организациях</w:t>
            </w:r>
          </w:p>
        </w:tc>
      </w:tr>
      <w:tr w:rsidR="002108C0" w:rsidRPr="00F419B2" w14:paraId="46A17A94" w14:textId="77777777" w:rsidTr="001C5A04">
        <w:trPr>
          <w:cantSplit/>
          <w:trHeight w:val="389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7109433" w14:textId="1F9C24DB" w:rsidR="002108C0" w:rsidRPr="00112ED1" w:rsidRDefault="002108C0" w:rsidP="00112ED1">
            <w:pPr>
              <w:pStyle w:val="phtablecellleft"/>
            </w:pPr>
            <w:r w:rsidRPr="00112ED1">
              <w:t>Пуск/ПФДО/Сертификаты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212248C" w14:textId="443E9B0F" w:rsidR="002108C0" w:rsidRPr="00112ED1" w:rsidRDefault="002108C0" w:rsidP="00112ED1">
            <w:pPr>
              <w:pStyle w:val="phtablecellleft"/>
            </w:pPr>
            <w:r w:rsidRPr="00112ED1">
              <w:t>ПФДО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D10D54B" w14:textId="0E9227FA" w:rsidR="002108C0" w:rsidRPr="00112ED1" w:rsidRDefault="002108C0" w:rsidP="00112ED1">
            <w:pPr>
              <w:pStyle w:val="phtablecellleft"/>
            </w:pPr>
            <w:r w:rsidRPr="00112ED1">
              <w:t>Сертификаты</w:t>
            </w:r>
            <w:r>
              <w:t xml:space="preserve"> – </w:t>
            </w:r>
            <w:r w:rsidRPr="00112ED1">
              <w:t>Добавление в подведомственных организациях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9D36E31" w14:textId="77043F27" w:rsidR="002108C0" w:rsidRPr="00112ED1" w:rsidRDefault="002108C0" w:rsidP="0073059B">
            <w:pPr>
              <w:pStyle w:val="phtablecellleft"/>
            </w:pPr>
            <w:r w:rsidRPr="00112ED1">
              <w:t xml:space="preserve">Право доступа на добавление значений в реестр </w:t>
            </w:r>
            <w:r>
              <w:t>«</w:t>
            </w:r>
            <w:r w:rsidRPr="00112ED1">
              <w:t>Сертификаты</w:t>
            </w:r>
            <w:r>
              <w:t>»</w:t>
            </w:r>
            <w:r w:rsidRPr="00112ED1">
              <w:t xml:space="preserve"> в организациях, которые подведомственны к организации</w:t>
            </w:r>
            <w:r w:rsidR="005A6031">
              <w:t>,</w:t>
            </w:r>
            <w:r w:rsidRPr="00112ED1">
              <w:t xml:space="preserve"> в которой работает сотрудник.</w:t>
            </w:r>
            <w:r>
              <w:t xml:space="preserve"> </w:t>
            </w:r>
            <w:r w:rsidRPr="00112ED1">
              <w:t xml:space="preserve">Для </w:t>
            </w:r>
            <w:r>
              <w:t>а</w:t>
            </w:r>
            <w:r w:rsidRPr="00112ED1">
              <w:t>дминистраторов Системы доступен просмотр всех сертификатов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F2EB4FA" w14:textId="60F08112" w:rsidR="002108C0" w:rsidRPr="00112ED1" w:rsidRDefault="002108C0" w:rsidP="00112ED1">
            <w:pPr>
              <w:pStyle w:val="phtablecellleft"/>
            </w:pPr>
            <w:r>
              <w:t>1</w:t>
            </w:r>
            <w:r w:rsidRPr="00112ED1">
              <w:t xml:space="preserve"> доступна функциональность в соответствии с правом «Сертификаты</w:t>
            </w:r>
            <w:r>
              <w:t xml:space="preserve"> – </w:t>
            </w:r>
            <w:r w:rsidRPr="00112ED1">
              <w:t>Просмотр в подведомственных организациях;</w:t>
            </w:r>
          </w:p>
          <w:p w14:paraId="3DE1CBE3" w14:textId="0F0ED25C" w:rsidR="002108C0" w:rsidRPr="00112ED1" w:rsidRDefault="002108C0" w:rsidP="00112ED1">
            <w:pPr>
              <w:pStyle w:val="phtablecellleft"/>
            </w:pPr>
            <w:r>
              <w:t>2</w:t>
            </w:r>
            <w:r w:rsidRPr="00112ED1">
              <w:t xml:space="preserve"> отображается кнопка «Изменить», для кнопки «Импорт» доступна функция добавления/импорта значений справочника в подведомственных</w:t>
            </w:r>
            <w:r>
              <w:t xml:space="preserve"> </w:t>
            </w:r>
            <w:r w:rsidRPr="00112ED1">
              <w:t>организациях для сотрудника и во всех организациях для администратора Системы;</w:t>
            </w:r>
          </w:p>
          <w:p w14:paraId="3B8F70FA" w14:textId="3719F371" w:rsidR="002108C0" w:rsidRDefault="002108C0" w:rsidP="00112ED1">
            <w:pPr>
              <w:pStyle w:val="phtablecellleft"/>
            </w:pPr>
            <w:r>
              <w:t>3</w:t>
            </w:r>
            <w:r w:rsidRPr="00112ED1">
              <w:t xml:space="preserve"> остальные кнопки отображаются в зависимости от прав доступа пользователя</w:t>
            </w:r>
            <w:r>
              <w:t>.</w:t>
            </w:r>
          </w:p>
          <w:p w14:paraId="3F3746BC" w14:textId="72BF5A95" w:rsidR="002108C0" w:rsidRPr="00D34620" w:rsidRDefault="002108C0" w:rsidP="00EE5113">
            <w:pPr>
              <w:pStyle w:val="phtablecellleft"/>
            </w:pPr>
            <w:r w:rsidRPr="00D34620">
              <w:rPr>
                <w:b/>
              </w:rPr>
              <w:t>Примечание</w:t>
            </w:r>
            <w:r w:rsidRPr="00EE5113">
              <w:rPr>
                <w:b/>
              </w:rPr>
              <w:t xml:space="preserve"> – </w:t>
            </w:r>
            <w:r w:rsidRPr="00D34620">
              <w:t>Зависимые права для реестра «Сертификаты» – просмотр в подведомственных организациях</w:t>
            </w:r>
          </w:p>
        </w:tc>
      </w:tr>
      <w:tr w:rsidR="002108C0" w:rsidRPr="00F419B2" w14:paraId="4433086F" w14:textId="77777777" w:rsidTr="001C5A04">
        <w:trPr>
          <w:cantSplit/>
          <w:trHeight w:val="389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C2B7FE5" w14:textId="1323EDF5" w:rsidR="002108C0" w:rsidRPr="00112ED1" w:rsidRDefault="002108C0" w:rsidP="00112ED1">
            <w:pPr>
              <w:pStyle w:val="phtablecellleft"/>
            </w:pPr>
            <w:r w:rsidRPr="000F4EA3">
              <w:lastRenderedPageBreak/>
              <w:t>Пуск/ПФДО/Сертификаты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BD6736B" w14:textId="646C99BB" w:rsidR="002108C0" w:rsidRPr="00112ED1" w:rsidRDefault="002108C0" w:rsidP="00112ED1">
            <w:pPr>
              <w:pStyle w:val="phtablecellleft"/>
            </w:pPr>
            <w:r w:rsidRPr="000F4EA3">
              <w:t>ПФДО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D16BA0B" w14:textId="2BBDA757" w:rsidR="002108C0" w:rsidRPr="00112ED1" w:rsidRDefault="002108C0" w:rsidP="00112ED1">
            <w:pPr>
              <w:pStyle w:val="phtablecellleft"/>
            </w:pPr>
            <w:r w:rsidRPr="000F4EA3">
              <w:t>Сертификаты</w:t>
            </w:r>
            <w:r>
              <w:t xml:space="preserve"> – </w:t>
            </w:r>
            <w:r w:rsidRPr="000F4EA3">
              <w:t>Редактирование сертификатов в своих организациях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BEC2098" w14:textId="7DE387F7" w:rsidR="002108C0" w:rsidRPr="00112ED1" w:rsidRDefault="002108C0" w:rsidP="005A6031">
            <w:pPr>
              <w:pStyle w:val="phtablecellleft"/>
            </w:pPr>
            <w:r w:rsidRPr="00C773C5">
              <w:t xml:space="preserve">Право доступа на редактирование значений в реестре </w:t>
            </w:r>
            <w:r>
              <w:t>«Сертификаты»</w:t>
            </w:r>
            <w:r w:rsidRPr="00C773C5">
              <w:t xml:space="preserve"> в организациях, в которых работает сотрудник, а также в организациях, в которых осуществляется оплата обучения по сертификату (</w:t>
            </w:r>
            <w:r w:rsidR="005A6031" w:rsidRPr="00C773C5">
              <w:t>организаци</w:t>
            </w:r>
            <w:r w:rsidR="005A6031">
              <w:t>я</w:t>
            </w:r>
            <w:r w:rsidR="005A6031" w:rsidRPr="00C773C5">
              <w:t xml:space="preserve"> определя</w:t>
            </w:r>
            <w:r w:rsidR="005A6031">
              <w:t>ется</w:t>
            </w:r>
            <w:r w:rsidR="005A6031" w:rsidRPr="00C773C5">
              <w:t xml:space="preserve"> </w:t>
            </w:r>
            <w:r w:rsidRPr="00C773C5">
              <w:t>по группе, оплата обучения</w:t>
            </w:r>
            <w:r>
              <w:t xml:space="preserve"> которой производится в реестре</w:t>
            </w:r>
            <w:r w:rsidRPr="00C773C5">
              <w:t>)</w:t>
            </w:r>
            <w:r>
              <w:t>.</w:t>
            </w:r>
            <w:r w:rsidRPr="00C773C5">
              <w:t xml:space="preserve"> Для </w:t>
            </w:r>
            <w:r>
              <w:t>а</w:t>
            </w:r>
            <w:r w:rsidRPr="00C773C5">
              <w:t xml:space="preserve">дминистраторов </w:t>
            </w:r>
            <w:r>
              <w:t>С</w:t>
            </w:r>
            <w:r w:rsidRPr="00C773C5">
              <w:t>истемы доступно редактирование всех сертификатов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A7BA334" w14:textId="3DFD9905" w:rsidR="002108C0" w:rsidRDefault="002108C0" w:rsidP="00C773C5">
            <w:pPr>
              <w:pStyle w:val="phtablecellleft"/>
            </w:pPr>
            <w:r>
              <w:t>1 доступна функциональность в соответствии с правом «Сертификаты – Просмотр в своих организациях»;</w:t>
            </w:r>
          </w:p>
          <w:p w14:paraId="6430CA92" w14:textId="36E3DB21" w:rsidR="002108C0" w:rsidRDefault="002108C0" w:rsidP="00C773C5">
            <w:pPr>
              <w:pStyle w:val="phtablecellleft"/>
            </w:pPr>
            <w:r>
              <w:t>2 отображается кнопка «Изменить», доступна функция редактирования значений справочника в своих организациях для сотрудника и во всех организациях для администратора Системы;</w:t>
            </w:r>
          </w:p>
          <w:p w14:paraId="611DF693" w14:textId="4819AE31" w:rsidR="002108C0" w:rsidRDefault="002108C0" w:rsidP="00C773C5">
            <w:pPr>
              <w:pStyle w:val="phtablecellleft"/>
            </w:pPr>
            <w:r>
              <w:t>3 остальные кнопки отображаются в зависимости от прав доступа пользователя.</w:t>
            </w:r>
          </w:p>
          <w:p w14:paraId="2CAB56F0" w14:textId="7F147A27" w:rsidR="002108C0" w:rsidRPr="00D353DB" w:rsidRDefault="002108C0" w:rsidP="00EE5113">
            <w:pPr>
              <w:pStyle w:val="phtablecellleft"/>
            </w:pPr>
            <w:r w:rsidRPr="00D353DB">
              <w:rPr>
                <w:b/>
              </w:rPr>
              <w:t>П</w:t>
            </w:r>
            <w:r>
              <w:rPr>
                <w:b/>
              </w:rPr>
              <w:t>римечание</w:t>
            </w:r>
            <w:r w:rsidRPr="00EE5113">
              <w:rPr>
                <w:b/>
              </w:rPr>
              <w:t xml:space="preserve"> – </w:t>
            </w:r>
            <w:r w:rsidRPr="00D353DB">
              <w:t>Зависимые права для реестра «Сертификаты» – просмотр в своих организациях</w:t>
            </w:r>
          </w:p>
        </w:tc>
      </w:tr>
      <w:tr w:rsidR="002108C0" w:rsidRPr="00F419B2" w14:paraId="1F1B16AA" w14:textId="77777777" w:rsidTr="001C5A04">
        <w:trPr>
          <w:cantSplit/>
          <w:trHeight w:val="389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819358E" w14:textId="557D48A0" w:rsidR="002108C0" w:rsidRPr="000F4EA3" w:rsidRDefault="002108C0" w:rsidP="00112ED1">
            <w:pPr>
              <w:pStyle w:val="phtablecellleft"/>
            </w:pPr>
            <w:r w:rsidRPr="00B842CE">
              <w:lastRenderedPageBreak/>
              <w:t>Пуск/ПФДО/Сертификаты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A283ED7" w14:textId="42580182" w:rsidR="002108C0" w:rsidRPr="000F4EA3" w:rsidRDefault="002108C0" w:rsidP="00112ED1">
            <w:pPr>
              <w:pStyle w:val="phtablecellleft"/>
            </w:pPr>
            <w:r w:rsidRPr="00B842CE">
              <w:t>ПФДО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4FF75B5" w14:textId="01F86809" w:rsidR="002108C0" w:rsidRPr="000F4EA3" w:rsidRDefault="002108C0" w:rsidP="00112ED1">
            <w:pPr>
              <w:pStyle w:val="phtablecellleft"/>
            </w:pPr>
            <w:r w:rsidRPr="00B842CE">
              <w:t>Сертификаты</w:t>
            </w:r>
            <w:r>
              <w:t xml:space="preserve"> – </w:t>
            </w:r>
            <w:r w:rsidRPr="00B842CE">
              <w:t>Редактирование сертификатов в подведомственных организациях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7534BB1" w14:textId="71495929" w:rsidR="002108C0" w:rsidRPr="00C773C5" w:rsidRDefault="002108C0" w:rsidP="005A6031">
            <w:pPr>
              <w:pStyle w:val="phtablecellleft"/>
            </w:pPr>
            <w:r w:rsidRPr="00D35247">
              <w:t xml:space="preserve">Право доступа на редактирование значений в реестре </w:t>
            </w:r>
            <w:r>
              <w:t>«</w:t>
            </w:r>
            <w:r w:rsidRPr="00D35247">
              <w:t>Сертификаты</w:t>
            </w:r>
            <w:r>
              <w:t xml:space="preserve">» </w:t>
            </w:r>
            <w:r w:rsidRPr="00D35247">
              <w:t>в организациях, которые подведомственны к</w:t>
            </w:r>
            <w:r>
              <w:t xml:space="preserve"> организации,</w:t>
            </w:r>
            <w:r w:rsidRPr="00D35247">
              <w:t xml:space="preserve"> в которой работает сотрудник, а также в подведомственных организациях, в которых осуществляется оплата обучения по сертификату (</w:t>
            </w:r>
            <w:r w:rsidR="005A6031" w:rsidRPr="00D35247">
              <w:t>организаци</w:t>
            </w:r>
            <w:r w:rsidR="005A6031">
              <w:t>я</w:t>
            </w:r>
            <w:r w:rsidR="005A6031" w:rsidRPr="00D35247">
              <w:t xml:space="preserve"> определя</w:t>
            </w:r>
            <w:r w:rsidR="005A6031">
              <w:t>ется</w:t>
            </w:r>
            <w:r w:rsidR="005A6031" w:rsidRPr="00D35247">
              <w:t xml:space="preserve"> </w:t>
            </w:r>
            <w:r w:rsidRPr="00D35247">
              <w:t>по группе, оплата обучения которой производится в реестре.). Для администраторов Системы доступно редактирование всех сертификатов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01BFAA6" w14:textId="0AC418C2" w:rsidR="002108C0" w:rsidRDefault="002108C0" w:rsidP="00D35247">
            <w:pPr>
              <w:pStyle w:val="phtablecellleft"/>
            </w:pPr>
            <w:r>
              <w:t>1 доступна функциональность в соответствии с правом «Сертификаты – Просмотр в подведомственных организациях»;</w:t>
            </w:r>
          </w:p>
          <w:p w14:paraId="1C6B77D7" w14:textId="576F8E5C" w:rsidR="002108C0" w:rsidRDefault="002108C0" w:rsidP="00D35247">
            <w:pPr>
              <w:pStyle w:val="phtablecellleft"/>
            </w:pPr>
            <w:r>
              <w:t>2 отображается кнопка «Изменить», доступна функция редактирования значений справочника в подведомственных организациях для сотрудника и во всех организациях для администратора Системы;</w:t>
            </w:r>
          </w:p>
          <w:p w14:paraId="60C197E8" w14:textId="139B8D03" w:rsidR="002108C0" w:rsidRDefault="002108C0" w:rsidP="00D35247">
            <w:pPr>
              <w:pStyle w:val="phtablecellleft"/>
            </w:pPr>
            <w:r>
              <w:t>3 остальные кнопки отображаются в зависимости от прав доступа пользователя.</w:t>
            </w:r>
          </w:p>
          <w:p w14:paraId="418B7BD9" w14:textId="5640EC62" w:rsidR="002108C0" w:rsidRPr="00D35247" w:rsidRDefault="002108C0" w:rsidP="00EE5113">
            <w:pPr>
              <w:pStyle w:val="phtablecellleft"/>
            </w:pPr>
            <w:r w:rsidRPr="00D35247">
              <w:rPr>
                <w:b/>
              </w:rPr>
              <w:t>Примечание</w:t>
            </w:r>
            <w:r w:rsidRPr="00EE5113">
              <w:rPr>
                <w:b/>
              </w:rPr>
              <w:t xml:space="preserve"> – </w:t>
            </w:r>
            <w:r w:rsidRPr="00D353DB">
              <w:t>Зависимые права для реестра «Сертификаты»</w:t>
            </w:r>
            <w:r>
              <w:t xml:space="preserve"> – п</w:t>
            </w:r>
            <w:r w:rsidRPr="00D35247">
              <w:t>росмотр в подведомственных организациях</w:t>
            </w:r>
          </w:p>
        </w:tc>
      </w:tr>
      <w:tr w:rsidR="002108C0" w:rsidRPr="00F419B2" w14:paraId="33C1C73A" w14:textId="77777777" w:rsidTr="001C5A04">
        <w:trPr>
          <w:cantSplit/>
          <w:trHeight w:val="389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A2BA1B9" w14:textId="7DED76B8" w:rsidR="002108C0" w:rsidRPr="00F419B2" w:rsidRDefault="002108C0" w:rsidP="00484A8C">
            <w:pPr>
              <w:pStyle w:val="phtablecellleft"/>
              <w:rPr>
                <w:highlight w:val="yellow"/>
              </w:rPr>
            </w:pPr>
            <w:r w:rsidRPr="00F419B2">
              <w:lastRenderedPageBreak/>
              <w:t>Пуск/Планирование учебного процесса/Рабочие учебные планы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6E82699" w14:textId="77777777" w:rsidR="002108C0" w:rsidRPr="00F419B2" w:rsidRDefault="002108C0" w:rsidP="00266A3B">
            <w:pPr>
              <w:pStyle w:val="phtablecellleft"/>
            </w:pPr>
            <w:r w:rsidRPr="00F419B2">
              <w:t>Планирование учебного процесса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31DA71B" w14:textId="4FA69BAA" w:rsidR="002108C0" w:rsidRPr="00F419B2" w:rsidRDefault="002108C0" w:rsidP="00217B4D">
            <w:pPr>
              <w:pStyle w:val="phtablecellleft"/>
              <w:rPr>
                <w:highlight w:val="yellow"/>
              </w:rPr>
            </w:pPr>
            <w:r w:rsidRPr="00F419B2">
              <w:t>Рабочие учебные планы</w:t>
            </w:r>
            <w:r>
              <w:t xml:space="preserve"> – </w:t>
            </w:r>
            <w:r w:rsidRPr="00F419B2">
              <w:t>Просмотр в своих организациях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3A08375" w14:textId="77777777" w:rsidR="002108C0" w:rsidRPr="00F419B2" w:rsidRDefault="002108C0" w:rsidP="00C16A7D">
            <w:pPr>
              <w:pStyle w:val="phtablecellleft"/>
              <w:rPr>
                <w:highlight w:val="yellow"/>
              </w:rPr>
            </w:pPr>
            <w:r w:rsidRPr="00F419B2">
              <w:t>Право доступа на просмотр и печать значений реестра «Рабочие учебные планы» в организациях, в которых работает сотрудник. Для администраторов Системы доступен просмотр всех рабочих учебных планов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FE018BD" w14:textId="450BB8D6" w:rsidR="002108C0" w:rsidRPr="00F419B2" w:rsidRDefault="002108C0" w:rsidP="00266A3B">
            <w:pPr>
              <w:pStyle w:val="phtablecellleft"/>
            </w:pPr>
            <w:r>
              <w:t>1</w:t>
            </w:r>
            <w:r w:rsidRPr="00F419B2">
              <w:t xml:space="preserve"> в меню «Пуск» отображается раздел «Планирование учебного процесса» и пункт «Рабочие учебные планы»;</w:t>
            </w:r>
          </w:p>
          <w:p w14:paraId="7321E073" w14:textId="49C9A3A8" w:rsidR="002108C0" w:rsidRPr="00F419B2" w:rsidRDefault="002108C0" w:rsidP="00266A3B">
            <w:pPr>
              <w:pStyle w:val="phtablecellleft"/>
            </w:pPr>
            <w:r>
              <w:t>2</w:t>
            </w:r>
            <w:r w:rsidRPr="00F419B2">
              <w:t xml:space="preserve"> при выборе пункта меню «Рабочие учебные планы» открывается окно реестра «Рабочие учебные планы»;</w:t>
            </w:r>
          </w:p>
          <w:p w14:paraId="75AC9B27" w14:textId="04B8BAA3" w:rsidR="002108C0" w:rsidRPr="00F419B2" w:rsidRDefault="002108C0" w:rsidP="00266A3B">
            <w:pPr>
              <w:pStyle w:val="phtablecellleft"/>
            </w:pPr>
            <w:r>
              <w:t>3</w:t>
            </w:r>
            <w:r w:rsidRPr="00F419B2">
              <w:t xml:space="preserve"> в окне «Рабочие учебные планы» отображаются кнопки</w:t>
            </w:r>
            <w:r>
              <w:t>:</w:t>
            </w:r>
            <w:r w:rsidRPr="00F419B2">
              <w:t xml:space="preserve"> «Обновить», «Печать», «Закрыть», отображается поле «Поиск значений», «Фильтры», доступна сортировка значений;</w:t>
            </w:r>
          </w:p>
          <w:p w14:paraId="79C91F46" w14:textId="58FEE81B" w:rsidR="002108C0" w:rsidRPr="00F419B2" w:rsidRDefault="002108C0" w:rsidP="00266A3B">
            <w:pPr>
              <w:pStyle w:val="phtablecellleft"/>
              <w:rPr>
                <w:highlight w:val="yellow"/>
              </w:rPr>
            </w:pPr>
            <w:r>
              <w:t>4</w:t>
            </w:r>
            <w:r w:rsidRPr="00F419B2">
              <w:t xml:space="preserve"> остальные кнопки отображаются в зависимости от прав доступа пользователя</w:t>
            </w:r>
          </w:p>
        </w:tc>
      </w:tr>
      <w:tr w:rsidR="002108C0" w:rsidRPr="00F419B2" w14:paraId="3C7AC369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C04CD38" w14:textId="77777777" w:rsidR="002108C0" w:rsidRPr="00F419B2" w:rsidRDefault="002108C0" w:rsidP="00484A8C">
            <w:pPr>
              <w:pStyle w:val="phtablecellleft"/>
            </w:pPr>
            <w:r w:rsidRPr="00F419B2">
              <w:t>Пуск/Планирование учебного процесса/Рабочие учебные планы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F41AC51" w14:textId="77777777" w:rsidR="002108C0" w:rsidRPr="00F419B2" w:rsidRDefault="002108C0" w:rsidP="00484A8C">
            <w:pPr>
              <w:pStyle w:val="phtablecellleft"/>
            </w:pPr>
            <w:r w:rsidRPr="00F419B2">
              <w:t>Планирование учебного процесса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57C8A80" w14:textId="579239E6" w:rsidR="002108C0" w:rsidRPr="00F419B2" w:rsidRDefault="002108C0" w:rsidP="00217B4D">
            <w:pPr>
              <w:pStyle w:val="phtablecellleft"/>
            </w:pPr>
            <w:r w:rsidRPr="00F419B2">
              <w:t>Рабочие учебные планы</w:t>
            </w:r>
            <w:r>
              <w:t xml:space="preserve"> – </w:t>
            </w:r>
            <w:r w:rsidRPr="00F419B2">
              <w:t>Просмотр в подведомственных организациях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5DA19A2" w14:textId="77777777" w:rsidR="002108C0" w:rsidRPr="00F419B2" w:rsidRDefault="002108C0" w:rsidP="00C16A7D">
            <w:pPr>
              <w:pStyle w:val="phtablecellleft"/>
            </w:pPr>
            <w:r w:rsidRPr="00F419B2">
              <w:t>Право доступа на просмотр и печать значений реестра «Рабочие учебные планы» в организациях, подведомственных организации, в которой работает сотрудник. Для администраторов Системы доступен просмотр всех рабочих учебных планов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B161A1F" w14:textId="1E98A99D" w:rsidR="002108C0" w:rsidRPr="00F419B2" w:rsidRDefault="002108C0" w:rsidP="00266A3B">
            <w:pPr>
              <w:pStyle w:val="phtablecellleft"/>
            </w:pPr>
            <w:r>
              <w:t>1</w:t>
            </w:r>
            <w:r w:rsidRPr="00F419B2">
              <w:t xml:space="preserve"> в меню «Пуск» отображается раздел «Планирование учебного процесса» и пункт «Рабочие учебные планы»;</w:t>
            </w:r>
          </w:p>
          <w:p w14:paraId="69F4C890" w14:textId="2B19A428" w:rsidR="002108C0" w:rsidRPr="00F419B2" w:rsidRDefault="002108C0" w:rsidP="00266A3B">
            <w:pPr>
              <w:pStyle w:val="phtablecellleft"/>
            </w:pPr>
            <w:r>
              <w:t>2</w:t>
            </w:r>
            <w:r w:rsidRPr="00F419B2">
              <w:t xml:space="preserve"> при выборе пункта меню «Рабочие учебные планы» открывается окно реестра «Рабочие учебные планы»;</w:t>
            </w:r>
          </w:p>
          <w:p w14:paraId="6EBF2A14" w14:textId="5DEE8D8B" w:rsidR="002108C0" w:rsidRPr="00F419B2" w:rsidRDefault="002108C0" w:rsidP="00266A3B">
            <w:pPr>
              <w:pStyle w:val="phtablecellleft"/>
            </w:pPr>
            <w:r>
              <w:t>3</w:t>
            </w:r>
            <w:r w:rsidRPr="00F419B2">
              <w:t xml:space="preserve"> в окне «Рабочие учебные планы» отображаются кнопки «Обновить», «Печать», «Закрыть», отображается поле «Поиск значений», «Фильтры», доступна сортировка значений;</w:t>
            </w:r>
          </w:p>
          <w:p w14:paraId="36BE4571" w14:textId="0C0D6C30" w:rsidR="002108C0" w:rsidRPr="00F419B2" w:rsidRDefault="002108C0" w:rsidP="0085709E">
            <w:pPr>
              <w:pStyle w:val="phtablecellleft"/>
            </w:pPr>
            <w:r>
              <w:t>4</w:t>
            </w:r>
            <w:r w:rsidRPr="00F419B2">
              <w:t xml:space="preserve"> остальные кнопки отображаются в зависимости от прав доступа пользователя</w:t>
            </w:r>
          </w:p>
        </w:tc>
      </w:tr>
      <w:tr w:rsidR="002108C0" w:rsidRPr="00F419B2" w14:paraId="6E8CE177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CA7784C" w14:textId="77777777" w:rsidR="002108C0" w:rsidRPr="00F419B2" w:rsidRDefault="002108C0" w:rsidP="00484A8C">
            <w:pPr>
              <w:pStyle w:val="phtablecellleft"/>
            </w:pPr>
            <w:r w:rsidRPr="00F419B2">
              <w:lastRenderedPageBreak/>
              <w:t xml:space="preserve">Пуск/Планирование учебного процесса/Рабочие учебные планы 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FBEDDB1" w14:textId="77777777" w:rsidR="002108C0" w:rsidRPr="00F419B2" w:rsidRDefault="002108C0" w:rsidP="00484A8C">
            <w:pPr>
              <w:pStyle w:val="phtablecellleft"/>
            </w:pPr>
            <w:r w:rsidRPr="00F419B2">
              <w:t>Планирование учебного процесса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84BA039" w14:textId="413B5F93" w:rsidR="002108C0" w:rsidRPr="00F419B2" w:rsidRDefault="002108C0" w:rsidP="00217B4D">
            <w:pPr>
              <w:pStyle w:val="phtablecellleft"/>
            </w:pPr>
            <w:r w:rsidRPr="00F419B2">
              <w:t>Рабочие учебные планы</w:t>
            </w:r>
            <w:r>
              <w:t xml:space="preserve"> – </w:t>
            </w:r>
            <w:r w:rsidRPr="00F419B2">
              <w:t>Добавление значений в своих организациях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84E8B24" w14:textId="77777777" w:rsidR="002108C0" w:rsidRPr="00F419B2" w:rsidRDefault="002108C0" w:rsidP="00C16A7D">
            <w:pPr>
              <w:pStyle w:val="phtablecellleft"/>
            </w:pPr>
            <w:r w:rsidRPr="00F419B2">
              <w:t>Право доступа на добавление значений в реестре «Рабочие учебные планы» в организациях, в которых работает сотрудник. Для администраторов Системы доступно редактирование всех рабочих учебных планов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83CB527" w14:textId="126F8A1F" w:rsidR="002108C0" w:rsidRPr="00F419B2" w:rsidRDefault="002108C0" w:rsidP="00266A3B">
            <w:pPr>
              <w:pStyle w:val="phtablecellleft"/>
            </w:pPr>
            <w:r>
              <w:t>1</w:t>
            </w:r>
            <w:r w:rsidRPr="00F419B2">
              <w:t xml:space="preserve"> доступна функциональность в соответствии с правом «Рабочие учебные планы»</w:t>
            </w:r>
            <w:r>
              <w:t xml:space="preserve"> – </w:t>
            </w:r>
            <w:r w:rsidRPr="00F419B2">
              <w:t>«Просмотр в своих организациях»;</w:t>
            </w:r>
          </w:p>
          <w:p w14:paraId="0BFE612D" w14:textId="77777777" w:rsidR="002108C0" w:rsidRPr="00F419B2" w:rsidRDefault="002108C0" w:rsidP="00266A3B">
            <w:pPr>
              <w:pStyle w:val="phtablecellleft"/>
            </w:pPr>
            <w:r w:rsidRPr="00F419B2">
              <w:t>2 отображается кнопка «Добавить», доступны функции добавления значений в реестр;</w:t>
            </w:r>
          </w:p>
          <w:p w14:paraId="38E2C42E" w14:textId="306D4982" w:rsidR="002108C0" w:rsidRPr="00F419B2" w:rsidRDefault="002108C0" w:rsidP="00C16A7D">
            <w:pPr>
              <w:pStyle w:val="phtablecellleft"/>
            </w:pPr>
            <w:r w:rsidRPr="00F419B2">
              <w:t>3 остальные кнопки отображаются в зависимости от прав доступа пользователя</w:t>
            </w:r>
          </w:p>
        </w:tc>
      </w:tr>
      <w:tr w:rsidR="002108C0" w:rsidRPr="00F419B2" w14:paraId="28672305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DB27A62" w14:textId="77777777" w:rsidR="002108C0" w:rsidRPr="00F419B2" w:rsidRDefault="002108C0" w:rsidP="000061AA">
            <w:pPr>
              <w:pStyle w:val="phtablecellleft"/>
            </w:pPr>
            <w:r w:rsidRPr="00F419B2">
              <w:t>Пуск/Планирование учебного процесса/Рабочие учебные планы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30DC7A9" w14:textId="77777777" w:rsidR="002108C0" w:rsidRPr="00F419B2" w:rsidRDefault="002108C0" w:rsidP="00484A8C">
            <w:pPr>
              <w:pStyle w:val="phtablecellleft"/>
              <w:rPr>
                <w:color w:val="333333"/>
                <w:sz w:val="21"/>
                <w:szCs w:val="21"/>
                <w:shd w:val="clear" w:color="auto" w:fill="FFFFFF"/>
              </w:rPr>
            </w:pPr>
            <w:r w:rsidRPr="00F419B2">
              <w:t>Планирование учебного процесса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2B171DE" w14:textId="4BA25A57" w:rsidR="002108C0" w:rsidRPr="00F419B2" w:rsidRDefault="002108C0" w:rsidP="00217B4D">
            <w:pPr>
              <w:pStyle w:val="phtablecellleft"/>
              <w:rPr>
                <w:color w:val="333333"/>
                <w:sz w:val="21"/>
                <w:szCs w:val="21"/>
                <w:shd w:val="clear" w:color="auto" w:fill="FFFFFF"/>
              </w:rPr>
            </w:pPr>
            <w:r w:rsidRPr="00F419B2">
              <w:t>Рабочие учебные планы</w:t>
            </w:r>
            <w:r>
              <w:t xml:space="preserve"> – </w:t>
            </w:r>
            <w:r w:rsidRPr="00F419B2">
              <w:t>Добавление значений в подведомственных организациях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C6A1276" w14:textId="77777777" w:rsidR="002108C0" w:rsidRPr="00F419B2" w:rsidRDefault="002108C0" w:rsidP="00C16A7D">
            <w:pPr>
              <w:pStyle w:val="phtablecellleft"/>
              <w:rPr>
                <w:color w:val="333333"/>
                <w:sz w:val="21"/>
                <w:szCs w:val="21"/>
                <w:shd w:val="clear" w:color="auto" w:fill="FFFFFF"/>
              </w:rPr>
            </w:pPr>
            <w:r w:rsidRPr="00F419B2">
              <w:t>Право доступа на добавление значений в реестре «Рабочие учебные планы» в организациях, которые подведомственны к организации, в которой работает сотрудник. Для администраторов Системы доступно редактирование всех рабочих учебных планов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C531746" w14:textId="31F69302" w:rsidR="002108C0" w:rsidRPr="00F419B2" w:rsidRDefault="002108C0" w:rsidP="00266A3B">
            <w:pPr>
              <w:pStyle w:val="phtablecellleft"/>
            </w:pPr>
            <w:r>
              <w:t>1</w:t>
            </w:r>
            <w:r w:rsidRPr="00F419B2">
              <w:t xml:space="preserve"> доступна функциональность в соответствии с правом «Рабочие учебные планы»</w:t>
            </w:r>
            <w:r>
              <w:t xml:space="preserve"> – </w:t>
            </w:r>
            <w:r w:rsidRPr="00F419B2">
              <w:t>«Просмотр в подведомственных организациях»;</w:t>
            </w:r>
          </w:p>
          <w:p w14:paraId="4AB0D389" w14:textId="5094C096" w:rsidR="002108C0" w:rsidRPr="00F419B2" w:rsidRDefault="002108C0" w:rsidP="00266A3B">
            <w:pPr>
              <w:pStyle w:val="phtablecellleft"/>
            </w:pPr>
            <w:r>
              <w:t>2</w:t>
            </w:r>
            <w:r w:rsidRPr="00F419B2">
              <w:t xml:space="preserve"> отображается кнопка «Добавить», доступны функции добавления значений в реестр;</w:t>
            </w:r>
          </w:p>
          <w:p w14:paraId="7CB01964" w14:textId="0DEE9BAA" w:rsidR="002108C0" w:rsidRPr="00F419B2" w:rsidRDefault="002108C0" w:rsidP="00266A3B">
            <w:pPr>
              <w:pStyle w:val="phtablecellleft"/>
            </w:pPr>
            <w:r>
              <w:t>3</w:t>
            </w:r>
            <w:r w:rsidRPr="00F419B2">
              <w:t xml:space="preserve"> остальные кнопки отображаются в зависимости от прав доступа пользователя</w:t>
            </w:r>
          </w:p>
          <w:p w14:paraId="0ACAFD61" w14:textId="77777777" w:rsidR="002108C0" w:rsidRPr="00F419B2" w:rsidRDefault="002108C0" w:rsidP="00266A3B">
            <w:pPr>
              <w:rPr>
                <w:rFonts w:cs="Arial"/>
              </w:rPr>
            </w:pPr>
          </w:p>
        </w:tc>
      </w:tr>
      <w:tr w:rsidR="002108C0" w:rsidRPr="00F419B2" w14:paraId="315B0FCF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7B733D0" w14:textId="77777777" w:rsidR="002108C0" w:rsidRPr="00F419B2" w:rsidRDefault="002108C0" w:rsidP="00266A3B">
            <w:pPr>
              <w:pStyle w:val="phtablecellleft"/>
              <w:rPr>
                <w:b/>
                <w:caps/>
                <w:color w:val="333333"/>
                <w:sz w:val="21"/>
                <w:szCs w:val="21"/>
                <w:lang w:eastAsia="en-US"/>
              </w:rPr>
            </w:pPr>
            <w:r w:rsidRPr="00F419B2">
              <w:lastRenderedPageBreak/>
              <w:t>Пуск/Планирование учебного процесса/Рабочие учебные планы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A4B607E" w14:textId="77777777" w:rsidR="002108C0" w:rsidRPr="00F419B2" w:rsidRDefault="002108C0" w:rsidP="00484A8C">
            <w:pPr>
              <w:pStyle w:val="phtablecellleft"/>
              <w:rPr>
                <w:color w:val="333333"/>
                <w:sz w:val="21"/>
                <w:szCs w:val="21"/>
                <w:shd w:val="clear" w:color="auto" w:fill="FFFFFF"/>
              </w:rPr>
            </w:pPr>
            <w:r w:rsidRPr="00F419B2">
              <w:t>Планирование учебного процесса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8C1A8DF" w14:textId="51AE47E0" w:rsidR="002108C0" w:rsidRPr="00F419B2" w:rsidRDefault="002108C0" w:rsidP="00217B4D">
            <w:pPr>
              <w:pStyle w:val="phtablecellleft"/>
              <w:rPr>
                <w:color w:val="333333"/>
                <w:sz w:val="21"/>
                <w:szCs w:val="21"/>
                <w:shd w:val="clear" w:color="auto" w:fill="FFFFFF"/>
              </w:rPr>
            </w:pPr>
            <w:r w:rsidRPr="00F419B2">
              <w:t>Рабочие учебные планы</w:t>
            </w:r>
            <w:r>
              <w:t xml:space="preserve"> – </w:t>
            </w:r>
            <w:r w:rsidRPr="00F419B2">
              <w:t>Редактирование значений в своих организациях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87870D0" w14:textId="77777777" w:rsidR="002108C0" w:rsidRPr="00F419B2" w:rsidRDefault="002108C0" w:rsidP="00C16A7D">
            <w:pPr>
              <w:pStyle w:val="phtablecellleft"/>
            </w:pPr>
            <w:r w:rsidRPr="00F419B2">
              <w:t>Право доступа на редактирование значений реестра «Рабочие учебные планы» в организациях, в которых работает сотрудник. Для администраторов Системы доступно редактирование всех рабочих учебных планов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F8CDACA" w14:textId="27EEA14C" w:rsidR="002108C0" w:rsidRPr="00F419B2" w:rsidRDefault="002108C0" w:rsidP="00266A3B">
            <w:pPr>
              <w:pStyle w:val="phtablecellleft"/>
            </w:pPr>
            <w:r>
              <w:t>1</w:t>
            </w:r>
            <w:r w:rsidRPr="00F419B2">
              <w:t xml:space="preserve"> доступна функциональность в соответствии с правом «Рабочие учебные планы»</w:t>
            </w:r>
            <w:r>
              <w:t xml:space="preserve"> – </w:t>
            </w:r>
            <w:r w:rsidRPr="00F419B2">
              <w:t>«Просмотр в своих организациях»;</w:t>
            </w:r>
          </w:p>
          <w:p w14:paraId="09B2618F" w14:textId="7923BF3C" w:rsidR="002108C0" w:rsidRPr="00F419B2" w:rsidRDefault="002108C0" w:rsidP="00266A3B">
            <w:pPr>
              <w:pStyle w:val="phtablecellleft"/>
            </w:pPr>
            <w:r>
              <w:t>2</w:t>
            </w:r>
            <w:r w:rsidRPr="00F419B2">
              <w:t xml:space="preserve"> отображается кнопка «Изменить», доступна функция редактирования значений справочника в своих организациях для сотрудника и во всех организациях для администратора Системы;</w:t>
            </w:r>
          </w:p>
          <w:p w14:paraId="1B556D43" w14:textId="7342C095" w:rsidR="002108C0" w:rsidRPr="00F419B2" w:rsidRDefault="002108C0" w:rsidP="00266A3B">
            <w:pPr>
              <w:pStyle w:val="phtablecellleft"/>
            </w:pPr>
            <w:r>
              <w:t>3</w:t>
            </w:r>
            <w:r w:rsidRPr="00EE5113">
              <w:t xml:space="preserve"> </w:t>
            </w:r>
            <w:r w:rsidRPr="00F419B2">
              <w:t>остальные кнопки отображаются в зависимости от прав доступа пользователя</w:t>
            </w:r>
          </w:p>
          <w:p w14:paraId="374D73AA" w14:textId="77777777" w:rsidR="002108C0" w:rsidRPr="00F419B2" w:rsidRDefault="002108C0" w:rsidP="00266A3B">
            <w:pPr>
              <w:rPr>
                <w:rFonts w:cs="Arial"/>
              </w:rPr>
            </w:pPr>
          </w:p>
        </w:tc>
      </w:tr>
      <w:tr w:rsidR="002108C0" w:rsidRPr="00F419B2" w14:paraId="68B753C2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D7A43E1" w14:textId="77777777" w:rsidR="002108C0" w:rsidRPr="00F419B2" w:rsidRDefault="002108C0" w:rsidP="00266A3B">
            <w:pPr>
              <w:pStyle w:val="phtablecellleft"/>
              <w:rPr>
                <w:b/>
                <w:caps/>
                <w:color w:val="333333"/>
                <w:sz w:val="21"/>
                <w:szCs w:val="21"/>
                <w:lang w:eastAsia="en-US"/>
              </w:rPr>
            </w:pPr>
            <w:r w:rsidRPr="00F419B2">
              <w:t>Пуск/Планирование учебного процесса/Рабочие учебные планы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68AD3C0" w14:textId="77777777" w:rsidR="002108C0" w:rsidRPr="00F419B2" w:rsidRDefault="002108C0" w:rsidP="00484A8C">
            <w:pPr>
              <w:pStyle w:val="phtablecellleft"/>
              <w:rPr>
                <w:color w:val="333333"/>
                <w:sz w:val="21"/>
                <w:szCs w:val="21"/>
                <w:shd w:val="clear" w:color="auto" w:fill="FFFFFF"/>
              </w:rPr>
            </w:pPr>
            <w:r w:rsidRPr="00F419B2">
              <w:t>Планирование учебного процесса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6EA2B64" w14:textId="2D45B83A" w:rsidR="002108C0" w:rsidRPr="00F419B2" w:rsidRDefault="002108C0" w:rsidP="004A1435">
            <w:pPr>
              <w:pStyle w:val="phtablecellleft"/>
            </w:pPr>
            <w:r w:rsidRPr="00F419B2">
              <w:t>Рабочие учебные планы</w:t>
            </w:r>
            <w:r>
              <w:t xml:space="preserve"> – </w:t>
            </w:r>
            <w:r w:rsidRPr="00F419B2">
              <w:t>Редактирование значений в подведомственных организациях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08F6F79" w14:textId="77777777" w:rsidR="002108C0" w:rsidRPr="00F419B2" w:rsidRDefault="002108C0" w:rsidP="00C16A7D">
            <w:pPr>
              <w:pStyle w:val="phtablecellleft"/>
              <w:rPr>
                <w:color w:val="333333"/>
                <w:sz w:val="21"/>
                <w:szCs w:val="21"/>
                <w:shd w:val="clear" w:color="auto" w:fill="FFFFFF"/>
              </w:rPr>
            </w:pPr>
            <w:r w:rsidRPr="00F419B2">
              <w:t>Право доступа на редактирование значений в реестре «Рабочие учебные планы» в организациях, подведомственных организации, в которой работает сотрудник. Для администраторов Системы доступно редактирование всех рабочих учебных планов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9B44E20" w14:textId="6C2C2ED4" w:rsidR="002108C0" w:rsidRPr="00F419B2" w:rsidRDefault="002108C0" w:rsidP="00266A3B">
            <w:pPr>
              <w:pStyle w:val="phtablecellleft"/>
            </w:pPr>
            <w:r>
              <w:t>1</w:t>
            </w:r>
            <w:r w:rsidRPr="00F419B2">
              <w:t xml:space="preserve"> доступна функциональность в соответствии с правом «Рабочие учебные планы»</w:t>
            </w:r>
            <w:r>
              <w:t xml:space="preserve"> – </w:t>
            </w:r>
            <w:r w:rsidRPr="00F419B2">
              <w:t>«Просмотр в подведомственных организациях»;</w:t>
            </w:r>
          </w:p>
          <w:p w14:paraId="0525DAF3" w14:textId="578F989D" w:rsidR="002108C0" w:rsidRPr="00F419B2" w:rsidRDefault="002108C0" w:rsidP="00266A3B">
            <w:pPr>
              <w:pStyle w:val="phtablecellleft"/>
            </w:pPr>
            <w:r>
              <w:t>2</w:t>
            </w:r>
            <w:r w:rsidRPr="00F419B2">
              <w:t xml:space="preserve"> отображается кнопка «Изменить», доступна функция редактирования значений справочника в подведомственных организациях для сотрудника и во всех организациях для администратора Системы;</w:t>
            </w:r>
          </w:p>
          <w:p w14:paraId="184D4E08" w14:textId="0AFA1FC3" w:rsidR="002108C0" w:rsidRPr="00F419B2" w:rsidRDefault="002108C0" w:rsidP="00822C18">
            <w:pPr>
              <w:rPr>
                <w:rFonts w:cs="Arial"/>
              </w:rPr>
            </w:pPr>
            <w:r>
              <w:rPr>
                <w:rFonts w:cs="Arial"/>
                <w:bCs/>
                <w:sz w:val="20"/>
              </w:rPr>
              <w:t>3</w:t>
            </w:r>
            <w:r w:rsidRPr="00F419B2">
              <w:rPr>
                <w:rFonts w:cs="Arial"/>
                <w:bCs/>
                <w:sz w:val="20"/>
              </w:rPr>
              <w:t xml:space="preserve"> остальные кнопки отображаются в зависимости от прав доступа пользователя</w:t>
            </w:r>
          </w:p>
        </w:tc>
      </w:tr>
      <w:tr w:rsidR="002108C0" w:rsidRPr="00F419B2" w14:paraId="71847EFA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C1524EC" w14:textId="77777777" w:rsidR="002108C0" w:rsidRPr="00F419B2" w:rsidRDefault="002108C0" w:rsidP="00266A3B">
            <w:pPr>
              <w:pStyle w:val="phtablecellleft"/>
              <w:rPr>
                <w:b/>
                <w:caps/>
                <w:color w:val="333333"/>
                <w:sz w:val="21"/>
                <w:szCs w:val="21"/>
                <w:lang w:eastAsia="en-US"/>
              </w:rPr>
            </w:pPr>
            <w:r w:rsidRPr="00F419B2">
              <w:lastRenderedPageBreak/>
              <w:t>Пуск/Планирование учебного процесса/Рабочие учебные планы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2365DB5" w14:textId="77777777" w:rsidR="002108C0" w:rsidRPr="00F419B2" w:rsidRDefault="002108C0" w:rsidP="00484A8C">
            <w:pPr>
              <w:pStyle w:val="phtablecellleft"/>
              <w:rPr>
                <w:color w:val="333333"/>
                <w:sz w:val="21"/>
                <w:szCs w:val="21"/>
                <w:shd w:val="clear" w:color="auto" w:fill="FFFFFF"/>
              </w:rPr>
            </w:pPr>
            <w:r w:rsidRPr="00F419B2">
              <w:t>Планирование учебного процесса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AB5B8C6" w14:textId="7DD8498A" w:rsidR="002108C0" w:rsidRPr="00F419B2" w:rsidRDefault="002108C0" w:rsidP="00217B4D">
            <w:pPr>
              <w:pStyle w:val="phtablecellleft"/>
              <w:rPr>
                <w:color w:val="333333"/>
                <w:sz w:val="21"/>
                <w:szCs w:val="21"/>
                <w:shd w:val="clear" w:color="auto" w:fill="FFFFFF"/>
              </w:rPr>
            </w:pPr>
            <w:r w:rsidRPr="00F419B2">
              <w:t>Рабочие учебные планы</w:t>
            </w:r>
            <w:r>
              <w:t xml:space="preserve"> – </w:t>
            </w:r>
            <w:r w:rsidRPr="00F419B2">
              <w:t>Удаление значений в своих организациях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87E83D5" w14:textId="77777777" w:rsidR="002108C0" w:rsidRPr="00F419B2" w:rsidRDefault="002108C0" w:rsidP="00C16A7D">
            <w:pPr>
              <w:pStyle w:val="phtablecellleft"/>
              <w:rPr>
                <w:color w:val="333333"/>
                <w:sz w:val="21"/>
                <w:szCs w:val="21"/>
                <w:shd w:val="clear" w:color="auto" w:fill="FFFFFF"/>
              </w:rPr>
            </w:pPr>
            <w:r w:rsidRPr="00F419B2">
              <w:t>Право доступа на блокировку значений в реестре «Рабочие учебные планы» в организациях, в которых работает сотрудник. Для администраторов Системы доступно удаление всех рабочих учебных планов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8945E8B" w14:textId="68704C8A" w:rsidR="002108C0" w:rsidRPr="00F419B2" w:rsidRDefault="002108C0" w:rsidP="00266A3B">
            <w:pPr>
              <w:pStyle w:val="phtablecellleft"/>
            </w:pPr>
            <w:r>
              <w:t>1</w:t>
            </w:r>
            <w:r w:rsidRPr="00F419B2">
              <w:t xml:space="preserve"> доступна функциональность в соответствии с правом «Рабочие учебные планы»</w:t>
            </w:r>
            <w:r>
              <w:t xml:space="preserve"> – </w:t>
            </w:r>
            <w:r w:rsidRPr="00F419B2">
              <w:t>«Просмотр в своих организациях»;</w:t>
            </w:r>
          </w:p>
          <w:p w14:paraId="3EFBBE02" w14:textId="4A3D21A3" w:rsidR="002108C0" w:rsidRPr="00F419B2" w:rsidRDefault="002108C0" w:rsidP="00266A3B">
            <w:pPr>
              <w:pStyle w:val="phtablecellleft"/>
            </w:pPr>
            <w:r>
              <w:t>2</w:t>
            </w:r>
            <w:r w:rsidRPr="00F419B2">
              <w:t xml:space="preserve"> отображается кнопка «Удалить», доступна функция удаления значений справочника в своих организациях для сотрудника и во всех организациях для администратора Системы;</w:t>
            </w:r>
          </w:p>
          <w:p w14:paraId="5AB51F74" w14:textId="0D4B5E8F" w:rsidR="002108C0" w:rsidRPr="00F419B2" w:rsidRDefault="002108C0" w:rsidP="00266A3B">
            <w:pPr>
              <w:pStyle w:val="phtablecellleft"/>
            </w:pPr>
            <w:r>
              <w:t>3</w:t>
            </w:r>
            <w:r w:rsidRPr="00F419B2">
              <w:t xml:space="preserve"> остальные кнопки отображаются в зависимости от прав доступа пользователя</w:t>
            </w:r>
          </w:p>
        </w:tc>
      </w:tr>
      <w:tr w:rsidR="002108C0" w:rsidRPr="00F419B2" w14:paraId="13070DA3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30834DC" w14:textId="77777777" w:rsidR="002108C0" w:rsidRPr="00F419B2" w:rsidRDefault="002108C0" w:rsidP="00266A3B">
            <w:pPr>
              <w:pStyle w:val="phtablecellleft"/>
              <w:rPr>
                <w:b/>
                <w:caps/>
                <w:color w:val="333333"/>
                <w:sz w:val="21"/>
                <w:szCs w:val="21"/>
                <w:lang w:eastAsia="en-US"/>
              </w:rPr>
            </w:pPr>
            <w:r w:rsidRPr="00F419B2">
              <w:t>Пуск/Планирование учебного процесса/Рабочие учебные планы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CE08F18" w14:textId="77777777" w:rsidR="002108C0" w:rsidRPr="00F419B2" w:rsidRDefault="002108C0" w:rsidP="00484A8C">
            <w:pPr>
              <w:pStyle w:val="phtablecellleft"/>
              <w:rPr>
                <w:color w:val="333333"/>
                <w:sz w:val="21"/>
                <w:szCs w:val="21"/>
                <w:shd w:val="clear" w:color="auto" w:fill="FFFFFF"/>
              </w:rPr>
            </w:pPr>
            <w:r w:rsidRPr="00F419B2">
              <w:t>Планирование учебного процесса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DDE8E3E" w14:textId="11FE9C17" w:rsidR="002108C0" w:rsidRPr="00F419B2" w:rsidRDefault="002108C0" w:rsidP="00217B4D">
            <w:pPr>
              <w:pStyle w:val="phtablecellleft"/>
              <w:rPr>
                <w:color w:val="333333"/>
                <w:sz w:val="21"/>
                <w:szCs w:val="21"/>
                <w:shd w:val="clear" w:color="auto" w:fill="FFFFFF"/>
              </w:rPr>
            </w:pPr>
            <w:r w:rsidRPr="00F419B2">
              <w:t>Рабочие учебные планы</w:t>
            </w:r>
            <w:r>
              <w:t xml:space="preserve"> – </w:t>
            </w:r>
            <w:r w:rsidRPr="00F419B2">
              <w:t>Удаление значений в подведомственных организациях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E03E179" w14:textId="77777777" w:rsidR="002108C0" w:rsidRPr="00F419B2" w:rsidRDefault="002108C0" w:rsidP="004A1435">
            <w:pPr>
              <w:pStyle w:val="phtablecellleft"/>
              <w:rPr>
                <w:b/>
                <w:caps/>
                <w:color w:val="333333"/>
                <w:sz w:val="21"/>
                <w:szCs w:val="21"/>
                <w:shd w:val="clear" w:color="auto" w:fill="FFFFFF"/>
                <w:lang w:eastAsia="en-US"/>
              </w:rPr>
            </w:pPr>
            <w:r w:rsidRPr="00F419B2">
              <w:t>Право доступа на блокировку значений в реестре «Рабочие учебные планы» в организациях, подведомственных организации, в которой работает сотрудник. Для администраторов Системы доступно удаление всех рабочих учебных планов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5EDD006" w14:textId="5540572B" w:rsidR="002108C0" w:rsidRPr="00F419B2" w:rsidRDefault="002108C0" w:rsidP="00266A3B">
            <w:pPr>
              <w:pStyle w:val="phtablecellleft"/>
            </w:pPr>
            <w:r>
              <w:t>1</w:t>
            </w:r>
            <w:r w:rsidRPr="00F419B2">
              <w:t xml:space="preserve"> доступна функциональность в соответствии с правом «Рабочие учебные планы»</w:t>
            </w:r>
            <w:r>
              <w:t xml:space="preserve"> – </w:t>
            </w:r>
            <w:r w:rsidRPr="00F419B2">
              <w:t>«Просмотр в подведомственных организациях»;</w:t>
            </w:r>
          </w:p>
          <w:p w14:paraId="1F5253B1" w14:textId="33D051AC" w:rsidR="002108C0" w:rsidRPr="00F419B2" w:rsidRDefault="002108C0" w:rsidP="00266A3B">
            <w:pPr>
              <w:pStyle w:val="phtablecellleft"/>
            </w:pPr>
            <w:r>
              <w:t>2</w:t>
            </w:r>
            <w:r w:rsidRPr="00F419B2">
              <w:t xml:space="preserve"> отображается кнопка «Удалить», доступна функция удаления значений справочника в подведомственных организациях для сотрудника и во всех организациях для администратора Системы;</w:t>
            </w:r>
          </w:p>
          <w:p w14:paraId="34617B27" w14:textId="197551E9" w:rsidR="002108C0" w:rsidRPr="00F419B2" w:rsidRDefault="002108C0" w:rsidP="00266A3B">
            <w:pPr>
              <w:pStyle w:val="phtablecellleft"/>
            </w:pPr>
            <w:r>
              <w:t>3</w:t>
            </w:r>
            <w:r w:rsidRPr="00F419B2">
              <w:t xml:space="preserve"> остальные кнопки отображаются в зависимости от прав доступа пользователя</w:t>
            </w:r>
          </w:p>
          <w:p w14:paraId="1ABE5672" w14:textId="0983E5C0" w:rsidR="002108C0" w:rsidRPr="00F419B2" w:rsidRDefault="002108C0" w:rsidP="00186E57">
            <w:pPr>
              <w:pStyle w:val="phtablecellleft"/>
            </w:pPr>
          </w:p>
        </w:tc>
      </w:tr>
      <w:tr w:rsidR="002108C0" w:rsidRPr="00F419B2" w14:paraId="0FB7D083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592EFD7" w14:textId="1F2F7EE8" w:rsidR="002108C0" w:rsidRPr="00F419B2" w:rsidRDefault="002108C0" w:rsidP="00266A3B">
            <w:pPr>
              <w:pStyle w:val="phtablecellleft"/>
            </w:pPr>
            <w:r w:rsidRPr="007C69DC">
              <w:lastRenderedPageBreak/>
              <w:t>Пуск/Планирование учебного процесса/Нагрузка преподавателей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1081341" w14:textId="627C3703" w:rsidR="002108C0" w:rsidRPr="00F419B2" w:rsidRDefault="002108C0" w:rsidP="00484A8C">
            <w:pPr>
              <w:pStyle w:val="phtablecellleft"/>
            </w:pPr>
            <w:r w:rsidRPr="007C69DC">
              <w:t>Планирование учебного процесса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DD759BD" w14:textId="28C27A5E" w:rsidR="002108C0" w:rsidRPr="00F419B2" w:rsidRDefault="002108C0" w:rsidP="00217B4D">
            <w:pPr>
              <w:pStyle w:val="phtablecellleft"/>
            </w:pPr>
            <w:r w:rsidRPr="007C69DC">
              <w:t>Нагрузка преподавателей</w:t>
            </w:r>
            <w:r>
              <w:t xml:space="preserve"> – </w:t>
            </w:r>
            <w:r w:rsidRPr="007C69DC">
              <w:t>Просмотр в своих организациях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99A792E" w14:textId="59B2F0AC" w:rsidR="002108C0" w:rsidRPr="00F419B2" w:rsidRDefault="002108C0" w:rsidP="0012419F">
            <w:pPr>
              <w:pStyle w:val="phtablecellleft"/>
            </w:pPr>
            <w:r w:rsidRPr="007C69DC">
              <w:t xml:space="preserve">Право доступа на просмотр значений реестра </w:t>
            </w:r>
            <w:r>
              <w:t>«</w:t>
            </w:r>
            <w:r w:rsidRPr="007C69DC">
              <w:t>Нагрузка преподавателей</w:t>
            </w:r>
            <w:r>
              <w:t>»</w:t>
            </w:r>
            <w:r w:rsidRPr="007C69DC">
              <w:t xml:space="preserve"> в организациях, в которых работает сотрудник. Для администраторов Системы доступен просмотр нагр</w:t>
            </w:r>
            <w:r>
              <w:t>узки преподавателей по всем РУП</w:t>
            </w:r>
            <w:r w:rsidRPr="007C69DC">
              <w:t xml:space="preserve">. В реестре </w:t>
            </w:r>
            <w:r>
              <w:t>«</w:t>
            </w:r>
            <w:r w:rsidRPr="007C69DC">
              <w:t>Нагрузка преподавателей</w:t>
            </w:r>
            <w:r>
              <w:t>»</w:t>
            </w:r>
            <w:r w:rsidRPr="007C69DC">
              <w:t>, в случае, если нет прав на редакт</w:t>
            </w:r>
            <w:r>
              <w:t>ирование значений в реестре, отображать кнопку «Просмотр»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FBFDBDF" w14:textId="4B944096" w:rsidR="002108C0" w:rsidRDefault="002108C0" w:rsidP="0006175B">
            <w:pPr>
              <w:pStyle w:val="phtablecellleft"/>
            </w:pPr>
            <w:r w:rsidRPr="0006175B">
              <w:t>1</w:t>
            </w:r>
            <w:r>
              <w:t xml:space="preserve"> в меню «Пуск» отображается раздел «Планирование учебного процесса» и пункт «Нагрузка преподавателей»;</w:t>
            </w:r>
          </w:p>
          <w:p w14:paraId="2E62F4F8" w14:textId="3F669A0D" w:rsidR="002108C0" w:rsidRDefault="002108C0" w:rsidP="0006175B">
            <w:pPr>
              <w:pStyle w:val="phtablecellleft"/>
            </w:pPr>
            <w:r>
              <w:t>2 при выборе пункта меню «Нагрузка преподавателей», открывается окно реестра «Нагрузка преподавателей»;</w:t>
            </w:r>
          </w:p>
          <w:p w14:paraId="255CAAC8" w14:textId="104D5D81" w:rsidR="002108C0" w:rsidRDefault="002108C0" w:rsidP="0006175B">
            <w:pPr>
              <w:pStyle w:val="phtablecellleft"/>
            </w:pPr>
            <w:r>
              <w:t>3 в окне «Нагрузка преподавателей» доступны фильтры, кнопка «Просмотр» (в случае, если не предоставлено право на редактирование значений в реестре), «Обновить»;</w:t>
            </w:r>
          </w:p>
          <w:p w14:paraId="6F108894" w14:textId="04148B20" w:rsidR="002108C0" w:rsidRDefault="002108C0" w:rsidP="0006175B">
            <w:pPr>
              <w:pStyle w:val="phtablecellleft"/>
            </w:pPr>
            <w:r>
              <w:t>4 доступно для просмотра окно «Нагрузка преподавателей: Просмотр» (в случае, если не предоставлено право на редактирование значений в реестре);</w:t>
            </w:r>
          </w:p>
          <w:p w14:paraId="1627CB88" w14:textId="1F0B7CD7" w:rsidR="002108C0" w:rsidRPr="00F419B2" w:rsidRDefault="002108C0" w:rsidP="0006175B">
            <w:pPr>
              <w:pStyle w:val="phtablecellleft"/>
            </w:pPr>
            <w:r>
              <w:t>5 остальные кнопки отображаются в зависимости от прав доступа пользователя</w:t>
            </w:r>
          </w:p>
        </w:tc>
      </w:tr>
      <w:tr w:rsidR="002108C0" w:rsidRPr="00F419B2" w14:paraId="7F77255C" w14:textId="77777777" w:rsidTr="001C5A04">
        <w:trPr>
          <w:cantSplit/>
          <w:trHeight w:val="4976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5AA09F1" w14:textId="017C5900" w:rsidR="002108C0" w:rsidRPr="007C69DC" w:rsidRDefault="002108C0" w:rsidP="00266A3B">
            <w:pPr>
              <w:pStyle w:val="phtablecellleft"/>
            </w:pPr>
            <w:r w:rsidRPr="00DA6998">
              <w:lastRenderedPageBreak/>
              <w:t>Пуск/Планирование учебного процесса/Нагрузка преподавателей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74C38F1" w14:textId="25A3B58D" w:rsidR="002108C0" w:rsidRPr="007C69DC" w:rsidRDefault="002108C0" w:rsidP="00484A8C">
            <w:pPr>
              <w:pStyle w:val="phtablecellleft"/>
            </w:pPr>
            <w:r w:rsidRPr="00DA6998">
              <w:t>Планирование учебного процесса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2315FF3" w14:textId="09CCCB8A" w:rsidR="002108C0" w:rsidRPr="007C69DC" w:rsidRDefault="002108C0" w:rsidP="00217B4D">
            <w:pPr>
              <w:pStyle w:val="phtablecellleft"/>
            </w:pPr>
            <w:r w:rsidRPr="00DA6998">
              <w:t>Нагрузка преподавателей</w:t>
            </w:r>
            <w:r>
              <w:t xml:space="preserve"> – </w:t>
            </w:r>
            <w:r w:rsidRPr="00DA6998">
              <w:t>Просмотр в подведомственных организациях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B3AC46B" w14:textId="465D576E" w:rsidR="002108C0" w:rsidRPr="007C69DC" w:rsidRDefault="002108C0" w:rsidP="009C22CC">
            <w:pPr>
              <w:pStyle w:val="phtablecellleft"/>
            </w:pPr>
            <w:r>
              <w:t>Право доступа на просмотр значений реестра «Нагрузка преподавателей» в организациях, которые подведомственны к организации, в которой работает сотрудник. Для администраторов Системы доступен просмотр нагрузки преподавателей по всем РУП. В реестре «Нагрузка преподавателей», в случае, если нет прав на редактирование значений в реестре, то отображать кнопку «Просмотр»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E0C6818" w14:textId="1905B00B" w:rsidR="002108C0" w:rsidRDefault="002108C0" w:rsidP="00F3370E">
            <w:pPr>
              <w:pStyle w:val="phtablecellleft"/>
            </w:pPr>
            <w:r>
              <w:t>1 в меню «Пуск» отображается раздел «Планирование учебного процесса» и пункт «Нагрузка преподавателей»;</w:t>
            </w:r>
          </w:p>
          <w:p w14:paraId="6D024472" w14:textId="3BE6769E" w:rsidR="002108C0" w:rsidRDefault="002108C0" w:rsidP="00F3370E">
            <w:pPr>
              <w:pStyle w:val="phtablecellleft"/>
            </w:pPr>
            <w:r>
              <w:t>2 при выборе пункта меню «Нагрузка преподавателей» открывается окно реестра «Нагрузка преподавателей»;</w:t>
            </w:r>
          </w:p>
          <w:p w14:paraId="0B08C0A1" w14:textId="07EEB929" w:rsidR="002108C0" w:rsidRDefault="002108C0" w:rsidP="00F3370E">
            <w:pPr>
              <w:pStyle w:val="phtablecellleft"/>
            </w:pPr>
            <w:r>
              <w:t>3 в окне «Нагрузка преподавателей» доступны фильтры, кнопка «Просмотр» (в случае, если не предоставлено право на редактирование значений в реестре), «Обновить»;</w:t>
            </w:r>
          </w:p>
          <w:p w14:paraId="69D293A9" w14:textId="3C1931EB" w:rsidR="002108C0" w:rsidRDefault="002108C0" w:rsidP="00F3370E">
            <w:pPr>
              <w:pStyle w:val="phtablecellleft"/>
            </w:pPr>
            <w:r>
              <w:t>4 доступно для просмотра окно «Нагрузка преподавателей: Просмотр» (в случае, если не предоставлено право на редактирование значений в реестре);</w:t>
            </w:r>
          </w:p>
          <w:p w14:paraId="788E2039" w14:textId="757B957E" w:rsidR="002108C0" w:rsidRPr="0006175B" w:rsidRDefault="002108C0" w:rsidP="00F3370E">
            <w:pPr>
              <w:pStyle w:val="phtablecellleft"/>
            </w:pPr>
            <w:r>
              <w:t>5 остальные кнопки отображаются в зависимости от прав доступа пользователя</w:t>
            </w:r>
          </w:p>
        </w:tc>
      </w:tr>
      <w:tr w:rsidR="002108C0" w:rsidRPr="00F419B2" w14:paraId="28799EEF" w14:textId="77777777" w:rsidTr="001C5A04">
        <w:trPr>
          <w:cantSplit/>
          <w:trHeight w:val="5118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3C4A11D" w14:textId="5CB7E292" w:rsidR="002108C0" w:rsidRPr="00DA6998" w:rsidRDefault="002108C0" w:rsidP="00266A3B">
            <w:pPr>
              <w:pStyle w:val="phtablecellleft"/>
            </w:pPr>
            <w:r w:rsidRPr="009C22CC">
              <w:lastRenderedPageBreak/>
              <w:t>Пуск/Планирование учебного процесса/Нагрузка преподавателей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965BF2F" w14:textId="014AAA42" w:rsidR="002108C0" w:rsidRPr="00DA6998" w:rsidRDefault="002108C0" w:rsidP="00484A8C">
            <w:pPr>
              <w:pStyle w:val="phtablecellleft"/>
            </w:pPr>
            <w:r w:rsidRPr="009C22CC">
              <w:t>Планирование учебного процесса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F644C41" w14:textId="4520BDA7" w:rsidR="002108C0" w:rsidRPr="00DA6998" w:rsidRDefault="002108C0" w:rsidP="00217B4D">
            <w:pPr>
              <w:pStyle w:val="phtablecellleft"/>
            </w:pPr>
            <w:r w:rsidRPr="009C22CC">
              <w:t>Нагрузка преподавателей</w:t>
            </w:r>
            <w:r>
              <w:t xml:space="preserve"> – </w:t>
            </w:r>
            <w:r w:rsidRPr="009C22CC">
              <w:t>Добавление в своих организациях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5CE662E" w14:textId="5276ACAE" w:rsidR="002108C0" w:rsidRDefault="002108C0" w:rsidP="009C22CC">
            <w:pPr>
              <w:pStyle w:val="phtablecellleft"/>
            </w:pPr>
            <w:r w:rsidRPr="009C22CC">
              <w:t xml:space="preserve">Право доступа на добавление значений в реестр </w:t>
            </w:r>
            <w:r>
              <w:t>«</w:t>
            </w:r>
            <w:r w:rsidRPr="009C22CC">
              <w:t>Нагрузка преподавателей</w:t>
            </w:r>
            <w:r>
              <w:t>»</w:t>
            </w:r>
            <w:r w:rsidRPr="009C22CC">
              <w:t xml:space="preserve"> в организациях, в которых работает сотрудник. Для администраторов Системы доступен просмотр нагру</w:t>
            </w:r>
            <w:r>
              <w:t>зки преподавателей по всем РУП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5D10761" w14:textId="48624A97" w:rsidR="002108C0" w:rsidRDefault="002108C0" w:rsidP="009C22CC">
            <w:pPr>
              <w:pStyle w:val="phtablecellleft"/>
            </w:pPr>
            <w:r>
              <w:t>1 в меню «Пуск» отображается раздел «Планирование учебного процесса» и пункт «Нагрузка преподавателей»;</w:t>
            </w:r>
          </w:p>
          <w:p w14:paraId="7F14FEC8" w14:textId="564E64FD" w:rsidR="002108C0" w:rsidRDefault="002108C0" w:rsidP="009C22CC">
            <w:pPr>
              <w:pStyle w:val="phtablecellleft"/>
            </w:pPr>
            <w:r>
              <w:t>2 при выборе пункта меню «Нагрузка преподавателей» открывается окно реестра «Нагрузка преподавателей»;</w:t>
            </w:r>
          </w:p>
          <w:p w14:paraId="637F4A19" w14:textId="26D0BA8D" w:rsidR="002108C0" w:rsidRDefault="002108C0" w:rsidP="009C22CC">
            <w:pPr>
              <w:pStyle w:val="phtablecellleft"/>
            </w:pPr>
            <w:r>
              <w:t>3 в окне «Нагрузка преподавателей» доступны фильтры, кнопка «Просмотр» (в случае, если не предоставлено право на редактирование значений в реестре), «Добавить», «Обновить»;</w:t>
            </w:r>
          </w:p>
          <w:p w14:paraId="254A7C46" w14:textId="59CED38D" w:rsidR="002108C0" w:rsidRDefault="002108C0" w:rsidP="009C22CC">
            <w:pPr>
              <w:pStyle w:val="phtablecellleft"/>
            </w:pPr>
            <w:r>
              <w:t>4 доступно для просмотра окно «Нагрузка преподавателей: Просмотр» (в случае, если не предоставлено право на редактирование значений в реестре);</w:t>
            </w:r>
          </w:p>
          <w:p w14:paraId="2411A189" w14:textId="59447BD8" w:rsidR="002108C0" w:rsidRDefault="002108C0" w:rsidP="009C22CC">
            <w:pPr>
              <w:pStyle w:val="phtablecellleft"/>
            </w:pPr>
            <w:r>
              <w:t>5 остальные кнопки отображаются в зависимости от прав доступа пользователя.</w:t>
            </w:r>
          </w:p>
          <w:p w14:paraId="1A32C343" w14:textId="536ED3BE" w:rsidR="002108C0" w:rsidRDefault="002108C0" w:rsidP="009C22CC">
            <w:pPr>
              <w:pStyle w:val="phtablecellleft"/>
            </w:pPr>
            <w:r w:rsidRPr="00186E57">
              <w:rPr>
                <w:b/>
              </w:rPr>
              <w:t>Примечание</w:t>
            </w:r>
            <w:r>
              <w:t xml:space="preserve"> – Зависимые права для реестра «</w:t>
            </w:r>
            <w:r w:rsidRPr="00186E57">
              <w:t>Нагрузка преподавателей</w:t>
            </w:r>
            <w:r>
              <w:t xml:space="preserve">» – </w:t>
            </w:r>
            <w:r w:rsidRPr="00186E57">
              <w:t>просмотр в своих организациях</w:t>
            </w:r>
          </w:p>
        </w:tc>
      </w:tr>
      <w:tr w:rsidR="002108C0" w:rsidRPr="00F419B2" w14:paraId="6FFE263F" w14:textId="77777777" w:rsidTr="001C5A04">
        <w:trPr>
          <w:cantSplit/>
          <w:trHeight w:val="5118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5A9BA61" w14:textId="35E70373" w:rsidR="002108C0" w:rsidRPr="009C22CC" w:rsidRDefault="002108C0" w:rsidP="00266A3B">
            <w:pPr>
              <w:pStyle w:val="phtablecellleft"/>
            </w:pPr>
            <w:r w:rsidRPr="00255FE0">
              <w:lastRenderedPageBreak/>
              <w:t>Пуск/Планирование учебного процесса/Нагрузка преподавателей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B5FE8F1" w14:textId="14C260CE" w:rsidR="002108C0" w:rsidRPr="009C22CC" w:rsidRDefault="002108C0" w:rsidP="00484A8C">
            <w:pPr>
              <w:pStyle w:val="phtablecellleft"/>
            </w:pPr>
            <w:r w:rsidRPr="00255FE0">
              <w:t>Планирование учебного процесса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97826E3" w14:textId="0B3ADF18" w:rsidR="002108C0" w:rsidRPr="009C22CC" w:rsidRDefault="002108C0" w:rsidP="00217B4D">
            <w:pPr>
              <w:pStyle w:val="phtablecellleft"/>
            </w:pPr>
            <w:r w:rsidRPr="00255FE0">
              <w:t>Нагрузка преподавателей</w:t>
            </w:r>
            <w:r>
              <w:t xml:space="preserve"> – </w:t>
            </w:r>
            <w:r w:rsidRPr="00255FE0">
              <w:t>Добавление в подведомственных организациях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178BB4B" w14:textId="0C7B1F0C" w:rsidR="002108C0" w:rsidRPr="009C22CC" w:rsidRDefault="002108C0" w:rsidP="00255FE0">
            <w:pPr>
              <w:pStyle w:val="phtablecellleft"/>
            </w:pPr>
            <w:r w:rsidRPr="00255FE0">
              <w:t xml:space="preserve">Право доступа на добавление значений в реестр </w:t>
            </w:r>
            <w:r>
              <w:t>«</w:t>
            </w:r>
            <w:r w:rsidRPr="00255FE0">
              <w:t>Нагрузка преподавателей</w:t>
            </w:r>
            <w:r>
              <w:t>»</w:t>
            </w:r>
            <w:r w:rsidRPr="00255FE0">
              <w:t xml:space="preserve"> в организациях, которые подведомственны к организации, в которой работает сотрудник. Для администраторов Системы доступно добавление нагру</w:t>
            </w:r>
            <w:r>
              <w:t>зки преподавателей по всем РУП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FD94A40" w14:textId="2060C058" w:rsidR="002108C0" w:rsidRDefault="002108C0" w:rsidP="00507362">
            <w:pPr>
              <w:pStyle w:val="phtablecellleft"/>
            </w:pPr>
            <w:r>
              <w:t>1 в меню «Пуск» отображается раздел «Планирование учебного процесса» и пункт «Нагрузка преподавателей»;</w:t>
            </w:r>
          </w:p>
          <w:p w14:paraId="3E023BF0" w14:textId="6C7ACDCF" w:rsidR="002108C0" w:rsidRDefault="002108C0" w:rsidP="00507362">
            <w:pPr>
              <w:pStyle w:val="phtablecellleft"/>
            </w:pPr>
            <w:r>
              <w:t>2 при выборе пункта меню «Нагрузка преподавателей» открывается окно реестра «Нагрузка преподавателей»;</w:t>
            </w:r>
          </w:p>
          <w:p w14:paraId="76C232FC" w14:textId="212133B8" w:rsidR="002108C0" w:rsidRDefault="002108C0" w:rsidP="00507362">
            <w:pPr>
              <w:pStyle w:val="phtablecellleft"/>
            </w:pPr>
            <w:r>
              <w:t>3 в окне «Нагрузка преподавателей» доступны фильтры, кнопка «Просмотр» (в случае, если не предоставлено право на редактирование значений в реестре), «Добавить», «Обновить»;</w:t>
            </w:r>
          </w:p>
          <w:p w14:paraId="132AF4B8" w14:textId="551966A3" w:rsidR="002108C0" w:rsidRDefault="002108C0" w:rsidP="00507362">
            <w:pPr>
              <w:pStyle w:val="phtablecellleft"/>
            </w:pPr>
            <w:r>
              <w:t>4 доступно для просмотра окно «Нагрузка преподавателей: Просмотр» (в случае, если не предоставлено право на редактирование значений в реестре);</w:t>
            </w:r>
          </w:p>
          <w:p w14:paraId="05C5DC77" w14:textId="3DF0C864" w:rsidR="002108C0" w:rsidRDefault="002108C0" w:rsidP="00507362">
            <w:pPr>
              <w:pStyle w:val="phtablecellleft"/>
            </w:pPr>
            <w:r>
              <w:t>5 остальные кнопки отображаются в зависимости от прав доступа пользователя.</w:t>
            </w:r>
          </w:p>
          <w:p w14:paraId="2FB5E425" w14:textId="25D3ECF4" w:rsidR="002108C0" w:rsidRDefault="002108C0" w:rsidP="00A871A1">
            <w:pPr>
              <w:pStyle w:val="phtablecellleft"/>
            </w:pPr>
            <w:r w:rsidRPr="00E661E3">
              <w:rPr>
                <w:b/>
              </w:rPr>
              <w:t>Примечание</w:t>
            </w:r>
            <w:r>
              <w:t xml:space="preserve"> – Зависимые права для реестра «Нагрузка преподавателей» – </w:t>
            </w:r>
            <w:r w:rsidRPr="00A871A1">
              <w:t>просмотр в подведомственных организациях</w:t>
            </w:r>
          </w:p>
        </w:tc>
      </w:tr>
      <w:tr w:rsidR="002108C0" w:rsidRPr="00F419B2" w14:paraId="44109DA2" w14:textId="77777777" w:rsidTr="001C5A04">
        <w:trPr>
          <w:cantSplit/>
          <w:trHeight w:val="5118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F82C205" w14:textId="583421C5" w:rsidR="002108C0" w:rsidRPr="00255FE0" w:rsidRDefault="002108C0" w:rsidP="00266A3B">
            <w:pPr>
              <w:pStyle w:val="phtablecellleft"/>
            </w:pPr>
            <w:r w:rsidRPr="00E661E3">
              <w:lastRenderedPageBreak/>
              <w:t>Пуск/Планирование учебного процесса/Нагрузка преподавателей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65A0E8F" w14:textId="53485290" w:rsidR="002108C0" w:rsidRPr="00255FE0" w:rsidRDefault="002108C0" w:rsidP="00484A8C">
            <w:pPr>
              <w:pStyle w:val="phtablecellleft"/>
            </w:pPr>
            <w:r w:rsidRPr="00E661E3">
              <w:t>Планирование учебного процесса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7ED6E7F" w14:textId="5CF94AF2" w:rsidR="002108C0" w:rsidRPr="00255FE0" w:rsidRDefault="002108C0" w:rsidP="00217B4D">
            <w:pPr>
              <w:pStyle w:val="phtablecellleft"/>
            </w:pPr>
            <w:r w:rsidRPr="00E661E3">
              <w:t>Нагрузка преподавателей</w:t>
            </w:r>
            <w:r>
              <w:t xml:space="preserve"> – </w:t>
            </w:r>
            <w:r w:rsidRPr="00E661E3">
              <w:t>Реда</w:t>
            </w:r>
            <w:r w:rsidR="00ED774F">
              <w:t>ктирование в своих организациях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AB4E336" w14:textId="5CA1CE2A" w:rsidR="002108C0" w:rsidRPr="00255FE0" w:rsidRDefault="002108C0" w:rsidP="00E05AF2">
            <w:pPr>
              <w:pStyle w:val="phtablecellleft"/>
            </w:pPr>
            <w:r>
              <w:t>Право доступа на редактирование значений реестра «Нагрузка преподавателей» в организациях, в которых работает сотрудник. Для администраторов Системы доступно редактирование значений реестра «Нагрузка преподавателей» по всем РУП. В реестре «Нагрузка преподавателей», в случае, если нет прав на редактирование значений в реестре, то отображать кнопку «Просмотр»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F7B7169" w14:textId="51FBA53C" w:rsidR="002108C0" w:rsidRDefault="002108C0" w:rsidP="00403264">
            <w:pPr>
              <w:pStyle w:val="phtablecellleft"/>
            </w:pPr>
            <w:r>
              <w:t>1 в меню «Пуск» отображается раздел «Планирование учебного процесса» и пункт «Нагрузка преподавателей»;</w:t>
            </w:r>
          </w:p>
          <w:p w14:paraId="2DBA8E3B" w14:textId="463E33C3" w:rsidR="002108C0" w:rsidRDefault="002108C0" w:rsidP="00403264">
            <w:pPr>
              <w:pStyle w:val="phtablecellleft"/>
            </w:pPr>
            <w:r>
              <w:t>2 при выборе пункта меню «Нагрузка преподавателей» открывается окно реестра «Нагрузка преподавателей»;</w:t>
            </w:r>
          </w:p>
          <w:p w14:paraId="68EF3E8B" w14:textId="18C13978" w:rsidR="002108C0" w:rsidRDefault="002108C0" w:rsidP="00403264">
            <w:pPr>
              <w:pStyle w:val="phtablecellleft"/>
            </w:pPr>
            <w:r>
              <w:t>3 в окне «Нагрузка преподавателей» доступны фильтры, кнопка «Изменить», «Обновить»;</w:t>
            </w:r>
          </w:p>
          <w:p w14:paraId="3D3F392B" w14:textId="0D42121F" w:rsidR="002108C0" w:rsidRDefault="002108C0" w:rsidP="00403264">
            <w:pPr>
              <w:pStyle w:val="phtablecellleft"/>
            </w:pPr>
            <w:r>
              <w:t>4 доступно для просмотра окно «Нагрузка преподавателей: Редактирование»;</w:t>
            </w:r>
          </w:p>
          <w:p w14:paraId="7D5BFC01" w14:textId="40C76EC1" w:rsidR="002108C0" w:rsidRDefault="002108C0" w:rsidP="00403264">
            <w:pPr>
              <w:pStyle w:val="phtablecellleft"/>
            </w:pPr>
            <w:r>
              <w:t>5 остальные кнопки отображаются в зависимости от прав доступа пользователя.</w:t>
            </w:r>
          </w:p>
          <w:p w14:paraId="387D902B" w14:textId="46B3D7B1" w:rsidR="002108C0" w:rsidRDefault="002108C0" w:rsidP="00403264">
            <w:pPr>
              <w:pStyle w:val="phtablecellleft"/>
            </w:pPr>
            <w:r w:rsidRPr="00DC038A">
              <w:rPr>
                <w:b/>
              </w:rPr>
              <w:t>Примечание</w:t>
            </w:r>
            <w:r>
              <w:t xml:space="preserve"> – Зависимыми правами для реестра «</w:t>
            </w:r>
            <w:r w:rsidRPr="00DC038A">
              <w:t>Нагрузка преподавателей</w:t>
            </w:r>
            <w:r>
              <w:t xml:space="preserve">» – </w:t>
            </w:r>
            <w:r w:rsidRPr="00DC038A">
              <w:t>просмотр в своих организациях</w:t>
            </w:r>
          </w:p>
        </w:tc>
      </w:tr>
      <w:tr w:rsidR="002108C0" w:rsidRPr="00F419B2" w14:paraId="19087522" w14:textId="77777777" w:rsidTr="001C5A04">
        <w:trPr>
          <w:cantSplit/>
          <w:trHeight w:val="5118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DDF5B5E" w14:textId="13D954C6" w:rsidR="002108C0" w:rsidRPr="00E661E3" w:rsidRDefault="002108C0" w:rsidP="00266A3B">
            <w:pPr>
              <w:pStyle w:val="phtablecellleft"/>
            </w:pPr>
            <w:r w:rsidRPr="00B64295">
              <w:lastRenderedPageBreak/>
              <w:t>Пуск/Планирование учебного процесса/Нагрузка преподавателей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CC0DB05" w14:textId="1DC5DF63" w:rsidR="002108C0" w:rsidRPr="00E661E3" w:rsidRDefault="002108C0" w:rsidP="00484A8C">
            <w:pPr>
              <w:pStyle w:val="phtablecellleft"/>
            </w:pPr>
            <w:r w:rsidRPr="00B64295">
              <w:t>Планирование учебного процесса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D9F3FA9" w14:textId="1CAC11E7" w:rsidR="002108C0" w:rsidRPr="00E661E3" w:rsidRDefault="002108C0" w:rsidP="00217B4D">
            <w:pPr>
              <w:pStyle w:val="phtablecellleft"/>
            </w:pPr>
            <w:r w:rsidRPr="00B64295">
              <w:t>Нагрузка преподавателей</w:t>
            </w:r>
            <w:r>
              <w:t xml:space="preserve"> – </w:t>
            </w:r>
            <w:r w:rsidRPr="00B64295">
              <w:t>Редактирование в подведомственных организациях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159FF01" w14:textId="2E3B965F" w:rsidR="002108C0" w:rsidRDefault="002108C0" w:rsidP="007911D7">
            <w:pPr>
              <w:pStyle w:val="phtablecellleft"/>
            </w:pPr>
            <w:r>
              <w:t>Право доступа на редактирование значений реестра «Нагрузка преподавателей» в организациях, которые подведомственны к организации сотрудника. Для администраторов Системы доступно редактирование значений реестра «Нагрузка преподавателей» по всем РУП. В реестре «Нагрузка преподавателей», в случае, если нет прав на редактирование значений в реестре, то отображать кнопку «Просмотр»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8E328B4" w14:textId="18019D66" w:rsidR="002108C0" w:rsidRDefault="002108C0" w:rsidP="00FA2A78">
            <w:pPr>
              <w:pStyle w:val="phtablecellleft"/>
            </w:pPr>
            <w:r>
              <w:t>1 в меню «Пуск» отображается раздел «Планирование учебного процесса» и пункт «Нагрузка преподавателей»;</w:t>
            </w:r>
          </w:p>
          <w:p w14:paraId="3D9D6D70" w14:textId="0A5C9284" w:rsidR="002108C0" w:rsidRDefault="002108C0" w:rsidP="00FA2A78">
            <w:pPr>
              <w:pStyle w:val="phtablecellleft"/>
            </w:pPr>
            <w:r>
              <w:t>2 при выборе пункта меню «Нагрузка преподавателей» открывается окно реестра «Нагрузка преподавателей»;</w:t>
            </w:r>
          </w:p>
          <w:p w14:paraId="5B7C38AE" w14:textId="0E87B7DA" w:rsidR="002108C0" w:rsidRDefault="002108C0" w:rsidP="00FA2A78">
            <w:pPr>
              <w:pStyle w:val="phtablecellleft"/>
            </w:pPr>
            <w:r>
              <w:t>3 в окне «Нагрузка преподавателей» доступны фильтры, кнопка «Изменить», «Обновить»;</w:t>
            </w:r>
          </w:p>
          <w:p w14:paraId="479740A1" w14:textId="0E883F99" w:rsidR="002108C0" w:rsidRDefault="002108C0" w:rsidP="00FA2A78">
            <w:pPr>
              <w:pStyle w:val="phtablecellleft"/>
            </w:pPr>
            <w:r>
              <w:t>4 доступно для просмотра окно «Нагрузка преподавателей: Редактирование»;</w:t>
            </w:r>
          </w:p>
          <w:p w14:paraId="478B4DBB" w14:textId="77777777" w:rsidR="002108C0" w:rsidRDefault="002108C0" w:rsidP="00FA2A78">
            <w:pPr>
              <w:pStyle w:val="phtablecellleft"/>
            </w:pPr>
            <w:r>
              <w:t>5 остальные кнопки отображаются в зависимости от прав доступа пользователя</w:t>
            </w:r>
          </w:p>
          <w:p w14:paraId="74987D36" w14:textId="4D3608CD" w:rsidR="002108C0" w:rsidRDefault="002108C0" w:rsidP="00FA2A78">
            <w:pPr>
              <w:pStyle w:val="phtablecellleft"/>
            </w:pPr>
            <w:r w:rsidRPr="00D561B5">
              <w:rPr>
                <w:b/>
              </w:rPr>
              <w:t>Примечание</w:t>
            </w:r>
            <w:r>
              <w:t xml:space="preserve"> – Зависимые права для реестра «</w:t>
            </w:r>
            <w:r w:rsidRPr="00203332">
              <w:t>Нагрузка преподавателей</w:t>
            </w:r>
            <w:r>
              <w:t>» –</w:t>
            </w:r>
            <w:r w:rsidRPr="00203332">
              <w:t xml:space="preserve"> просмотр в подведомственных организациях</w:t>
            </w:r>
          </w:p>
        </w:tc>
      </w:tr>
      <w:tr w:rsidR="002108C0" w:rsidRPr="00F419B2" w14:paraId="43225AE7" w14:textId="77777777" w:rsidTr="001C5A04">
        <w:trPr>
          <w:cantSplit/>
          <w:trHeight w:val="5118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113B024" w14:textId="1708B491" w:rsidR="002108C0" w:rsidRPr="00B64295" w:rsidRDefault="002108C0" w:rsidP="00266A3B">
            <w:pPr>
              <w:pStyle w:val="phtablecellleft"/>
            </w:pPr>
            <w:r w:rsidRPr="00AF4CA6">
              <w:lastRenderedPageBreak/>
              <w:t>Пуск/Планирование учебного процесса/Нагрузка преподавателей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B593A28" w14:textId="4403E33C" w:rsidR="002108C0" w:rsidRPr="00B64295" w:rsidRDefault="002108C0" w:rsidP="00484A8C">
            <w:pPr>
              <w:pStyle w:val="phtablecellleft"/>
            </w:pPr>
            <w:r w:rsidRPr="00AF4CA6">
              <w:t>Планирование учебного процесса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918EBA5" w14:textId="3D23ACEA" w:rsidR="002108C0" w:rsidRPr="00B64295" w:rsidRDefault="002108C0" w:rsidP="00217B4D">
            <w:pPr>
              <w:pStyle w:val="phtablecellleft"/>
            </w:pPr>
            <w:r w:rsidRPr="00AF4CA6">
              <w:t>Нагрузка преподавателей</w:t>
            </w:r>
            <w:r>
              <w:t xml:space="preserve"> – </w:t>
            </w:r>
            <w:r w:rsidRPr="00AF4CA6">
              <w:t>Удаление в своих организация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C14EDFD" w14:textId="2B82EBFA" w:rsidR="002108C0" w:rsidRDefault="002108C0" w:rsidP="007D1DCA">
            <w:pPr>
              <w:pStyle w:val="phtablecellleft"/>
            </w:pPr>
            <w:r w:rsidRPr="007D1DCA">
              <w:t xml:space="preserve">Право доступа на удаление значений реестра </w:t>
            </w:r>
            <w:r>
              <w:t>«</w:t>
            </w:r>
            <w:r w:rsidRPr="007D1DCA">
              <w:t>Нагрузка преподавателей</w:t>
            </w:r>
            <w:r>
              <w:t>»</w:t>
            </w:r>
            <w:r w:rsidRPr="007D1DCA">
              <w:t xml:space="preserve"> в организациях, в которых работает сотрудник. Для администраторов Системы доступно удаление значений реестра</w:t>
            </w:r>
            <w:r>
              <w:t xml:space="preserve"> «</w:t>
            </w:r>
            <w:r w:rsidRPr="007D1DCA">
              <w:t>Нагрузка преподавателей</w:t>
            </w:r>
            <w:r>
              <w:t>» по всем РУП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FCF5139" w14:textId="610D694C" w:rsidR="002108C0" w:rsidRDefault="002108C0" w:rsidP="007D1DCA">
            <w:pPr>
              <w:pStyle w:val="phtablecellleft"/>
            </w:pPr>
            <w:r>
              <w:t>1 в меню «Пуск» отображается раздел «Планирование учебного процесса» и пункт «Нагрузка преподавателей»;</w:t>
            </w:r>
          </w:p>
          <w:p w14:paraId="5F6BCCD3" w14:textId="548C91D1" w:rsidR="002108C0" w:rsidRDefault="002108C0" w:rsidP="007D1DCA">
            <w:pPr>
              <w:pStyle w:val="phtablecellleft"/>
            </w:pPr>
            <w:r>
              <w:t>2 при выборе пункта меню «Нагрузка преподавателей» открывается окно реестра «Нагрузка преподавателей»;</w:t>
            </w:r>
          </w:p>
          <w:p w14:paraId="459DA1AE" w14:textId="1C7860F4" w:rsidR="002108C0" w:rsidRDefault="002108C0" w:rsidP="007D1DCA">
            <w:pPr>
              <w:pStyle w:val="phtablecellleft"/>
            </w:pPr>
            <w:r>
              <w:t>3 в окне «Нагрузка преподавателей» доступны фильтры, кнопка «Просмотр» (в случае, если не предоставлено право на редактирование значений в реестре), «Удалить», «Обновить»;</w:t>
            </w:r>
          </w:p>
          <w:p w14:paraId="4B5060AF" w14:textId="6C496DD4" w:rsidR="002108C0" w:rsidRDefault="002108C0" w:rsidP="007D1DCA">
            <w:pPr>
              <w:pStyle w:val="phtablecellleft"/>
            </w:pPr>
            <w:r>
              <w:t>4 доступно для просмотра окно «Нагрузка преподавателей: Просмотр» (в случае, если не предоставлено право на редактирование значений в реестре);</w:t>
            </w:r>
          </w:p>
          <w:p w14:paraId="1FA2BFB7" w14:textId="334FED4E" w:rsidR="002108C0" w:rsidRDefault="002108C0" w:rsidP="007D1DCA">
            <w:pPr>
              <w:pStyle w:val="phtablecellleft"/>
            </w:pPr>
            <w:r>
              <w:t>5 остальные кнопки отображаются в зависимости от прав доступа пользователя.</w:t>
            </w:r>
          </w:p>
          <w:p w14:paraId="19FABC9C" w14:textId="4C477724" w:rsidR="002108C0" w:rsidRDefault="002108C0" w:rsidP="007D1DCA">
            <w:pPr>
              <w:pStyle w:val="phtablecellleft"/>
            </w:pPr>
            <w:r w:rsidRPr="00D561B5">
              <w:rPr>
                <w:b/>
              </w:rPr>
              <w:t>Примечание</w:t>
            </w:r>
            <w:r>
              <w:t xml:space="preserve"> – Зависимые права для реестра «</w:t>
            </w:r>
            <w:r w:rsidRPr="003839EE">
              <w:t>Нагрузка преподавателей</w:t>
            </w:r>
            <w:r>
              <w:t>» –</w:t>
            </w:r>
            <w:r w:rsidRPr="003839EE">
              <w:t xml:space="preserve"> просмотр в своих организациях</w:t>
            </w:r>
          </w:p>
        </w:tc>
      </w:tr>
      <w:tr w:rsidR="002108C0" w:rsidRPr="00F419B2" w14:paraId="744F14C4" w14:textId="77777777" w:rsidTr="001C5A04">
        <w:trPr>
          <w:cantSplit/>
          <w:trHeight w:val="5118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0FA2D1F" w14:textId="266B99DB" w:rsidR="002108C0" w:rsidRPr="00AF4CA6" w:rsidRDefault="002108C0" w:rsidP="00266A3B">
            <w:pPr>
              <w:pStyle w:val="phtablecellleft"/>
            </w:pPr>
            <w:r w:rsidRPr="00AB5C00">
              <w:lastRenderedPageBreak/>
              <w:t>Пуск/Планирование учебного процесса/Нагрузка преподавателей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8A1CA76" w14:textId="18001040" w:rsidR="002108C0" w:rsidRPr="00AF4CA6" w:rsidRDefault="002108C0" w:rsidP="00484A8C">
            <w:pPr>
              <w:pStyle w:val="phtablecellleft"/>
            </w:pPr>
            <w:r w:rsidRPr="00AB5C00">
              <w:t>Планирование учебного процесса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1E106A8" w14:textId="424130A9" w:rsidR="002108C0" w:rsidRPr="00AF4CA6" w:rsidRDefault="002108C0" w:rsidP="00217B4D">
            <w:pPr>
              <w:pStyle w:val="phtablecellleft"/>
            </w:pPr>
            <w:r w:rsidRPr="00AB5C00">
              <w:t>Нагрузка преподавателей</w:t>
            </w:r>
            <w:r>
              <w:t xml:space="preserve"> – </w:t>
            </w:r>
            <w:r w:rsidRPr="00AB5C00">
              <w:t>Удаление в подведомственных организация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0C92330" w14:textId="626C28F2" w:rsidR="002108C0" w:rsidRPr="007D1DCA" w:rsidRDefault="002108C0" w:rsidP="006052E7">
            <w:pPr>
              <w:pStyle w:val="phtablecellleft"/>
            </w:pPr>
            <w:r w:rsidRPr="00AB5C00">
              <w:t xml:space="preserve">Право доступа на удаление значений реестра </w:t>
            </w:r>
            <w:r>
              <w:t>«</w:t>
            </w:r>
            <w:r w:rsidRPr="00AB5C00">
              <w:t>Нагрузка преподавателей</w:t>
            </w:r>
            <w:r>
              <w:t>»</w:t>
            </w:r>
            <w:r w:rsidRPr="00AB5C00">
              <w:t xml:space="preserve"> в организациях, которые подведомственны к организации сотрудника. Для администраторов Системы доступно удаление значений реестра </w:t>
            </w:r>
            <w:r>
              <w:t>«</w:t>
            </w:r>
            <w:r w:rsidRPr="00AB5C00">
              <w:t>Нагруз</w:t>
            </w:r>
            <w:r>
              <w:t>ка преподавателей» по всем РУП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D158B11" w14:textId="682D37B2" w:rsidR="002108C0" w:rsidRDefault="002108C0" w:rsidP="00AB5C00">
            <w:pPr>
              <w:pStyle w:val="phtablecellleft"/>
            </w:pPr>
            <w:r>
              <w:t>1 в меню «Пуск» отображается раздел «Планирование учебного процесса» и пункт «Нагрузка преподавателей»;</w:t>
            </w:r>
          </w:p>
          <w:p w14:paraId="2E84CEFD" w14:textId="485F6C26" w:rsidR="002108C0" w:rsidRDefault="002108C0" w:rsidP="00AB5C00">
            <w:pPr>
              <w:pStyle w:val="phtablecellleft"/>
            </w:pPr>
            <w:r>
              <w:t>2 при выборе пункта меню «Нагрузка преподавателей» открывается окно реестра «Нагрузка преподавателей»;</w:t>
            </w:r>
          </w:p>
          <w:p w14:paraId="38058226" w14:textId="71675CA1" w:rsidR="002108C0" w:rsidRDefault="002108C0" w:rsidP="00AB5C00">
            <w:pPr>
              <w:pStyle w:val="phtablecellleft"/>
            </w:pPr>
            <w:r>
              <w:t>3 в окне «Нагрузка преподавателей» доступны фильтры, кнопка «Просмотр» (в случае, если не предоставлено право на редактирование значений в реестре), «Удалить», «Обновить»;</w:t>
            </w:r>
          </w:p>
          <w:p w14:paraId="465EB529" w14:textId="7E0A931F" w:rsidR="002108C0" w:rsidRDefault="002108C0" w:rsidP="00AB5C00">
            <w:pPr>
              <w:pStyle w:val="phtablecellleft"/>
            </w:pPr>
            <w:r>
              <w:t>4 доступно для просмотра окно «Нагрузка преподавателей: Просмотр» (в случае, если не предоставлено право на редактирование значений в реестре);</w:t>
            </w:r>
          </w:p>
          <w:p w14:paraId="4F57BF34" w14:textId="3CE5AE42" w:rsidR="002108C0" w:rsidRPr="00AB3651" w:rsidRDefault="002108C0" w:rsidP="00AB5C00">
            <w:pPr>
              <w:pStyle w:val="phtablecellleft"/>
            </w:pPr>
            <w:r>
              <w:t>5 остальные кнопки отображаются в зависимос</w:t>
            </w:r>
            <w:r w:rsidR="00ED774F">
              <w:t>ти от прав доступа пользователя</w:t>
            </w:r>
          </w:p>
        </w:tc>
      </w:tr>
      <w:tr w:rsidR="002108C0" w:rsidRPr="00F419B2" w14:paraId="46DB826A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0A2DEDD" w14:textId="77777777" w:rsidR="002108C0" w:rsidRPr="00F419B2" w:rsidRDefault="002108C0" w:rsidP="00484A8C">
            <w:pPr>
              <w:pStyle w:val="phtablecellleft"/>
            </w:pPr>
            <w:r w:rsidRPr="00F419B2">
              <w:t>Пуск/Расписание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34C840C" w14:textId="77777777" w:rsidR="002108C0" w:rsidRPr="00F419B2" w:rsidRDefault="002108C0" w:rsidP="00484A8C">
            <w:pPr>
              <w:pStyle w:val="phtablecellleft"/>
            </w:pPr>
            <w:r w:rsidRPr="00F419B2">
              <w:t>Расписание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972B04E" w14:textId="77777777" w:rsidR="002108C0" w:rsidRPr="00F419B2" w:rsidRDefault="002108C0" w:rsidP="00217B4D">
            <w:pPr>
              <w:pStyle w:val="phtablecellleft"/>
            </w:pPr>
            <w:r w:rsidRPr="00F419B2">
              <w:t>Расписание занятий – Просмотр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FE2620B" w14:textId="77777777" w:rsidR="002108C0" w:rsidRPr="00F419B2" w:rsidRDefault="002108C0" w:rsidP="00217B4D">
            <w:pPr>
              <w:pStyle w:val="phtablecellleft"/>
            </w:pPr>
            <w:r w:rsidRPr="00F419B2">
              <w:t>Разрешает просмотр расписаний занятий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AD84BAA" w14:textId="77777777" w:rsidR="002108C0" w:rsidRPr="00F419B2" w:rsidRDefault="002108C0" w:rsidP="00643475">
            <w:pPr>
              <w:pStyle w:val="phtablecellleft"/>
            </w:pPr>
          </w:p>
        </w:tc>
      </w:tr>
      <w:tr w:rsidR="002108C0" w:rsidRPr="00F419B2" w14:paraId="3DA7D807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E26E530" w14:textId="77777777" w:rsidR="002108C0" w:rsidRPr="00F419B2" w:rsidRDefault="002108C0" w:rsidP="00484A8C">
            <w:pPr>
              <w:pStyle w:val="phtablecellleft"/>
            </w:pPr>
            <w:r w:rsidRPr="00F419B2">
              <w:t>Пуск/Расписание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533439E" w14:textId="77777777" w:rsidR="002108C0" w:rsidRPr="00F419B2" w:rsidRDefault="002108C0" w:rsidP="00484A8C">
            <w:pPr>
              <w:pStyle w:val="phtablecellleft"/>
            </w:pPr>
            <w:r w:rsidRPr="00F419B2">
              <w:t>Расписание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AB5F4DD" w14:textId="77777777" w:rsidR="002108C0" w:rsidRPr="00F419B2" w:rsidRDefault="002108C0" w:rsidP="00217B4D">
            <w:pPr>
              <w:pStyle w:val="phtablecellleft"/>
            </w:pPr>
            <w:r w:rsidRPr="00F419B2">
              <w:t>Расписание занятий – Редактирование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17FB4C7" w14:textId="77777777" w:rsidR="002108C0" w:rsidRPr="00F419B2" w:rsidRDefault="002108C0" w:rsidP="00217B4D">
            <w:pPr>
              <w:pStyle w:val="phtablecellleft"/>
            </w:pPr>
            <w:r w:rsidRPr="00F419B2">
              <w:t>Разрешает редактирование расписание занятий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B46FEC1" w14:textId="77777777" w:rsidR="002108C0" w:rsidRPr="00F419B2" w:rsidRDefault="002108C0" w:rsidP="00643475">
            <w:pPr>
              <w:pStyle w:val="phtablecellleft"/>
            </w:pPr>
          </w:p>
        </w:tc>
      </w:tr>
      <w:tr w:rsidR="002108C0" w:rsidRPr="00F419B2" w14:paraId="37017962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F12FA1B" w14:textId="18694C03" w:rsidR="002108C0" w:rsidRPr="00F419B2" w:rsidRDefault="002108C0" w:rsidP="00484A8C">
            <w:pPr>
              <w:pStyle w:val="phtablecellleft"/>
            </w:pPr>
            <w:r w:rsidRPr="00F419B2">
              <w:lastRenderedPageBreak/>
              <w:t>Пуск/Расписание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611BEFE" w14:textId="2EAA5EA3" w:rsidR="002108C0" w:rsidRPr="00F419B2" w:rsidRDefault="002108C0" w:rsidP="00484A8C">
            <w:pPr>
              <w:pStyle w:val="phtablecellleft"/>
            </w:pPr>
            <w:r w:rsidRPr="00F419B2">
              <w:t>Расписание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1D8E04E" w14:textId="78715A30" w:rsidR="002108C0" w:rsidRPr="00F419B2" w:rsidRDefault="002108C0" w:rsidP="00217B4D">
            <w:pPr>
              <w:pStyle w:val="phtablecellleft"/>
            </w:pPr>
            <w:r>
              <w:t>Расписание занятий – Просмотр своих занятий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821D57F" w14:textId="2F9DD52E" w:rsidR="002108C0" w:rsidRPr="00F419B2" w:rsidRDefault="002108C0" w:rsidP="00217B4D">
            <w:pPr>
              <w:pStyle w:val="phtablecellleft"/>
            </w:pPr>
            <w:r>
              <w:t>Разрешает пользователю (сотруднику) просматривать расписание занятий, в которых он является преподавателем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4DCE9EF" w14:textId="77777777" w:rsidR="002108C0" w:rsidRDefault="002108C0" w:rsidP="006D638F">
            <w:pPr>
              <w:pStyle w:val="phtablecellleft"/>
            </w:pPr>
            <w:r>
              <w:t>1 в</w:t>
            </w:r>
            <w:r w:rsidRPr="006D638F">
              <w:t xml:space="preserve"> поле </w:t>
            </w:r>
            <w:r>
              <w:t>«</w:t>
            </w:r>
            <w:r w:rsidRPr="006D638F">
              <w:t>Преподаватель</w:t>
            </w:r>
            <w:r>
              <w:t>» загружается</w:t>
            </w:r>
            <w:r w:rsidRPr="006D638F">
              <w:t xml:space="preserve"> ФИО преподавателя, который вошел в Систему, ФИО других преподавателей в поле не </w:t>
            </w:r>
            <w:r>
              <w:t>загружается;</w:t>
            </w:r>
          </w:p>
          <w:p w14:paraId="550835B6" w14:textId="2827B07B" w:rsidR="002108C0" w:rsidRPr="00F419B2" w:rsidRDefault="00ED774F" w:rsidP="00186966">
            <w:pPr>
              <w:pStyle w:val="phtablecellleft"/>
            </w:pPr>
            <w:r>
              <w:t>2 доступна кнопка «Обновить»</w:t>
            </w:r>
          </w:p>
        </w:tc>
      </w:tr>
      <w:tr w:rsidR="002108C0" w:rsidRPr="00F419B2" w14:paraId="39B9DBC1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497B0FE" w14:textId="7A0729D2" w:rsidR="002108C0" w:rsidRPr="00F419B2" w:rsidRDefault="002108C0" w:rsidP="00484A8C">
            <w:pPr>
              <w:pStyle w:val="phtablecellleft"/>
            </w:pPr>
            <w:r w:rsidRPr="00F419B2">
              <w:t>Пуск/Расписание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A6DEFEA" w14:textId="18F53589" w:rsidR="002108C0" w:rsidRPr="00F419B2" w:rsidRDefault="002108C0" w:rsidP="00484A8C">
            <w:pPr>
              <w:pStyle w:val="phtablecellleft"/>
            </w:pPr>
            <w:r w:rsidRPr="00F419B2">
              <w:t>Расписание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699D693" w14:textId="2E13B2E4" w:rsidR="002108C0" w:rsidRPr="00F419B2" w:rsidRDefault="002108C0" w:rsidP="00950172">
            <w:pPr>
              <w:pStyle w:val="phtablecellleft"/>
            </w:pPr>
            <w:r>
              <w:t>Расписание занятий – Добавление своих занятий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6C994D4" w14:textId="1BF9C5D8" w:rsidR="002108C0" w:rsidRPr="00F419B2" w:rsidRDefault="002108C0" w:rsidP="00950172">
            <w:pPr>
              <w:pStyle w:val="phtablecellleft"/>
            </w:pPr>
            <w:r>
              <w:t>Разрешает пользователю (сотруднику) добавлять занятия в</w:t>
            </w:r>
            <w:r w:rsidR="007C381C">
              <w:t xml:space="preserve"> </w:t>
            </w:r>
            <w:r>
              <w:t>расписание занятий, в которых он является преподавателем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2935AA4" w14:textId="77777777" w:rsidR="002108C0" w:rsidRDefault="002108C0" w:rsidP="006D638F">
            <w:pPr>
              <w:pStyle w:val="phtablecellleft"/>
            </w:pPr>
            <w:r>
              <w:t>1 в</w:t>
            </w:r>
            <w:r w:rsidRPr="006D638F">
              <w:t xml:space="preserve"> поле </w:t>
            </w:r>
            <w:r>
              <w:t>«</w:t>
            </w:r>
            <w:r w:rsidRPr="006D638F">
              <w:t>Преподаватель</w:t>
            </w:r>
            <w:r>
              <w:t>» загружается</w:t>
            </w:r>
            <w:r w:rsidRPr="006D638F">
              <w:t xml:space="preserve"> ФИО преподавателя, который вошел в Систему, ФИО других преподавателей в поле не </w:t>
            </w:r>
            <w:r>
              <w:t>загружается;</w:t>
            </w:r>
          </w:p>
          <w:p w14:paraId="4E5F512C" w14:textId="354E670B" w:rsidR="002108C0" w:rsidRPr="00F419B2" w:rsidRDefault="00ED774F" w:rsidP="00186966">
            <w:pPr>
              <w:pStyle w:val="phtablecellleft"/>
            </w:pPr>
            <w:r>
              <w:t>2 доступна кнопка «Добавить»</w:t>
            </w:r>
          </w:p>
        </w:tc>
      </w:tr>
      <w:tr w:rsidR="002108C0" w:rsidRPr="00F419B2" w14:paraId="67135D97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C8E91F7" w14:textId="58B32D72" w:rsidR="002108C0" w:rsidRPr="00F419B2" w:rsidRDefault="002108C0" w:rsidP="00484A8C">
            <w:pPr>
              <w:pStyle w:val="phtablecellleft"/>
            </w:pPr>
            <w:r w:rsidRPr="00F419B2">
              <w:t>Пуск/Расписание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48274C4" w14:textId="359927D4" w:rsidR="002108C0" w:rsidRPr="00F419B2" w:rsidRDefault="002108C0" w:rsidP="00484A8C">
            <w:pPr>
              <w:pStyle w:val="phtablecellleft"/>
            </w:pPr>
            <w:r w:rsidRPr="00F419B2">
              <w:t>Расписание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BC65A59" w14:textId="3167913F" w:rsidR="002108C0" w:rsidRPr="00F419B2" w:rsidRDefault="002108C0" w:rsidP="00950172">
            <w:pPr>
              <w:pStyle w:val="phtablecellleft"/>
            </w:pPr>
            <w:r>
              <w:t>Расписание занятий – Редактирование своих занятий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384C552" w14:textId="6365A2E4" w:rsidR="002108C0" w:rsidRPr="00F419B2" w:rsidRDefault="002108C0" w:rsidP="00950172">
            <w:pPr>
              <w:pStyle w:val="phtablecellleft"/>
            </w:pPr>
            <w:r>
              <w:t>Разрешает пользователю (сотруднику) редактировать занятия в расписании занятий, в которых он является преподавателем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1ADC0A6" w14:textId="77777777" w:rsidR="002108C0" w:rsidRDefault="002108C0" w:rsidP="006D638F">
            <w:pPr>
              <w:pStyle w:val="phtablecellleft"/>
            </w:pPr>
            <w:r>
              <w:t>1 в</w:t>
            </w:r>
            <w:r w:rsidRPr="006D638F">
              <w:t xml:space="preserve"> поле </w:t>
            </w:r>
            <w:r>
              <w:t>«</w:t>
            </w:r>
            <w:r w:rsidRPr="006D638F">
              <w:t>Преподаватель</w:t>
            </w:r>
            <w:r>
              <w:t>» загружается</w:t>
            </w:r>
            <w:r w:rsidRPr="006D638F">
              <w:t xml:space="preserve"> ФИО преподавателя, который вошел в Систему, ФИО других преподавателей в поле не </w:t>
            </w:r>
            <w:r>
              <w:t>загружается;</w:t>
            </w:r>
          </w:p>
          <w:p w14:paraId="4792D572" w14:textId="15DD661D" w:rsidR="002108C0" w:rsidRPr="00F419B2" w:rsidRDefault="00ED774F" w:rsidP="006D638F">
            <w:pPr>
              <w:pStyle w:val="phtablecellleft"/>
            </w:pPr>
            <w:r>
              <w:t>2 доступна кнопка «Изменить»</w:t>
            </w:r>
          </w:p>
        </w:tc>
      </w:tr>
      <w:tr w:rsidR="002108C0" w:rsidRPr="00F419B2" w14:paraId="3C5591B0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E9775AE" w14:textId="6CE35909" w:rsidR="002108C0" w:rsidRPr="00F419B2" w:rsidRDefault="002108C0" w:rsidP="00484A8C">
            <w:pPr>
              <w:pStyle w:val="phtablecellleft"/>
            </w:pPr>
            <w:r w:rsidRPr="00F419B2">
              <w:t>Пуск/Расписание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38A5387" w14:textId="7461A928" w:rsidR="002108C0" w:rsidRPr="00F419B2" w:rsidRDefault="002108C0" w:rsidP="00484A8C">
            <w:pPr>
              <w:pStyle w:val="phtablecellleft"/>
            </w:pPr>
            <w:r w:rsidRPr="00F419B2">
              <w:t>Расписание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CB3282D" w14:textId="42464A9F" w:rsidR="002108C0" w:rsidRPr="00F419B2" w:rsidRDefault="002108C0" w:rsidP="00950172">
            <w:pPr>
              <w:pStyle w:val="phtablecellleft"/>
            </w:pPr>
            <w:r>
              <w:t>Расписание занятий – Удаление своих занятий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01920C9" w14:textId="404357F5" w:rsidR="002108C0" w:rsidRPr="00F419B2" w:rsidRDefault="002108C0" w:rsidP="00950172">
            <w:pPr>
              <w:pStyle w:val="phtablecellleft"/>
            </w:pPr>
            <w:r>
              <w:t>Разрешает пользователю (сотруднику) удалять занятия в расписании занятий, в которых он является преподавателем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915D244" w14:textId="77777777" w:rsidR="002108C0" w:rsidRDefault="002108C0" w:rsidP="00186966">
            <w:pPr>
              <w:pStyle w:val="phtablecellleft"/>
            </w:pPr>
            <w:r>
              <w:t>1 в</w:t>
            </w:r>
            <w:r w:rsidRPr="006D638F">
              <w:t xml:space="preserve"> поле </w:t>
            </w:r>
            <w:r>
              <w:t>«</w:t>
            </w:r>
            <w:r w:rsidRPr="006D638F">
              <w:t>Преподаватель</w:t>
            </w:r>
            <w:r>
              <w:t>» загружается</w:t>
            </w:r>
            <w:r w:rsidRPr="006D638F">
              <w:t xml:space="preserve"> ФИО преподавателя, который вошел в Систему, ФИО других преподавателей в поле не </w:t>
            </w:r>
            <w:r>
              <w:t>загружается;</w:t>
            </w:r>
          </w:p>
          <w:p w14:paraId="3F0BA213" w14:textId="0C4F8B61" w:rsidR="002108C0" w:rsidRPr="00F419B2" w:rsidRDefault="002108C0" w:rsidP="00186966">
            <w:pPr>
              <w:pStyle w:val="phtablecellleft"/>
            </w:pPr>
            <w:r>
              <w:t>2 до</w:t>
            </w:r>
            <w:r w:rsidR="00ED774F">
              <w:t>ступна кнопка «Очистить ячейку»</w:t>
            </w:r>
          </w:p>
        </w:tc>
      </w:tr>
      <w:tr w:rsidR="002108C0" w:rsidRPr="00F419B2" w14:paraId="373C7A3E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ED08465" w14:textId="68DB9A50" w:rsidR="002108C0" w:rsidRPr="00F419B2" w:rsidRDefault="002108C0" w:rsidP="00484A8C">
            <w:pPr>
              <w:pStyle w:val="phtablecellleft"/>
            </w:pPr>
            <w:r w:rsidRPr="00F419B2">
              <w:lastRenderedPageBreak/>
              <w:t>Пуск/Расписание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073F2DB" w14:textId="43AE8F4C" w:rsidR="002108C0" w:rsidRPr="00F419B2" w:rsidRDefault="002108C0" w:rsidP="00484A8C">
            <w:pPr>
              <w:pStyle w:val="phtablecellleft"/>
            </w:pPr>
            <w:r w:rsidRPr="00F419B2">
              <w:t>Расписание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B387F11" w14:textId="171FE617" w:rsidR="002108C0" w:rsidRPr="00F419B2" w:rsidRDefault="002108C0" w:rsidP="00950172">
            <w:pPr>
              <w:pStyle w:val="phtablecellleft"/>
            </w:pPr>
            <w:r>
              <w:t>Расписание занятий – Просмотр занятий других преподавателей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16FA243" w14:textId="0DCBEA34" w:rsidR="002108C0" w:rsidRPr="00F419B2" w:rsidRDefault="002108C0" w:rsidP="00217B4D">
            <w:pPr>
              <w:pStyle w:val="phtablecellleft"/>
            </w:pPr>
            <w:r>
              <w:t>Разрешает пользователю (сотруднику) просматривать расписание занятий других преподавателей (кроме своих занятий)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82FAD3E" w14:textId="2A21E39F" w:rsidR="002108C0" w:rsidRDefault="002108C0" w:rsidP="00186966">
            <w:pPr>
              <w:pStyle w:val="phtablecellleft"/>
            </w:pPr>
            <w:r>
              <w:t>1 в</w:t>
            </w:r>
            <w:r w:rsidRPr="006D638F">
              <w:t xml:space="preserve"> поле </w:t>
            </w:r>
            <w:r>
              <w:t>«</w:t>
            </w:r>
            <w:r w:rsidRPr="006D638F">
              <w:t>Преподаватель</w:t>
            </w:r>
            <w:r>
              <w:t>» загружается</w:t>
            </w:r>
            <w:r w:rsidRPr="006D638F">
              <w:t xml:space="preserve"> ФИО </w:t>
            </w:r>
            <w:r>
              <w:t xml:space="preserve">всех </w:t>
            </w:r>
            <w:r w:rsidRPr="006D638F">
              <w:t>преподавател</w:t>
            </w:r>
            <w:r>
              <w:t>ей</w:t>
            </w:r>
            <w:r w:rsidRPr="006D638F">
              <w:t xml:space="preserve">, </w:t>
            </w:r>
            <w:r>
              <w:t xml:space="preserve">кроме ФИО преподавателя, </w:t>
            </w:r>
            <w:r w:rsidRPr="006D638F">
              <w:t>который вошел в Систему</w:t>
            </w:r>
            <w:r>
              <w:t>;</w:t>
            </w:r>
          </w:p>
          <w:p w14:paraId="62B0E48A" w14:textId="07707D48" w:rsidR="002108C0" w:rsidRPr="00F419B2" w:rsidRDefault="00ED774F" w:rsidP="00186966">
            <w:pPr>
              <w:pStyle w:val="phtablecellleft"/>
            </w:pPr>
            <w:r>
              <w:t>2 доступна кнопка «Обновить»</w:t>
            </w:r>
          </w:p>
        </w:tc>
      </w:tr>
      <w:tr w:rsidR="002108C0" w:rsidRPr="00F419B2" w14:paraId="78D6B201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2FAA531" w14:textId="4BBBEC6B" w:rsidR="002108C0" w:rsidRPr="00F419B2" w:rsidRDefault="002108C0" w:rsidP="00484A8C">
            <w:pPr>
              <w:pStyle w:val="phtablecellleft"/>
            </w:pPr>
            <w:r w:rsidRPr="00F419B2">
              <w:t>Пуск/Расписание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4A00DCF" w14:textId="3386DD08" w:rsidR="002108C0" w:rsidRPr="00F419B2" w:rsidRDefault="002108C0" w:rsidP="00484A8C">
            <w:pPr>
              <w:pStyle w:val="phtablecellleft"/>
            </w:pPr>
            <w:r w:rsidRPr="00F419B2">
              <w:t>Расписание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B3EA335" w14:textId="3EF1FD01" w:rsidR="002108C0" w:rsidRPr="00F419B2" w:rsidRDefault="002108C0" w:rsidP="006D638F">
            <w:pPr>
              <w:pStyle w:val="phtablecellleft"/>
            </w:pPr>
            <w:r>
              <w:t>Расписание занятий – Добавление занятий других преподавателей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D07D609" w14:textId="2E2E5BE2" w:rsidR="002108C0" w:rsidRPr="00F419B2" w:rsidRDefault="002108C0" w:rsidP="00217B4D">
            <w:pPr>
              <w:pStyle w:val="phtablecellleft"/>
            </w:pPr>
            <w:r>
              <w:t>Разрешает пользователю (сотруднику) добавлять занятия в расписание занятий, в которых он не является преподавателем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FFDD62A" w14:textId="712612EA" w:rsidR="002108C0" w:rsidRDefault="002108C0" w:rsidP="00186966">
            <w:pPr>
              <w:pStyle w:val="phtablecellleft"/>
            </w:pPr>
            <w:r>
              <w:t>1 в</w:t>
            </w:r>
            <w:r w:rsidRPr="006D638F">
              <w:t xml:space="preserve"> поле </w:t>
            </w:r>
            <w:r>
              <w:t>«</w:t>
            </w:r>
            <w:r w:rsidRPr="006D638F">
              <w:t>Преподаватель</w:t>
            </w:r>
            <w:r>
              <w:t>» загружается</w:t>
            </w:r>
            <w:r w:rsidRPr="006D638F">
              <w:t xml:space="preserve"> ФИО </w:t>
            </w:r>
            <w:r>
              <w:t xml:space="preserve">всех </w:t>
            </w:r>
            <w:r w:rsidRPr="006D638F">
              <w:t>преподавател</w:t>
            </w:r>
            <w:r>
              <w:t>ей</w:t>
            </w:r>
            <w:r w:rsidRPr="006D638F">
              <w:t xml:space="preserve">, </w:t>
            </w:r>
            <w:r>
              <w:t xml:space="preserve">кроме ФИО преподавателя, </w:t>
            </w:r>
            <w:r w:rsidRPr="006D638F">
              <w:t>который вошел в Систему</w:t>
            </w:r>
            <w:r>
              <w:t>;</w:t>
            </w:r>
          </w:p>
          <w:p w14:paraId="40AAF06F" w14:textId="15668B92" w:rsidR="002108C0" w:rsidRPr="00F419B2" w:rsidRDefault="00ED774F" w:rsidP="00186966">
            <w:pPr>
              <w:pStyle w:val="phtablecellleft"/>
            </w:pPr>
            <w:r>
              <w:t>2 доступна кнопка «Добавить»</w:t>
            </w:r>
          </w:p>
        </w:tc>
      </w:tr>
      <w:tr w:rsidR="002108C0" w:rsidRPr="00F419B2" w14:paraId="57C07508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BE7BCA3" w14:textId="03699A4B" w:rsidR="002108C0" w:rsidRPr="00F419B2" w:rsidRDefault="002108C0" w:rsidP="00484A8C">
            <w:pPr>
              <w:pStyle w:val="phtablecellleft"/>
            </w:pPr>
            <w:r w:rsidRPr="00F419B2">
              <w:t>Пуск/Расписание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43C9441" w14:textId="4AA803D9" w:rsidR="002108C0" w:rsidRPr="00F419B2" w:rsidRDefault="002108C0" w:rsidP="00484A8C">
            <w:pPr>
              <w:pStyle w:val="phtablecellleft"/>
            </w:pPr>
            <w:r w:rsidRPr="00F419B2">
              <w:t>Расписание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3104FB0" w14:textId="09BA5252" w:rsidR="002108C0" w:rsidRPr="00F419B2" w:rsidRDefault="002108C0" w:rsidP="006D638F">
            <w:pPr>
              <w:pStyle w:val="phtablecellleft"/>
            </w:pPr>
            <w:r>
              <w:t>Расписание занятий – Редактирование занятий других преподавателей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3CDF71F" w14:textId="4F1F75AE" w:rsidR="002108C0" w:rsidRPr="00F419B2" w:rsidRDefault="002108C0" w:rsidP="006D638F">
            <w:pPr>
              <w:pStyle w:val="phtablecellleft"/>
            </w:pPr>
            <w:r>
              <w:t>Разрешает пользователю (сотруднику) редактировать занятия в расписании занятий, в которых он не является преподавателем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5350CA9" w14:textId="4DDB8735" w:rsidR="002108C0" w:rsidRDefault="002108C0" w:rsidP="00186966">
            <w:pPr>
              <w:pStyle w:val="phtablecellleft"/>
            </w:pPr>
            <w:r>
              <w:t>1 в</w:t>
            </w:r>
            <w:r w:rsidRPr="006D638F">
              <w:t xml:space="preserve"> поле </w:t>
            </w:r>
            <w:r>
              <w:t>«</w:t>
            </w:r>
            <w:r w:rsidRPr="006D638F">
              <w:t>Преподаватель</w:t>
            </w:r>
            <w:r>
              <w:t>» загружается</w:t>
            </w:r>
            <w:r w:rsidRPr="006D638F">
              <w:t xml:space="preserve"> ФИО </w:t>
            </w:r>
            <w:r>
              <w:t xml:space="preserve">всех </w:t>
            </w:r>
            <w:r w:rsidRPr="006D638F">
              <w:t>преподавател</w:t>
            </w:r>
            <w:r>
              <w:t>ей</w:t>
            </w:r>
            <w:r w:rsidRPr="006D638F">
              <w:t xml:space="preserve">, </w:t>
            </w:r>
            <w:r>
              <w:t xml:space="preserve">кроме ФИО преподавателя, </w:t>
            </w:r>
            <w:r w:rsidRPr="006D638F">
              <w:t>который вошел в Систему</w:t>
            </w:r>
            <w:r>
              <w:t>;</w:t>
            </w:r>
          </w:p>
          <w:p w14:paraId="0F8E0E1F" w14:textId="50D0205B" w:rsidR="002108C0" w:rsidRPr="00F419B2" w:rsidRDefault="002108C0" w:rsidP="00186966">
            <w:pPr>
              <w:pStyle w:val="phtablecellleft"/>
            </w:pPr>
            <w:r>
              <w:t>2 доступна кнопка «</w:t>
            </w:r>
            <w:r w:rsidR="00ED774F">
              <w:t>Изменить»</w:t>
            </w:r>
          </w:p>
        </w:tc>
      </w:tr>
      <w:tr w:rsidR="002108C0" w:rsidRPr="00F419B2" w14:paraId="020258B5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6178627" w14:textId="53BA6156" w:rsidR="002108C0" w:rsidRPr="00F419B2" w:rsidRDefault="002108C0" w:rsidP="00484A8C">
            <w:pPr>
              <w:pStyle w:val="phtablecellleft"/>
            </w:pPr>
            <w:r w:rsidRPr="00F419B2">
              <w:lastRenderedPageBreak/>
              <w:t>Пуск/Расписание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F824BC7" w14:textId="15CAE040" w:rsidR="002108C0" w:rsidRPr="00F419B2" w:rsidRDefault="002108C0" w:rsidP="00484A8C">
            <w:pPr>
              <w:pStyle w:val="phtablecellleft"/>
            </w:pPr>
            <w:r w:rsidRPr="00F419B2">
              <w:t>Расписание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4A1E151" w14:textId="5894C34E" w:rsidR="002108C0" w:rsidRDefault="002108C0" w:rsidP="006D638F">
            <w:pPr>
              <w:pStyle w:val="phtablecellleft"/>
            </w:pPr>
            <w:r>
              <w:t>Расписание занятий – Удаление занятий других преподавателей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14DB9F7" w14:textId="4F01EC5D" w:rsidR="002108C0" w:rsidRDefault="002108C0" w:rsidP="006D638F">
            <w:pPr>
              <w:pStyle w:val="phtablecellleft"/>
            </w:pPr>
            <w:r>
              <w:t>Разрешает пользователю (сотруднику) удалять занятия в расписании занятий, в которых он не является преподавателем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D2B9B58" w14:textId="7B2A96D4" w:rsidR="002108C0" w:rsidRDefault="002108C0" w:rsidP="00186966">
            <w:pPr>
              <w:pStyle w:val="phtablecellleft"/>
            </w:pPr>
            <w:r>
              <w:t>1 в</w:t>
            </w:r>
            <w:r w:rsidRPr="006D638F">
              <w:t xml:space="preserve"> поле </w:t>
            </w:r>
            <w:r>
              <w:t>«</w:t>
            </w:r>
            <w:r w:rsidRPr="006D638F">
              <w:t>Преподаватель</w:t>
            </w:r>
            <w:r>
              <w:t>» загружается</w:t>
            </w:r>
            <w:r w:rsidRPr="006D638F">
              <w:t xml:space="preserve"> ФИО </w:t>
            </w:r>
            <w:r>
              <w:t xml:space="preserve">всех </w:t>
            </w:r>
            <w:r w:rsidRPr="006D638F">
              <w:t>преподавател</w:t>
            </w:r>
            <w:r>
              <w:t>ей</w:t>
            </w:r>
            <w:r w:rsidRPr="006D638F">
              <w:t xml:space="preserve">, </w:t>
            </w:r>
            <w:r>
              <w:t xml:space="preserve">кроме ФИО преподавателя, </w:t>
            </w:r>
            <w:r w:rsidRPr="006D638F">
              <w:t>который вошел в Систему</w:t>
            </w:r>
            <w:r>
              <w:t>;</w:t>
            </w:r>
          </w:p>
          <w:p w14:paraId="0DE414E5" w14:textId="60AABDE2" w:rsidR="002108C0" w:rsidRPr="00F419B2" w:rsidRDefault="002108C0" w:rsidP="00186966">
            <w:pPr>
              <w:pStyle w:val="phtablecellleft"/>
            </w:pPr>
            <w:r>
              <w:t>2 до</w:t>
            </w:r>
            <w:r w:rsidR="00ED774F">
              <w:t>ступна кнопка «Очистить ячейку»</w:t>
            </w:r>
          </w:p>
        </w:tc>
      </w:tr>
      <w:tr w:rsidR="002108C0" w:rsidRPr="00F419B2" w14:paraId="1FD0B214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B175AEF" w14:textId="77777777" w:rsidR="002108C0" w:rsidRPr="00F419B2" w:rsidRDefault="002108C0" w:rsidP="00484A8C">
            <w:pPr>
              <w:pStyle w:val="phtablecellleft"/>
            </w:pPr>
            <w:r w:rsidRPr="00F419B2">
              <w:t>Пуск/Расписание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A086D38" w14:textId="77777777" w:rsidR="002108C0" w:rsidRPr="00F419B2" w:rsidRDefault="002108C0" w:rsidP="00484A8C">
            <w:pPr>
              <w:pStyle w:val="phtablecellleft"/>
            </w:pPr>
            <w:r w:rsidRPr="00F419B2">
              <w:t>Расписание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052FADA" w14:textId="77777777" w:rsidR="002108C0" w:rsidRPr="00F419B2" w:rsidRDefault="002108C0" w:rsidP="00217B4D">
            <w:pPr>
              <w:pStyle w:val="phtablecellleft"/>
            </w:pPr>
            <w:r w:rsidRPr="00F419B2">
              <w:t>Расписание звонков – Просмотр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A6E3A42" w14:textId="77777777" w:rsidR="002108C0" w:rsidRPr="00F419B2" w:rsidRDefault="002108C0" w:rsidP="00217B4D">
            <w:pPr>
              <w:pStyle w:val="phtablecellleft"/>
            </w:pPr>
            <w:r w:rsidRPr="00F419B2">
              <w:t>Разрешает пользователю просмотр расписания звонков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1BDF79A" w14:textId="77777777" w:rsidR="002108C0" w:rsidRPr="00F419B2" w:rsidRDefault="002108C0" w:rsidP="00643475">
            <w:pPr>
              <w:pStyle w:val="phtablecellleft"/>
            </w:pPr>
          </w:p>
        </w:tc>
      </w:tr>
      <w:tr w:rsidR="002108C0" w:rsidRPr="00F419B2" w14:paraId="1B9E7EB1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44C68BB" w14:textId="77777777" w:rsidR="002108C0" w:rsidRPr="00F419B2" w:rsidRDefault="002108C0" w:rsidP="008B2080">
            <w:pPr>
              <w:pStyle w:val="phtablecellleft"/>
            </w:pPr>
            <w:r w:rsidRPr="00F419B2">
              <w:t>Пуск/Расписание/Расписание для индивидуальных занятий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25AA201" w14:textId="77777777" w:rsidR="002108C0" w:rsidRPr="00F419B2" w:rsidRDefault="002108C0" w:rsidP="00484A8C">
            <w:pPr>
              <w:pStyle w:val="phtablecellleft"/>
            </w:pPr>
            <w:r w:rsidRPr="00F419B2">
              <w:rPr>
                <w:iCs/>
              </w:rPr>
              <w:t>Расписание для индивидуальных занятий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A05D290" w14:textId="18BF52C8" w:rsidR="002108C0" w:rsidRPr="00F419B2" w:rsidRDefault="002108C0" w:rsidP="004A1435">
            <w:pPr>
              <w:pStyle w:val="phtablecellleft"/>
              <w:rPr>
                <w:i/>
              </w:rPr>
            </w:pPr>
            <w:r w:rsidRPr="00F419B2">
              <w:t>Расписание для индивидуальных занятий</w:t>
            </w:r>
            <w:r>
              <w:t xml:space="preserve"> – </w:t>
            </w:r>
            <w:r w:rsidRPr="00F419B2">
              <w:t>Просмотр своих занятий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C6B9BC2" w14:textId="2C5CF6B2" w:rsidR="002108C0" w:rsidRPr="00F419B2" w:rsidRDefault="002108C0" w:rsidP="00C16A7D">
            <w:pPr>
              <w:pStyle w:val="phtablecellleft"/>
            </w:pPr>
            <w:r w:rsidRPr="00F419B2">
              <w:t>Разрешение дает возможность пользователю</w:t>
            </w:r>
            <w:r>
              <w:t xml:space="preserve"> – </w:t>
            </w:r>
            <w:r w:rsidRPr="00F419B2">
              <w:t>сотруднику просматривать Расписание для индивидуальных занятий, в которых он является преподавателем. Администратор Системы может просматривать расписание для индивидуальных занятий всех преподавателей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74312DA" w14:textId="580AB8FF" w:rsidR="002108C0" w:rsidRPr="00F419B2" w:rsidRDefault="002108C0" w:rsidP="007E4368">
            <w:pPr>
              <w:pStyle w:val="phtablecellleft"/>
            </w:pPr>
            <w:r>
              <w:t>1</w:t>
            </w:r>
            <w:r w:rsidRPr="00F419B2">
              <w:t xml:space="preserve"> в поле «Преподаватель» отображается ФИО преподавателя, который вошел в Систему;</w:t>
            </w:r>
          </w:p>
          <w:p w14:paraId="133729F0" w14:textId="2E67F0F2" w:rsidR="002108C0" w:rsidRPr="00F419B2" w:rsidRDefault="002108C0" w:rsidP="007E4368">
            <w:pPr>
              <w:pStyle w:val="phtablecellleft"/>
            </w:pPr>
            <w:r w:rsidRPr="00F419B2">
              <w:t>2 отображается только кнопка «Обновить»;</w:t>
            </w:r>
          </w:p>
          <w:p w14:paraId="46508F83" w14:textId="7E26E44E" w:rsidR="002108C0" w:rsidRPr="00F419B2" w:rsidRDefault="002108C0" w:rsidP="007E4368">
            <w:pPr>
              <w:pStyle w:val="phtablecellleft"/>
            </w:pPr>
            <w:r>
              <w:t>3</w:t>
            </w:r>
            <w:r w:rsidRPr="00F419B2">
              <w:t xml:space="preserve"> остальные кнопки отображаются в зависимости от прав доступа пользователя</w:t>
            </w:r>
          </w:p>
        </w:tc>
      </w:tr>
      <w:tr w:rsidR="002108C0" w:rsidRPr="00F419B2" w14:paraId="483D1DE1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A6F0792" w14:textId="77777777" w:rsidR="002108C0" w:rsidRPr="00F419B2" w:rsidRDefault="002108C0" w:rsidP="00484A8C">
            <w:pPr>
              <w:pStyle w:val="phtablecellleft"/>
            </w:pPr>
            <w:r w:rsidRPr="00F419B2">
              <w:lastRenderedPageBreak/>
              <w:t>Пуск/Расписание/Расписание для индивидуальных занятий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0823985" w14:textId="77777777" w:rsidR="002108C0" w:rsidRPr="00F419B2" w:rsidRDefault="002108C0" w:rsidP="00484A8C">
            <w:pPr>
              <w:pStyle w:val="phtablecellleft"/>
            </w:pPr>
            <w:r w:rsidRPr="00F419B2">
              <w:rPr>
                <w:iCs/>
              </w:rPr>
              <w:t>Расписание для индивидуальных занятий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EE54FC0" w14:textId="54A5156F" w:rsidR="002108C0" w:rsidRPr="00F419B2" w:rsidRDefault="002108C0" w:rsidP="00217B4D">
            <w:pPr>
              <w:pStyle w:val="phtablecellleft"/>
            </w:pPr>
            <w:r w:rsidRPr="00F419B2">
              <w:t>Расписание для индивидуальных занятий</w:t>
            </w:r>
            <w:r>
              <w:t xml:space="preserve"> – </w:t>
            </w:r>
            <w:r w:rsidRPr="00F419B2">
              <w:t>Добавление своих занятий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E314793" w14:textId="77777777" w:rsidR="002108C0" w:rsidRPr="00F419B2" w:rsidRDefault="002108C0" w:rsidP="00C16A7D">
            <w:pPr>
              <w:pStyle w:val="phtablecellleft"/>
            </w:pPr>
            <w:r w:rsidRPr="00F419B2">
              <w:t>Разрешение дает возможность пользователю-сотруднику добавлять занятия в Расписание для индивидуальных занятий, в которых он является преподавателем. Администратор Системы может добавлять занятия в расписание индивидуальных занятий для всех преподавателей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393BB0B" w14:textId="7AF14111" w:rsidR="002108C0" w:rsidRPr="00F419B2" w:rsidRDefault="002108C0" w:rsidP="00643475">
            <w:pPr>
              <w:pStyle w:val="phtablecellleft"/>
            </w:pPr>
            <w:r>
              <w:t>1</w:t>
            </w:r>
            <w:r w:rsidRPr="00F419B2">
              <w:t xml:space="preserve"> в поле «Преподаватель» отображается ФИО преподавателя, который вошел в Систему;</w:t>
            </w:r>
          </w:p>
          <w:p w14:paraId="6C8C064C" w14:textId="77777777" w:rsidR="002108C0" w:rsidRDefault="002108C0" w:rsidP="007D3CBB">
            <w:pPr>
              <w:pStyle w:val="phtablecellleft"/>
            </w:pPr>
            <w:r>
              <w:t>2</w:t>
            </w:r>
            <w:r w:rsidRPr="00F419B2">
              <w:t xml:space="preserve"> отображается кнопка «Добавить». В окне «Занятия» доступна только кнопка «Добавить»;</w:t>
            </w:r>
          </w:p>
          <w:p w14:paraId="1686B0E6" w14:textId="110E4C26" w:rsidR="002108C0" w:rsidRPr="00F419B2" w:rsidRDefault="002108C0" w:rsidP="007E4368">
            <w:pPr>
              <w:pStyle w:val="phtablecellleft"/>
            </w:pPr>
            <w:r>
              <w:t>3</w:t>
            </w:r>
            <w:r w:rsidRPr="00F419B2">
              <w:t xml:space="preserve"> остальные кнопки отображаются в зависимости от прав доступа пользователя</w:t>
            </w:r>
          </w:p>
        </w:tc>
      </w:tr>
      <w:tr w:rsidR="002108C0" w:rsidRPr="00F419B2" w14:paraId="2F3FE3AE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BB00EA9" w14:textId="77777777" w:rsidR="002108C0" w:rsidRPr="00F419B2" w:rsidRDefault="002108C0" w:rsidP="00484A8C">
            <w:pPr>
              <w:pStyle w:val="phtablecellleft"/>
            </w:pPr>
            <w:r w:rsidRPr="00F419B2">
              <w:t>Пуск/Расписание/Расписание для индивидуальных занятий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C2F6600" w14:textId="77777777" w:rsidR="002108C0" w:rsidRPr="00F419B2" w:rsidRDefault="002108C0" w:rsidP="00484A8C">
            <w:pPr>
              <w:pStyle w:val="phtablecellleft"/>
            </w:pPr>
            <w:r w:rsidRPr="00F419B2">
              <w:rPr>
                <w:iCs/>
              </w:rPr>
              <w:t>Расписание для индивидуальных занятий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168EA8A" w14:textId="58384FF1" w:rsidR="002108C0" w:rsidRPr="00F419B2" w:rsidRDefault="002108C0" w:rsidP="00217B4D">
            <w:pPr>
              <w:pStyle w:val="phtablecellleft"/>
            </w:pPr>
            <w:r w:rsidRPr="00F419B2">
              <w:t>Расписание для индивидуальных занятий</w:t>
            </w:r>
            <w:r>
              <w:t xml:space="preserve"> – </w:t>
            </w:r>
            <w:r w:rsidRPr="00F419B2">
              <w:t>Редактирование своих занятий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0FA701F" w14:textId="77777777" w:rsidR="002108C0" w:rsidRPr="00F419B2" w:rsidRDefault="002108C0" w:rsidP="00C16A7D">
            <w:pPr>
              <w:pStyle w:val="phtablecellleft"/>
            </w:pPr>
            <w:r w:rsidRPr="00F419B2">
              <w:rPr>
                <w:iCs/>
              </w:rPr>
              <w:t>Разрешение дает возможность пользователю-сотруднику редактировать занятия в Расписании для индивидуальных занятий, в которых он является преподавателем. Администратор Системы может редактировать расписание для индивидуальных занятий всех преподавателей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2AC33BF" w14:textId="0E1C7CBA" w:rsidR="002108C0" w:rsidRPr="00F419B2" w:rsidRDefault="002108C0" w:rsidP="007E4368">
            <w:pPr>
              <w:pStyle w:val="phtablecellleft"/>
              <w:rPr>
                <w:iCs/>
              </w:rPr>
            </w:pPr>
            <w:r>
              <w:rPr>
                <w:iCs/>
              </w:rPr>
              <w:t>1</w:t>
            </w:r>
            <w:r w:rsidRPr="00F419B2">
              <w:rPr>
                <w:iCs/>
              </w:rPr>
              <w:t xml:space="preserve"> в поле «Преподаватель» отображается ФИО преподавателя, который вошел в Систему;</w:t>
            </w:r>
          </w:p>
          <w:p w14:paraId="134A021A" w14:textId="2095695E" w:rsidR="002108C0" w:rsidRPr="00F419B2" w:rsidRDefault="002108C0" w:rsidP="007E4368">
            <w:pPr>
              <w:pStyle w:val="phtablecellleft"/>
              <w:rPr>
                <w:iCs/>
              </w:rPr>
            </w:pPr>
            <w:r>
              <w:rPr>
                <w:iCs/>
              </w:rPr>
              <w:t>2</w:t>
            </w:r>
            <w:r w:rsidRPr="00F419B2">
              <w:rPr>
                <w:iCs/>
              </w:rPr>
              <w:t xml:space="preserve"> доступна кнопка «Изменить». В окне «Занятия» доступна только кнопка «Изменить»;</w:t>
            </w:r>
          </w:p>
          <w:p w14:paraId="193F5F83" w14:textId="2A72EBD0" w:rsidR="002108C0" w:rsidRPr="00F419B2" w:rsidRDefault="002108C0" w:rsidP="007E4368">
            <w:pPr>
              <w:pStyle w:val="phtablecellleft"/>
            </w:pPr>
            <w:r>
              <w:rPr>
                <w:iCs/>
              </w:rPr>
              <w:t>3</w:t>
            </w:r>
            <w:r w:rsidRPr="00F419B2">
              <w:rPr>
                <w:iCs/>
              </w:rPr>
              <w:t xml:space="preserve"> остальные кнопки отображаются в зависимости от прав доступа пользователя</w:t>
            </w:r>
          </w:p>
        </w:tc>
      </w:tr>
      <w:tr w:rsidR="002108C0" w:rsidRPr="00F419B2" w14:paraId="70A82D64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10E61CD" w14:textId="77777777" w:rsidR="002108C0" w:rsidRPr="00F419B2" w:rsidRDefault="002108C0" w:rsidP="00484A8C">
            <w:pPr>
              <w:pStyle w:val="phtablecellleft"/>
            </w:pPr>
            <w:r w:rsidRPr="00F419B2">
              <w:lastRenderedPageBreak/>
              <w:t>Пуск/Расписание/Расписание для индивидуальных занятий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FCADC46" w14:textId="77777777" w:rsidR="002108C0" w:rsidRPr="00F419B2" w:rsidRDefault="002108C0" w:rsidP="00484A8C">
            <w:pPr>
              <w:pStyle w:val="phtablecellleft"/>
            </w:pPr>
            <w:r w:rsidRPr="00F419B2">
              <w:rPr>
                <w:iCs/>
              </w:rPr>
              <w:t>Расписание для индивидуальных занятий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4714B5D" w14:textId="0C45DFE5" w:rsidR="002108C0" w:rsidRPr="00F419B2" w:rsidRDefault="002108C0" w:rsidP="00217B4D">
            <w:pPr>
              <w:pStyle w:val="phtablecellleft"/>
            </w:pPr>
            <w:r w:rsidRPr="00F419B2">
              <w:t>Расписание для индивидуальных занятий</w:t>
            </w:r>
            <w:r>
              <w:t xml:space="preserve"> – </w:t>
            </w:r>
            <w:r w:rsidRPr="00F419B2">
              <w:t>Удаление своих занятий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964F1C6" w14:textId="77777777" w:rsidR="002108C0" w:rsidRPr="00F419B2" w:rsidRDefault="002108C0" w:rsidP="00C16A7D">
            <w:pPr>
              <w:pStyle w:val="phtablecellleft"/>
            </w:pPr>
            <w:r w:rsidRPr="00F419B2">
              <w:t>Разрешение дает возможность пользователю-сотруднику удалять занятия в Расписании для индивидуальных занятий, в которых он является преподавателем. Администратор Системы может удалять занятия в расписании индивидуальных занятий для всех преподавателей.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09BFB3F" w14:textId="01FF2733" w:rsidR="002108C0" w:rsidRPr="00F419B2" w:rsidRDefault="002108C0" w:rsidP="007E4368">
            <w:pPr>
              <w:pStyle w:val="phtablecellleft"/>
            </w:pPr>
            <w:r>
              <w:t>1</w:t>
            </w:r>
            <w:r w:rsidRPr="00F419B2">
              <w:t xml:space="preserve"> в поле «Преподаватель» отображается ФИО преподавателя, который вошел в Систему;</w:t>
            </w:r>
          </w:p>
          <w:p w14:paraId="7B0249D8" w14:textId="00C9CD3B" w:rsidR="002108C0" w:rsidRPr="00F419B2" w:rsidRDefault="002108C0" w:rsidP="007E4368">
            <w:pPr>
              <w:pStyle w:val="phtablecellleft"/>
            </w:pPr>
            <w:r>
              <w:t>2</w:t>
            </w:r>
            <w:r w:rsidRPr="00F419B2">
              <w:t xml:space="preserve"> доступна кнопка «Очистить ячейку». В окне «Занятия» доступна только кнопка «Удалить»;</w:t>
            </w:r>
          </w:p>
          <w:p w14:paraId="21D7D8E2" w14:textId="59E6B50F" w:rsidR="002108C0" w:rsidRPr="00F419B2" w:rsidRDefault="002108C0" w:rsidP="007E4368">
            <w:pPr>
              <w:pStyle w:val="phtablecellleft"/>
            </w:pPr>
            <w:r>
              <w:t>3</w:t>
            </w:r>
            <w:r w:rsidRPr="00EE5113">
              <w:t xml:space="preserve"> </w:t>
            </w:r>
            <w:r w:rsidRPr="00F419B2">
              <w:t>остальные кнопки отображаются в зависимости от прав доступа пользователя</w:t>
            </w:r>
          </w:p>
        </w:tc>
      </w:tr>
      <w:tr w:rsidR="002108C0" w:rsidRPr="00F419B2" w14:paraId="04636AAA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EE2469E" w14:textId="77777777" w:rsidR="002108C0" w:rsidRPr="00F419B2" w:rsidRDefault="002108C0" w:rsidP="00484A8C">
            <w:pPr>
              <w:pStyle w:val="phtablecellleft"/>
            </w:pPr>
            <w:r w:rsidRPr="00F419B2">
              <w:lastRenderedPageBreak/>
              <w:t>Пуск/Расписание/Расписание для индивидуальных занятий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9BC0DD0" w14:textId="77777777" w:rsidR="002108C0" w:rsidRPr="00F419B2" w:rsidRDefault="002108C0" w:rsidP="00484A8C">
            <w:pPr>
              <w:pStyle w:val="phtablecellleft"/>
            </w:pPr>
            <w:r w:rsidRPr="00F419B2">
              <w:rPr>
                <w:iCs/>
              </w:rPr>
              <w:t>Расписание для индивидуальных занятий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E6ACC7D" w14:textId="0F7A3AFC" w:rsidR="002108C0" w:rsidRPr="00F419B2" w:rsidRDefault="002108C0" w:rsidP="00217B4D">
            <w:pPr>
              <w:pStyle w:val="phtablecellleft"/>
            </w:pPr>
            <w:r w:rsidRPr="00F419B2">
              <w:t>Расписание для индивидуальных занятий</w:t>
            </w:r>
            <w:r>
              <w:t xml:space="preserve"> – </w:t>
            </w:r>
            <w:r w:rsidRPr="00F419B2">
              <w:t>Просмотр занятий других преподавателей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233AEC6" w14:textId="77777777" w:rsidR="002108C0" w:rsidRPr="00F419B2" w:rsidRDefault="002108C0" w:rsidP="00C16A7D">
            <w:pPr>
              <w:pStyle w:val="phtablecellleft"/>
            </w:pPr>
            <w:r w:rsidRPr="00F419B2">
              <w:t>Разрешение дает возможность пользователю-сотруднику просматривать Расписание для индивидуальных занятий других преподавателей (кроме своих занятий). Администратор Системы может просматривать расписание для индивидуальных занятий всех преподавателей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3C4DA31" w14:textId="2245B819" w:rsidR="002108C0" w:rsidRPr="00F419B2" w:rsidRDefault="002108C0" w:rsidP="007E4368">
            <w:pPr>
              <w:pStyle w:val="phtablecellleft"/>
            </w:pPr>
            <w:r>
              <w:t>1</w:t>
            </w:r>
            <w:r w:rsidRPr="00F419B2">
              <w:t xml:space="preserve"> в поле «Преподаватель» отображается ФИО всех преподавателей, кроме своего ФИО;</w:t>
            </w:r>
          </w:p>
          <w:p w14:paraId="71F351CE" w14:textId="100F59E7" w:rsidR="002108C0" w:rsidRPr="00F419B2" w:rsidRDefault="002108C0" w:rsidP="007E4368">
            <w:pPr>
              <w:pStyle w:val="phtablecellleft"/>
            </w:pPr>
            <w:r>
              <w:t>2</w:t>
            </w:r>
            <w:r w:rsidRPr="00F419B2">
              <w:t xml:space="preserve"> доступна кнопка «Обновить»;</w:t>
            </w:r>
          </w:p>
          <w:p w14:paraId="1E963B08" w14:textId="5CD4572B" w:rsidR="002108C0" w:rsidRPr="00F419B2" w:rsidRDefault="002108C0" w:rsidP="007E4368">
            <w:pPr>
              <w:pStyle w:val="phtablecellleft"/>
            </w:pPr>
            <w:r>
              <w:t>3</w:t>
            </w:r>
            <w:r w:rsidRPr="00F419B2">
              <w:t xml:space="preserve"> остальные кнопки отображаются в зависимости от прав доступа пользователя</w:t>
            </w:r>
          </w:p>
        </w:tc>
      </w:tr>
      <w:tr w:rsidR="002108C0" w:rsidRPr="00F419B2" w14:paraId="5D15588C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4FFBD8B" w14:textId="77777777" w:rsidR="002108C0" w:rsidRPr="00F419B2" w:rsidRDefault="002108C0" w:rsidP="00484A8C">
            <w:pPr>
              <w:pStyle w:val="phtablecellleft"/>
            </w:pPr>
            <w:r w:rsidRPr="00F419B2">
              <w:lastRenderedPageBreak/>
              <w:t>Пуск/Расписание/Расписание для индивидуальных занятий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21769C5" w14:textId="77777777" w:rsidR="002108C0" w:rsidRPr="00F419B2" w:rsidRDefault="002108C0" w:rsidP="00484A8C">
            <w:pPr>
              <w:pStyle w:val="phtablecellleft"/>
            </w:pPr>
            <w:r w:rsidRPr="00F419B2">
              <w:rPr>
                <w:iCs/>
              </w:rPr>
              <w:t>Расписание для индивидуальных занятий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741702D" w14:textId="269F5CC8" w:rsidR="002108C0" w:rsidRPr="00F419B2" w:rsidRDefault="002108C0" w:rsidP="00217B4D">
            <w:pPr>
              <w:pStyle w:val="phtablecellleft"/>
            </w:pPr>
            <w:r w:rsidRPr="00F419B2">
              <w:t>Расписание для индивидуальных занятий</w:t>
            </w:r>
            <w:r>
              <w:t xml:space="preserve"> – </w:t>
            </w:r>
            <w:r w:rsidRPr="00F419B2">
              <w:t>Добавление занятий других преподавателей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4793E60" w14:textId="77777777" w:rsidR="002108C0" w:rsidRPr="00F419B2" w:rsidRDefault="002108C0" w:rsidP="00C16A7D">
            <w:pPr>
              <w:pStyle w:val="phtablecellleft"/>
            </w:pPr>
            <w:r w:rsidRPr="00F419B2">
              <w:t>Разрешение дает возможность пользователю-сотруднику добавлять занятия в Расписание для индивидуальных занятий, в которых он не является преподавателем. Администратор Системы может добавлять занятия в расписание индивидуальных занятий для всех преподавателей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A5A9C0E" w14:textId="5ED7074C" w:rsidR="002108C0" w:rsidRPr="00F419B2" w:rsidRDefault="002108C0" w:rsidP="007E4368">
            <w:pPr>
              <w:pStyle w:val="phtablecellleft"/>
            </w:pPr>
            <w:r>
              <w:t>1</w:t>
            </w:r>
            <w:r w:rsidRPr="00F419B2">
              <w:t xml:space="preserve"> в поле «Преподаватель» отображается ФИО всех преподавателей, кроме своего ФИО;</w:t>
            </w:r>
          </w:p>
          <w:p w14:paraId="51217AE2" w14:textId="7BD17742" w:rsidR="002108C0" w:rsidRPr="00F419B2" w:rsidRDefault="002108C0" w:rsidP="007E4368">
            <w:pPr>
              <w:pStyle w:val="phtablecellleft"/>
            </w:pPr>
            <w:r>
              <w:t>2</w:t>
            </w:r>
            <w:r w:rsidRPr="00F419B2">
              <w:t xml:space="preserve"> в окне «Занятия» доступна только кнопка «Добавить»;</w:t>
            </w:r>
          </w:p>
          <w:p w14:paraId="0C7419FB" w14:textId="7AA29B14" w:rsidR="002108C0" w:rsidRPr="00F419B2" w:rsidRDefault="002108C0" w:rsidP="007E4368">
            <w:pPr>
              <w:pStyle w:val="phtablecellleft"/>
            </w:pPr>
            <w:r>
              <w:t>3</w:t>
            </w:r>
            <w:r w:rsidRPr="00F419B2">
              <w:t xml:space="preserve"> остальные кнопки отображаются в зависимости от прав доступа пользователя</w:t>
            </w:r>
          </w:p>
        </w:tc>
      </w:tr>
      <w:tr w:rsidR="002108C0" w:rsidRPr="00F419B2" w14:paraId="34270C9C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6F2CCB4" w14:textId="77777777" w:rsidR="002108C0" w:rsidRPr="00F419B2" w:rsidRDefault="002108C0" w:rsidP="00484A8C">
            <w:pPr>
              <w:pStyle w:val="phtablecellleft"/>
            </w:pPr>
            <w:r w:rsidRPr="00F419B2">
              <w:t>Пуск/Расписание/Расписание для индивидуальных занятий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BA3C0B2" w14:textId="77777777" w:rsidR="002108C0" w:rsidRPr="00F419B2" w:rsidRDefault="002108C0" w:rsidP="007D3CBB">
            <w:pPr>
              <w:pStyle w:val="phtablecellleft"/>
            </w:pPr>
            <w:r w:rsidRPr="00F419B2">
              <w:rPr>
                <w:iCs/>
              </w:rPr>
              <w:t>Расписание для индивидуальных занятий</w:t>
            </w:r>
            <w:r w:rsidRPr="00F419B2">
              <w:rPr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4246C6A" w14:textId="6F254B00" w:rsidR="002108C0" w:rsidRPr="00F419B2" w:rsidRDefault="002108C0" w:rsidP="00217B4D">
            <w:pPr>
              <w:pStyle w:val="phtablecellleft"/>
            </w:pPr>
            <w:r w:rsidRPr="00F419B2">
              <w:t>Расписание для индивидуальных занятий</w:t>
            </w:r>
            <w:r>
              <w:t xml:space="preserve"> – </w:t>
            </w:r>
            <w:r w:rsidRPr="00F419B2">
              <w:t>Редактирование занятий других преподавателей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460132D" w14:textId="77777777" w:rsidR="002108C0" w:rsidRPr="00F419B2" w:rsidRDefault="002108C0" w:rsidP="00C16A7D">
            <w:pPr>
              <w:pStyle w:val="phtablecellleft"/>
            </w:pPr>
            <w:r w:rsidRPr="00F419B2">
              <w:t>Разрешение дает возможность пользователю- сотруднику редактировать занятия в Расписание для индивидуальных занятий, в которых он не является преподавателем. Администратор Системы может редактировать расписание для индивидуальных занятий всех преподавателей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4CC51B5" w14:textId="4B75BCAB" w:rsidR="002108C0" w:rsidRPr="00F419B2" w:rsidRDefault="002108C0" w:rsidP="007E4368">
            <w:pPr>
              <w:pStyle w:val="phtablecellleft"/>
            </w:pPr>
            <w:r>
              <w:t>1</w:t>
            </w:r>
            <w:r w:rsidRPr="00F419B2">
              <w:t xml:space="preserve"> в поле «Преподаватель» отображается ФИО всех преподавателей, кроме своего ФИО;</w:t>
            </w:r>
          </w:p>
          <w:p w14:paraId="6D67549C" w14:textId="204C7E4A" w:rsidR="002108C0" w:rsidRPr="00F419B2" w:rsidRDefault="002108C0" w:rsidP="007E4368">
            <w:pPr>
              <w:pStyle w:val="phtablecellleft"/>
            </w:pPr>
            <w:r>
              <w:t>2</w:t>
            </w:r>
            <w:r w:rsidRPr="00F419B2">
              <w:t xml:space="preserve"> в окне «Занятия» доступна только кнопка «Изменить»;</w:t>
            </w:r>
          </w:p>
          <w:p w14:paraId="3025C5EE" w14:textId="518AEE32" w:rsidR="002108C0" w:rsidRPr="00F419B2" w:rsidRDefault="002108C0" w:rsidP="007E4368">
            <w:pPr>
              <w:pStyle w:val="phtablecellleft"/>
            </w:pPr>
            <w:r>
              <w:t>3</w:t>
            </w:r>
            <w:r w:rsidRPr="00F419B2">
              <w:t xml:space="preserve"> остальные кнопки отображаются в зависимости от прав доступа пользователя</w:t>
            </w:r>
          </w:p>
        </w:tc>
      </w:tr>
      <w:tr w:rsidR="002108C0" w:rsidRPr="00F419B2" w14:paraId="41D1D515" w14:textId="77777777" w:rsidTr="001C5A04">
        <w:trPr>
          <w:cantSplit/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91B8BA5" w14:textId="77777777" w:rsidR="002108C0" w:rsidRPr="00F419B2" w:rsidRDefault="002108C0" w:rsidP="00484A8C">
            <w:pPr>
              <w:pStyle w:val="phtablecellleft"/>
            </w:pPr>
            <w:r w:rsidRPr="00F419B2">
              <w:lastRenderedPageBreak/>
              <w:t>Пуск/Расписание/Расписание для индивидуальных занятий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0C92404" w14:textId="77777777" w:rsidR="002108C0" w:rsidRPr="00F419B2" w:rsidRDefault="002108C0" w:rsidP="00484A8C">
            <w:pPr>
              <w:pStyle w:val="phtablecellleft"/>
            </w:pPr>
            <w:r w:rsidRPr="00F419B2">
              <w:rPr>
                <w:iCs/>
              </w:rPr>
              <w:t>Расписание для индивидуальных занятий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F777696" w14:textId="1DB1086F" w:rsidR="002108C0" w:rsidRPr="00F419B2" w:rsidRDefault="002108C0" w:rsidP="00217B4D">
            <w:pPr>
              <w:pStyle w:val="phtablecellleft"/>
            </w:pPr>
            <w:r w:rsidRPr="00F419B2">
              <w:t>Расписание для индивидуальных занятий</w:t>
            </w:r>
            <w:r>
              <w:t xml:space="preserve"> – </w:t>
            </w:r>
            <w:r w:rsidRPr="00F419B2">
              <w:t>Удаление занятий других преподавателей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50D16C1" w14:textId="77777777" w:rsidR="002108C0" w:rsidRPr="00F419B2" w:rsidRDefault="002108C0" w:rsidP="00C16A7D">
            <w:pPr>
              <w:pStyle w:val="phtablecellleft"/>
            </w:pPr>
            <w:r w:rsidRPr="00F419B2">
              <w:t>Разрешение дает возможность пользователю- сотруднику удалять занятия в Расписании индивидуальных занятий, в которых он не является преподавателем. Администратор Системы может удалять занятия в расписании индивидуальных занятий для всех преподавателей.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22EE825" w14:textId="238D6888" w:rsidR="002108C0" w:rsidRPr="00F419B2" w:rsidRDefault="002108C0" w:rsidP="007D3CBB">
            <w:pPr>
              <w:pStyle w:val="phtablecellleft"/>
            </w:pPr>
            <w:r>
              <w:t>1</w:t>
            </w:r>
            <w:r w:rsidRPr="00F419B2">
              <w:t xml:space="preserve"> в поле «Преподаватель» отображается ФИО всех преподавателей, кроме своего ФИО;</w:t>
            </w:r>
          </w:p>
          <w:p w14:paraId="2C8C9B00" w14:textId="0AC59054" w:rsidR="002108C0" w:rsidRPr="00F419B2" w:rsidRDefault="002108C0" w:rsidP="007E4368">
            <w:pPr>
              <w:pStyle w:val="phtablecellleft"/>
            </w:pPr>
            <w:r>
              <w:t>2</w:t>
            </w:r>
            <w:r w:rsidRPr="00F419B2">
              <w:t xml:space="preserve"> доступна кнопка «Очистить ячейку». В окне </w:t>
            </w:r>
            <w:r>
              <w:t>«</w:t>
            </w:r>
            <w:r w:rsidRPr="00F419B2">
              <w:t>Занятия</w:t>
            </w:r>
            <w:r>
              <w:t>»</w:t>
            </w:r>
            <w:r w:rsidRPr="00F419B2">
              <w:t xml:space="preserve"> доступна только кнопка «Удалить»;</w:t>
            </w:r>
          </w:p>
          <w:p w14:paraId="29231463" w14:textId="734949CC" w:rsidR="002108C0" w:rsidRPr="00F419B2" w:rsidRDefault="002108C0" w:rsidP="007E4368">
            <w:pPr>
              <w:pStyle w:val="phtablecellleft"/>
            </w:pPr>
            <w:r>
              <w:t>3</w:t>
            </w:r>
            <w:r w:rsidRPr="00F419B2">
              <w:t xml:space="preserve"> остальные кнопки отображаются в зависимости от прав доступа пользователя</w:t>
            </w:r>
          </w:p>
        </w:tc>
      </w:tr>
      <w:tr w:rsidR="002108C0" w:rsidRPr="00F419B2" w14:paraId="623857E7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9E86C88" w14:textId="77777777" w:rsidR="002108C0" w:rsidRPr="00F419B2" w:rsidRDefault="002108C0" w:rsidP="00217B4D">
            <w:pPr>
              <w:pStyle w:val="phtablecellleft"/>
            </w:pPr>
            <w:r w:rsidRPr="00F419B2">
              <w:t>Пуск/Реестры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4987871" w14:textId="77777777" w:rsidR="002108C0" w:rsidRPr="00F419B2" w:rsidRDefault="002108C0" w:rsidP="00217B4D">
            <w:pPr>
              <w:pStyle w:val="phtablecellleft"/>
            </w:pPr>
            <w:r w:rsidRPr="00F419B2">
              <w:t>Реестры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8517B7C" w14:textId="77777777" w:rsidR="002108C0" w:rsidRPr="00F419B2" w:rsidRDefault="002108C0" w:rsidP="00217B4D">
            <w:pPr>
              <w:pStyle w:val="phtablecellleft"/>
            </w:pPr>
            <w:r w:rsidRPr="00F419B2">
              <w:t>Аудиторный фонд – Просмотр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8FB4E96" w14:textId="77777777" w:rsidR="002108C0" w:rsidRPr="00F419B2" w:rsidRDefault="002108C0" w:rsidP="00217B4D">
            <w:pPr>
              <w:pStyle w:val="phtablecellleft"/>
            </w:pPr>
            <w:r w:rsidRPr="00F419B2">
              <w:t>Разрешает просмотр аудиторного фонда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C02CB27" w14:textId="77777777" w:rsidR="002108C0" w:rsidRPr="00F419B2" w:rsidRDefault="002108C0" w:rsidP="00217B4D">
            <w:pPr>
              <w:pStyle w:val="phtablecellleft"/>
            </w:pPr>
          </w:p>
        </w:tc>
      </w:tr>
      <w:tr w:rsidR="002108C0" w:rsidRPr="00F419B2" w14:paraId="5D0A3DB2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69136B9" w14:textId="77777777" w:rsidR="002108C0" w:rsidRPr="00F419B2" w:rsidRDefault="002108C0" w:rsidP="005A4DE4">
            <w:pPr>
              <w:pStyle w:val="phtablecellleft"/>
            </w:pPr>
            <w:r w:rsidRPr="00F419B2">
              <w:t>Пуск/Реестры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BED3013" w14:textId="77777777" w:rsidR="002108C0" w:rsidRPr="00F419B2" w:rsidRDefault="002108C0" w:rsidP="00217B4D">
            <w:pPr>
              <w:pStyle w:val="phtablecellleft"/>
            </w:pPr>
            <w:r w:rsidRPr="00F419B2">
              <w:t>Реестры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55A0CB6" w14:textId="77777777" w:rsidR="002108C0" w:rsidRPr="00F419B2" w:rsidRDefault="002108C0" w:rsidP="00217B4D">
            <w:pPr>
              <w:pStyle w:val="phtablecellleft"/>
            </w:pPr>
            <w:r w:rsidRPr="00F419B2">
              <w:t>Аудиторный фонд – Редактирование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AA68AB8" w14:textId="77777777" w:rsidR="002108C0" w:rsidRPr="00F419B2" w:rsidRDefault="002108C0" w:rsidP="00217B4D">
            <w:pPr>
              <w:pStyle w:val="phtablecellleft"/>
            </w:pPr>
            <w:r w:rsidRPr="00F419B2">
              <w:t>Разрешает изменение аудиторного фонда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2247E33" w14:textId="77777777" w:rsidR="002108C0" w:rsidRPr="00F419B2" w:rsidRDefault="002108C0" w:rsidP="00217B4D">
            <w:pPr>
              <w:pStyle w:val="phtablecellleft"/>
            </w:pPr>
          </w:p>
        </w:tc>
      </w:tr>
      <w:tr w:rsidR="002108C0" w:rsidRPr="00F419B2" w14:paraId="30D85393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CEDC754" w14:textId="77777777" w:rsidR="002108C0" w:rsidRPr="00F419B2" w:rsidRDefault="002108C0" w:rsidP="00A519AA">
            <w:pPr>
              <w:pStyle w:val="phtablecellleft"/>
            </w:pPr>
            <w:r w:rsidRPr="00F419B2">
              <w:t>Пуск/Реестры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904D068" w14:textId="77777777" w:rsidR="002108C0" w:rsidRPr="00F419B2" w:rsidRDefault="002108C0" w:rsidP="00217B4D">
            <w:pPr>
              <w:pStyle w:val="phtablecellleft"/>
            </w:pPr>
            <w:r w:rsidRPr="00F419B2">
              <w:t>Реестры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8BC1F64" w14:textId="77777777" w:rsidR="002108C0" w:rsidRPr="00F419B2" w:rsidRDefault="002108C0" w:rsidP="00217B4D">
            <w:pPr>
              <w:pStyle w:val="phtablecellleft"/>
            </w:pPr>
            <w:r w:rsidRPr="00F419B2">
              <w:t>Выпускники и отчисленные – Восстановление учащихся в подведомственных организациях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40D11AC" w14:textId="77777777" w:rsidR="002108C0" w:rsidRPr="00F419B2" w:rsidRDefault="002108C0" w:rsidP="00217B4D">
            <w:pPr>
              <w:pStyle w:val="phtablecellleft"/>
            </w:pPr>
            <w:r w:rsidRPr="00F419B2">
              <w:t>Разрешает пользователю-сотруднику восстановить учащихся организаций, подведомственных той, в которой он работает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46BE53A" w14:textId="77777777" w:rsidR="002108C0" w:rsidRPr="00F419B2" w:rsidRDefault="002108C0" w:rsidP="000D66C0">
            <w:pPr>
              <w:pStyle w:val="phtablecellleft"/>
            </w:pPr>
            <w:r w:rsidRPr="00F419B2">
              <w:t>Отображается кнопка «Восстановить»:</w:t>
            </w:r>
          </w:p>
          <w:p w14:paraId="2A45B1B9" w14:textId="77777777" w:rsidR="002108C0" w:rsidRPr="00F419B2" w:rsidRDefault="002108C0" w:rsidP="00D46E39">
            <w:pPr>
              <w:pStyle w:val="phtablecellleft"/>
              <w:numPr>
                <w:ilvl w:val="0"/>
                <w:numId w:val="17"/>
              </w:numPr>
            </w:pPr>
            <w:r w:rsidRPr="00F419B2">
              <w:t>пользователю-сотруднику для организаций, подведомственных той, в которой он работает;</w:t>
            </w:r>
          </w:p>
          <w:p w14:paraId="4EBFBCE7" w14:textId="77777777" w:rsidR="002108C0" w:rsidRPr="00F419B2" w:rsidRDefault="002108C0" w:rsidP="00D46E39">
            <w:pPr>
              <w:pStyle w:val="phtablecellleft"/>
              <w:numPr>
                <w:ilvl w:val="0"/>
                <w:numId w:val="17"/>
              </w:numPr>
            </w:pPr>
            <w:r w:rsidRPr="00F419B2">
              <w:t>администраторам Системы для любых организаций Системы</w:t>
            </w:r>
            <w:r>
              <w:t>.</w:t>
            </w:r>
          </w:p>
          <w:p w14:paraId="2CBEDAB0" w14:textId="77777777" w:rsidR="002108C0" w:rsidRPr="00F419B2" w:rsidRDefault="002108C0" w:rsidP="000D66C0">
            <w:pPr>
              <w:pStyle w:val="phtablecellleft"/>
            </w:pPr>
            <w:r w:rsidRPr="00F419B2">
              <w:rPr>
                <w:b/>
              </w:rPr>
              <w:t>Примечание</w:t>
            </w:r>
            <w:r w:rsidRPr="00F419B2">
              <w:t xml:space="preserve"> – Данное право включает в себя разрешение «Выпускники и отчисленные – Просмотр в </w:t>
            </w:r>
            <w:r w:rsidRPr="00F419B2">
              <w:lastRenderedPageBreak/>
              <w:t>подведомственных организациях»</w:t>
            </w:r>
          </w:p>
        </w:tc>
      </w:tr>
      <w:tr w:rsidR="002108C0" w:rsidRPr="00F419B2" w14:paraId="056C9F99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60B0CBC" w14:textId="77777777" w:rsidR="002108C0" w:rsidRPr="00F419B2" w:rsidRDefault="002108C0" w:rsidP="00A519AA">
            <w:pPr>
              <w:pStyle w:val="phtablecellleft"/>
            </w:pPr>
            <w:r w:rsidRPr="00F419B2">
              <w:lastRenderedPageBreak/>
              <w:t>Пуск/Реестры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0F47C70" w14:textId="77777777" w:rsidR="002108C0" w:rsidRPr="00F419B2" w:rsidRDefault="002108C0" w:rsidP="00217B4D">
            <w:pPr>
              <w:pStyle w:val="phtablecellleft"/>
            </w:pPr>
            <w:r w:rsidRPr="00F419B2">
              <w:t>Реестры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E569D24" w14:textId="77777777" w:rsidR="002108C0" w:rsidRPr="00F419B2" w:rsidRDefault="002108C0" w:rsidP="00217B4D">
            <w:pPr>
              <w:pStyle w:val="phtablecellleft"/>
            </w:pPr>
            <w:r w:rsidRPr="00F419B2">
              <w:t>Выпускники и отчисленные – Восстановление учащихся в своей организации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BD760B8" w14:textId="77777777" w:rsidR="002108C0" w:rsidRPr="00F419B2" w:rsidRDefault="002108C0" w:rsidP="00217B4D">
            <w:pPr>
              <w:pStyle w:val="phtablecellleft"/>
            </w:pPr>
            <w:r w:rsidRPr="00F419B2">
              <w:t>Разрешает пользователю-сотруднику восстанавливать учащихся той организации, в которой он работает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0A6493C" w14:textId="77777777" w:rsidR="002108C0" w:rsidRPr="00F419B2" w:rsidRDefault="002108C0" w:rsidP="000D66C0">
            <w:pPr>
              <w:pStyle w:val="phtablecellleft"/>
            </w:pPr>
            <w:r w:rsidRPr="00F419B2">
              <w:t>Отображается кнопка «Восстановить»:</w:t>
            </w:r>
          </w:p>
          <w:p w14:paraId="16546D33" w14:textId="77777777" w:rsidR="002108C0" w:rsidRPr="00F419B2" w:rsidRDefault="002108C0" w:rsidP="00D46E39">
            <w:pPr>
              <w:pStyle w:val="phtablecellleft"/>
              <w:numPr>
                <w:ilvl w:val="0"/>
                <w:numId w:val="17"/>
              </w:numPr>
            </w:pPr>
            <w:r w:rsidRPr="00F419B2">
              <w:t>пользователю-сотруднику для той организации, в которой он работает;</w:t>
            </w:r>
          </w:p>
          <w:p w14:paraId="3FEDEE4E" w14:textId="77777777" w:rsidR="002108C0" w:rsidRPr="00F419B2" w:rsidRDefault="002108C0" w:rsidP="00D46E39">
            <w:pPr>
              <w:pStyle w:val="phtablecellleft"/>
              <w:numPr>
                <w:ilvl w:val="0"/>
                <w:numId w:val="17"/>
              </w:numPr>
            </w:pPr>
            <w:r w:rsidRPr="00F419B2">
              <w:t>администраторам Системы для любых организаций Системы.</w:t>
            </w:r>
          </w:p>
          <w:p w14:paraId="25DC09B1" w14:textId="77777777" w:rsidR="002108C0" w:rsidRPr="00F419B2" w:rsidRDefault="002108C0" w:rsidP="000D66C0">
            <w:pPr>
              <w:pStyle w:val="phtablecellleft"/>
            </w:pPr>
            <w:r w:rsidRPr="00F419B2">
              <w:rPr>
                <w:b/>
              </w:rPr>
              <w:t>Примечание</w:t>
            </w:r>
            <w:r w:rsidRPr="00F419B2">
              <w:t xml:space="preserve"> – Данное право включает в себя разрешение «Выпускники и отчисленные – Просмотр в своей организации»</w:t>
            </w:r>
          </w:p>
        </w:tc>
      </w:tr>
      <w:tr w:rsidR="002108C0" w:rsidRPr="00F419B2" w14:paraId="703B3C25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3337152" w14:textId="77777777" w:rsidR="002108C0" w:rsidRPr="00F419B2" w:rsidRDefault="002108C0" w:rsidP="00A519AA">
            <w:pPr>
              <w:pStyle w:val="phtablecellleft"/>
            </w:pPr>
            <w:r w:rsidRPr="00F419B2">
              <w:t>Пуск/Реестры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78F2E3B" w14:textId="77777777" w:rsidR="002108C0" w:rsidRPr="00F419B2" w:rsidRDefault="002108C0" w:rsidP="00217B4D">
            <w:pPr>
              <w:pStyle w:val="phtablecellleft"/>
            </w:pPr>
            <w:r w:rsidRPr="00F419B2">
              <w:t>Реестры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AED664D" w14:textId="77777777" w:rsidR="002108C0" w:rsidRPr="00F419B2" w:rsidRDefault="002108C0" w:rsidP="00217B4D">
            <w:pPr>
              <w:pStyle w:val="phtablecellleft"/>
            </w:pPr>
            <w:r w:rsidRPr="00F419B2">
              <w:t>Выпускники и отчисленные – Отмена отчисления учащихся в подведомственных организациях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07A5BC8" w14:textId="77777777" w:rsidR="002108C0" w:rsidRPr="00F419B2" w:rsidRDefault="002108C0" w:rsidP="00217B4D">
            <w:pPr>
              <w:pStyle w:val="phtablecellleft"/>
            </w:pPr>
            <w:r w:rsidRPr="00F419B2">
              <w:t>Разрешает пользователю-сотруднику отменять отчисление учащихся в организациях, подведомственных той, в которой он работает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11FF042" w14:textId="77777777" w:rsidR="002108C0" w:rsidRPr="00F419B2" w:rsidRDefault="002108C0" w:rsidP="000D66C0">
            <w:pPr>
              <w:pStyle w:val="phtablecellleft"/>
            </w:pPr>
            <w:r w:rsidRPr="00F419B2">
              <w:t>Отображается кнопка «Отмена отчисления»:</w:t>
            </w:r>
          </w:p>
          <w:p w14:paraId="6150DD54" w14:textId="77777777" w:rsidR="002108C0" w:rsidRPr="00F419B2" w:rsidRDefault="002108C0" w:rsidP="00D46E39">
            <w:pPr>
              <w:pStyle w:val="phtablecellleft"/>
              <w:numPr>
                <w:ilvl w:val="0"/>
                <w:numId w:val="17"/>
              </w:numPr>
            </w:pPr>
            <w:r w:rsidRPr="00F419B2">
              <w:t>пользователю-сотруднику для организаций, подведомственных той, в которой он работает;</w:t>
            </w:r>
          </w:p>
          <w:p w14:paraId="7647D90C" w14:textId="77777777" w:rsidR="002108C0" w:rsidRPr="00F419B2" w:rsidRDefault="002108C0" w:rsidP="00D46E39">
            <w:pPr>
              <w:pStyle w:val="phtablecellleft"/>
              <w:numPr>
                <w:ilvl w:val="0"/>
                <w:numId w:val="17"/>
              </w:numPr>
            </w:pPr>
            <w:r w:rsidRPr="00F419B2">
              <w:t>администраторам Системы для любых организаций Системы</w:t>
            </w:r>
          </w:p>
          <w:p w14:paraId="3D5E9307" w14:textId="77777777" w:rsidR="002108C0" w:rsidRPr="00F419B2" w:rsidRDefault="002108C0" w:rsidP="000D66C0">
            <w:pPr>
              <w:pStyle w:val="phtablecellleft"/>
            </w:pPr>
            <w:r w:rsidRPr="00F419B2">
              <w:rPr>
                <w:b/>
              </w:rPr>
              <w:t>Примечание</w:t>
            </w:r>
            <w:r w:rsidRPr="00F419B2">
              <w:t xml:space="preserve"> – Данное право включает в себя разрешение «Выпускники и отчисленные – Просмотр в подведомственных организациях»</w:t>
            </w:r>
          </w:p>
        </w:tc>
      </w:tr>
      <w:tr w:rsidR="002108C0" w:rsidRPr="00F419B2" w14:paraId="2841982F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B7F5805" w14:textId="77777777" w:rsidR="002108C0" w:rsidRPr="00F419B2" w:rsidRDefault="002108C0" w:rsidP="00A519AA">
            <w:pPr>
              <w:pStyle w:val="phtablecellleft"/>
            </w:pPr>
            <w:r w:rsidRPr="00F419B2">
              <w:t>Пуск/Реестры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F6085F7" w14:textId="77777777" w:rsidR="002108C0" w:rsidRPr="00F419B2" w:rsidRDefault="002108C0" w:rsidP="00217B4D">
            <w:pPr>
              <w:pStyle w:val="phtablecellleft"/>
            </w:pPr>
            <w:r w:rsidRPr="00F419B2">
              <w:t>Реестры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5003FE1" w14:textId="77777777" w:rsidR="002108C0" w:rsidRPr="00F419B2" w:rsidRDefault="002108C0" w:rsidP="00217B4D">
            <w:pPr>
              <w:pStyle w:val="phtablecellleft"/>
            </w:pPr>
            <w:r w:rsidRPr="00F419B2">
              <w:t>Выпускники и отчисленные – Отмена отчисления учащихся в своей организации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59F6AD6" w14:textId="77777777" w:rsidR="002108C0" w:rsidRPr="00F419B2" w:rsidRDefault="002108C0" w:rsidP="00217B4D">
            <w:pPr>
              <w:pStyle w:val="phtablecellleft"/>
            </w:pPr>
            <w:r w:rsidRPr="00F419B2">
              <w:t>Разрешает пользователю-сотруднику отменять отчисление учащихся в той же организации, в которой он работает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FD27440" w14:textId="77777777" w:rsidR="002108C0" w:rsidRPr="00F419B2" w:rsidRDefault="002108C0" w:rsidP="000D66C0">
            <w:pPr>
              <w:pStyle w:val="phtablecellleft"/>
            </w:pPr>
            <w:r w:rsidRPr="00F419B2">
              <w:t>Отображается кнопка «Отмена отчисления»:</w:t>
            </w:r>
          </w:p>
          <w:p w14:paraId="07C2934B" w14:textId="77777777" w:rsidR="002108C0" w:rsidRPr="00F419B2" w:rsidRDefault="002108C0" w:rsidP="00D46E39">
            <w:pPr>
              <w:pStyle w:val="phtablecellleft"/>
              <w:numPr>
                <w:ilvl w:val="0"/>
                <w:numId w:val="17"/>
              </w:numPr>
            </w:pPr>
            <w:r w:rsidRPr="00F419B2">
              <w:t>пользователю-сотруднику для той организации, в которой он работает;</w:t>
            </w:r>
          </w:p>
          <w:p w14:paraId="4E996821" w14:textId="77777777" w:rsidR="002108C0" w:rsidRPr="00F419B2" w:rsidRDefault="002108C0" w:rsidP="00D46E39">
            <w:pPr>
              <w:pStyle w:val="phtablecellleft"/>
              <w:numPr>
                <w:ilvl w:val="0"/>
                <w:numId w:val="17"/>
              </w:numPr>
            </w:pPr>
            <w:r w:rsidRPr="00F419B2">
              <w:t>администраторам Системы для любых организаций Системы</w:t>
            </w:r>
            <w:r>
              <w:t>.</w:t>
            </w:r>
          </w:p>
          <w:p w14:paraId="6E3CA98E" w14:textId="77777777" w:rsidR="002108C0" w:rsidRPr="00F419B2" w:rsidRDefault="002108C0" w:rsidP="000D66C0">
            <w:pPr>
              <w:pStyle w:val="phtablecellleft"/>
            </w:pPr>
            <w:r w:rsidRPr="00F419B2">
              <w:rPr>
                <w:b/>
              </w:rPr>
              <w:t>Примечание</w:t>
            </w:r>
            <w:r w:rsidRPr="00F419B2">
              <w:t xml:space="preserve"> – Данное право включает в себя разрешение «Выпускники и отчисленные – Просмотр в </w:t>
            </w:r>
            <w:r w:rsidRPr="00F419B2">
              <w:lastRenderedPageBreak/>
              <w:t>своей организации»</w:t>
            </w:r>
          </w:p>
        </w:tc>
      </w:tr>
      <w:tr w:rsidR="002108C0" w:rsidRPr="00F419B2" w14:paraId="440293E2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778169E" w14:textId="77777777" w:rsidR="002108C0" w:rsidRPr="00F419B2" w:rsidRDefault="002108C0" w:rsidP="00A519AA">
            <w:pPr>
              <w:pStyle w:val="phtablecellleft"/>
            </w:pPr>
            <w:r w:rsidRPr="00F419B2">
              <w:lastRenderedPageBreak/>
              <w:t>Пуск/Реестры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508998B" w14:textId="77777777" w:rsidR="002108C0" w:rsidRPr="00F419B2" w:rsidRDefault="002108C0" w:rsidP="00217B4D">
            <w:pPr>
              <w:pStyle w:val="phtablecellleft"/>
            </w:pPr>
            <w:r w:rsidRPr="00F419B2">
              <w:t>Реестры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5F743EF" w14:textId="77777777" w:rsidR="002108C0" w:rsidRPr="00F419B2" w:rsidRDefault="002108C0" w:rsidP="00217B4D">
            <w:pPr>
              <w:pStyle w:val="phtablecellleft"/>
            </w:pPr>
            <w:r w:rsidRPr="00F419B2">
              <w:t>Выпускники и отчисленные – Просмотр в подведомственных организациях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9F60AE1" w14:textId="77777777" w:rsidR="002108C0" w:rsidRPr="00F419B2" w:rsidRDefault="002108C0" w:rsidP="00217B4D">
            <w:pPr>
              <w:pStyle w:val="phtablecellleft"/>
            </w:pPr>
            <w:r w:rsidRPr="00F419B2">
              <w:t>Разрешает пользователю-сотруднику просмотр Выпускников/Отчисленных в организациях, подведомственной той, в которой он работает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F0C3886" w14:textId="77777777" w:rsidR="002108C0" w:rsidRPr="00F419B2" w:rsidRDefault="002108C0" w:rsidP="00725677">
            <w:pPr>
              <w:pStyle w:val="phtablecellleft"/>
            </w:pPr>
            <w:r w:rsidRPr="00F419B2">
              <w:t>Отображается кнопка «Отмена отчисления»:</w:t>
            </w:r>
          </w:p>
          <w:p w14:paraId="02E13DE8" w14:textId="77777777" w:rsidR="002108C0" w:rsidRPr="00F419B2" w:rsidRDefault="002108C0" w:rsidP="00D46E39">
            <w:pPr>
              <w:pStyle w:val="phtablecellleft"/>
              <w:numPr>
                <w:ilvl w:val="0"/>
                <w:numId w:val="17"/>
              </w:numPr>
            </w:pPr>
            <w:r w:rsidRPr="00F419B2">
              <w:t>пользователю-сотруднику для организаций, подведомственных той, в которой он работает;</w:t>
            </w:r>
          </w:p>
          <w:p w14:paraId="16109CDD" w14:textId="77777777" w:rsidR="002108C0" w:rsidRPr="00F419B2" w:rsidRDefault="002108C0" w:rsidP="00D46E39">
            <w:pPr>
              <w:pStyle w:val="phtablecellleft"/>
              <w:numPr>
                <w:ilvl w:val="0"/>
                <w:numId w:val="17"/>
              </w:numPr>
            </w:pPr>
            <w:r w:rsidRPr="00F419B2">
              <w:t>администраторам Системы для любых организаций Системы</w:t>
            </w:r>
            <w:r>
              <w:t>.</w:t>
            </w:r>
          </w:p>
          <w:p w14:paraId="165E8AE1" w14:textId="77777777" w:rsidR="002108C0" w:rsidRPr="00F419B2" w:rsidRDefault="002108C0" w:rsidP="00725677">
            <w:pPr>
              <w:pStyle w:val="phtablecellleft"/>
            </w:pPr>
            <w:r w:rsidRPr="00F419B2">
              <w:rPr>
                <w:b/>
              </w:rPr>
              <w:t>Примечание</w:t>
            </w:r>
            <w:r w:rsidRPr="00F419B2">
              <w:t xml:space="preserve"> – Данное право включает в себя разрешение «Выпускники и отчисленные – Просмотр в подведомственных организациях»</w:t>
            </w:r>
          </w:p>
        </w:tc>
      </w:tr>
      <w:tr w:rsidR="002108C0" w:rsidRPr="00F419B2" w14:paraId="1436E006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1F01D25" w14:textId="77777777" w:rsidR="002108C0" w:rsidRPr="00F419B2" w:rsidRDefault="002108C0" w:rsidP="00A519AA">
            <w:pPr>
              <w:pStyle w:val="phtablecellleft"/>
            </w:pPr>
            <w:r w:rsidRPr="00F419B2">
              <w:t>Пуск/Реестры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39AD853" w14:textId="77777777" w:rsidR="002108C0" w:rsidRPr="00F419B2" w:rsidRDefault="002108C0" w:rsidP="00217B4D">
            <w:pPr>
              <w:pStyle w:val="phtablecellleft"/>
            </w:pPr>
            <w:r w:rsidRPr="00F419B2">
              <w:t>Реестры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669D7B8" w14:textId="77777777" w:rsidR="002108C0" w:rsidRPr="00F419B2" w:rsidRDefault="002108C0" w:rsidP="00217B4D">
            <w:pPr>
              <w:pStyle w:val="phtablecellleft"/>
            </w:pPr>
            <w:r w:rsidRPr="00F419B2">
              <w:t>Выпускники и отчисленные – Просмотр в своей организации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5859970" w14:textId="77777777" w:rsidR="002108C0" w:rsidRPr="00F419B2" w:rsidRDefault="002108C0" w:rsidP="00217B4D">
            <w:pPr>
              <w:pStyle w:val="phtablecellleft"/>
            </w:pPr>
            <w:r w:rsidRPr="00F419B2">
              <w:t>Разрешает пользователю-сотруднику просмотр Выпускников/Отчисленных в той же организации, в которой он работает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15C5798" w14:textId="77777777" w:rsidR="002108C0" w:rsidRPr="00F419B2" w:rsidRDefault="002108C0" w:rsidP="000D66C0">
            <w:pPr>
              <w:pStyle w:val="phtablecellleft"/>
            </w:pPr>
            <w:r w:rsidRPr="00F419B2">
              <w:t>Отображается кнопка «Просмотр»:</w:t>
            </w:r>
          </w:p>
          <w:p w14:paraId="5E99505D" w14:textId="77777777" w:rsidR="002108C0" w:rsidRPr="00F419B2" w:rsidRDefault="002108C0" w:rsidP="00D46E39">
            <w:pPr>
              <w:pStyle w:val="phtablecellleft"/>
              <w:numPr>
                <w:ilvl w:val="0"/>
                <w:numId w:val="17"/>
              </w:numPr>
            </w:pPr>
            <w:r w:rsidRPr="00F419B2">
              <w:t>пользователю-сотруднику для той организации, в которой он работает;</w:t>
            </w:r>
          </w:p>
          <w:p w14:paraId="3AACDA13" w14:textId="77777777" w:rsidR="002108C0" w:rsidRPr="00F419B2" w:rsidRDefault="002108C0" w:rsidP="00D46E39">
            <w:pPr>
              <w:pStyle w:val="phtablecellleft"/>
              <w:numPr>
                <w:ilvl w:val="0"/>
                <w:numId w:val="17"/>
              </w:numPr>
            </w:pPr>
            <w:r w:rsidRPr="00F419B2">
              <w:t>администраторам Системы для любых организаций Системы</w:t>
            </w:r>
          </w:p>
        </w:tc>
      </w:tr>
      <w:tr w:rsidR="002108C0" w:rsidRPr="00F419B2" w14:paraId="4AB5C668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83D06D8" w14:textId="77777777" w:rsidR="002108C0" w:rsidRPr="00F419B2" w:rsidRDefault="002108C0" w:rsidP="00217B4D">
            <w:pPr>
              <w:pStyle w:val="phtablecellleft"/>
            </w:pPr>
            <w:r w:rsidRPr="00F419B2">
              <w:t>Пуск/Реестры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83C5CF0" w14:textId="77777777" w:rsidR="002108C0" w:rsidRPr="00F419B2" w:rsidRDefault="002108C0" w:rsidP="00217B4D">
            <w:pPr>
              <w:pStyle w:val="phtablecellleft"/>
            </w:pPr>
            <w:r w:rsidRPr="00F419B2">
              <w:t>Реестры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EC6668A" w14:textId="77777777" w:rsidR="002108C0" w:rsidRPr="00F419B2" w:rsidRDefault="002108C0" w:rsidP="00217B4D">
            <w:pPr>
              <w:pStyle w:val="phtablecellleft"/>
            </w:pPr>
            <w:r w:rsidRPr="00F419B2">
              <w:t>Группы – Добавление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C587FA4" w14:textId="77777777" w:rsidR="002108C0" w:rsidRPr="00F419B2" w:rsidRDefault="002108C0" w:rsidP="00217B4D">
            <w:pPr>
              <w:pStyle w:val="phtablecellleft"/>
            </w:pPr>
            <w:r w:rsidRPr="00F419B2">
              <w:t>Разрешает добавление групп в доступные пользователю организации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A25A9AB" w14:textId="05C3493F" w:rsidR="002108C0" w:rsidRPr="00F419B2" w:rsidRDefault="002108C0" w:rsidP="000D66C0">
            <w:pPr>
              <w:pStyle w:val="phtablecellleft"/>
            </w:pPr>
            <w:r>
              <w:t>1</w:t>
            </w:r>
            <w:r w:rsidRPr="00F419B2">
              <w:t xml:space="preserve"> доступна кнопка «Добавить» и при двойном нажатии открывается карточка группы без возможности редактирования;</w:t>
            </w:r>
          </w:p>
          <w:p w14:paraId="21EADEF6" w14:textId="6361415B" w:rsidR="002108C0" w:rsidRPr="00F419B2" w:rsidRDefault="002108C0" w:rsidP="000D66C0">
            <w:pPr>
              <w:pStyle w:val="phtablecellleft"/>
            </w:pPr>
            <w:r>
              <w:t>2</w:t>
            </w:r>
            <w:r w:rsidRPr="00F419B2">
              <w:t xml:space="preserve"> при нажатии на кнопку «Добавить» открывается окно «Группа: Добавление», после заполнения данных существует возможность их сохранения в Системе нажатием на кнопку «Сохранить»;</w:t>
            </w:r>
          </w:p>
          <w:p w14:paraId="4A78550A" w14:textId="3778083E" w:rsidR="002108C0" w:rsidRPr="00F419B2" w:rsidRDefault="002108C0" w:rsidP="000D66C0">
            <w:pPr>
              <w:pStyle w:val="phtablecellleft"/>
            </w:pPr>
            <w:r>
              <w:t>3</w:t>
            </w:r>
            <w:r w:rsidRPr="00F419B2">
              <w:t xml:space="preserve"> при заполнении поля «Организация» в окне «Группа: Добавление» по умолчанию отображается организация, выбранная в виджете. При нажатии на кнопку выбора из справочника доступна для выбора организация, </w:t>
            </w:r>
            <w:r w:rsidRPr="00F419B2">
              <w:lastRenderedPageBreak/>
              <w:t>выбранная в виджете и ее подведомственные;</w:t>
            </w:r>
          </w:p>
          <w:p w14:paraId="05633A07" w14:textId="5D11AF90" w:rsidR="002108C0" w:rsidRPr="00F419B2" w:rsidRDefault="002108C0" w:rsidP="000D66C0">
            <w:pPr>
              <w:pStyle w:val="phtablecellleft"/>
            </w:pPr>
            <w:r>
              <w:t>4</w:t>
            </w:r>
            <w:r w:rsidRPr="00F419B2">
              <w:t xml:space="preserve"> кнопки «Добавить», «Удалить» заблокированы. Аналогично для контекстного меню</w:t>
            </w:r>
          </w:p>
        </w:tc>
      </w:tr>
      <w:tr w:rsidR="002108C0" w:rsidRPr="00F419B2" w14:paraId="454142DE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A894F89" w14:textId="77777777" w:rsidR="002108C0" w:rsidRPr="00F419B2" w:rsidRDefault="002108C0" w:rsidP="00A519AA">
            <w:pPr>
              <w:pStyle w:val="phtablecellleft"/>
            </w:pPr>
            <w:r w:rsidRPr="00F419B2">
              <w:lastRenderedPageBreak/>
              <w:t>Пуск/Реестры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0BD06BF" w14:textId="77777777" w:rsidR="002108C0" w:rsidRPr="00F419B2" w:rsidRDefault="002108C0" w:rsidP="00217B4D">
            <w:pPr>
              <w:pStyle w:val="phtablecellleft"/>
            </w:pPr>
            <w:r w:rsidRPr="00F419B2">
              <w:t>Реестры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EB8AE45" w14:textId="77777777" w:rsidR="002108C0" w:rsidRPr="00F419B2" w:rsidRDefault="002108C0" w:rsidP="00217B4D">
            <w:pPr>
              <w:pStyle w:val="phtablecellleft"/>
            </w:pPr>
            <w:r w:rsidRPr="00F419B2">
              <w:t>Группы – Объединение учащихся в подведомственных организациях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E026195" w14:textId="5C1A65B5" w:rsidR="002108C0" w:rsidRPr="00F419B2" w:rsidRDefault="002108C0" w:rsidP="00217B4D">
            <w:pPr>
              <w:pStyle w:val="phtablecellleft"/>
            </w:pPr>
            <w:r w:rsidRPr="00F419B2">
              <w:t>Разрешает администраторам объединение учащихся во всех организациях Системы, а сотрудникам – объединение учащихся в группах тех организаций, которые подведомственны организации сотрудника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C668D23" w14:textId="77777777" w:rsidR="002108C0" w:rsidRPr="00F419B2" w:rsidRDefault="002108C0" w:rsidP="00217B4D">
            <w:pPr>
              <w:pStyle w:val="phtablecellleft"/>
            </w:pPr>
          </w:p>
        </w:tc>
      </w:tr>
      <w:tr w:rsidR="002108C0" w:rsidRPr="00F419B2" w14:paraId="4FA6910B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3AF1F9A" w14:textId="77777777" w:rsidR="002108C0" w:rsidRPr="00F419B2" w:rsidRDefault="002108C0" w:rsidP="00A519AA">
            <w:pPr>
              <w:pStyle w:val="phtablecellleft"/>
            </w:pPr>
            <w:r w:rsidRPr="00F419B2">
              <w:t>Пуск/Реестры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05C58CC" w14:textId="77777777" w:rsidR="002108C0" w:rsidRPr="00F419B2" w:rsidRDefault="002108C0" w:rsidP="00217B4D">
            <w:pPr>
              <w:pStyle w:val="phtablecellleft"/>
            </w:pPr>
            <w:r w:rsidRPr="00F419B2">
              <w:t>Реестры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1C75BB6" w14:textId="77777777" w:rsidR="002108C0" w:rsidRPr="00F419B2" w:rsidRDefault="002108C0" w:rsidP="00217B4D">
            <w:pPr>
              <w:pStyle w:val="phtablecellleft"/>
            </w:pPr>
            <w:r w:rsidRPr="00F419B2">
              <w:t>Группы – Объединение учащихся в своей организации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816012D" w14:textId="0F6240F9" w:rsidR="002108C0" w:rsidRPr="00F419B2" w:rsidRDefault="002108C0" w:rsidP="00217B4D">
            <w:pPr>
              <w:pStyle w:val="phtablecellleft"/>
            </w:pPr>
            <w:r w:rsidRPr="00F419B2">
              <w:t>Разрешает администраторам объединение учащихся во всех организациях Системы, а сотрудникам – объединение учащихся групп той организации, в которой он работает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F37EDB1" w14:textId="77777777" w:rsidR="002108C0" w:rsidRPr="00F419B2" w:rsidRDefault="002108C0" w:rsidP="00217B4D">
            <w:pPr>
              <w:pStyle w:val="phtablecellleft"/>
            </w:pPr>
          </w:p>
        </w:tc>
      </w:tr>
      <w:tr w:rsidR="002108C0" w:rsidRPr="00F419B2" w14:paraId="44DE13D9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41722A5" w14:textId="77777777" w:rsidR="002108C0" w:rsidRPr="00F419B2" w:rsidRDefault="002108C0" w:rsidP="00A519AA">
            <w:pPr>
              <w:pStyle w:val="phtablecellleft"/>
            </w:pPr>
            <w:r w:rsidRPr="00F419B2">
              <w:t>Пуск/Реестры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698F101" w14:textId="77777777" w:rsidR="002108C0" w:rsidRPr="00F419B2" w:rsidRDefault="002108C0" w:rsidP="00217B4D">
            <w:pPr>
              <w:pStyle w:val="phtablecellleft"/>
            </w:pPr>
            <w:r w:rsidRPr="00F419B2">
              <w:t>Реестры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4627DC4" w14:textId="77777777" w:rsidR="002108C0" w:rsidRPr="00F419B2" w:rsidRDefault="002108C0" w:rsidP="00217B4D">
            <w:pPr>
              <w:pStyle w:val="phtablecellleft"/>
            </w:pPr>
            <w:r w:rsidRPr="00F419B2">
              <w:t xml:space="preserve">Группы – </w:t>
            </w:r>
            <w:r w:rsidRPr="00F419B2">
              <w:lastRenderedPageBreak/>
              <w:t>Объединение в своих группах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17FB035" w14:textId="466B76E9" w:rsidR="002108C0" w:rsidRPr="00F419B2" w:rsidRDefault="002108C0" w:rsidP="00217B4D">
            <w:pPr>
              <w:pStyle w:val="phtablecellleft"/>
            </w:pPr>
            <w:r w:rsidRPr="00F419B2">
              <w:lastRenderedPageBreak/>
              <w:t xml:space="preserve">Разрешает </w:t>
            </w:r>
            <w:r w:rsidRPr="00F419B2">
              <w:lastRenderedPageBreak/>
              <w:t>администраторам объединение учащихся во всех организациях Системы, а сотрудникам – объединение учащихся в тех группах, в которых он является руководителем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A97993A" w14:textId="77777777" w:rsidR="002108C0" w:rsidRPr="00F419B2" w:rsidRDefault="002108C0" w:rsidP="00217B4D">
            <w:pPr>
              <w:pStyle w:val="phtablecellleft"/>
            </w:pPr>
          </w:p>
        </w:tc>
      </w:tr>
      <w:tr w:rsidR="002108C0" w:rsidRPr="00F419B2" w14:paraId="6A571ED7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6AC3FA4" w14:textId="77777777" w:rsidR="002108C0" w:rsidRPr="00F419B2" w:rsidRDefault="002108C0" w:rsidP="00A519AA">
            <w:pPr>
              <w:pStyle w:val="phtablecellleft"/>
            </w:pPr>
            <w:r w:rsidRPr="00F419B2">
              <w:lastRenderedPageBreak/>
              <w:t>Пуск/Реестры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912439A" w14:textId="77777777" w:rsidR="002108C0" w:rsidRPr="00F419B2" w:rsidRDefault="002108C0" w:rsidP="00217B4D">
            <w:pPr>
              <w:pStyle w:val="phtablecellleft"/>
            </w:pPr>
            <w:r w:rsidRPr="00F419B2">
              <w:t>Реестры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CB860A7" w14:textId="77777777" w:rsidR="002108C0" w:rsidRPr="00F419B2" w:rsidRDefault="002108C0" w:rsidP="00217B4D">
            <w:pPr>
              <w:pStyle w:val="phtablecellleft"/>
            </w:pPr>
            <w:r w:rsidRPr="00F419B2">
              <w:t>Группы – Просмотр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860F495" w14:textId="77777777" w:rsidR="002108C0" w:rsidRPr="00F419B2" w:rsidRDefault="002108C0" w:rsidP="00217B4D">
            <w:pPr>
              <w:pStyle w:val="phtablecellleft"/>
            </w:pPr>
            <w:r w:rsidRPr="00F419B2">
              <w:t>Разрешает просмотр всех групп в доступных пользователю организациях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A93D32B" w14:textId="45264507" w:rsidR="002108C0" w:rsidRPr="00F419B2" w:rsidRDefault="002108C0" w:rsidP="000D66C0">
            <w:pPr>
              <w:pStyle w:val="phtablecellleft"/>
            </w:pPr>
            <w:r>
              <w:t>1</w:t>
            </w:r>
            <w:r w:rsidRPr="00F419B2">
              <w:t xml:space="preserve"> доступна кнопка «Обновить» и при двойном нажатии открывается карточка группы без возможности редактирования;</w:t>
            </w:r>
          </w:p>
          <w:p w14:paraId="2418E6B3" w14:textId="09121C34" w:rsidR="002108C0" w:rsidRPr="00F419B2" w:rsidRDefault="002108C0" w:rsidP="000D66C0">
            <w:pPr>
              <w:pStyle w:val="phtablecellleft"/>
            </w:pPr>
            <w:r>
              <w:t>2</w:t>
            </w:r>
            <w:r w:rsidRPr="00F419B2">
              <w:t xml:space="preserve"> кнопки «Изменить», «Удалить», «Добавить» заблокированы. Аналогично для контекстного меню</w:t>
            </w:r>
          </w:p>
        </w:tc>
      </w:tr>
      <w:tr w:rsidR="002108C0" w:rsidRPr="00F419B2" w14:paraId="2A0B4187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B4718B1" w14:textId="77777777" w:rsidR="002108C0" w:rsidRPr="00F419B2" w:rsidRDefault="002108C0" w:rsidP="00A519AA">
            <w:pPr>
              <w:pStyle w:val="phtablecellleft"/>
            </w:pPr>
            <w:r w:rsidRPr="00F419B2">
              <w:t>Пуск/Реестры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18AF812" w14:textId="77777777" w:rsidR="002108C0" w:rsidRPr="00F419B2" w:rsidRDefault="002108C0" w:rsidP="00217B4D">
            <w:pPr>
              <w:pStyle w:val="phtablecellleft"/>
            </w:pPr>
            <w:r w:rsidRPr="00F419B2">
              <w:t>Реестры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B5BA61A" w14:textId="77777777" w:rsidR="002108C0" w:rsidRPr="00F419B2" w:rsidRDefault="002108C0" w:rsidP="00217B4D">
            <w:pPr>
              <w:pStyle w:val="phtablecellleft"/>
            </w:pPr>
            <w:r w:rsidRPr="00F419B2">
              <w:t>Группы – Просмотр своих групп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6000BEF" w14:textId="77777777" w:rsidR="002108C0" w:rsidRPr="00F419B2" w:rsidRDefault="002108C0" w:rsidP="00217B4D">
            <w:pPr>
              <w:pStyle w:val="phtablecellleft"/>
            </w:pPr>
            <w:r w:rsidRPr="00F419B2">
              <w:t>Разрешает просмотр только тех групп, в которых пользователь является руководителем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AD6BD84" w14:textId="602452CC" w:rsidR="002108C0" w:rsidRPr="00F419B2" w:rsidRDefault="002108C0" w:rsidP="000D66C0">
            <w:pPr>
              <w:pStyle w:val="phtablecellleft"/>
            </w:pPr>
            <w:r>
              <w:t>1</w:t>
            </w:r>
            <w:r w:rsidRPr="00F419B2">
              <w:t xml:space="preserve"> доступна кнопка «Обновить» для групп, в которых пользователь является руководителем;</w:t>
            </w:r>
          </w:p>
          <w:p w14:paraId="1B316E29" w14:textId="41898E4F" w:rsidR="002108C0" w:rsidRPr="00F419B2" w:rsidRDefault="002108C0" w:rsidP="000D66C0">
            <w:pPr>
              <w:pStyle w:val="phtablecellleft"/>
            </w:pPr>
            <w:r>
              <w:t>2</w:t>
            </w:r>
            <w:r w:rsidRPr="00F419B2">
              <w:t xml:space="preserve"> при нажатии на кнопку «Удалить» открывается окно подтверждения удаления, и при нажатии на кнопку «Да» и при отсутствии связей группа </w:t>
            </w:r>
            <w:r w:rsidR="00A1012E">
              <w:t>удалится</w:t>
            </w:r>
            <w:r w:rsidR="005B0ED2">
              <w:t xml:space="preserve"> </w:t>
            </w:r>
            <w:r w:rsidRPr="00F419B2">
              <w:t>из Системы;</w:t>
            </w:r>
          </w:p>
          <w:p w14:paraId="525BE273" w14:textId="3AA53B73" w:rsidR="002108C0" w:rsidRPr="00F419B2" w:rsidRDefault="002108C0" w:rsidP="000D66C0">
            <w:pPr>
              <w:pStyle w:val="phtablecellleft"/>
            </w:pPr>
            <w:r>
              <w:t>3</w:t>
            </w:r>
            <w:r w:rsidRPr="00F419B2">
              <w:t xml:space="preserve"> кнопки «Добавить», «Удалить» заблокированы. Аналогично для контекстного меню</w:t>
            </w:r>
          </w:p>
        </w:tc>
      </w:tr>
      <w:tr w:rsidR="002108C0" w:rsidRPr="00F419B2" w14:paraId="3DE9908C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CDD932A" w14:textId="77777777" w:rsidR="002108C0" w:rsidRPr="00F419B2" w:rsidRDefault="002108C0" w:rsidP="00A519AA">
            <w:pPr>
              <w:pStyle w:val="phtablecellleft"/>
            </w:pPr>
            <w:r w:rsidRPr="00F419B2">
              <w:t>Пуск/Реестры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B6371CC" w14:textId="77777777" w:rsidR="002108C0" w:rsidRPr="00F419B2" w:rsidRDefault="002108C0" w:rsidP="00217B4D">
            <w:pPr>
              <w:pStyle w:val="phtablecellleft"/>
            </w:pPr>
            <w:r w:rsidRPr="00F419B2">
              <w:t>Реестры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1117A26" w14:textId="77777777" w:rsidR="002108C0" w:rsidRPr="00F419B2" w:rsidRDefault="002108C0" w:rsidP="00217B4D">
            <w:pPr>
              <w:pStyle w:val="phtablecellleft"/>
            </w:pPr>
            <w:r w:rsidRPr="00F419B2">
              <w:t>Группы – Редактирование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687D1E2" w14:textId="77777777" w:rsidR="002108C0" w:rsidRPr="00F419B2" w:rsidRDefault="002108C0" w:rsidP="00217B4D">
            <w:pPr>
              <w:pStyle w:val="phtablecellleft"/>
            </w:pPr>
            <w:r w:rsidRPr="00F419B2">
              <w:t xml:space="preserve">Разрешает редактирование всех групп в доступных пользователю </w:t>
            </w:r>
            <w:r w:rsidRPr="00F419B2">
              <w:lastRenderedPageBreak/>
              <w:t>организациях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38B88EC" w14:textId="79CDCF51" w:rsidR="002108C0" w:rsidRPr="00F419B2" w:rsidRDefault="002108C0" w:rsidP="000D66C0">
            <w:pPr>
              <w:pStyle w:val="phtablecellleft"/>
            </w:pPr>
            <w:r>
              <w:lastRenderedPageBreak/>
              <w:t>1</w:t>
            </w:r>
            <w:r w:rsidRPr="00F419B2">
              <w:t xml:space="preserve"> при выборе любой группы Системы активна кнопка «Изменить»;</w:t>
            </w:r>
          </w:p>
          <w:p w14:paraId="6B107397" w14:textId="161F518B" w:rsidR="002108C0" w:rsidRPr="00F419B2" w:rsidRDefault="002108C0" w:rsidP="000D66C0">
            <w:pPr>
              <w:pStyle w:val="phtablecellleft"/>
            </w:pPr>
            <w:r>
              <w:t>2</w:t>
            </w:r>
            <w:r w:rsidRPr="00F419B2">
              <w:t xml:space="preserve"> при нажатии на кнопку «Изменить» открывается окно «Группа: Редактирование», существует возможность </w:t>
            </w:r>
            <w:r w:rsidRPr="00F419B2">
              <w:lastRenderedPageBreak/>
              <w:t>сохранения данных после внесенных изменений в окне «Группа: Редактирование»;</w:t>
            </w:r>
          </w:p>
          <w:p w14:paraId="712F47FC" w14:textId="791A9BE8" w:rsidR="002108C0" w:rsidRPr="00F419B2" w:rsidRDefault="002108C0" w:rsidP="000D66C0">
            <w:pPr>
              <w:pStyle w:val="phtablecellleft"/>
            </w:pPr>
            <w:r>
              <w:t>3</w:t>
            </w:r>
            <w:r w:rsidRPr="00F419B2">
              <w:t xml:space="preserve"> кнопки «Добавить», «Удалить» </w:t>
            </w:r>
            <w:r w:rsidR="00592A9F">
              <w:t>имеются</w:t>
            </w:r>
            <w:r w:rsidRPr="00F419B2">
              <w:t xml:space="preserve"> заблокированы. Аналогично для контекстного меню</w:t>
            </w:r>
          </w:p>
        </w:tc>
      </w:tr>
      <w:tr w:rsidR="002108C0" w:rsidRPr="00F419B2" w14:paraId="69859A9D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45B2A65" w14:textId="77777777" w:rsidR="002108C0" w:rsidRPr="00F419B2" w:rsidRDefault="002108C0" w:rsidP="00A519AA">
            <w:pPr>
              <w:pStyle w:val="phtablecellleft"/>
            </w:pPr>
            <w:r w:rsidRPr="00F419B2">
              <w:lastRenderedPageBreak/>
              <w:t>Пуск/Реестры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8762EDE" w14:textId="77777777" w:rsidR="002108C0" w:rsidRPr="00F419B2" w:rsidRDefault="002108C0" w:rsidP="00217B4D">
            <w:pPr>
              <w:pStyle w:val="phtablecellleft"/>
            </w:pPr>
            <w:r w:rsidRPr="00F419B2">
              <w:t>Реестры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8F0F41B" w14:textId="77777777" w:rsidR="002108C0" w:rsidRPr="00F419B2" w:rsidRDefault="002108C0" w:rsidP="00217B4D">
            <w:pPr>
              <w:pStyle w:val="phtablecellleft"/>
            </w:pPr>
            <w:r w:rsidRPr="00F419B2">
              <w:t>Группы – Редактирование своих групп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ED19A94" w14:textId="77777777" w:rsidR="002108C0" w:rsidRPr="00F419B2" w:rsidRDefault="002108C0" w:rsidP="00217B4D">
            <w:pPr>
              <w:pStyle w:val="phtablecellleft"/>
            </w:pPr>
            <w:r w:rsidRPr="00F419B2">
              <w:t>Разрешает редактирование только тех групп, в которых пользователь является руководителем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A2419C0" w14:textId="19F36C19" w:rsidR="002108C0" w:rsidRPr="00F419B2" w:rsidRDefault="002108C0" w:rsidP="000D66C0">
            <w:pPr>
              <w:pStyle w:val="phtablecellleft"/>
            </w:pPr>
            <w:r>
              <w:t>1</w:t>
            </w:r>
            <w:r w:rsidRPr="00F419B2">
              <w:t xml:space="preserve"> при выборе группы, в которой данный сотрудник является руководителем, активна кнопка «Изменить»;</w:t>
            </w:r>
          </w:p>
          <w:p w14:paraId="65FCA97F" w14:textId="0CDC0972" w:rsidR="002108C0" w:rsidRPr="00F419B2" w:rsidRDefault="002108C0" w:rsidP="000D66C0">
            <w:pPr>
              <w:pStyle w:val="phtablecellleft"/>
            </w:pPr>
            <w:r>
              <w:t>2</w:t>
            </w:r>
            <w:r w:rsidRPr="00F419B2">
              <w:t xml:space="preserve"> при нажатии на кнопку «Изменить» </w:t>
            </w:r>
            <w:r w:rsidR="00A1012E" w:rsidRPr="00F419B2">
              <w:t>открыва</w:t>
            </w:r>
            <w:r w:rsidR="00A1012E">
              <w:t>етс</w:t>
            </w:r>
            <w:r w:rsidR="00A1012E" w:rsidRPr="00F419B2">
              <w:t xml:space="preserve">я </w:t>
            </w:r>
            <w:r w:rsidRPr="00F419B2">
              <w:t>окно «Группа: Редактирование», существует возможность сохранения данных, после внесенных изменений в окне «Группа: Редактирование» при выборе других групп кнопка «Изменить» заблокирована;</w:t>
            </w:r>
          </w:p>
          <w:p w14:paraId="28FF69AB" w14:textId="06BD7CD7" w:rsidR="002108C0" w:rsidRPr="00F419B2" w:rsidRDefault="002108C0" w:rsidP="000D66C0">
            <w:pPr>
              <w:pStyle w:val="phtablecellleft"/>
            </w:pPr>
            <w:r>
              <w:t>3</w:t>
            </w:r>
            <w:r w:rsidRPr="00F419B2">
              <w:t xml:space="preserve"> кнопки «Добавить», «Удалить» заблокированы. Аналогично для контекстного меню</w:t>
            </w:r>
          </w:p>
        </w:tc>
      </w:tr>
      <w:tr w:rsidR="002108C0" w:rsidRPr="00F419B2" w14:paraId="11AD3CDD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5895C8A" w14:textId="77777777" w:rsidR="002108C0" w:rsidRPr="00F419B2" w:rsidRDefault="002108C0" w:rsidP="00A519AA">
            <w:pPr>
              <w:pStyle w:val="phtablecellleft"/>
            </w:pPr>
            <w:r w:rsidRPr="00F419B2">
              <w:t>Пуск/Реестры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1AFFC5D" w14:textId="77777777" w:rsidR="002108C0" w:rsidRPr="00F419B2" w:rsidRDefault="002108C0" w:rsidP="00217B4D">
            <w:pPr>
              <w:pStyle w:val="phtablecellleft"/>
            </w:pPr>
            <w:r w:rsidRPr="00F419B2">
              <w:t>Реестры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7715AA6" w14:textId="77777777" w:rsidR="002108C0" w:rsidRPr="00F419B2" w:rsidRDefault="002108C0" w:rsidP="00217B4D">
            <w:pPr>
              <w:pStyle w:val="phtablecellleft"/>
            </w:pPr>
            <w:r w:rsidRPr="00F419B2">
              <w:t>Группы – Удаление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2AF4421" w14:textId="77777777" w:rsidR="002108C0" w:rsidRPr="00F419B2" w:rsidRDefault="002108C0" w:rsidP="00217B4D">
            <w:pPr>
              <w:pStyle w:val="phtablecellleft"/>
            </w:pPr>
            <w:r w:rsidRPr="00F419B2">
              <w:t>Разрешает удаление всех групп в доступных пользователю организациях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8D59E2C" w14:textId="5858646C" w:rsidR="002108C0" w:rsidRPr="00F419B2" w:rsidRDefault="002108C0" w:rsidP="000D66C0">
            <w:pPr>
              <w:pStyle w:val="phtablecellleft"/>
            </w:pPr>
            <w:r>
              <w:t>1</w:t>
            </w:r>
            <w:r w:rsidRPr="00F419B2">
              <w:t xml:space="preserve"> доступна кнопка «Удалить» и при двойном нажатии открывается карточка группы без возможности редактирования;</w:t>
            </w:r>
          </w:p>
          <w:p w14:paraId="4621E54F" w14:textId="7F26B3D4" w:rsidR="002108C0" w:rsidRPr="00F419B2" w:rsidRDefault="002108C0" w:rsidP="000D66C0">
            <w:pPr>
              <w:pStyle w:val="phtablecellleft"/>
            </w:pPr>
            <w:r>
              <w:t>2</w:t>
            </w:r>
            <w:r w:rsidRPr="00F419B2">
              <w:t xml:space="preserve"> кнопки «Добавить», «Изменить» заблокированы. Аналогично для контекстного меню;</w:t>
            </w:r>
          </w:p>
          <w:p w14:paraId="1D66F40C" w14:textId="154B44A5" w:rsidR="002108C0" w:rsidRPr="00F419B2" w:rsidRDefault="002108C0" w:rsidP="000D66C0">
            <w:pPr>
              <w:pStyle w:val="phtablecellleft"/>
            </w:pPr>
            <w:r>
              <w:t>3</w:t>
            </w:r>
            <w:r w:rsidRPr="00F419B2">
              <w:t xml:space="preserve"> при нажатии на кнопку «Удалить» открывается окно подтверждения удаления, при нажатии на кнопку «Да» и при отсутствии связей группа удаляется из Системы</w:t>
            </w:r>
          </w:p>
        </w:tc>
      </w:tr>
      <w:tr w:rsidR="002108C0" w:rsidRPr="00F419B2" w14:paraId="5AA6C447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E04AF38" w14:textId="77777777" w:rsidR="002108C0" w:rsidRPr="00F419B2" w:rsidRDefault="002108C0" w:rsidP="00A519AA">
            <w:pPr>
              <w:pStyle w:val="phtablecellleft"/>
            </w:pPr>
            <w:r w:rsidRPr="00F419B2">
              <w:t>Пуск/Реестры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4C2D561" w14:textId="77777777" w:rsidR="002108C0" w:rsidRPr="00F419B2" w:rsidRDefault="002108C0" w:rsidP="00217B4D">
            <w:pPr>
              <w:pStyle w:val="phtablecellleft"/>
            </w:pPr>
            <w:r w:rsidRPr="00F419B2">
              <w:t>Реестры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180C281" w14:textId="77777777" w:rsidR="002108C0" w:rsidRPr="00F419B2" w:rsidRDefault="002108C0" w:rsidP="00217B4D">
            <w:pPr>
              <w:pStyle w:val="phtablecellleft"/>
            </w:pPr>
            <w:r w:rsidRPr="00F419B2">
              <w:t>Группы – Удаление своих групп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3B2A7A7" w14:textId="77777777" w:rsidR="002108C0" w:rsidRPr="00F419B2" w:rsidRDefault="002108C0" w:rsidP="00217B4D">
            <w:pPr>
              <w:pStyle w:val="phtablecellleft"/>
            </w:pPr>
            <w:r w:rsidRPr="00F419B2">
              <w:t>Разрешает удаление только тех групп, в которых пользователь является руководителем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7D694E0" w14:textId="0B2CF7AD" w:rsidR="002108C0" w:rsidRPr="00F419B2" w:rsidRDefault="002108C0" w:rsidP="000D66C0">
            <w:pPr>
              <w:pStyle w:val="phtablecellleft"/>
            </w:pPr>
            <w:r>
              <w:t>1</w:t>
            </w:r>
            <w:r w:rsidRPr="00F419B2">
              <w:t xml:space="preserve"> доступна кнопка «Удалить» для групп, в которых пользователь является руководителем;</w:t>
            </w:r>
          </w:p>
          <w:p w14:paraId="4E1A1BBB" w14:textId="76172A7C" w:rsidR="002108C0" w:rsidRPr="00F419B2" w:rsidRDefault="002108C0" w:rsidP="000D66C0">
            <w:pPr>
              <w:pStyle w:val="phtablecellleft"/>
            </w:pPr>
            <w:r>
              <w:t>2</w:t>
            </w:r>
            <w:r w:rsidRPr="00F419B2">
              <w:t xml:space="preserve"> кнопки «Добавить», «Изменить» заблокированы. Аналогично для контекстного меню</w:t>
            </w:r>
          </w:p>
        </w:tc>
      </w:tr>
      <w:tr w:rsidR="002108C0" w:rsidRPr="00F419B2" w14:paraId="7382CFF3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AC4AE7C" w14:textId="77777777" w:rsidR="002108C0" w:rsidRPr="00F419B2" w:rsidRDefault="002108C0" w:rsidP="00A519AA">
            <w:pPr>
              <w:pStyle w:val="phtablecellleft"/>
            </w:pPr>
            <w:r w:rsidRPr="00F419B2">
              <w:lastRenderedPageBreak/>
              <w:t>Пуск/Реестры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666AAF4" w14:textId="77777777" w:rsidR="002108C0" w:rsidRPr="00F419B2" w:rsidRDefault="002108C0" w:rsidP="00217B4D">
            <w:pPr>
              <w:pStyle w:val="phtablecellleft"/>
            </w:pPr>
            <w:r w:rsidRPr="00F419B2">
              <w:t>Реестры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BB93FA9" w14:textId="77777777" w:rsidR="002108C0" w:rsidRPr="00F419B2" w:rsidRDefault="002108C0" w:rsidP="00217B4D">
            <w:pPr>
              <w:pStyle w:val="phtablecellleft"/>
            </w:pPr>
            <w:r w:rsidRPr="00F419B2">
              <w:t>Мероприятия – Заявление об участии в мероприятии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CCC1B52" w14:textId="77777777" w:rsidR="002108C0" w:rsidRPr="00F419B2" w:rsidRDefault="002108C0" w:rsidP="00217B4D">
            <w:pPr>
              <w:pStyle w:val="phtablecellleft"/>
            </w:pPr>
            <w:r w:rsidRPr="00F419B2">
              <w:t>Разрешает сотруднику заявлять об участии его организации в мероприятии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D410C53" w14:textId="77777777" w:rsidR="002108C0" w:rsidRPr="00F419B2" w:rsidRDefault="002108C0" w:rsidP="00217B4D">
            <w:pPr>
              <w:pStyle w:val="phtablecellleft"/>
            </w:pPr>
          </w:p>
        </w:tc>
      </w:tr>
      <w:tr w:rsidR="002108C0" w:rsidRPr="00F419B2" w14:paraId="4F215F19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C708A98" w14:textId="77777777" w:rsidR="002108C0" w:rsidRPr="00F419B2" w:rsidRDefault="002108C0" w:rsidP="00A519AA">
            <w:pPr>
              <w:pStyle w:val="phtablecellleft"/>
            </w:pPr>
            <w:r w:rsidRPr="00F419B2">
              <w:t>Пуск/Реестры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481EA06" w14:textId="77777777" w:rsidR="002108C0" w:rsidRPr="00F419B2" w:rsidRDefault="002108C0" w:rsidP="00217B4D">
            <w:pPr>
              <w:pStyle w:val="phtablecellleft"/>
            </w:pPr>
            <w:r w:rsidRPr="00F419B2">
              <w:t>Реестры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6FBA4F3" w14:textId="77777777" w:rsidR="002108C0" w:rsidRPr="00F419B2" w:rsidRDefault="002108C0" w:rsidP="00217B4D">
            <w:pPr>
              <w:pStyle w:val="phtablecellleft"/>
            </w:pPr>
            <w:r w:rsidRPr="00F419B2">
              <w:t>Мероприятия – Изменение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EF3BDAA" w14:textId="77777777" w:rsidR="002108C0" w:rsidRPr="00F419B2" w:rsidRDefault="002108C0" w:rsidP="00217B4D">
            <w:pPr>
              <w:pStyle w:val="phtablecellleft"/>
            </w:pPr>
            <w:r w:rsidRPr="00F419B2">
              <w:t>Разрешает добавление/редактирование/удаление мероприятий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7C01638" w14:textId="77777777" w:rsidR="002108C0" w:rsidRPr="00F419B2" w:rsidRDefault="002108C0" w:rsidP="00217B4D">
            <w:pPr>
              <w:pStyle w:val="phtablecellleft"/>
            </w:pPr>
          </w:p>
        </w:tc>
      </w:tr>
      <w:tr w:rsidR="002108C0" w:rsidRPr="00F419B2" w14:paraId="2B28E0D0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E4A2C7B" w14:textId="77777777" w:rsidR="002108C0" w:rsidRPr="00F419B2" w:rsidRDefault="002108C0" w:rsidP="00A519AA">
            <w:pPr>
              <w:pStyle w:val="phtablecellleft"/>
            </w:pPr>
            <w:r w:rsidRPr="00F419B2">
              <w:t>Пуск/Реестры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E9941D4" w14:textId="77777777" w:rsidR="002108C0" w:rsidRPr="00F419B2" w:rsidRDefault="002108C0" w:rsidP="00217B4D">
            <w:pPr>
              <w:pStyle w:val="phtablecellleft"/>
            </w:pPr>
            <w:r w:rsidRPr="00F419B2">
              <w:t>Реестры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87F1F02" w14:textId="77777777" w:rsidR="002108C0" w:rsidRPr="00F419B2" w:rsidRDefault="002108C0" w:rsidP="00217B4D">
            <w:pPr>
              <w:pStyle w:val="phtablecellleft"/>
            </w:pPr>
            <w:r w:rsidRPr="00F419B2">
              <w:t>Мероприятия – Просмотр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FD56406" w14:textId="77777777" w:rsidR="002108C0" w:rsidRPr="00F419B2" w:rsidRDefault="002108C0" w:rsidP="00217B4D">
            <w:pPr>
              <w:pStyle w:val="phtablecellleft"/>
            </w:pPr>
            <w:r w:rsidRPr="00F419B2">
              <w:t>Разрешает просмотр мероприятий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86AFAEB" w14:textId="77777777" w:rsidR="002108C0" w:rsidRPr="00F419B2" w:rsidRDefault="002108C0" w:rsidP="00217B4D">
            <w:pPr>
              <w:pStyle w:val="phtablecellleft"/>
            </w:pPr>
          </w:p>
        </w:tc>
      </w:tr>
      <w:tr w:rsidR="002108C0" w:rsidRPr="00F419B2" w14:paraId="4BE31393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A45646D" w14:textId="77777777" w:rsidR="002108C0" w:rsidRPr="00F419B2" w:rsidRDefault="002108C0" w:rsidP="00217B4D">
            <w:pPr>
              <w:pStyle w:val="phtablecellleft"/>
            </w:pPr>
            <w:r w:rsidRPr="00F419B2">
              <w:t>Пуск/Реестры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32A93C6" w14:textId="77777777" w:rsidR="002108C0" w:rsidRPr="00F419B2" w:rsidRDefault="002108C0" w:rsidP="00217B4D">
            <w:pPr>
              <w:pStyle w:val="phtablecellleft"/>
            </w:pPr>
            <w:r w:rsidRPr="00F419B2">
              <w:t>Реестры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373D52C" w14:textId="77777777" w:rsidR="002108C0" w:rsidRPr="00F419B2" w:rsidRDefault="002108C0" w:rsidP="00217B4D">
            <w:pPr>
              <w:pStyle w:val="phtablecellleft"/>
            </w:pPr>
            <w:r w:rsidRPr="00F419B2">
              <w:t>План мероприятий – Изменение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DC59BFB" w14:textId="77777777" w:rsidR="002108C0" w:rsidRPr="00F419B2" w:rsidRDefault="002108C0" w:rsidP="00217B4D">
            <w:pPr>
              <w:pStyle w:val="phtablecellleft"/>
            </w:pPr>
            <w:r w:rsidRPr="00F419B2">
              <w:t>Разрешает добавление/редактирование/удаление планов мероприятий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0FD98FD" w14:textId="77777777" w:rsidR="002108C0" w:rsidRPr="00F419B2" w:rsidRDefault="002108C0" w:rsidP="00217B4D">
            <w:pPr>
              <w:pStyle w:val="phtablecellleft"/>
            </w:pPr>
          </w:p>
        </w:tc>
      </w:tr>
      <w:tr w:rsidR="002108C0" w:rsidRPr="00F419B2" w14:paraId="6E263C1A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172DD5F" w14:textId="77777777" w:rsidR="002108C0" w:rsidRPr="00F419B2" w:rsidRDefault="002108C0" w:rsidP="00217B4D">
            <w:pPr>
              <w:pStyle w:val="phtablecellleft"/>
            </w:pPr>
            <w:r w:rsidRPr="00F419B2">
              <w:t>Пуск/Реестры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EA35FBB" w14:textId="77777777" w:rsidR="002108C0" w:rsidRPr="00F419B2" w:rsidRDefault="002108C0" w:rsidP="00217B4D">
            <w:pPr>
              <w:pStyle w:val="phtablecellleft"/>
            </w:pPr>
            <w:r w:rsidRPr="00F419B2">
              <w:t>Реестры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C9C30B9" w14:textId="77777777" w:rsidR="002108C0" w:rsidRPr="00F419B2" w:rsidRDefault="002108C0" w:rsidP="00217B4D">
            <w:pPr>
              <w:pStyle w:val="phtablecellleft"/>
            </w:pPr>
            <w:r w:rsidRPr="00F419B2">
              <w:t>План мероприятий – Просмотр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F05EDFD" w14:textId="77777777" w:rsidR="002108C0" w:rsidRPr="00F419B2" w:rsidRDefault="002108C0" w:rsidP="00217B4D">
            <w:pPr>
              <w:pStyle w:val="phtablecellleft"/>
            </w:pPr>
            <w:r w:rsidRPr="00F419B2">
              <w:t>Разрешает просмотр планов мероприятий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187F960" w14:textId="4C4A3628" w:rsidR="002108C0" w:rsidRPr="00F419B2" w:rsidRDefault="002108C0" w:rsidP="000D66C0">
            <w:pPr>
              <w:pStyle w:val="phtablecellleft"/>
            </w:pPr>
            <w:r>
              <w:t>1</w:t>
            </w:r>
            <w:r w:rsidRPr="00F419B2">
              <w:t xml:space="preserve"> отображается соответствующий пункт меню по указанному пути;</w:t>
            </w:r>
          </w:p>
          <w:p w14:paraId="78769217" w14:textId="37EF2322" w:rsidR="002108C0" w:rsidRPr="00F419B2" w:rsidRDefault="002108C0" w:rsidP="000D66C0">
            <w:pPr>
              <w:pStyle w:val="phtablecellleft"/>
            </w:pPr>
            <w:r>
              <w:t>2</w:t>
            </w:r>
            <w:r w:rsidRPr="00F419B2">
              <w:t xml:space="preserve"> при открытии реестра планов мероприятий открывается форма, содержащая таблицу только с планами мероприятий;</w:t>
            </w:r>
          </w:p>
          <w:p w14:paraId="77CF81BA" w14:textId="55254BDB" w:rsidR="002108C0" w:rsidRPr="00F419B2" w:rsidRDefault="002108C0" w:rsidP="000D66C0">
            <w:pPr>
              <w:pStyle w:val="phtablecellleft"/>
            </w:pPr>
            <w:r>
              <w:t>3</w:t>
            </w:r>
            <w:r w:rsidRPr="00F419B2">
              <w:t xml:space="preserve"> раздел «Мероприятия» </w:t>
            </w:r>
            <w:r w:rsidR="00A1012E">
              <w:t>необходимо</w:t>
            </w:r>
            <w:r w:rsidR="005B0ED2">
              <w:t xml:space="preserve"> </w:t>
            </w:r>
            <w:r w:rsidRPr="00F419B2">
              <w:t>скрыт</w:t>
            </w:r>
            <w:r w:rsidR="00A1012E">
              <w:t>ь</w:t>
            </w:r>
            <w:r w:rsidR="008A0C66">
              <w:t>;</w:t>
            </w:r>
          </w:p>
          <w:p w14:paraId="6EB0A2B2" w14:textId="6EFF9F25" w:rsidR="002108C0" w:rsidRPr="00F419B2" w:rsidRDefault="002108C0" w:rsidP="000D66C0">
            <w:pPr>
              <w:pStyle w:val="phtablecellleft"/>
            </w:pPr>
            <w:r>
              <w:t>4</w:t>
            </w:r>
            <w:r w:rsidRPr="00F419B2">
              <w:t xml:space="preserve"> фильтры «На текущую дату…» и «В текущей организации…» должны быть скрыты;</w:t>
            </w:r>
          </w:p>
          <w:p w14:paraId="095E76AF" w14:textId="2E467CD1" w:rsidR="002108C0" w:rsidRPr="00F419B2" w:rsidRDefault="002108C0" w:rsidP="000D66C0">
            <w:pPr>
              <w:pStyle w:val="phtablecellleft"/>
            </w:pPr>
            <w:r>
              <w:t>5</w:t>
            </w:r>
            <w:r w:rsidRPr="00F419B2">
              <w:t xml:space="preserve"> кнопки «Добавить» и «Удалить» скрыты;</w:t>
            </w:r>
          </w:p>
          <w:p w14:paraId="07FBE055" w14:textId="6AEB7257" w:rsidR="002108C0" w:rsidRPr="00F419B2" w:rsidRDefault="002108C0" w:rsidP="000D66C0">
            <w:pPr>
              <w:pStyle w:val="phtablecellleft"/>
            </w:pPr>
            <w:r>
              <w:lastRenderedPageBreak/>
              <w:t>6</w:t>
            </w:r>
            <w:r w:rsidRPr="00F419B2">
              <w:t xml:space="preserve"> кнопку «Изменить» переименовать в «Просмотр»;</w:t>
            </w:r>
          </w:p>
          <w:p w14:paraId="64D9DEAA" w14:textId="2B2C8D83" w:rsidR="002108C0" w:rsidRPr="00F419B2" w:rsidRDefault="002108C0" w:rsidP="000D66C0">
            <w:pPr>
              <w:pStyle w:val="phtablecellleft"/>
            </w:pPr>
            <w:r>
              <w:t>7</w:t>
            </w:r>
            <w:r w:rsidRPr="00F419B2">
              <w:t xml:space="preserve"> при выделении элемента в </w:t>
            </w:r>
            <w:r>
              <w:t>разделе</w:t>
            </w:r>
            <w:r w:rsidRPr="00F419B2">
              <w:t xml:space="preserve"> и нажатии на кнопку «Просмотр» (переименована в предыдущем п. 6) или двойному нажатию на элемент таблицы </w:t>
            </w:r>
            <w:r w:rsidR="00592A9F">
              <w:t>открывается</w:t>
            </w:r>
            <w:r w:rsidRPr="00F419B2">
              <w:t xml:space="preserve"> форма «План мероприятий: просмотр»;</w:t>
            </w:r>
          </w:p>
          <w:p w14:paraId="15400C08" w14:textId="10F229E4" w:rsidR="002108C0" w:rsidRPr="00F419B2" w:rsidRDefault="002108C0" w:rsidP="000D66C0">
            <w:pPr>
              <w:pStyle w:val="phtablecellleft"/>
            </w:pPr>
            <w:r>
              <w:t>8</w:t>
            </w:r>
            <w:r w:rsidRPr="00F419B2">
              <w:t xml:space="preserve"> форма «План мероприятий: просмотр» имеет идентичные форме «План мероприятий: редактирование» поля, но все они </w:t>
            </w:r>
            <w:r w:rsidR="00A1012E">
              <w:t>будут</w:t>
            </w:r>
            <w:r w:rsidRPr="00F419B2">
              <w:t xml:space="preserve"> неактивны (недоступны на редактирование);</w:t>
            </w:r>
          </w:p>
          <w:p w14:paraId="551A5470" w14:textId="353DC28E" w:rsidR="002108C0" w:rsidRPr="00F419B2" w:rsidRDefault="002108C0" w:rsidP="00A1012E">
            <w:pPr>
              <w:pStyle w:val="phtablecellleft"/>
            </w:pPr>
            <w:r>
              <w:t>9</w:t>
            </w:r>
            <w:r w:rsidRPr="00F419B2">
              <w:t xml:space="preserve"> на форме «План мероприятий: просмотр» </w:t>
            </w:r>
            <w:r w:rsidR="00A1012E">
              <w:t>будет</w:t>
            </w:r>
            <w:r w:rsidRPr="00F419B2">
              <w:t xml:space="preserve"> скрыта кнопка «Сохранить»</w:t>
            </w:r>
          </w:p>
        </w:tc>
      </w:tr>
      <w:tr w:rsidR="002108C0" w:rsidRPr="00F419B2" w14:paraId="66242A94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BDCB578" w14:textId="77777777" w:rsidR="002108C0" w:rsidRPr="00F419B2" w:rsidRDefault="002108C0" w:rsidP="00217B4D">
            <w:pPr>
              <w:pStyle w:val="phtablecellleft"/>
            </w:pPr>
            <w:r w:rsidRPr="00F419B2">
              <w:lastRenderedPageBreak/>
              <w:t>Пуск/Реестры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D2A9887" w14:textId="77777777" w:rsidR="002108C0" w:rsidRPr="00F419B2" w:rsidRDefault="002108C0" w:rsidP="00217B4D">
            <w:pPr>
              <w:pStyle w:val="phtablecellleft"/>
            </w:pPr>
            <w:r w:rsidRPr="00F419B2">
              <w:t>Реестры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62A6E61" w14:textId="77777777" w:rsidR="002108C0" w:rsidRPr="00F419B2" w:rsidRDefault="002108C0" w:rsidP="00217B4D">
            <w:pPr>
              <w:pStyle w:val="phtablecellleft"/>
            </w:pPr>
            <w:r w:rsidRPr="00F419B2">
              <w:t>Родители – Добавление в подведомственных организациях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4D9321D" w14:textId="35510B83" w:rsidR="002108C0" w:rsidRPr="00F419B2" w:rsidRDefault="002108C0" w:rsidP="00C16A7D">
            <w:pPr>
              <w:pStyle w:val="phtablecellleft"/>
            </w:pPr>
            <w:r w:rsidRPr="00F419B2">
              <w:t>Разрешает пользователю-сотруднику добавление родителей в организациях, подведомственных той, в которой он работает. Администраторам Системы разрешает добавление родителей в любых организациях Системы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B646930" w14:textId="77777777" w:rsidR="002108C0" w:rsidRPr="00F419B2" w:rsidRDefault="002108C0" w:rsidP="00217B4D">
            <w:pPr>
              <w:pStyle w:val="phtablecellleft"/>
            </w:pPr>
          </w:p>
        </w:tc>
      </w:tr>
      <w:tr w:rsidR="002108C0" w:rsidRPr="00F419B2" w14:paraId="2B4F6398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4826F4C" w14:textId="77777777" w:rsidR="002108C0" w:rsidRPr="00F419B2" w:rsidRDefault="002108C0" w:rsidP="00217B4D">
            <w:pPr>
              <w:pStyle w:val="phtablecellleft"/>
            </w:pPr>
            <w:r w:rsidRPr="00F419B2">
              <w:t>Пуск/Реестры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AF46FED" w14:textId="77777777" w:rsidR="002108C0" w:rsidRPr="00F419B2" w:rsidRDefault="002108C0" w:rsidP="00217B4D">
            <w:pPr>
              <w:pStyle w:val="phtablecellleft"/>
            </w:pPr>
            <w:r w:rsidRPr="00F419B2">
              <w:t>Реестры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E76D594" w14:textId="77777777" w:rsidR="002108C0" w:rsidRPr="00F419B2" w:rsidRDefault="002108C0" w:rsidP="00217B4D">
            <w:pPr>
              <w:pStyle w:val="phtablecellleft"/>
            </w:pPr>
            <w:r w:rsidRPr="00F419B2">
              <w:t>Родители – Добавление в своей организации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FEC599E" w14:textId="4825D593" w:rsidR="002108C0" w:rsidRPr="00F419B2" w:rsidRDefault="002108C0" w:rsidP="004D4821">
            <w:pPr>
              <w:pStyle w:val="phtablecellleft"/>
            </w:pPr>
            <w:r w:rsidRPr="00F419B2">
              <w:t xml:space="preserve">Разрешает пользователю-сотруднику добавление </w:t>
            </w:r>
            <w:r w:rsidRPr="00F419B2">
              <w:lastRenderedPageBreak/>
              <w:t>родителей в той же организации, в которо</w:t>
            </w:r>
            <w:r>
              <w:t>й</w:t>
            </w:r>
            <w:r w:rsidRPr="00F419B2">
              <w:t xml:space="preserve"> он работает. Администраторам Системы разрешает добавление родителей в любых организациях Системы. Привязка родителей к организации в Системе осуществляется через ребенка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936EDD8" w14:textId="77777777" w:rsidR="002108C0" w:rsidRPr="00F419B2" w:rsidRDefault="002108C0" w:rsidP="00217B4D">
            <w:pPr>
              <w:pStyle w:val="phtablecellleft"/>
            </w:pPr>
          </w:p>
        </w:tc>
      </w:tr>
      <w:tr w:rsidR="002108C0" w:rsidRPr="00F419B2" w14:paraId="5A7465B9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FAC75D1" w14:textId="77777777" w:rsidR="002108C0" w:rsidRPr="00F419B2" w:rsidRDefault="002108C0" w:rsidP="00217B4D">
            <w:pPr>
              <w:pStyle w:val="phtablecellleft"/>
            </w:pPr>
            <w:r w:rsidRPr="00F419B2">
              <w:lastRenderedPageBreak/>
              <w:t>Пуск/Реестры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630A439" w14:textId="77777777" w:rsidR="002108C0" w:rsidRPr="00F419B2" w:rsidRDefault="002108C0" w:rsidP="00217B4D">
            <w:pPr>
              <w:pStyle w:val="phtablecellleft"/>
            </w:pPr>
            <w:r w:rsidRPr="00F419B2">
              <w:t>Реестры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318FB9F" w14:textId="77777777" w:rsidR="002108C0" w:rsidRPr="00F419B2" w:rsidRDefault="002108C0" w:rsidP="00217B4D">
            <w:pPr>
              <w:pStyle w:val="phtablecellleft"/>
            </w:pPr>
            <w:r w:rsidRPr="00F419B2">
              <w:t>Родители – Добавление в своих группах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079BF3A" w14:textId="20BBB19D" w:rsidR="002108C0" w:rsidRPr="00F419B2" w:rsidRDefault="002108C0" w:rsidP="00C16A7D">
            <w:pPr>
              <w:pStyle w:val="phtablecellleft"/>
            </w:pPr>
            <w:r w:rsidRPr="00F419B2">
              <w:t>Разрешает пользователю-сотруднику добавление родителей учащихся групп, в которых он является руководителем группы. Администраторам Системы разрешает добавление родителей в любых организациях Системы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9AA0452" w14:textId="77777777" w:rsidR="002108C0" w:rsidRPr="00F419B2" w:rsidRDefault="002108C0" w:rsidP="00217B4D">
            <w:pPr>
              <w:pStyle w:val="phtablecellleft"/>
            </w:pPr>
          </w:p>
        </w:tc>
      </w:tr>
      <w:tr w:rsidR="002108C0" w:rsidRPr="00F419B2" w14:paraId="1B11C01B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E6F634B" w14:textId="77777777" w:rsidR="002108C0" w:rsidRPr="00F419B2" w:rsidRDefault="002108C0" w:rsidP="00217B4D">
            <w:pPr>
              <w:pStyle w:val="phtablecellleft"/>
            </w:pPr>
            <w:r w:rsidRPr="00F419B2">
              <w:t>Пуск/Реестры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240FC1A" w14:textId="77777777" w:rsidR="002108C0" w:rsidRPr="00F419B2" w:rsidRDefault="002108C0" w:rsidP="00217B4D">
            <w:pPr>
              <w:pStyle w:val="phtablecellleft"/>
            </w:pPr>
            <w:r w:rsidRPr="00F419B2">
              <w:t>Реестры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21452B4" w14:textId="77777777" w:rsidR="002108C0" w:rsidRPr="00F419B2" w:rsidRDefault="002108C0" w:rsidP="00217B4D">
            <w:pPr>
              <w:pStyle w:val="phtablecellleft"/>
            </w:pPr>
            <w:r w:rsidRPr="00F419B2">
              <w:t xml:space="preserve">Родители – Просмотр в подведомственных </w:t>
            </w:r>
            <w:r w:rsidRPr="00F419B2">
              <w:lastRenderedPageBreak/>
              <w:t>организациях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0B59464" w14:textId="30518BD3" w:rsidR="002108C0" w:rsidRPr="00F419B2" w:rsidRDefault="002108C0" w:rsidP="00C16A7D">
            <w:pPr>
              <w:pStyle w:val="phtablecellleft"/>
            </w:pPr>
            <w:r w:rsidRPr="00F419B2">
              <w:lastRenderedPageBreak/>
              <w:t xml:space="preserve">Разрешает пользователю-сотруднику просмотр </w:t>
            </w:r>
            <w:r w:rsidRPr="00F419B2">
              <w:lastRenderedPageBreak/>
              <w:t>родителей в организациях, подведомственных той, в которой он работает. Администраторам Системы разрешает просмотр родителей в любых организациях Системы.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10A815D" w14:textId="77777777" w:rsidR="002108C0" w:rsidRPr="00F419B2" w:rsidRDefault="002108C0" w:rsidP="00217B4D">
            <w:pPr>
              <w:pStyle w:val="phtablecellleft"/>
            </w:pPr>
          </w:p>
        </w:tc>
      </w:tr>
      <w:tr w:rsidR="002108C0" w:rsidRPr="00F419B2" w14:paraId="75BB7F12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303794B" w14:textId="77777777" w:rsidR="002108C0" w:rsidRPr="00F419B2" w:rsidRDefault="002108C0" w:rsidP="00217B4D">
            <w:pPr>
              <w:pStyle w:val="phtablecellleft"/>
            </w:pPr>
            <w:r w:rsidRPr="00F419B2">
              <w:lastRenderedPageBreak/>
              <w:t>Пуск/Реестры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750EF8B" w14:textId="77777777" w:rsidR="002108C0" w:rsidRPr="00F419B2" w:rsidRDefault="002108C0" w:rsidP="00217B4D">
            <w:pPr>
              <w:pStyle w:val="phtablecellleft"/>
            </w:pPr>
            <w:r w:rsidRPr="00F419B2">
              <w:t>Реестры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7024AF0" w14:textId="77777777" w:rsidR="002108C0" w:rsidRPr="00F419B2" w:rsidRDefault="002108C0" w:rsidP="00217B4D">
            <w:pPr>
              <w:pStyle w:val="phtablecellleft"/>
            </w:pPr>
            <w:r w:rsidRPr="00F419B2">
              <w:t>Родители – Просмотр в своей организации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E01AFCE" w14:textId="13D68ADF" w:rsidR="002108C0" w:rsidRPr="00F419B2" w:rsidRDefault="002108C0" w:rsidP="004D4821">
            <w:pPr>
              <w:pStyle w:val="phtablecellleft"/>
            </w:pPr>
            <w:r w:rsidRPr="00F419B2">
              <w:t>Разрешает пользователю-сотруднику просмотр родителей той же организации, в которо</w:t>
            </w:r>
            <w:r>
              <w:t>й</w:t>
            </w:r>
            <w:r w:rsidRPr="00F419B2">
              <w:t xml:space="preserve"> он работает. Администраторам Системы разрешает просмотр родителей в любых организациях Системы. Привязка родителей к организации в Системе осуществляется через ребенка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1C24AC6" w14:textId="77777777" w:rsidR="002108C0" w:rsidRPr="00F419B2" w:rsidRDefault="002108C0" w:rsidP="00217B4D">
            <w:pPr>
              <w:pStyle w:val="phtablecellleft"/>
            </w:pPr>
          </w:p>
        </w:tc>
      </w:tr>
      <w:tr w:rsidR="002108C0" w:rsidRPr="00F419B2" w14:paraId="619F820A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506BA05" w14:textId="77777777" w:rsidR="002108C0" w:rsidRPr="00F419B2" w:rsidRDefault="002108C0" w:rsidP="00217B4D">
            <w:pPr>
              <w:pStyle w:val="phtablecellleft"/>
            </w:pPr>
            <w:r w:rsidRPr="00F419B2">
              <w:t>Пуск/Реестры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E1B1B9F" w14:textId="77777777" w:rsidR="002108C0" w:rsidRPr="00F419B2" w:rsidRDefault="002108C0" w:rsidP="00217B4D">
            <w:pPr>
              <w:pStyle w:val="phtablecellleft"/>
            </w:pPr>
            <w:r w:rsidRPr="00F419B2">
              <w:t>Реестры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0FF7961" w14:textId="77777777" w:rsidR="002108C0" w:rsidRPr="00F419B2" w:rsidRDefault="002108C0" w:rsidP="00217B4D">
            <w:pPr>
              <w:pStyle w:val="phtablecellleft"/>
            </w:pPr>
            <w:r w:rsidRPr="00F419B2">
              <w:t>Родители – Просмотр в своих группах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3E0572D" w14:textId="4301920E" w:rsidR="002108C0" w:rsidRPr="00F419B2" w:rsidRDefault="002108C0" w:rsidP="00C16A7D">
            <w:pPr>
              <w:pStyle w:val="phtablecellleft"/>
            </w:pPr>
            <w:r w:rsidRPr="00F419B2">
              <w:t xml:space="preserve">Разрешает пользователю-сотруднику просмотр родителей учащихся групп, в которых он является </w:t>
            </w:r>
            <w:r w:rsidRPr="00F419B2">
              <w:lastRenderedPageBreak/>
              <w:t>руководителем группы. Администраторам Системы разрешает просмотр родителей в любых организациях Системы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07D4A7E" w14:textId="77777777" w:rsidR="002108C0" w:rsidRPr="00F419B2" w:rsidRDefault="002108C0" w:rsidP="00217B4D">
            <w:pPr>
              <w:pStyle w:val="phtablecellleft"/>
            </w:pPr>
          </w:p>
        </w:tc>
      </w:tr>
      <w:tr w:rsidR="002108C0" w:rsidRPr="00F419B2" w14:paraId="599FC4F4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F4C914D" w14:textId="77777777" w:rsidR="002108C0" w:rsidRPr="00F419B2" w:rsidRDefault="002108C0" w:rsidP="00217B4D">
            <w:pPr>
              <w:pStyle w:val="phtablecellleft"/>
            </w:pPr>
            <w:r w:rsidRPr="00F419B2">
              <w:lastRenderedPageBreak/>
              <w:t>Пуск/Реестры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76F09D7" w14:textId="77777777" w:rsidR="002108C0" w:rsidRPr="00F419B2" w:rsidRDefault="002108C0" w:rsidP="00217B4D">
            <w:pPr>
              <w:pStyle w:val="phtablecellleft"/>
            </w:pPr>
            <w:r w:rsidRPr="00F419B2">
              <w:t>Реестры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9D97942" w14:textId="77777777" w:rsidR="002108C0" w:rsidRPr="00F419B2" w:rsidRDefault="002108C0" w:rsidP="00217B4D">
            <w:pPr>
              <w:pStyle w:val="phtablecellleft"/>
            </w:pPr>
            <w:r w:rsidRPr="00F419B2">
              <w:t>Родители – Редактирование в подведомственных организациях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70DD86E" w14:textId="57E6A06B" w:rsidR="002108C0" w:rsidRPr="00F419B2" w:rsidRDefault="002108C0" w:rsidP="00C16A7D">
            <w:pPr>
              <w:pStyle w:val="phtablecellleft"/>
            </w:pPr>
            <w:r w:rsidRPr="00F419B2">
              <w:t>Разрешает пользователю-сотруднику редактирование родителей в организациях, подведомственных той, в которой он работает. Администраторам Системы разрешает редактирование родителей в любых организациях Системы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934CCC0" w14:textId="77777777" w:rsidR="002108C0" w:rsidRPr="00F419B2" w:rsidRDefault="002108C0" w:rsidP="00217B4D">
            <w:pPr>
              <w:pStyle w:val="phtablecellleft"/>
            </w:pPr>
          </w:p>
        </w:tc>
      </w:tr>
      <w:tr w:rsidR="002108C0" w:rsidRPr="00F419B2" w14:paraId="176BDD4D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153B15C" w14:textId="77777777" w:rsidR="002108C0" w:rsidRPr="00F419B2" w:rsidRDefault="002108C0" w:rsidP="00217B4D">
            <w:pPr>
              <w:pStyle w:val="phtablecellleft"/>
            </w:pPr>
            <w:r w:rsidRPr="00F419B2">
              <w:t>Пуск/Реестры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2C805C3" w14:textId="77777777" w:rsidR="002108C0" w:rsidRPr="00F419B2" w:rsidRDefault="002108C0" w:rsidP="00217B4D">
            <w:pPr>
              <w:pStyle w:val="phtablecellleft"/>
            </w:pPr>
            <w:r w:rsidRPr="00F419B2">
              <w:t>Реестры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E9206E6" w14:textId="77777777" w:rsidR="002108C0" w:rsidRPr="00F419B2" w:rsidRDefault="002108C0" w:rsidP="00217B4D">
            <w:pPr>
              <w:pStyle w:val="phtablecellleft"/>
            </w:pPr>
            <w:r w:rsidRPr="00F419B2">
              <w:t>Родители – Редактирование в своей организации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31F5F1A" w14:textId="53CA3796" w:rsidR="002108C0" w:rsidRPr="00F419B2" w:rsidRDefault="002108C0" w:rsidP="00C16A7D">
            <w:pPr>
              <w:pStyle w:val="phtablecellleft"/>
            </w:pPr>
            <w:r w:rsidRPr="00F419B2">
              <w:t xml:space="preserve">Разрешает пользователю-сотруднику редактирование родителей в той же организации, в которой он работает. Администраторам Системы разрешает редактирование </w:t>
            </w:r>
            <w:r w:rsidRPr="00F419B2">
              <w:lastRenderedPageBreak/>
              <w:t>родителей в любых организациях Системы. Привязка родителей к организации в Системе осуществляется через ребенка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5902F1A" w14:textId="77777777" w:rsidR="002108C0" w:rsidRPr="00F419B2" w:rsidRDefault="002108C0" w:rsidP="00217B4D">
            <w:pPr>
              <w:pStyle w:val="phtablecellleft"/>
            </w:pPr>
          </w:p>
        </w:tc>
      </w:tr>
      <w:tr w:rsidR="002108C0" w:rsidRPr="00F419B2" w14:paraId="1753A1F9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015992F" w14:textId="77777777" w:rsidR="002108C0" w:rsidRPr="00F419B2" w:rsidRDefault="002108C0" w:rsidP="00217B4D">
            <w:pPr>
              <w:pStyle w:val="phtablecellleft"/>
            </w:pPr>
            <w:r w:rsidRPr="00F419B2">
              <w:lastRenderedPageBreak/>
              <w:t>Пуск/Реестры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7A25B1D" w14:textId="77777777" w:rsidR="002108C0" w:rsidRPr="00F419B2" w:rsidRDefault="002108C0" w:rsidP="00217B4D">
            <w:pPr>
              <w:pStyle w:val="phtablecellleft"/>
            </w:pPr>
            <w:r w:rsidRPr="00F419B2">
              <w:t>Реестры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A8E6CD6" w14:textId="77777777" w:rsidR="002108C0" w:rsidRPr="00F419B2" w:rsidRDefault="002108C0" w:rsidP="00217B4D">
            <w:pPr>
              <w:pStyle w:val="phtablecellleft"/>
            </w:pPr>
            <w:r w:rsidRPr="00F419B2">
              <w:t>Родители – Редактирование в своих группах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4F2069D" w14:textId="564AF912" w:rsidR="002108C0" w:rsidRPr="00F419B2" w:rsidRDefault="002108C0" w:rsidP="00C16A7D">
            <w:pPr>
              <w:pStyle w:val="phtablecellleft"/>
            </w:pPr>
            <w:r w:rsidRPr="00F419B2">
              <w:t>Разрешает пользователю-сотруднику редактирование родителей учащихся групп, в которых он является руководителем группы. Администраторам Системы разрешает редактирование родителей в любых организациях Системы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3F489B4" w14:textId="77777777" w:rsidR="002108C0" w:rsidRPr="00F419B2" w:rsidRDefault="002108C0" w:rsidP="00217B4D">
            <w:pPr>
              <w:pStyle w:val="phtablecellleft"/>
            </w:pPr>
          </w:p>
        </w:tc>
      </w:tr>
      <w:tr w:rsidR="002108C0" w:rsidRPr="00F419B2" w14:paraId="7D29D14A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E79904A" w14:textId="77777777" w:rsidR="002108C0" w:rsidRPr="00F419B2" w:rsidRDefault="002108C0" w:rsidP="00217B4D">
            <w:pPr>
              <w:pStyle w:val="phtablecellleft"/>
            </w:pPr>
            <w:r w:rsidRPr="00F419B2">
              <w:t>Пуск/Реестры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8A167FD" w14:textId="77777777" w:rsidR="002108C0" w:rsidRPr="00F419B2" w:rsidRDefault="002108C0" w:rsidP="00217B4D">
            <w:pPr>
              <w:pStyle w:val="phtablecellleft"/>
            </w:pPr>
            <w:r w:rsidRPr="00F419B2">
              <w:t>Реестры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31F0731" w14:textId="77777777" w:rsidR="002108C0" w:rsidRPr="00F419B2" w:rsidRDefault="002108C0" w:rsidP="00217B4D">
            <w:pPr>
              <w:pStyle w:val="phtablecellleft"/>
            </w:pPr>
            <w:r w:rsidRPr="00F419B2">
              <w:t>Родители – Удаление в подведомственных организациях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86391B4" w14:textId="22553FBA" w:rsidR="002108C0" w:rsidRPr="00F419B2" w:rsidRDefault="002108C0" w:rsidP="00C16A7D">
            <w:pPr>
              <w:pStyle w:val="phtablecellleft"/>
            </w:pPr>
            <w:r w:rsidRPr="00F419B2">
              <w:t xml:space="preserve">Разрешает пользователю-сотруднику удаление родителей в организациях, подведомственных той, в которой он работает. Администраторам </w:t>
            </w:r>
            <w:r w:rsidRPr="00F419B2">
              <w:lastRenderedPageBreak/>
              <w:t>Системы разрешает удаление родителей в любых организациях Системы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ED99B5A" w14:textId="77777777" w:rsidR="002108C0" w:rsidRPr="00F419B2" w:rsidRDefault="002108C0" w:rsidP="00217B4D">
            <w:pPr>
              <w:pStyle w:val="phtablecellleft"/>
            </w:pPr>
          </w:p>
        </w:tc>
      </w:tr>
      <w:tr w:rsidR="002108C0" w:rsidRPr="00F419B2" w14:paraId="7DEDF719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84EFEFD" w14:textId="77777777" w:rsidR="002108C0" w:rsidRPr="00F419B2" w:rsidRDefault="002108C0" w:rsidP="00217B4D">
            <w:pPr>
              <w:pStyle w:val="phtablecellleft"/>
            </w:pPr>
            <w:r w:rsidRPr="00F419B2">
              <w:lastRenderedPageBreak/>
              <w:t>Пуск/Реестры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9991A89" w14:textId="77777777" w:rsidR="002108C0" w:rsidRPr="00F419B2" w:rsidRDefault="002108C0" w:rsidP="00217B4D">
            <w:pPr>
              <w:pStyle w:val="phtablecellleft"/>
            </w:pPr>
            <w:r w:rsidRPr="00F419B2">
              <w:t>Реестры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19BBF74" w14:textId="77777777" w:rsidR="002108C0" w:rsidRPr="00F419B2" w:rsidRDefault="002108C0" w:rsidP="00D2561F">
            <w:pPr>
              <w:pStyle w:val="phtablecellleft"/>
            </w:pPr>
            <w:r w:rsidRPr="00F419B2">
              <w:t>Родители – Удаление в своей организации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F0C9C21" w14:textId="25EE5CF4" w:rsidR="002108C0" w:rsidRPr="00F419B2" w:rsidRDefault="002108C0" w:rsidP="005A6031">
            <w:pPr>
              <w:pStyle w:val="phtablecellleft"/>
            </w:pPr>
            <w:r w:rsidRPr="00F419B2">
              <w:t xml:space="preserve">Разрешает пользователю-сотруднику удаление родителей в той же организации, в которой он работает. </w:t>
            </w:r>
            <w:r w:rsidR="005A6031">
              <w:t>А</w:t>
            </w:r>
            <w:r w:rsidR="005A6031" w:rsidRPr="00F419B2">
              <w:t xml:space="preserve">дминистраторам </w:t>
            </w:r>
            <w:r w:rsidRPr="00F419B2">
              <w:t>Системы разрешает удаление родителей в любых организациях Системы. Привязка родителей в организации в Системе осуществляется через ребенка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1CE99C5" w14:textId="77777777" w:rsidR="002108C0" w:rsidRPr="00F419B2" w:rsidRDefault="002108C0" w:rsidP="00217B4D">
            <w:pPr>
              <w:pStyle w:val="phtablecellleft"/>
            </w:pPr>
          </w:p>
        </w:tc>
      </w:tr>
      <w:tr w:rsidR="002108C0" w:rsidRPr="00F419B2" w14:paraId="04DBFAA6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D2D86CD" w14:textId="77777777" w:rsidR="002108C0" w:rsidRPr="00F419B2" w:rsidRDefault="002108C0" w:rsidP="00217B4D">
            <w:pPr>
              <w:pStyle w:val="phtablecellleft"/>
            </w:pPr>
            <w:r w:rsidRPr="00F419B2">
              <w:t>Пуск/Реестры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6991EBE" w14:textId="77777777" w:rsidR="002108C0" w:rsidRPr="00F419B2" w:rsidRDefault="002108C0" w:rsidP="00217B4D">
            <w:pPr>
              <w:pStyle w:val="phtablecellleft"/>
            </w:pPr>
            <w:r w:rsidRPr="00F419B2">
              <w:t>Реестры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B3D48AB" w14:textId="77777777" w:rsidR="002108C0" w:rsidRPr="00F419B2" w:rsidRDefault="002108C0" w:rsidP="00217B4D">
            <w:pPr>
              <w:pStyle w:val="phtablecellleft"/>
            </w:pPr>
            <w:r w:rsidRPr="00F419B2">
              <w:t>Родители – Удаление в своих группах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919CCAB" w14:textId="4470B510" w:rsidR="002108C0" w:rsidRPr="00F419B2" w:rsidRDefault="002108C0" w:rsidP="005A6031">
            <w:pPr>
              <w:pStyle w:val="phtablecellleft"/>
            </w:pPr>
            <w:r w:rsidRPr="00F419B2">
              <w:t xml:space="preserve">Разрешает пользователю-сотруднику удаление родителей учащихся групп, в которых он является руководителем группы. </w:t>
            </w:r>
            <w:r w:rsidR="005A6031">
              <w:t>А</w:t>
            </w:r>
            <w:r w:rsidR="005A6031" w:rsidRPr="00F419B2">
              <w:t xml:space="preserve">дминистраторам </w:t>
            </w:r>
            <w:r w:rsidRPr="00F419B2">
              <w:t xml:space="preserve">Системы разрешает удаление родителей в любых организациях </w:t>
            </w:r>
            <w:r w:rsidRPr="00F419B2">
              <w:lastRenderedPageBreak/>
              <w:t>Системы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DCDA265" w14:textId="77777777" w:rsidR="002108C0" w:rsidRPr="00F419B2" w:rsidRDefault="002108C0" w:rsidP="00217B4D">
            <w:pPr>
              <w:pStyle w:val="phtablecellleft"/>
            </w:pPr>
          </w:p>
        </w:tc>
      </w:tr>
      <w:tr w:rsidR="002108C0" w:rsidRPr="00F419B2" w14:paraId="1DB988E2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62B72D2" w14:textId="77777777" w:rsidR="002108C0" w:rsidRPr="00F419B2" w:rsidRDefault="002108C0" w:rsidP="00217B4D">
            <w:pPr>
              <w:pStyle w:val="phtablecellleft"/>
            </w:pPr>
            <w:r w:rsidRPr="00F419B2">
              <w:lastRenderedPageBreak/>
              <w:t>Пуск/Реестры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BE0A4D3" w14:textId="77777777" w:rsidR="002108C0" w:rsidRPr="00F419B2" w:rsidRDefault="002108C0" w:rsidP="00217B4D">
            <w:pPr>
              <w:pStyle w:val="phtablecellleft"/>
            </w:pPr>
            <w:r w:rsidRPr="00F419B2">
              <w:t>Реестры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42017E2" w14:textId="77777777" w:rsidR="002108C0" w:rsidRPr="00F419B2" w:rsidRDefault="002108C0" w:rsidP="00217B4D">
            <w:pPr>
              <w:pStyle w:val="phtablecellleft"/>
            </w:pPr>
            <w:r w:rsidRPr="00F419B2">
              <w:t>Сотрудники – Добавление в подведомственные организации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E40FBC9" w14:textId="32DEF809" w:rsidR="002108C0" w:rsidRPr="00F419B2" w:rsidRDefault="002108C0" w:rsidP="005A6031">
            <w:pPr>
              <w:pStyle w:val="phtablecellleft"/>
            </w:pPr>
            <w:r w:rsidRPr="00F419B2">
              <w:t xml:space="preserve">Разрешает пользователю-сотруднику добавление сотрудников в организации, подведомственные той, в которой он работает. </w:t>
            </w:r>
            <w:r w:rsidR="005A6031">
              <w:t>А</w:t>
            </w:r>
            <w:r w:rsidR="005A6031" w:rsidRPr="00F419B2">
              <w:t xml:space="preserve">дминистраторам </w:t>
            </w:r>
            <w:r w:rsidRPr="00F419B2">
              <w:t>Системы разрешает добавление сотрудников в любые организации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E08412E" w14:textId="77777777" w:rsidR="002108C0" w:rsidRPr="00F419B2" w:rsidRDefault="002108C0" w:rsidP="00217B4D">
            <w:pPr>
              <w:pStyle w:val="phtablecellleft"/>
            </w:pPr>
          </w:p>
        </w:tc>
      </w:tr>
      <w:tr w:rsidR="002108C0" w:rsidRPr="00F419B2" w14:paraId="003346DF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1C513A6" w14:textId="77777777" w:rsidR="002108C0" w:rsidRPr="00F419B2" w:rsidRDefault="002108C0" w:rsidP="00217B4D">
            <w:pPr>
              <w:pStyle w:val="phtablecellleft"/>
            </w:pPr>
            <w:r w:rsidRPr="00F419B2">
              <w:t>Пуск/Реестры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08FC76F" w14:textId="77777777" w:rsidR="002108C0" w:rsidRPr="00F419B2" w:rsidRDefault="002108C0" w:rsidP="00217B4D">
            <w:pPr>
              <w:pStyle w:val="phtablecellleft"/>
            </w:pPr>
            <w:r w:rsidRPr="00F419B2">
              <w:t>Реестры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6E2B82E" w14:textId="77777777" w:rsidR="002108C0" w:rsidRPr="00F419B2" w:rsidRDefault="002108C0" w:rsidP="00217B4D">
            <w:pPr>
              <w:pStyle w:val="phtablecellleft"/>
            </w:pPr>
            <w:r w:rsidRPr="00F419B2">
              <w:t>Сотрудники – Добавление в свою организацию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2C081CC" w14:textId="77777777" w:rsidR="002108C0" w:rsidRPr="00F419B2" w:rsidRDefault="002108C0" w:rsidP="00896060">
            <w:pPr>
              <w:pStyle w:val="phtablecellleft"/>
            </w:pPr>
            <w:r w:rsidRPr="00F419B2">
              <w:t>Разрешает пользователю-сотруднику добавлять сотрудников в ту же организацию, в которой он работает. Администраторам Системы разрешает добавление сотрудников в любую организацию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E4034B7" w14:textId="77777777" w:rsidR="002108C0" w:rsidRPr="00F419B2" w:rsidRDefault="002108C0" w:rsidP="00217B4D">
            <w:pPr>
              <w:pStyle w:val="phtablecellleft"/>
            </w:pPr>
          </w:p>
        </w:tc>
      </w:tr>
      <w:tr w:rsidR="002108C0" w:rsidRPr="00F419B2" w14:paraId="3EECEC08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A328C30" w14:textId="77777777" w:rsidR="002108C0" w:rsidRPr="00F419B2" w:rsidRDefault="002108C0" w:rsidP="00217B4D">
            <w:pPr>
              <w:pStyle w:val="phtablecellleft"/>
            </w:pPr>
            <w:r w:rsidRPr="00F419B2">
              <w:t>Пуск/Реестры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038E99B" w14:textId="77777777" w:rsidR="002108C0" w:rsidRPr="00F419B2" w:rsidRDefault="002108C0" w:rsidP="00217B4D">
            <w:pPr>
              <w:pStyle w:val="phtablecellleft"/>
            </w:pPr>
            <w:r w:rsidRPr="00F419B2">
              <w:t>Реестры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2668AD7" w14:textId="77777777" w:rsidR="002108C0" w:rsidRPr="00F419B2" w:rsidRDefault="002108C0" w:rsidP="00217B4D">
            <w:pPr>
              <w:pStyle w:val="phtablecellleft"/>
            </w:pPr>
            <w:r w:rsidRPr="00F419B2">
              <w:t xml:space="preserve">Сотрудники – Просмотр в подведомственных </w:t>
            </w:r>
            <w:r w:rsidRPr="00F419B2">
              <w:lastRenderedPageBreak/>
              <w:t>организациях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2E94866" w14:textId="77777777" w:rsidR="002108C0" w:rsidRPr="00F419B2" w:rsidRDefault="002108C0" w:rsidP="00896060">
            <w:pPr>
              <w:pStyle w:val="phtablecellleft"/>
            </w:pPr>
            <w:r w:rsidRPr="00F419B2">
              <w:lastRenderedPageBreak/>
              <w:t xml:space="preserve">Разрешает пользователю-сотруднику просмотр сотрудников в </w:t>
            </w:r>
            <w:r w:rsidRPr="00F419B2">
              <w:lastRenderedPageBreak/>
              <w:t>организациях, подведомственных той, в которой он работает. Администраторам Системы разрешает просмотр сотрудников всех организаций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A8B5948" w14:textId="77777777" w:rsidR="002108C0" w:rsidRPr="00F419B2" w:rsidRDefault="002108C0" w:rsidP="00217B4D">
            <w:pPr>
              <w:pStyle w:val="phtablecellleft"/>
            </w:pPr>
          </w:p>
        </w:tc>
      </w:tr>
      <w:tr w:rsidR="002108C0" w:rsidRPr="00F419B2" w14:paraId="2D021852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227D6AF" w14:textId="77777777" w:rsidR="002108C0" w:rsidRPr="00F419B2" w:rsidRDefault="002108C0" w:rsidP="00217B4D">
            <w:pPr>
              <w:pStyle w:val="phtablecellleft"/>
            </w:pPr>
            <w:r w:rsidRPr="00F419B2">
              <w:lastRenderedPageBreak/>
              <w:t>Пуск/Реестры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D63C100" w14:textId="77777777" w:rsidR="002108C0" w:rsidRPr="00F419B2" w:rsidRDefault="002108C0" w:rsidP="00217B4D">
            <w:pPr>
              <w:pStyle w:val="phtablecellleft"/>
            </w:pPr>
            <w:r w:rsidRPr="00F419B2">
              <w:t>Реестры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6F01D81" w14:textId="77777777" w:rsidR="002108C0" w:rsidRPr="00F419B2" w:rsidRDefault="002108C0" w:rsidP="00217B4D">
            <w:pPr>
              <w:pStyle w:val="phtablecellleft"/>
            </w:pPr>
            <w:r w:rsidRPr="00F419B2">
              <w:t>Сотрудники – Просмотр в своей организации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4A8A51E" w14:textId="77777777" w:rsidR="002108C0" w:rsidRPr="00F419B2" w:rsidRDefault="002108C0" w:rsidP="00896060">
            <w:pPr>
              <w:pStyle w:val="phtablecellleft"/>
            </w:pPr>
            <w:r w:rsidRPr="00F419B2">
              <w:t>Разрешает пользователю-сотруднику просмотр сотрудников в той же организации, в которой он работает. Администраторам Системы разрешает просмотр сотрудников всех организаций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4D36623" w14:textId="77777777" w:rsidR="002108C0" w:rsidRPr="00F419B2" w:rsidRDefault="002108C0" w:rsidP="00217B4D">
            <w:pPr>
              <w:pStyle w:val="phtablecellleft"/>
            </w:pPr>
          </w:p>
        </w:tc>
      </w:tr>
      <w:tr w:rsidR="002108C0" w:rsidRPr="00F419B2" w14:paraId="24ED728C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46BBFD4" w14:textId="77777777" w:rsidR="002108C0" w:rsidRPr="00F419B2" w:rsidRDefault="002108C0" w:rsidP="00217B4D">
            <w:pPr>
              <w:pStyle w:val="phtablecellleft"/>
            </w:pPr>
            <w:r w:rsidRPr="00F419B2">
              <w:t>Пуск/Реестры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4AB1123" w14:textId="77777777" w:rsidR="002108C0" w:rsidRPr="00F419B2" w:rsidRDefault="002108C0" w:rsidP="00217B4D">
            <w:pPr>
              <w:pStyle w:val="phtablecellleft"/>
            </w:pPr>
            <w:r w:rsidRPr="00F419B2">
              <w:t>Реестры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1BD65D9" w14:textId="77777777" w:rsidR="002108C0" w:rsidRPr="00F419B2" w:rsidRDefault="002108C0" w:rsidP="00217B4D">
            <w:pPr>
              <w:pStyle w:val="phtablecellleft"/>
            </w:pPr>
            <w:r w:rsidRPr="00F419B2">
              <w:t>Сотрудники – Просмотр своего портфолио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9F912AB" w14:textId="77777777" w:rsidR="002108C0" w:rsidRPr="00F419B2" w:rsidRDefault="002108C0" w:rsidP="00217B4D">
            <w:pPr>
              <w:pStyle w:val="phtablecellleft"/>
            </w:pPr>
            <w:r w:rsidRPr="00F419B2">
              <w:t>Разрешает сотруднику просмотр своего портфолио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34E05FC" w14:textId="01DBBFC4" w:rsidR="002108C0" w:rsidRPr="00F419B2" w:rsidRDefault="002108C0" w:rsidP="000D66C0">
            <w:pPr>
              <w:pStyle w:val="phtablecellleft"/>
            </w:pPr>
            <w:r>
              <w:t>1</w:t>
            </w:r>
            <w:r w:rsidRPr="00F419B2">
              <w:t xml:space="preserve"> имеется возможность редактирования при включении только прав на просмотр и редактирование своего портфолио: «Сотрудники – Просмотр своего портфолио» и «Сотрудники – Редактирование своего портфолио»;</w:t>
            </w:r>
          </w:p>
          <w:p w14:paraId="0348628D" w14:textId="6C53B29D" w:rsidR="002108C0" w:rsidRPr="00F419B2" w:rsidRDefault="002108C0" w:rsidP="000D66C0">
            <w:pPr>
              <w:pStyle w:val="phtablecellleft"/>
            </w:pPr>
            <w:r>
              <w:t>2</w:t>
            </w:r>
            <w:r w:rsidRPr="00F419B2">
              <w:t xml:space="preserve"> отображаются все добавленные документы с возможностью внесения правок на вкладке «Общие сведения»;</w:t>
            </w:r>
          </w:p>
          <w:p w14:paraId="0AF97213" w14:textId="071E9E96" w:rsidR="002108C0" w:rsidRPr="00F419B2" w:rsidRDefault="002108C0" w:rsidP="000D66C0">
            <w:pPr>
              <w:pStyle w:val="phtablecellleft"/>
            </w:pPr>
            <w:r>
              <w:t>3</w:t>
            </w:r>
            <w:r w:rsidRPr="00F419B2">
              <w:t xml:space="preserve"> возможность редактирования, а при дополнительном праве «Сотрудники – Редактирование портфолио» и просмотра добавленной информации диплома об окончании на вкладке «Общие сведения»;</w:t>
            </w:r>
          </w:p>
          <w:p w14:paraId="1E99F4E2" w14:textId="1D5D9A4E" w:rsidR="002108C0" w:rsidRPr="00F419B2" w:rsidRDefault="002108C0" w:rsidP="000D66C0">
            <w:pPr>
              <w:pStyle w:val="phtablecellleft"/>
            </w:pPr>
            <w:r>
              <w:t>4</w:t>
            </w:r>
            <w:r w:rsidRPr="00F419B2">
              <w:t xml:space="preserve"> кнопки «Добавить», «Удалить» из </w:t>
            </w:r>
            <w:r>
              <w:t>раздела</w:t>
            </w:r>
            <w:r w:rsidRPr="00F419B2">
              <w:t xml:space="preserve"> «Должности </w:t>
            </w:r>
            <w:r w:rsidRPr="00F419B2">
              <w:lastRenderedPageBreak/>
              <w:t xml:space="preserve">и роли» вкладки «Общие сведения» скрыты. </w:t>
            </w:r>
            <w:r>
              <w:t>Раздел</w:t>
            </w:r>
            <w:r w:rsidRPr="00F419B2">
              <w:t xml:space="preserve"> открыт только на просмотр;</w:t>
            </w:r>
          </w:p>
          <w:p w14:paraId="1354527E" w14:textId="2AF55836" w:rsidR="002108C0" w:rsidRPr="00F419B2" w:rsidRDefault="002108C0" w:rsidP="00A1012E">
            <w:pPr>
              <w:pStyle w:val="phtablecellleft"/>
            </w:pPr>
            <w:r>
              <w:t>5</w:t>
            </w:r>
            <w:r w:rsidRPr="00F419B2">
              <w:t xml:space="preserve"> если в роли пользователя есть разрешение «Должности-Просмотр», тогда в портфолио он </w:t>
            </w:r>
            <w:r w:rsidR="00A1012E">
              <w:t>видит</w:t>
            </w:r>
            <w:r w:rsidRPr="00F419B2">
              <w:t xml:space="preserve"> свои должности, без возможности редактирования (при этом отобража</w:t>
            </w:r>
            <w:r>
              <w:t>ется кнопка только на просмотр)</w:t>
            </w:r>
          </w:p>
        </w:tc>
      </w:tr>
      <w:tr w:rsidR="002108C0" w:rsidRPr="00F419B2" w14:paraId="2FAAC585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4501A9F" w14:textId="77777777" w:rsidR="002108C0" w:rsidRPr="00F419B2" w:rsidRDefault="002108C0" w:rsidP="00217B4D">
            <w:pPr>
              <w:pStyle w:val="phtablecellleft"/>
            </w:pPr>
            <w:r w:rsidRPr="00F419B2">
              <w:lastRenderedPageBreak/>
              <w:t>Пуск/Реестры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01A18F8" w14:textId="77777777" w:rsidR="002108C0" w:rsidRPr="00F419B2" w:rsidRDefault="002108C0" w:rsidP="00217B4D">
            <w:pPr>
              <w:pStyle w:val="phtablecellleft"/>
            </w:pPr>
            <w:r w:rsidRPr="00F419B2">
              <w:t>Реестры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43CC41A" w14:textId="77777777" w:rsidR="002108C0" w:rsidRPr="00F419B2" w:rsidRDefault="002108C0" w:rsidP="00217B4D">
            <w:pPr>
              <w:pStyle w:val="phtablecellleft"/>
            </w:pPr>
            <w:r w:rsidRPr="00F419B2">
              <w:t>Сотрудники – Редактирование в подведомственных организациях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A3BE365" w14:textId="77777777" w:rsidR="002108C0" w:rsidRPr="00F419B2" w:rsidRDefault="002108C0" w:rsidP="00896060">
            <w:pPr>
              <w:pStyle w:val="phtablecellleft"/>
            </w:pPr>
            <w:r w:rsidRPr="00F419B2">
              <w:t>Разрешает пользователю-сотруднику редактирование сотрудников в организациях, подведомственных той, в которой он работает. Администраторам Системы разрешает редактирование сотрудников любых организаций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68FA49B" w14:textId="77777777" w:rsidR="002108C0" w:rsidRPr="00F419B2" w:rsidRDefault="002108C0" w:rsidP="00217B4D">
            <w:pPr>
              <w:pStyle w:val="phtablecellleft"/>
            </w:pPr>
            <w:r w:rsidRPr="00F419B2">
              <w:t>При отсутствии прав доступа на редактирование сотрудника отображать окно редактирования в режиме просмотра</w:t>
            </w:r>
          </w:p>
        </w:tc>
      </w:tr>
      <w:tr w:rsidR="002108C0" w:rsidRPr="00F419B2" w14:paraId="17A09082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56858C8" w14:textId="77777777" w:rsidR="002108C0" w:rsidRPr="00F419B2" w:rsidRDefault="002108C0" w:rsidP="00217B4D">
            <w:pPr>
              <w:pStyle w:val="phtablecellleft"/>
            </w:pPr>
            <w:r w:rsidRPr="00F419B2">
              <w:t>Пуск/Реестры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F22C5D9" w14:textId="77777777" w:rsidR="002108C0" w:rsidRPr="00F419B2" w:rsidRDefault="002108C0" w:rsidP="00217B4D">
            <w:pPr>
              <w:pStyle w:val="phtablecellleft"/>
            </w:pPr>
            <w:r w:rsidRPr="00F419B2">
              <w:t>Реестры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40D03D5" w14:textId="77777777" w:rsidR="002108C0" w:rsidRPr="00F419B2" w:rsidRDefault="002108C0" w:rsidP="00217B4D">
            <w:pPr>
              <w:pStyle w:val="phtablecellleft"/>
            </w:pPr>
            <w:r w:rsidRPr="00F419B2">
              <w:t>Сотрудники – Редактирование в своей организации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258A85F" w14:textId="77777777" w:rsidR="002108C0" w:rsidRPr="00F419B2" w:rsidRDefault="002108C0" w:rsidP="00896060">
            <w:pPr>
              <w:pStyle w:val="phtablecellleft"/>
            </w:pPr>
            <w:r w:rsidRPr="00F419B2">
              <w:t xml:space="preserve">Разрешает пользователю-сотруднику редактирование сотрудников в той же организации, в которой он работает. Администраторам Системы разрешает редактирование сотрудников любых </w:t>
            </w:r>
            <w:r w:rsidRPr="00F419B2">
              <w:lastRenderedPageBreak/>
              <w:t>организаций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E3FFB83" w14:textId="77777777" w:rsidR="002108C0" w:rsidRPr="00F419B2" w:rsidRDefault="002108C0" w:rsidP="00217B4D">
            <w:pPr>
              <w:pStyle w:val="phtablecellleft"/>
            </w:pPr>
            <w:r w:rsidRPr="00F419B2">
              <w:lastRenderedPageBreak/>
              <w:t>При отсутствии прав доступа на редактирование сотрудника отображать окно редактирования в режиме просмотра</w:t>
            </w:r>
          </w:p>
        </w:tc>
      </w:tr>
      <w:tr w:rsidR="002108C0" w:rsidRPr="00F419B2" w14:paraId="005213D5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5D49363" w14:textId="77777777" w:rsidR="002108C0" w:rsidRPr="00F419B2" w:rsidRDefault="002108C0" w:rsidP="00217B4D">
            <w:pPr>
              <w:pStyle w:val="phtablecellleft"/>
            </w:pPr>
            <w:r w:rsidRPr="00F419B2">
              <w:lastRenderedPageBreak/>
              <w:t>Пуск/Реестры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726ED5E" w14:textId="77777777" w:rsidR="002108C0" w:rsidRPr="00F419B2" w:rsidRDefault="002108C0" w:rsidP="00217B4D">
            <w:pPr>
              <w:pStyle w:val="phtablecellleft"/>
            </w:pPr>
            <w:r w:rsidRPr="00F419B2">
              <w:t>Реестры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B6D1607" w14:textId="77777777" w:rsidR="002108C0" w:rsidRPr="00F419B2" w:rsidRDefault="002108C0" w:rsidP="00217B4D">
            <w:pPr>
              <w:pStyle w:val="phtablecellleft"/>
            </w:pPr>
            <w:r w:rsidRPr="00F419B2">
              <w:t>Сотрудники – Редактирование своего портфолио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2F2CD14" w14:textId="5DD19330" w:rsidR="002108C0" w:rsidRPr="00F419B2" w:rsidRDefault="002108C0" w:rsidP="00217B4D">
            <w:pPr>
              <w:pStyle w:val="phtablecellleft"/>
            </w:pPr>
            <w:r w:rsidRPr="00F419B2">
              <w:t>Разрешает сотрудн</w:t>
            </w:r>
            <w:r>
              <w:t>ику редактировать данные в своем</w:t>
            </w:r>
            <w:r w:rsidRPr="00F419B2">
              <w:t xml:space="preserve"> портфолио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7B25D7F" w14:textId="0AE0986E" w:rsidR="002108C0" w:rsidRPr="00F419B2" w:rsidRDefault="002108C0" w:rsidP="000D66C0">
            <w:pPr>
              <w:pStyle w:val="phtablecellleft"/>
            </w:pPr>
            <w:r>
              <w:t>1</w:t>
            </w:r>
            <w:r w:rsidRPr="00F419B2">
              <w:t xml:space="preserve"> возможность редактирования, а при дополнительном праве «Сотрудники – Редактирование портфолио» и просмотра добавленной информации диплома об окончании на вкладке «Общие сведения» (подвкладка «Образование»);</w:t>
            </w:r>
          </w:p>
          <w:p w14:paraId="30B993D3" w14:textId="0DD93300" w:rsidR="002108C0" w:rsidRPr="00F419B2" w:rsidRDefault="002108C0" w:rsidP="000D66C0">
            <w:pPr>
              <w:pStyle w:val="phtablecellleft"/>
            </w:pPr>
            <w:r>
              <w:t>2</w:t>
            </w:r>
            <w:r w:rsidRPr="00F419B2">
              <w:t xml:space="preserve"> возможность отображать всю добавленную информацию с возможностью внесения правок в контактной информации: телефон, факс, e-mail на вкладке «Контактная информация»;</w:t>
            </w:r>
          </w:p>
          <w:p w14:paraId="025E8CF4" w14:textId="6D14E5A9" w:rsidR="002108C0" w:rsidRPr="00F419B2" w:rsidRDefault="002108C0" w:rsidP="000D66C0">
            <w:pPr>
              <w:pStyle w:val="phtablecellleft"/>
            </w:pPr>
            <w:r w:rsidRPr="00F419B2">
              <w:t>3 возможность сохранения внесенных данных наж</w:t>
            </w:r>
            <w:r>
              <w:t>атием на кнопку «Сохранить»</w:t>
            </w:r>
          </w:p>
        </w:tc>
      </w:tr>
      <w:tr w:rsidR="002108C0" w:rsidRPr="00F419B2" w14:paraId="3ACD544F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7CF85C8" w14:textId="77777777" w:rsidR="002108C0" w:rsidRPr="00F419B2" w:rsidRDefault="002108C0" w:rsidP="00217B4D">
            <w:pPr>
              <w:pStyle w:val="phtablecellleft"/>
            </w:pPr>
            <w:r w:rsidRPr="00F419B2">
              <w:t>Пуск/Реестры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F4C2B5C" w14:textId="77777777" w:rsidR="002108C0" w:rsidRPr="00F419B2" w:rsidRDefault="002108C0" w:rsidP="00217B4D">
            <w:pPr>
              <w:pStyle w:val="phtablecellleft"/>
            </w:pPr>
            <w:r w:rsidRPr="00F419B2">
              <w:t>Реестры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8282C9B" w14:textId="77777777" w:rsidR="002108C0" w:rsidRPr="00F419B2" w:rsidRDefault="002108C0" w:rsidP="00217B4D">
            <w:pPr>
              <w:pStyle w:val="phtablecellleft"/>
            </w:pPr>
            <w:r w:rsidRPr="00F419B2">
              <w:t>Сотрудники – Увольнение сотрудников в подведомственных организациях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8441B63" w14:textId="77777777" w:rsidR="002108C0" w:rsidRPr="00F419B2" w:rsidRDefault="002108C0" w:rsidP="00896060">
            <w:pPr>
              <w:pStyle w:val="phtablecellleft"/>
            </w:pPr>
            <w:r w:rsidRPr="00F419B2">
              <w:t>Разрешает пользователям-сотрудникам увольнять сотрудников в подведомственных организациях. Администраторам Системы разрешает увольнять сотрудников любых организаций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7DB8013" w14:textId="77777777" w:rsidR="002108C0" w:rsidRPr="00F419B2" w:rsidRDefault="002108C0" w:rsidP="00217B4D">
            <w:pPr>
              <w:pStyle w:val="phtablecellleft"/>
            </w:pPr>
          </w:p>
        </w:tc>
      </w:tr>
      <w:tr w:rsidR="002108C0" w:rsidRPr="00F419B2" w14:paraId="1B1C8550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2283AD4" w14:textId="77777777" w:rsidR="002108C0" w:rsidRPr="00F419B2" w:rsidRDefault="002108C0" w:rsidP="00217B4D">
            <w:pPr>
              <w:pStyle w:val="phtablecellleft"/>
            </w:pPr>
            <w:r w:rsidRPr="00F419B2">
              <w:t>Пуск/Реестры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C65D8F2" w14:textId="77777777" w:rsidR="002108C0" w:rsidRPr="00F419B2" w:rsidRDefault="002108C0" w:rsidP="00217B4D">
            <w:pPr>
              <w:pStyle w:val="phtablecellleft"/>
            </w:pPr>
            <w:r w:rsidRPr="00F419B2">
              <w:t>Реестры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A406E31" w14:textId="77777777" w:rsidR="002108C0" w:rsidRPr="00F419B2" w:rsidRDefault="002108C0" w:rsidP="00217B4D">
            <w:pPr>
              <w:pStyle w:val="phtablecellleft"/>
            </w:pPr>
            <w:r w:rsidRPr="00F419B2">
              <w:t>Сотрудники – Увольнение сотрудников в своей организации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4D02311" w14:textId="77777777" w:rsidR="002108C0" w:rsidRPr="00F419B2" w:rsidRDefault="002108C0" w:rsidP="00896060">
            <w:pPr>
              <w:pStyle w:val="phtablecellleft"/>
            </w:pPr>
            <w:r w:rsidRPr="00F419B2">
              <w:t xml:space="preserve">Разрешает пользователям-сотрудникам увольнять сотрудников в своей </w:t>
            </w:r>
            <w:r w:rsidRPr="00F419B2">
              <w:lastRenderedPageBreak/>
              <w:t>организации. Администраторам Системы разрешает увольнять сотрудников любых организаций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FDE3823" w14:textId="77777777" w:rsidR="002108C0" w:rsidRPr="00F419B2" w:rsidRDefault="002108C0" w:rsidP="00217B4D">
            <w:pPr>
              <w:pStyle w:val="phtablecellleft"/>
            </w:pPr>
          </w:p>
        </w:tc>
      </w:tr>
      <w:tr w:rsidR="002108C0" w:rsidRPr="00F419B2" w14:paraId="3C4750E6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0330570" w14:textId="77777777" w:rsidR="002108C0" w:rsidRPr="00F419B2" w:rsidRDefault="002108C0" w:rsidP="00217B4D">
            <w:pPr>
              <w:pStyle w:val="phtablecellleft"/>
            </w:pPr>
            <w:r w:rsidRPr="00F419B2">
              <w:lastRenderedPageBreak/>
              <w:t>Пуск/Реестры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0645615" w14:textId="77777777" w:rsidR="002108C0" w:rsidRPr="00F419B2" w:rsidRDefault="002108C0" w:rsidP="00217B4D">
            <w:pPr>
              <w:pStyle w:val="phtablecellleft"/>
            </w:pPr>
            <w:r w:rsidRPr="00F419B2">
              <w:t>Реестры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447268B" w14:textId="77777777" w:rsidR="002108C0" w:rsidRPr="00F419B2" w:rsidRDefault="002108C0" w:rsidP="00217B4D">
            <w:pPr>
              <w:pStyle w:val="phtablecellleft"/>
            </w:pPr>
            <w:r w:rsidRPr="00F419B2">
              <w:t>Сотрудники – Удаление в подведомственных организациях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89E5DD8" w14:textId="77777777" w:rsidR="002108C0" w:rsidRPr="00F419B2" w:rsidRDefault="002108C0" w:rsidP="00896060">
            <w:pPr>
              <w:pStyle w:val="phtablecellleft"/>
            </w:pPr>
            <w:r w:rsidRPr="00F419B2">
              <w:t>Разрешает пользователю-сотруднику удаление сотрудников в организациях, подведомственных той, в которой он работает. Администраторам Системы разрешает удаление сотрудников любых организаций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E82D58D" w14:textId="77777777" w:rsidR="002108C0" w:rsidRPr="00F419B2" w:rsidRDefault="002108C0" w:rsidP="00217B4D">
            <w:pPr>
              <w:pStyle w:val="phtablecellleft"/>
            </w:pPr>
          </w:p>
        </w:tc>
      </w:tr>
      <w:tr w:rsidR="002108C0" w:rsidRPr="00F419B2" w14:paraId="7AD9EE88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6F756C2" w14:textId="77777777" w:rsidR="002108C0" w:rsidRPr="00F419B2" w:rsidRDefault="002108C0" w:rsidP="00217B4D">
            <w:pPr>
              <w:pStyle w:val="phtablecellleft"/>
            </w:pPr>
            <w:r w:rsidRPr="00F419B2">
              <w:t>Пуск/Реестры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9C803BB" w14:textId="77777777" w:rsidR="002108C0" w:rsidRPr="00F419B2" w:rsidRDefault="002108C0" w:rsidP="00217B4D">
            <w:pPr>
              <w:pStyle w:val="phtablecellleft"/>
            </w:pPr>
            <w:r w:rsidRPr="00F419B2">
              <w:t>Реестры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943D9B3" w14:textId="77777777" w:rsidR="002108C0" w:rsidRPr="00F419B2" w:rsidRDefault="002108C0" w:rsidP="00217B4D">
            <w:pPr>
              <w:pStyle w:val="phtablecellleft"/>
            </w:pPr>
            <w:r w:rsidRPr="00F419B2">
              <w:t>Сотрудники – Удаление в своей организации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B038DC8" w14:textId="77777777" w:rsidR="002108C0" w:rsidRPr="00F419B2" w:rsidRDefault="002108C0" w:rsidP="00896060">
            <w:pPr>
              <w:pStyle w:val="phtablecellleft"/>
            </w:pPr>
            <w:r w:rsidRPr="00F419B2">
              <w:t>Разрешает пользователю-сотруднику удалять сотрудников в той же организации, в которой он работает. Администраторам Системы разрешает удаление сотрудников в любой организации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262FEE9" w14:textId="77777777" w:rsidR="002108C0" w:rsidRPr="00F419B2" w:rsidRDefault="002108C0" w:rsidP="00217B4D">
            <w:pPr>
              <w:pStyle w:val="phtablecellleft"/>
            </w:pPr>
          </w:p>
        </w:tc>
      </w:tr>
      <w:tr w:rsidR="002108C0" w:rsidRPr="00F419B2" w14:paraId="4773AC1C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5A0D8F6" w14:textId="77777777" w:rsidR="002108C0" w:rsidRPr="00F419B2" w:rsidRDefault="002108C0" w:rsidP="00217B4D">
            <w:pPr>
              <w:pStyle w:val="phtablecellleft"/>
            </w:pPr>
            <w:r w:rsidRPr="00F419B2">
              <w:t>Пуск/Реестры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6B00B17" w14:textId="77777777" w:rsidR="002108C0" w:rsidRPr="00F419B2" w:rsidRDefault="002108C0" w:rsidP="00217B4D">
            <w:pPr>
              <w:pStyle w:val="phtablecellleft"/>
            </w:pPr>
            <w:r w:rsidRPr="00F419B2">
              <w:t>Реестры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AA65443" w14:textId="77777777" w:rsidR="002108C0" w:rsidRPr="00F419B2" w:rsidRDefault="002108C0" w:rsidP="00217B4D">
            <w:pPr>
              <w:pStyle w:val="phtablecellleft"/>
            </w:pPr>
            <w:r w:rsidRPr="00F419B2">
              <w:t xml:space="preserve">Учащиеся – Добавление в </w:t>
            </w:r>
            <w:r w:rsidRPr="00F419B2">
              <w:lastRenderedPageBreak/>
              <w:t>подведомственных организациях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9FB5F31" w14:textId="285605E2" w:rsidR="002108C0" w:rsidRPr="00F419B2" w:rsidRDefault="002108C0" w:rsidP="00217B4D">
            <w:pPr>
              <w:pStyle w:val="phtablecellleft"/>
            </w:pPr>
            <w:r w:rsidRPr="00F419B2">
              <w:lastRenderedPageBreak/>
              <w:t xml:space="preserve">Разрешает администраторам </w:t>
            </w:r>
            <w:r w:rsidRPr="00F419B2">
              <w:lastRenderedPageBreak/>
              <w:t>добавление учащихся во все организации Системы, а сотрудникам – добавление учащихся в группы тех организаций, которые подведомственны организации сотрудника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B7F8DE7" w14:textId="77777777" w:rsidR="002108C0" w:rsidRPr="00F419B2" w:rsidRDefault="002108C0" w:rsidP="00217B4D">
            <w:pPr>
              <w:pStyle w:val="phtablecellleft"/>
            </w:pPr>
          </w:p>
        </w:tc>
      </w:tr>
      <w:tr w:rsidR="002108C0" w:rsidRPr="00F419B2" w14:paraId="4380619D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B9E9C2B" w14:textId="77777777" w:rsidR="002108C0" w:rsidRPr="00F419B2" w:rsidRDefault="002108C0" w:rsidP="00217B4D">
            <w:pPr>
              <w:pStyle w:val="phtablecellleft"/>
            </w:pPr>
            <w:r w:rsidRPr="00F419B2">
              <w:lastRenderedPageBreak/>
              <w:t>Пуск/Реестры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ED9E9F9" w14:textId="77777777" w:rsidR="002108C0" w:rsidRPr="00F419B2" w:rsidRDefault="002108C0" w:rsidP="00217B4D">
            <w:pPr>
              <w:pStyle w:val="phtablecellleft"/>
            </w:pPr>
            <w:r w:rsidRPr="00F419B2">
              <w:t>Реестры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8F1D2D2" w14:textId="77777777" w:rsidR="002108C0" w:rsidRPr="00F419B2" w:rsidRDefault="002108C0" w:rsidP="00217B4D">
            <w:pPr>
              <w:pStyle w:val="phtablecellleft"/>
            </w:pPr>
            <w:r w:rsidRPr="00F419B2">
              <w:t>Учащиеся – Добавление в своей организации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0318235" w14:textId="506C2FCB" w:rsidR="002108C0" w:rsidRPr="00F419B2" w:rsidRDefault="002108C0" w:rsidP="00217B4D">
            <w:pPr>
              <w:pStyle w:val="phtablecellleft"/>
            </w:pPr>
            <w:r w:rsidRPr="00F419B2">
              <w:t>Разрешает администраторам добавление учащихся во всех организации Системы, а сотрудникам – добавление учащихся в группы той организации, в которой он работает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65CDC68" w14:textId="77777777" w:rsidR="002108C0" w:rsidRPr="00F419B2" w:rsidRDefault="002108C0" w:rsidP="00217B4D">
            <w:pPr>
              <w:pStyle w:val="phtablecellleft"/>
            </w:pPr>
          </w:p>
        </w:tc>
      </w:tr>
      <w:tr w:rsidR="002108C0" w:rsidRPr="00F419B2" w14:paraId="51E71700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F2DAA17" w14:textId="77777777" w:rsidR="002108C0" w:rsidRPr="00F419B2" w:rsidRDefault="002108C0" w:rsidP="00217B4D">
            <w:pPr>
              <w:pStyle w:val="phtablecellleft"/>
            </w:pPr>
            <w:r w:rsidRPr="00F419B2">
              <w:t>Пуск/Реестры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5E2F6F8" w14:textId="77777777" w:rsidR="002108C0" w:rsidRPr="00F419B2" w:rsidRDefault="002108C0" w:rsidP="00217B4D">
            <w:pPr>
              <w:pStyle w:val="phtablecellleft"/>
            </w:pPr>
            <w:r w:rsidRPr="00F419B2">
              <w:t>Реестры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F294DED" w14:textId="77777777" w:rsidR="002108C0" w:rsidRPr="00F419B2" w:rsidRDefault="002108C0" w:rsidP="00217B4D">
            <w:pPr>
              <w:pStyle w:val="phtablecellleft"/>
            </w:pPr>
            <w:r w:rsidRPr="00F419B2">
              <w:t>Учащиеся – Добавление в свои группы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E9F6207" w14:textId="7D07A9C7" w:rsidR="002108C0" w:rsidRPr="00F419B2" w:rsidRDefault="002108C0" w:rsidP="00217B4D">
            <w:pPr>
              <w:pStyle w:val="phtablecellleft"/>
            </w:pPr>
            <w:r w:rsidRPr="00F419B2">
              <w:t>Разрешает администраторам добавление учащихся во всех организации Системы, а сотрудникам – добавление учащихся в те группы, в которых он является руководителем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38073CB" w14:textId="77777777" w:rsidR="002108C0" w:rsidRPr="00F419B2" w:rsidRDefault="002108C0" w:rsidP="00217B4D">
            <w:pPr>
              <w:pStyle w:val="phtablecellleft"/>
            </w:pPr>
          </w:p>
        </w:tc>
      </w:tr>
      <w:tr w:rsidR="002108C0" w:rsidRPr="00F419B2" w14:paraId="4BCF7870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96A3630" w14:textId="77777777" w:rsidR="002108C0" w:rsidRPr="00F419B2" w:rsidRDefault="002108C0" w:rsidP="00217B4D">
            <w:pPr>
              <w:pStyle w:val="phtablecellleft"/>
            </w:pPr>
            <w:r w:rsidRPr="00F419B2">
              <w:lastRenderedPageBreak/>
              <w:t>Пуск/Реестры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AADAB72" w14:textId="77777777" w:rsidR="002108C0" w:rsidRPr="00F419B2" w:rsidRDefault="002108C0" w:rsidP="00217B4D">
            <w:pPr>
              <w:pStyle w:val="phtablecellleft"/>
            </w:pPr>
            <w:r w:rsidRPr="00F419B2">
              <w:t>Реестры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39736B7" w14:textId="77777777" w:rsidR="002108C0" w:rsidRPr="00F419B2" w:rsidRDefault="002108C0" w:rsidP="00217B4D">
            <w:pPr>
              <w:pStyle w:val="phtablecellleft"/>
            </w:pPr>
            <w:r w:rsidRPr="00F419B2">
              <w:t>Учащиеся – Отчисление в подведомственных организациях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B1ADF72" w14:textId="3F100FF8" w:rsidR="002108C0" w:rsidRPr="00F419B2" w:rsidRDefault="002108C0" w:rsidP="00217B4D">
            <w:pPr>
              <w:pStyle w:val="phtablecellleft"/>
            </w:pPr>
            <w:r w:rsidRPr="00F419B2">
              <w:t>Разрешает администраторам отчисление учащихся во всех организациях Системы, а сотрудникам – отчисление учащихся в группах тех организаций, которые подведомственны организации сотрудника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0FB17DE" w14:textId="77777777" w:rsidR="002108C0" w:rsidRPr="00F419B2" w:rsidRDefault="002108C0" w:rsidP="00217B4D">
            <w:pPr>
              <w:pStyle w:val="phtablecellleft"/>
            </w:pPr>
          </w:p>
        </w:tc>
      </w:tr>
      <w:tr w:rsidR="002108C0" w:rsidRPr="00F419B2" w14:paraId="27E6437F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14C43E4" w14:textId="77777777" w:rsidR="002108C0" w:rsidRPr="00F419B2" w:rsidRDefault="002108C0" w:rsidP="00217B4D">
            <w:pPr>
              <w:pStyle w:val="phtablecellleft"/>
            </w:pPr>
            <w:r w:rsidRPr="00F419B2">
              <w:t>Пуск/Реестры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5D56E8D" w14:textId="77777777" w:rsidR="002108C0" w:rsidRPr="00F419B2" w:rsidRDefault="002108C0" w:rsidP="00217B4D">
            <w:pPr>
              <w:pStyle w:val="phtablecellleft"/>
            </w:pPr>
            <w:r w:rsidRPr="00F419B2">
              <w:t>Реестры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7FEE047" w14:textId="77777777" w:rsidR="002108C0" w:rsidRPr="00F419B2" w:rsidRDefault="002108C0" w:rsidP="00217B4D">
            <w:pPr>
              <w:pStyle w:val="phtablecellleft"/>
            </w:pPr>
            <w:r w:rsidRPr="00F419B2">
              <w:t>Учащиеся – Отчисление в своей организации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7EEE174" w14:textId="78FDDAAC" w:rsidR="002108C0" w:rsidRPr="00F419B2" w:rsidRDefault="002108C0" w:rsidP="00217B4D">
            <w:pPr>
              <w:pStyle w:val="phtablecellleft"/>
            </w:pPr>
            <w:r w:rsidRPr="00F419B2">
              <w:t>Разрешает администраторам отчисление учащихся во всех организациях Системы, а сотрудникам – отчисление учащихся групп той организации, в которой он работает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24BFAEE" w14:textId="77777777" w:rsidR="002108C0" w:rsidRPr="00F419B2" w:rsidRDefault="002108C0" w:rsidP="00217B4D">
            <w:pPr>
              <w:pStyle w:val="phtablecellleft"/>
            </w:pPr>
          </w:p>
        </w:tc>
      </w:tr>
      <w:tr w:rsidR="002108C0" w:rsidRPr="00F419B2" w14:paraId="2A5F08E4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7B81A1B" w14:textId="77777777" w:rsidR="002108C0" w:rsidRPr="00F419B2" w:rsidRDefault="002108C0" w:rsidP="00217B4D">
            <w:pPr>
              <w:pStyle w:val="phtablecellleft"/>
            </w:pPr>
            <w:r w:rsidRPr="00F419B2">
              <w:t>Пуск/Реестры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CCE55C5" w14:textId="77777777" w:rsidR="002108C0" w:rsidRPr="00F419B2" w:rsidRDefault="002108C0" w:rsidP="00217B4D">
            <w:pPr>
              <w:pStyle w:val="phtablecellleft"/>
            </w:pPr>
            <w:r w:rsidRPr="00F419B2">
              <w:t>Реестры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2BD7036" w14:textId="77777777" w:rsidR="002108C0" w:rsidRPr="00F419B2" w:rsidRDefault="002108C0" w:rsidP="00217B4D">
            <w:pPr>
              <w:pStyle w:val="phtablecellleft"/>
            </w:pPr>
            <w:r w:rsidRPr="00F419B2">
              <w:t>Учащиеся – Отчисление в своих группах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8869506" w14:textId="49C65F64" w:rsidR="002108C0" w:rsidRPr="00F419B2" w:rsidRDefault="002108C0" w:rsidP="00217B4D">
            <w:pPr>
              <w:pStyle w:val="phtablecellleft"/>
            </w:pPr>
            <w:r w:rsidRPr="00F419B2">
              <w:t>Разрешает администраторам отчисление учащихся во всех органи</w:t>
            </w:r>
            <w:r>
              <w:t>зациях Системы, а сотрудникам –</w:t>
            </w:r>
            <w:r w:rsidRPr="00F419B2">
              <w:t xml:space="preserve"> отчисление учащихся в тех группах, в которых он является </w:t>
            </w:r>
            <w:r w:rsidRPr="00F419B2">
              <w:lastRenderedPageBreak/>
              <w:t>руководителем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E0FACA5" w14:textId="77777777" w:rsidR="002108C0" w:rsidRPr="00F419B2" w:rsidRDefault="002108C0" w:rsidP="00217B4D">
            <w:pPr>
              <w:pStyle w:val="phtablecellleft"/>
            </w:pPr>
          </w:p>
        </w:tc>
      </w:tr>
      <w:tr w:rsidR="002108C0" w:rsidRPr="00F419B2" w14:paraId="63610491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AE4C93B" w14:textId="77777777" w:rsidR="002108C0" w:rsidRPr="00F419B2" w:rsidRDefault="002108C0" w:rsidP="00217B4D">
            <w:pPr>
              <w:pStyle w:val="phtablecellleft"/>
            </w:pPr>
            <w:r w:rsidRPr="00F419B2">
              <w:lastRenderedPageBreak/>
              <w:t>Пуск/Реестры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6088AF7" w14:textId="77777777" w:rsidR="002108C0" w:rsidRPr="00F419B2" w:rsidRDefault="002108C0" w:rsidP="00217B4D">
            <w:pPr>
              <w:pStyle w:val="phtablecellleft"/>
            </w:pPr>
            <w:r w:rsidRPr="00F419B2">
              <w:t>Реестры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0C7F7DB" w14:textId="77777777" w:rsidR="002108C0" w:rsidRPr="00F419B2" w:rsidRDefault="002108C0" w:rsidP="00217B4D">
            <w:pPr>
              <w:pStyle w:val="phtablecellleft"/>
            </w:pPr>
            <w:r w:rsidRPr="00F419B2">
              <w:t>Учащиеся – Просмотр в подведомственных организациях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27C4308" w14:textId="5ABA570E" w:rsidR="002108C0" w:rsidRPr="00F419B2" w:rsidRDefault="002108C0" w:rsidP="00217B4D">
            <w:pPr>
              <w:pStyle w:val="phtablecellleft"/>
            </w:pPr>
            <w:r w:rsidRPr="00F419B2">
              <w:t>Разрешает администраторам просмотр учащихся во всех организациях Системы, а сотрудникам – просмотр учащихся тех организаций, которые подведомственны организации сотрудника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42465C4" w14:textId="77777777" w:rsidR="002108C0" w:rsidRPr="00F419B2" w:rsidRDefault="002108C0" w:rsidP="00217B4D">
            <w:pPr>
              <w:pStyle w:val="phtablecellleft"/>
            </w:pPr>
          </w:p>
        </w:tc>
      </w:tr>
      <w:tr w:rsidR="002108C0" w:rsidRPr="00F419B2" w14:paraId="2CDE69DF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BF90BE4" w14:textId="77777777" w:rsidR="002108C0" w:rsidRPr="00F419B2" w:rsidRDefault="002108C0" w:rsidP="00217B4D">
            <w:pPr>
              <w:pStyle w:val="phtablecellleft"/>
            </w:pPr>
            <w:r w:rsidRPr="00F419B2">
              <w:t>Пуск/Реестры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C49DBCE" w14:textId="77777777" w:rsidR="002108C0" w:rsidRPr="00F419B2" w:rsidRDefault="002108C0" w:rsidP="00217B4D">
            <w:pPr>
              <w:pStyle w:val="phtablecellleft"/>
            </w:pPr>
            <w:r w:rsidRPr="00F419B2">
              <w:t>Реестры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8824D97" w14:textId="77777777" w:rsidR="002108C0" w:rsidRPr="00F419B2" w:rsidRDefault="002108C0" w:rsidP="00217B4D">
            <w:pPr>
              <w:pStyle w:val="phtablecellleft"/>
            </w:pPr>
            <w:r w:rsidRPr="00F419B2">
              <w:t>Учащиеся – Просмотр в своей организации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9E79F4E" w14:textId="6144158D" w:rsidR="002108C0" w:rsidRPr="00F419B2" w:rsidRDefault="002108C0" w:rsidP="00217B4D">
            <w:pPr>
              <w:pStyle w:val="phtablecellleft"/>
            </w:pPr>
            <w:r w:rsidRPr="00F419B2">
              <w:t>Разрешает администраторам просмотр учащихся во всех организациях Системы, а сотрудникам – просмотр учащихся той организации, в которой он работает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B8B2787" w14:textId="334F4B50" w:rsidR="002108C0" w:rsidRDefault="002108C0" w:rsidP="00217B4D">
            <w:pPr>
              <w:pStyle w:val="phtablecellleft"/>
            </w:pPr>
            <w:r w:rsidRPr="00F419B2">
              <w:t>1 при назначении данного права пользователю в меню Пуск</w:t>
            </w:r>
            <w:r>
              <w:t xml:space="preserve"> – </w:t>
            </w:r>
            <w:r w:rsidRPr="00F419B2">
              <w:t>Реестры и на рабочем столе появля</w:t>
            </w:r>
            <w:r w:rsidR="00C01481">
              <w:t>ет</w:t>
            </w:r>
            <w:r w:rsidRPr="00F419B2">
              <w:t>ся реестр «Учащиеся»;</w:t>
            </w:r>
          </w:p>
          <w:p w14:paraId="0ADDBA0F" w14:textId="055ABBCE" w:rsidR="002108C0" w:rsidRDefault="002108C0" w:rsidP="008D46B9">
            <w:pPr>
              <w:pStyle w:val="phtablecellleft"/>
            </w:pPr>
            <w:r w:rsidRPr="00F419B2">
              <w:t>2 при переходе в реестр «Учащиеся» пользователю</w:t>
            </w:r>
            <w:r w:rsidR="007C381C">
              <w:t xml:space="preserve"> </w:t>
            </w:r>
            <w:r w:rsidRPr="00F419B2">
              <w:t>доступен для просмотра список учеников, обучающихся в группах, которые созданы в организации пользователя;</w:t>
            </w:r>
          </w:p>
          <w:p w14:paraId="52B10926" w14:textId="5E40F951" w:rsidR="002108C0" w:rsidRDefault="002108C0" w:rsidP="008D46B9">
            <w:pPr>
              <w:pStyle w:val="phtablecellleft"/>
            </w:pPr>
            <w:r w:rsidRPr="00F419B2">
              <w:t>3 пользователю не</w:t>
            </w:r>
            <w:r w:rsidR="00A1012E">
              <w:t xml:space="preserve"> </w:t>
            </w:r>
            <w:r w:rsidRPr="00F419B2">
              <w:t>доступны кнопки «Добавить», «Изменить», «Удалить»;</w:t>
            </w:r>
          </w:p>
          <w:p w14:paraId="05D73A26" w14:textId="673DB5B3" w:rsidR="002108C0" w:rsidRPr="00F419B2" w:rsidRDefault="002108C0" w:rsidP="008D46B9">
            <w:pPr>
              <w:pStyle w:val="phtablecellleft"/>
            </w:pPr>
            <w:r w:rsidRPr="00F419B2">
              <w:t xml:space="preserve">4 пользователю </w:t>
            </w:r>
            <w:r w:rsidR="00592A9F">
              <w:t>нет</w:t>
            </w:r>
            <w:r w:rsidRPr="00F419B2">
              <w:t xml:space="preserve"> доступно для выбора значение фильтра по организации «Во всех организациях»</w:t>
            </w:r>
          </w:p>
        </w:tc>
      </w:tr>
      <w:tr w:rsidR="002108C0" w:rsidRPr="00F419B2" w14:paraId="1DF5731D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B904DFA" w14:textId="77777777" w:rsidR="002108C0" w:rsidRPr="00F419B2" w:rsidRDefault="002108C0" w:rsidP="00217B4D">
            <w:pPr>
              <w:pStyle w:val="phtablecellleft"/>
            </w:pPr>
            <w:r w:rsidRPr="00F419B2">
              <w:t>Пуск/Реестры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A0C51FB" w14:textId="77777777" w:rsidR="002108C0" w:rsidRPr="00F419B2" w:rsidRDefault="002108C0" w:rsidP="00217B4D">
            <w:pPr>
              <w:pStyle w:val="phtablecellleft"/>
            </w:pPr>
            <w:r w:rsidRPr="00F419B2">
              <w:t>Реестры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5B1BBDC" w14:textId="77777777" w:rsidR="002108C0" w:rsidRPr="00F419B2" w:rsidRDefault="002108C0" w:rsidP="00217B4D">
            <w:pPr>
              <w:pStyle w:val="phtablecellleft"/>
            </w:pPr>
            <w:r w:rsidRPr="00F419B2">
              <w:t>Учащиеся – Просмотр в своих группах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E80D12B" w14:textId="4EDB40C5" w:rsidR="002108C0" w:rsidRPr="00F419B2" w:rsidRDefault="002108C0" w:rsidP="00217B4D">
            <w:pPr>
              <w:pStyle w:val="phtablecellleft"/>
            </w:pPr>
            <w:r w:rsidRPr="00F419B2">
              <w:t xml:space="preserve">Разрешает администраторам просмотр учащихся во всех организациях </w:t>
            </w:r>
            <w:r w:rsidRPr="00F419B2">
              <w:lastRenderedPageBreak/>
              <w:t>Системы, а сотрудникам – просмотр учащихся тех групп, в которых он является руководителем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EE54E30" w14:textId="77777777" w:rsidR="002108C0" w:rsidRPr="00F419B2" w:rsidRDefault="002108C0" w:rsidP="00217B4D">
            <w:pPr>
              <w:pStyle w:val="phtablecellleft"/>
            </w:pPr>
          </w:p>
        </w:tc>
      </w:tr>
      <w:tr w:rsidR="002108C0" w:rsidRPr="00F419B2" w14:paraId="08066968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C4DD3AF" w14:textId="77777777" w:rsidR="002108C0" w:rsidRPr="00F419B2" w:rsidRDefault="002108C0" w:rsidP="00217B4D">
            <w:pPr>
              <w:pStyle w:val="phtablecellleft"/>
            </w:pPr>
            <w:r w:rsidRPr="00F419B2">
              <w:lastRenderedPageBreak/>
              <w:t>Пуск/Реестры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0BECA9A" w14:textId="77777777" w:rsidR="002108C0" w:rsidRPr="00F419B2" w:rsidRDefault="002108C0" w:rsidP="00217B4D">
            <w:pPr>
              <w:pStyle w:val="phtablecellleft"/>
            </w:pPr>
            <w:r w:rsidRPr="00F419B2">
              <w:t>Реестры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26F2A52" w14:textId="77777777" w:rsidR="002108C0" w:rsidRPr="00F419B2" w:rsidRDefault="002108C0" w:rsidP="00217B4D">
            <w:pPr>
              <w:pStyle w:val="phtablecellleft"/>
            </w:pPr>
            <w:r w:rsidRPr="00F419B2">
              <w:t>Учащиеся – Редактирование в подведомственных организациях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DB7645A" w14:textId="4A765C2C" w:rsidR="002108C0" w:rsidRPr="00F419B2" w:rsidRDefault="002108C0" w:rsidP="00217B4D">
            <w:pPr>
              <w:pStyle w:val="phtablecellleft"/>
            </w:pPr>
            <w:r w:rsidRPr="00F419B2">
              <w:t>Разрешает администраторам редактирование учащихся во всех организациях Системы, а сотрудникам – редактирование учащихся в группах тех организациях, которые подведомственны организации сотрудника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F91D0DD" w14:textId="77777777" w:rsidR="002108C0" w:rsidRPr="00F419B2" w:rsidRDefault="002108C0" w:rsidP="00217B4D">
            <w:pPr>
              <w:pStyle w:val="phtablecellleft"/>
            </w:pPr>
            <w:r w:rsidRPr="00F419B2">
              <w:t>При отсутствии прав доступа на редактирование учащегося отображать окно редактирования в режиме просмотра</w:t>
            </w:r>
          </w:p>
        </w:tc>
      </w:tr>
      <w:tr w:rsidR="002108C0" w:rsidRPr="00F419B2" w14:paraId="5FC0FB3F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9067A51" w14:textId="77777777" w:rsidR="002108C0" w:rsidRPr="00F419B2" w:rsidRDefault="002108C0" w:rsidP="00217B4D">
            <w:pPr>
              <w:pStyle w:val="phtablecellleft"/>
            </w:pPr>
            <w:r w:rsidRPr="00F419B2">
              <w:t>Пуск/Реестры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88F76D5" w14:textId="77777777" w:rsidR="002108C0" w:rsidRPr="00F419B2" w:rsidRDefault="002108C0" w:rsidP="00217B4D">
            <w:pPr>
              <w:pStyle w:val="phtablecellleft"/>
            </w:pPr>
            <w:r w:rsidRPr="00F419B2">
              <w:t>Реестры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2CE712B" w14:textId="77777777" w:rsidR="002108C0" w:rsidRPr="00F419B2" w:rsidRDefault="002108C0" w:rsidP="00217B4D">
            <w:pPr>
              <w:pStyle w:val="phtablecellleft"/>
            </w:pPr>
            <w:r w:rsidRPr="00F419B2">
              <w:t>Учащиеся – Редактирование в своей организации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4D84368" w14:textId="4F2AACDA" w:rsidR="002108C0" w:rsidRPr="00F419B2" w:rsidRDefault="002108C0" w:rsidP="00217B4D">
            <w:pPr>
              <w:pStyle w:val="phtablecellleft"/>
            </w:pPr>
            <w:r w:rsidRPr="00F419B2">
              <w:t>Разрешает администраторам редактирование учащихся во всех орган</w:t>
            </w:r>
            <w:r>
              <w:t xml:space="preserve">изациях Системы, сотрудникам – </w:t>
            </w:r>
            <w:r w:rsidRPr="00F419B2">
              <w:t>редактирование учащихся группы той организации, в которой он работает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79EBCE2" w14:textId="77777777" w:rsidR="002108C0" w:rsidRPr="00F419B2" w:rsidRDefault="002108C0" w:rsidP="00217B4D">
            <w:pPr>
              <w:pStyle w:val="phtablecellleft"/>
            </w:pPr>
            <w:r w:rsidRPr="00F419B2">
              <w:t>При отсутствии прав доступа на редактирование учащегося отображать окно редактирования в режиме просмотра</w:t>
            </w:r>
          </w:p>
        </w:tc>
      </w:tr>
      <w:tr w:rsidR="002108C0" w:rsidRPr="00F419B2" w14:paraId="2BAE28DE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973953A" w14:textId="77777777" w:rsidR="002108C0" w:rsidRPr="00F419B2" w:rsidRDefault="002108C0" w:rsidP="00217B4D">
            <w:pPr>
              <w:pStyle w:val="phtablecellleft"/>
            </w:pPr>
            <w:r w:rsidRPr="00F419B2">
              <w:lastRenderedPageBreak/>
              <w:t>Пуск/Реестры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23096C8" w14:textId="77777777" w:rsidR="002108C0" w:rsidRPr="00F419B2" w:rsidRDefault="002108C0" w:rsidP="00217B4D">
            <w:pPr>
              <w:pStyle w:val="phtablecellleft"/>
            </w:pPr>
            <w:r w:rsidRPr="00F419B2">
              <w:t>Реестры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D153FCA" w14:textId="77777777" w:rsidR="002108C0" w:rsidRPr="00F419B2" w:rsidRDefault="002108C0" w:rsidP="00217B4D">
            <w:pPr>
              <w:pStyle w:val="phtablecellleft"/>
            </w:pPr>
            <w:r w:rsidRPr="00F419B2">
              <w:t>Учащиеся – Редактирование в своих группах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33CE6A7" w14:textId="77777777" w:rsidR="002108C0" w:rsidRPr="00F419B2" w:rsidRDefault="002108C0" w:rsidP="00217B4D">
            <w:pPr>
              <w:pStyle w:val="phtablecellleft"/>
            </w:pPr>
            <w:r w:rsidRPr="00F419B2">
              <w:t>Разрешает администраторам редактирование учащихся во всех организациях системы, а сотрудникам – редактирование учащихся в тех группах, в которых он является руководителем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26945F8" w14:textId="77777777" w:rsidR="002108C0" w:rsidRPr="00F419B2" w:rsidRDefault="002108C0" w:rsidP="00217B4D">
            <w:pPr>
              <w:pStyle w:val="phtablecellleft"/>
            </w:pPr>
            <w:r w:rsidRPr="00F419B2">
              <w:t>При отсутствии прав доступа на редактирование учащегося отображать окно редактирования в режиме просмотра</w:t>
            </w:r>
          </w:p>
        </w:tc>
      </w:tr>
      <w:tr w:rsidR="002108C0" w:rsidRPr="00F419B2" w14:paraId="6B3228F2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3629B19" w14:textId="77777777" w:rsidR="002108C0" w:rsidRPr="00F419B2" w:rsidRDefault="002108C0" w:rsidP="00217B4D">
            <w:pPr>
              <w:pStyle w:val="phtablecellleft"/>
            </w:pPr>
            <w:r w:rsidRPr="00F419B2">
              <w:t>Пуск/Реестры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8E4EEBE" w14:textId="77777777" w:rsidR="002108C0" w:rsidRPr="00F419B2" w:rsidRDefault="002108C0" w:rsidP="00217B4D">
            <w:pPr>
              <w:pStyle w:val="phtablecellleft"/>
            </w:pPr>
            <w:r w:rsidRPr="00F419B2">
              <w:t>Реестры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1A7AEA3" w14:textId="77777777" w:rsidR="002108C0" w:rsidRPr="00F419B2" w:rsidRDefault="002108C0" w:rsidP="00217B4D">
            <w:pPr>
              <w:pStyle w:val="phtablecellleft"/>
            </w:pPr>
            <w:r w:rsidRPr="00F419B2">
              <w:t>Учащиеся – Удаление в подведомственных организациях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8E38539" w14:textId="3B061A1B" w:rsidR="002108C0" w:rsidRPr="00F419B2" w:rsidRDefault="002108C0" w:rsidP="00217B4D">
            <w:pPr>
              <w:pStyle w:val="phtablecellleft"/>
            </w:pPr>
            <w:r w:rsidRPr="00F419B2">
              <w:t>Разрешает администраторам удаление учащихся во всех организациях Системы, а сотрудникам – удаление учащихся в группах тех организаций, которые подведомственны организации сотрудника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B7AA5A9" w14:textId="77777777" w:rsidR="002108C0" w:rsidRPr="00F419B2" w:rsidRDefault="002108C0" w:rsidP="00217B4D">
            <w:pPr>
              <w:pStyle w:val="phtablecellleft"/>
            </w:pPr>
          </w:p>
        </w:tc>
      </w:tr>
      <w:tr w:rsidR="002108C0" w:rsidRPr="00F419B2" w14:paraId="2BF939D7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E59C2F9" w14:textId="77777777" w:rsidR="002108C0" w:rsidRPr="00F419B2" w:rsidRDefault="002108C0" w:rsidP="00217B4D">
            <w:pPr>
              <w:pStyle w:val="phtablecellleft"/>
            </w:pPr>
            <w:r w:rsidRPr="00F419B2">
              <w:t>Пуск/Реестры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499BC6C" w14:textId="77777777" w:rsidR="002108C0" w:rsidRPr="00F419B2" w:rsidRDefault="002108C0" w:rsidP="00217B4D">
            <w:pPr>
              <w:pStyle w:val="phtablecellleft"/>
            </w:pPr>
            <w:r w:rsidRPr="00F419B2">
              <w:t>Реестры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8DE5FB7" w14:textId="77777777" w:rsidR="002108C0" w:rsidRPr="00F419B2" w:rsidRDefault="002108C0" w:rsidP="00217B4D">
            <w:pPr>
              <w:pStyle w:val="phtablecellleft"/>
            </w:pPr>
            <w:r w:rsidRPr="00F419B2">
              <w:t>Учащиеся – Удаление в своей организации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60AB935" w14:textId="2E5ACE79" w:rsidR="002108C0" w:rsidRPr="00F419B2" w:rsidRDefault="002108C0" w:rsidP="00217B4D">
            <w:pPr>
              <w:pStyle w:val="phtablecellleft"/>
            </w:pPr>
            <w:r w:rsidRPr="00F419B2">
              <w:t xml:space="preserve">Разрешает администраторам удаление учащихся во всех организациях Системы, а сотрудникам – удаление учащихся групп той </w:t>
            </w:r>
            <w:r w:rsidRPr="00F419B2">
              <w:lastRenderedPageBreak/>
              <w:t>организации, в которой он работает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4701C45" w14:textId="77777777" w:rsidR="002108C0" w:rsidRPr="00F419B2" w:rsidRDefault="002108C0" w:rsidP="00217B4D">
            <w:pPr>
              <w:pStyle w:val="phtablecellleft"/>
            </w:pPr>
          </w:p>
        </w:tc>
      </w:tr>
      <w:tr w:rsidR="002108C0" w:rsidRPr="00F419B2" w14:paraId="3545327D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32CBE7B" w14:textId="77777777" w:rsidR="002108C0" w:rsidRPr="00F419B2" w:rsidRDefault="002108C0" w:rsidP="00217B4D">
            <w:pPr>
              <w:pStyle w:val="phtablecellleft"/>
            </w:pPr>
            <w:r w:rsidRPr="00F419B2">
              <w:lastRenderedPageBreak/>
              <w:t>Пуск/Реестры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6943233" w14:textId="77777777" w:rsidR="002108C0" w:rsidRPr="00F419B2" w:rsidRDefault="002108C0" w:rsidP="00217B4D">
            <w:pPr>
              <w:pStyle w:val="phtablecellleft"/>
            </w:pPr>
            <w:r w:rsidRPr="00F419B2">
              <w:t>Реестры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E56AD3C" w14:textId="77777777" w:rsidR="002108C0" w:rsidRPr="00F419B2" w:rsidRDefault="002108C0" w:rsidP="00217B4D">
            <w:pPr>
              <w:pStyle w:val="phtablecellleft"/>
            </w:pPr>
            <w:r w:rsidRPr="00F419B2">
              <w:t>Учащиеся – Удаление в своих группах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E40C76B" w14:textId="2EFC5D33" w:rsidR="002108C0" w:rsidRPr="00F419B2" w:rsidRDefault="002108C0" w:rsidP="007B3F61">
            <w:pPr>
              <w:pStyle w:val="phtablecellleft"/>
            </w:pPr>
            <w:r w:rsidRPr="00F419B2">
              <w:t>Разрешает администраторам удаление учащихся во всех организациях Системы, а сотрудникам – удаление учащихся в тех группах, в которых он является руководителем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62F07A5" w14:textId="77777777" w:rsidR="002108C0" w:rsidRPr="00F419B2" w:rsidRDefault="002108C0" w:rsidP="00217B4D">
            <w:pPr>
              <w:pStyle w:val="phtablecellleft"/>
            </w:pPr>
          </w:p>
        </w:tc>
      </w:tr>
      <w:tr w:rsidR="004E696D" w:rsidRPr="00F419B2" w14:paraId="48B07A51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5D3DE86" w14:textId="0D29808F" w:rsidR="004E696D" w:rsidRPr="00F419B2" w:rsidRDefault="004E696D" w:rsidP="00217B4D">
            <w:pPr>
              <w:pStyle w:val="phtablecellleft"/>
            </w:pPr>
            <w:r w:rsidRPr="00F419B2">
              <w:t>Пуск/Реестры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C0C743A" w14:textId="67D7927D" w:rsidR="004E696D" w:rsidRPr="00F419B2" w:rsidRDefault="004E696D" w:rsidP="00217B4D">
            <w:pPr>
              <w:pStyle w:val="phtablecellleft"/>
            </w:pPr>
            <w:r w:rsidRPr="004E696D">
              <w:t>Реестр</w:t>
            </w:r>
            <w:r w:rsidR="007C381C">
              <w:t xml:space="preserve"> – </w:t>
            </w:r>
            <w:r w:rsidRPr="004E696D">
              <w:t>Информационные материалы для родителей/учеников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4D39BBA" w14:textId="487BC994" w:rsidR="004E696D" w:rsidRPr="00F419B2" w:rsidRDefault="004E696D" w:rsidP="00217B4D">
            <w:pPr>
              <w:pStyle w:val="phtablecellleft"/>
            </w:pPr>
            <w:r w:rsidRPr="004E696D">
              <w:t>Роли</w:t>
            </w:r>
            <w:r w:rsidR="007C381C">
              <w:t xml:space="preserve"> – </w:t>
            </w:r>
            <w:r w:rsidRPr="004E696D">
              <w:t>Просмотр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50A136C" w14:textId="07A445FE" w:rsidR="004E696D" w:rsidRPr="00F419B2" w:rsidRDefault="004E696D" w:rsidP="007B3F61">
            <w:pPr>
              <w:pStyle w:val="phtablecellleft"/>
            </w:pPr>
            <w:r w:rsidRPr="004E696D">
              <w:t xml:space="preserve">Право на просмотр реестра и элементов реестра </w:t>
            </w:r>
            <w:r>
              <w:t>«</w:t>
            </w:r>
            <w:r w:rsidRPr="004E696D">
              <w:t>Информационные материалы для родителей/учеников</w:t>
            </w:r>
            <w:r>
              <w:t>»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E9802CF" w14:textId="77777777" w:rsidR="004E696D" w:rsidRPr="00F419B2" w:rsidRDefault="004E696D" w:rsidP="00217B4D">
            <w:pPr>
              <w:pStyle w:val="phtablecellleft"/>
            </w:pPr>
          </w:p>
        </w:tc>
      </w:tr>
      <w:tr w:rsidR="004E696D" w:rsidRPr="00F419B2" w14:paraId="11EAEA66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A650006" w14:textId="7ADAC20D" w:rsidR="004E696D" w:rsidRPr="00F419B2" w:rsidRDefault="004E696D" w:rsidP="002136E3">
            <w:pPr>
              <w:pStyle w:val="phtablecellleft"/>
            </w:pPr>
            <w:r w:rsidRPr="00F419B2">
              <w:t>Пуск/Реестры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FBED91F" w14:textId="113069F7" w:rsidR="004E696D" w:rsidRPr="004E696D" w:rsidRDefault="004E696D" w:rsidP="002136E3">
            <w:pPr>
              <w:pStyle w:val="phtablecellleft"/>
            </w:pPr>
            <w:r w:rsidRPr="004E696D">
              <w:t>Реестр</w:t>
            </w:r>
            <w:r w:rsidR="007C381C">
              <w:t xml:space="preserve"> – </w:t>
            </w:r>
            <w:r w:rsidRPr="004E696D">
              <w:t>Информационные материалы для родителей/учеников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79C462B" w14:textId="7006B83C" w:rsidR="004E696D" w:rsidRPr="004E696D" w:rsidRDefault="004E696D" w:rsidP="002136E3">
            <w:pPr>
              <w:pStyle w:val="phtablecellleft"/>
            </w:pPr>
            <w:r w:rsidRPr="004E696D">
              <w:t>Роли</w:t>
            </w:r>
            <w:r w:rsidR="007C381C">
              <w:t xml:space="preserve"> – </w:t>
            </w:r>
            <w:r w:rsidRPr="004E696D">
              <w:t>Редактирование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13C932C" w14:textId="60967135" w:rsidR="004E696D" w:rsidRPr="004E696D" w:rsidRDefault="004E696D" w:rsidP="002136E3">
            <w:pPr>
              <w:pStyle w:val="phtablecellleft"/>
            </w:pPr>
            <w:r w:rsidRPr="004E696D">
              <w:t xml:space="preserve">Право на добавление, удаление и редактирование элементов реестра </w:t>
            </w:r>
            <w:r>
              <w:t>«</w:t>
            </w:r>
            <w:r w:rsidRPr="004E696D">
              <w:t>Информационные материалы для родителей/учеников</w:t>
            </w:r>
            <w:r>
              <w:t>»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BE6D79F" w14:textId="77777777" w:rsidR="004E696D" w:rsidRPr="00F419B2" w:rsidRDefault="004E696D" w:rsidP="00217B4D">
            <w:pPr>
              <w:pStyle w:val="phtablecellleft"/>
            </w:pPr>
          </w:p>
        </w:tc>
      </w:tr>
      <w:tr w:rsidR="002108C0" w:rsidRPr="00F419B2" w14:paraId="5603BD03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B1A0475" w14:textId="3D26877B" w:rsidR="002108C0" w:rsidRPr="00F419B2" w:rsidRDefault="002108C0" w:rsidP="00FB0743">
            <w:pPr>
              <w:pStyle w:val="phtablecellleft"/>
            </w:pPr>
            <w:r w:rsidRPr="00F86270">
              <w:t>Пуск/Согласование/</w:t>
            </w:r>
            <w:r>
              <w:t xml:space="preserve"> Заявки на согласование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029DCF0" w14:textId="0A285579" w:rsidR="002108C0" w:rsidRPr="00F419B2" w:rsidRDefault="002108C0" w:rsidP="00217B4D">
            <w:pPr>
              <w:pStyle w:val="phtablecellleft"/>
            </w:pPr>
            <w:r>
              <w:t>Согласование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10DB443" w14:textId="1E08013B" w:rsidR="002108C0" w:rsidRPr="00FB0743" w:rsidRDefault="002108C0" w:rsidP="00FB0743">
            <w:pPr>
              <w:pStyle w:val="phtablecellleft"/>
            </w:pPr>
            <w:r w:rsidRPr="00FB0743">
              <w:t xml:space="preserve">Заявки на согласование – Просмотр своих </w:t>
            </w:r>
            <w:r w:rsidRPr="00FB0743">
              <w:lastRenderedPageBreak/>
              <w:t>заявок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5C93659" w14:textId="1D69CA55" w:rsidR="002108C0" w:rsidRPr="00FB0743" w:rsidRDefault="002108C0" w:rsidP="00FB0743">
            <w:pPr>
              <w:pStyle w:val="phtablecellleft"/>
            </w:pPr>
            <w:r w:rsidRPr="00FB0743">
              <w:lastRenderedPageBreak/>
              <w:t>Право доступ</w:t>
            </w:r>
            <w:r>
              <w:t xml:space="preserve">а на просмотр заявок, в которых пользователь </w:t>
            </w:r>
            <w:r w:rsidRPr="00FB0743">
              <w:lastRenderedPageBreak/>
              <w:t>указан как с</w:t>
            </w:r>
            <w:r>
              <w:t>огласующий. Для администратора С</w:t>
            </w:r>
            <w:r w:rsidRPr="00FB0743">
              <w:t>истемы доступны все заявки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336BD2A" w14:textId="77777777" w:rsidR="002108C0" w:rsidRPr="00F419B2" w:rsidRDefault="002108C0" w:rsidP="00217B4D">
            <w:pPr>
              <w:pStyle w:val="phtablecellleft"/>
            </w:pPr>
          </w:p>
        </w:tc>
      </w:tr>
      <w:tr w:rsidR="002108C0" w:rsidRPr="00F419B2" w14:paraId="6A40F4C3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E33C65D" w14:textId="64B90C1F" w:rsidR="002108C0" w:rsidRPr="00F86270" w:rsidRDefault="002108C0" w:rsidP="00FB0743">
            <w:pPr>
              <w:pStyle w:val="phtablecellleft"/>
            </w:pPr>
            <w:r w:rsidRPr="00F86270">
              <w:lastRenderedPageBreak/>
              <w:t>Пуск/Согласование/</w:t>
            </w:r>
            <w:r>
              <w:t xml:space="preserve"> Заявки на согласование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34D9F92" w14:textId="44CAC64A" w:rsidR="002108C0" w:rsidRDefault="002108C0" w:rsidP="00217B4D">
            <w:pPr>
              <w:pStyle w:val="phtablecellleft"/>
            </w:pPr>
            <w:r>
              <w:t>Согласование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3EF9050" w14:textId="58518C43" w:rsidR="002108C0" w:rsidRPr="00FB0743" w:rsidRDefault="002108C0" w:rsidP="00FB0743">
            <w:pPr>
              <w:pStyle w:val="phtablecellleft"/>
            </w:pPr>
            <w:r>
              <w:t>Заявки на согласование –</w:t>
            </w:r>
            <w:r w:rsidRPr="00FB0743">
              <w:t xml:space="preserve"> Просмотр заявок своей организации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88012AC" w14:textId="5915D9D5" w:rsidR="002108C0" w:rsidRPr="00FB0743" w:rsidRDefault="002108C0" w:rsidP="00FB0743">
            <w:pPr>
              <w:pStyle w:val="phtablecellleft"/>
            </w:pPr>
            <w:r w:rsidRPr="00FB0743">
              <w:t>Право доступа на просмотр заявок, организации сотрудника. Для администратора Системы доступны все заявки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4592083" w14:textId="77777777" w:rsidR="002108C0" w:rsidRPr="00F419B2" w:rsidRDefault="002108C0" w:rsidP="00217B4D">
            <w:pPr>
              <w:pStyle w:val="phtablecellleft"/>
            </w:pPr>
          </w:p>
        </w:tc>
      </w:tr>
      <w:tr w:rsidR="002108C0" w:rsidRPr="00F419B2" w14:paraId="1E96D315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31D894F" w14:textId="05683AE6" w:rsidR="002108C0" w:rsidRPr="00F86270" w:rsidRDefault="002108C0" w:rsidP="00FB0743">
            <w:pPr>
              <w:pStyle w:val="phtablecellleft"/>
            </w:pPr>
            <w:r w:rsidRPr="00F86270">
              <w:t>Пуск/Согласование/</w:t>
            </w:r>
            <w:r>
              <w:t xml:space="preserve"> Заявки на согласование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F2980DB" w14:textId="2F3C842E" w:rsidR="002108C0" w:rsidRDefault="002108C0" w:rsidP="00217B4D">
            <w:pPr>
              <w:pStyle w:val="phtablecellleft"/>
            </w:pPr>
            <w:r>
              <w:t>Согласование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6410D46" w14:textId="66F7A82D" w:rsidR="002108C0" w:rsidRPr="00FB0743" w:rsidRDefault="002108C0" w:rsidP="00FB0743">
            <w:pPr>
              <w:pStyle w:val="phtablecellleft"/>
            </w:pPr>
            <w:r>
              <w:t>Заявки на согласование –</w:t>
            </w:r>
            <w:r w:rsidRPr="00FB0743">
              <w:t xml:space="preserve"> Просмотр заявок подведомственных организаций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8A72DB7" w14:textId="3FF8A12E" w:rsidR="002108C0" w:rsidRPr="00FB0743" w:rsidRDefault="002108C0" w:rsidP="00FB0743">
            <w:pPr>
              <w:pStyle w:val="phtablecellleft"/>
            </w:pPr>
            <w:r w:rsidRPr="00FB0743">
              <w:t>Право доступа на просмотр заявок, подведомст</w:t>
            </w:r>
            <w:r>
              <w:t>венных к организации сотрудника. Для администратора С</w:t>
            </w:r>
            <w:r w:rsidRPr="00FB0743">
              <w:t>истемы доступны все заявки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091A5E9" w14:textId="77777777" w:rsidR="002108C0" w:rsidRPr="00F419B2" w:rsidRDefault="002108C0" w:rsidP="00217B4D">
            <w:pPr>
              <w:pStyle w:val="phtablecellleft"/>
            </w:pPr>
          </w:p>
        </w:tc>
      </w:tr>
      <w:tr w:rsidR="002108C0" w:rsidRPr="00F419B2" w14:paraId="368B046D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B51513C" w14:textId="02DFB061" w:rsidR="002108C0" w:rsidRPr="00F86270" w:rsidRDefault="002108C0" w:rsidP="00FB0743">
            <w:pPr>
              <w:pStyle w:val="phtablecellleft"/>
            </w:pPr>
            <w:r w:rsidRPr="00F86270">
              <w:t>Пуск/Согласование/</w:t>
            </w:r>
            <w:r>
              <w:t xml:space="preserve"> Заявки на согласование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9A64490" w14:textId="2A546056" w:rsidR="002108C0" w:rsidRDefault="002108C0" w:rsidP="00217B4D">
            <w:pPr>
              <w:pStyle w:val="phtablecellleft"/>
            </w:pPr>
            <w:r>
              <w:t>Согласование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AA11E7B" w14:textId="7239BCE8" w:rsidR="002108C0" w:rsidRPr="00FB0743" w:rsidRDefault="002108C0" w:rsidP="00FB0743">
            <w:pPr>
              <w:pStyle w:val="phtablecellleft"/>
            </w:pPr>
            <w:r>
              <w:t>Заявки на согласование –</w:t>
            </w:r>
            <w:r w:rsidRPr="00FB0743">
              <w:t xml:space="preserve"> Редактирование своих заявок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21B2A2D" w14:textId="745794EE" w:rsidR="002108C0" w:rsidRPr="00FB0743" w:rsidRDefault="002108C0" w:rsidP="00FB0743">
            <w:pPr>
              <w:pStyle w:val="phtablecellleft"/>
            </w:pPr>
            <w:r w:rsidRPr="00FB0743">
              <w:t>Право доступа на р</w:t>
            </w:r>
            <w:r>
              <w:t xml:space="preserve">едактирование заявок, в которых пользователь </w:t>
            </w:r>
            <w:r w:rsidRPr="00FB0743">
              <w:t>указан как с</w:t>
            </w:r>
            <w:r>
              <w:t>огласующий. Для администратора С</w:t>
            </w:r>
            <w:r w:rsidRPr="00FB0743">
              <w:t>истемы доступны все заявки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72DE3D9" w14:textId="77777777" w:rsidR="002108C0" w:rsidRPr="00F419B2" w:rsidRDefault="002108C0" w:rsidP="00217B4D">
            <w:pPr>
              <w:pStyle w:val="phtablecellleft"/>
            </w:pPr>
          </w:p>
        </w:tc>
      </w:tr>
      <w:tr w:rsidR="002108C0" w:rsidRPr="00F419B2" w14:paraId="2B2E22E9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55BEEEF" w14:textId="2C1A29F8" w:rsidR="002108C0" w:rsidRPr="00F86270" w:rsidRDefault="002108C0" w:rsidP="00FB0743">
            <w:pPr>
              <w:pStyle w:val="phtablecellleft"/>
            </w:pPr>
            <w:r w:rsidRPr="00F86270">
              <w:lastRenderedPageBreak/>
              <w:t>Пуск/Согласование/</w:t>
            </w:r>
            <w:r>
              <w:t xml:space="preserve"> Заявки на согласование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2EA27DC" w14:textId="09DD6F29" w:rsidR="002108C0" w:rsidRDefault="002108C0" w:rsidP="00217B4D">
            <w:pPr>
              <w:pStyle w:val="phtablecellleft"/>
            </w:pPr>
            <w:r>
              <w:t>Согласование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C07DF05" w14:textId="7838200D" w:rsidR="002108C0" w:rsidRPr="00FB0743" w:rsidRDefault="002108C0" w:rsidP="00FB0743">
            <w:pPr>
              <w:pStyle w:val="phtablecellleft"/>
            </w:pPr>
            <w:r>
              <w:t>Заявки на согласование –</w:t>
            </w:r>
            <w:r w:rsidRPr="00FB0743">
              <w:t xml:space="preserve"> Редактирование заявок своей организации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50369DB" w14:textId="5B0C9BE5" w:rsidR="002108C0" w:rsidRPr="006F68ED" w:rsidRDefault="002108C0" w:rsidP="006F68ED">
            <w:pPr>
              <w:pStyle w:val="phtablecellleft"/>
            </w:pPr>
            <w:r w:rsidRPr="006F68ED">
              <w:t>Право доступа на редактировани</w:t>
            </w:r>
            <w:r>
              <w:t>е заявок организации сотрудника. Для администратора С</w:t>
            </w:r>
            <w:r w:rsidRPr="006F68ED">
              <w:t>истемы доступны все заявки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F00C264" w14:textId="77777777" w:rsidR="002108C0" w:rsidRPr="00F419B2" w:rsidRDefault="002108C0" w:rsidP="00217B4D">
            <w:pPr>
              <w:pStyle w:val="phtablecellleft"/>
            </w:pPr>
          </w:p>
        </w:tc>
      </w:tr>
      <w:tr w:rsidR="002108C0" w:rsidRPr="00F419B2" w14:paraId="56105859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5DE4D44" w14:textId="75C500E2" w:rsidR="002108C0" w:rsidRPr="006F68ED" w:rsidRDefault="002108C0" w:rsidP="006F68ED">
            <w:pPr>
              <w:pStyle w:val="phtablecellleft"/>
            </w:pPr>
            <w:r w:rsidRPr="006F68ED">
              <w:t>Пуск/Согласование/Заявки на согласование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C46F455" w14:textId="12558657" w:rsidR="002108C0" w:rsidRDefault="002108C0" w:rsidP="00217B4D">
            <w:pPr>
              <w:pStyle w:val="phtablecellleft"/>
            </w:pPr>
            <w:r>
              <w:t>Согласование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918376C" w14:textId="46821D45" w:rsidR="002108C0" w:rsidRPr="006F68ED" w:rsidRDefault="002108C0" w:rsidP="006F68ED">
            <w:pPr>
              <w:pStyle w:val="phtablecellleft"/>
            </w:pPr>
            <w:r>
              <w:t>Заявки на согласование –</w:t>
            </w:r>
            <w:r w:rsidRPr="006F68ED">
              <w:t xml:space="preserve"> Редактирование заявок подведомственных организаций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112FC34" w14:textId="22589E5C" w:rsidR="002108C0" w:rsidRPr="006F68ED" w:rsidRDefault="002108C0" w:rsidP="006F68ED">
            <w:pPr>
              <w:pStyle w:val="phtablecellleft"/>
            </w:pPr>
            <w:r w:rsidRPr="006F68ED">
              <w:t>Право доступа на редактирование заявок подведомст</w:t>
            </w:r>
            <w:r>
              <w:t>венных к организации сотрудника. Для администратора С</w:t>
            </w:r>
            <w:r w:rsidRPr="006F68ED">
              <w:t xml:space="preserve">истемы </w:t>
            </w:r>
            <w:r>
              <w:t>доступны все заявки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0624C28" w14:textId="77777777" w:rsidR="002108C0" w:rsidRPr="00F419B2" w:rsidRDefault="002108C0" w:rsidP="00217B4D">
            <w:pPr>
              <w:pStyle w:val="phtablecellleft"/>
            </w:pPr>
          </w:p>
        </w:tc>
      </w:tr>
      <w:tr w:rsidR="002108C0" w:rsidRPr="00F419B2" w14:paraId="7092B66E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F2E528E" w14:textId="7DDAD6D6" w:rsidR="002108C0" w:rsidRPr="00F86270" w:rsidRDefault="002108C0" w:rsidP="00F86270">
            <w:pPr>
              <w:pStyle w:val="phtablecellleft"/>
            </w:pPr>
            <w:r w:rsidRPr="00F86270">
              <w:t>Пуск/Согласование/</w:t>
            </w:r>
            <w:r>
              <w:t xml:space="preserve"> </w:t>
            </w:r>
            <w:r w:rsidRPr="00F86270">
              <w:t>Шаблоны маршрутов согласования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F21DEFC" w14:textId="59D87589" w:rsidR="002108C0" w:rsidRPr="00F86270" w:rsidRDefault="002108C0" w:rsidP="00F86270">
            <w:pPr>
              <w:pStyle w:val="phtablecellleft"/>
            </w:pPr>
            <w:r w:rsidRPr="00F86270">
              <w:t>Согласование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1745BBC" w14:textId="0F060605" w:rsidR="002108C0" w:rsidRPr="00F86270" w:rsidRDefault="002108C0" w:rsidP="00F86270">
            <w:pPr>
              <w:pStyle w:val="phtablecellleft"/>
            </w:pPr>
            <w:r w:rsidRPr="00F86270">
              <w:t>Шаблоны маршрутов согласования</w:t>
            </w:r>
            <w:r>
              <w:t xml:space="preserve"> – </w:t>
            </w:r>
            <w:r w:rsidRPr="00F86270">
              <w:t>Просмотр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7F0349B" w14:textId="10555CF5" w:rsidR="002108C0" w:rsidRPr="00F86270" w:rsidRDefault="002108C0" w:rsidP="00F86270">
            <w:pPr>
              <w:pStyle w:val="phtablecellleft"/>
            </w:pPr>
            <w:r w:rsidRPr="00F86270">
              <w:t>Право доступа на просмотр шаблонов маршрутов согласования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51EFB11" w14:textId="79F8BA79" w:rsidR="002108C0" w:rsidRPr="00F86270" w:rsidRDefault="002108C0" w:rsidP="00F86270">
            <w:pPr>
              <w:pStyle w:val="phtablecellleft"/>
            </w:pPr>
          </w:p>
        </w:tc>
      </w:tr>
      <w:tr w:rsidR="002108C0" w:rsidRPr="00F419B2" w14:paraId="7B34946D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C719A86" w14:textId="05BE27BA" w:rsidR="002108C0" w:rsidRPr="00F86270" w:rsidRDefault="002108C0" w:rsidP="00F86270">
            <w:pPr>
              <w:pStyle w:val="phtablecellleft"/>
            </w:pPr>
            <w:r w:rsidRPr="00F86270">
              <w:t>Пуск/Согласование/</w:t>
            </w:r>
            <w:r>
              <w:t xml:space="preserve"> </w:t>
            </w:r>
            <w:r w:rsidRPr="00F86270">
              <w:t>Шаблоны маршрутов согласования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D41E670" w14:textId="146F30F8" w:rsidR="002108C0" w:rsidRPr="00F86270" w:rsidRDefault="002108C0" w:rsidP="00F86270">
            <w:pPr>
              <w:pStyle w:val="phtablecellleft"/>
            </w:pPr>
            <w:r w:rsidRPr="00F86270">
              <w:t>Согласование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43235C6" w14:textId="27F317E0" w:rsidR="002108C0" w:rsidRPr="00F86270" w:rsidRDefault="002108C0" w:rsidP="00F86270">
            <w:pPr>
              <w:pStyle w:val="phtablecellleft"/>
            </w:pPr>
            <w:r w:rsidRPr="00F86270">
              <w:t>Шаблоны маршрутов согласования</w:t>
            </w:r>
            <w:r>
              <w:t xml:space="preserve"> – </w:t>
            </w:r>
            <w:r w:rsidRPr="00F86270">
              <w:t>Редактирование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545B3AA" w14:textId="58F23BDC" w:rsidR="002108C0" w:rsidRPr="00F86270" w:rsidRDefault="002108C0" w:rsidP="00F86270">
            <w:pPr>
              <w:pStyle w:val="phtablecellleft"/>
            </w:pPr>
            <w:r w:rsidRPr="00F86270">
              <w:t>Право доступа на редактирование шаблонов маршрутов согласования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E0A4637" w14:textId="5616A76C" w:rsidR="002108C0" w:rsidRPr="00F86270" w:rsidRDefault="002108C0" w:rsidP="00F86270">
            <w:pPr>
              <w:pStyle w:val="phtablecellleft"/>
            </w:pPr>
          </w:p>
        </w:tc>
      </w:tr>
      <w:tr w:rsidR="002108C0" w:rsidRPr="00F419B2" w14:paraId="58CF0967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AAEAE51" w14:textId="77777777" w:rsidR="002108C0" w:rsidRPr="00F419B2" w:rsidRDefault="002108C0" w:rsidP="00D47B8A">
            <w:pPr>
              <w:pStyle w:val="phtablecellleft"/>
            </w:pPr>
            <w:r w:rsidRPr="00F419B2">
              <w:t>Пуск/Справочники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A622926" w14:textId="77777777" w:rsidR="002108C0" w:rsidRPr="00F419B2" w:rsidRDefault="002108C0" w:rsidP="00217B4D">
            <w:pPr>
              <w:pStyle w:val="phtablecellleft"/>
            </w:pPr>
            <w:r w:rsidRPr="00F419B2">
              <w:t>Справочники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2D17AD7" w14:textId="77777777" w:rsidR="002108C0" w:rsidRPr="00F419B2" w:rsidRDefault="002108C0" w:rsidP="00217B4D">
            <w:pPr>
              <w:pStyle w:val="phtablecellleft"/>
            </w:pPr>
            <w:r w:rsidRPr="00F419B2">
              <w:t>Виды адаптированных программ – Просмотр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9622A07" w14:textId="77777777" w:rsidR="002108C0" w:rsidRPr="00F419B2" w:rsidRDefault="002108C0" w:rsidP="00217B4D">
            <w:pPr>
              <w:pStyle w:val="phtablecellleft"/>
            </w:pPr>
            <w:r w:rsidRPr="00F419B2">
              <w:t>Разрешает просмотр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5F31090" w14:textId="11436F1B" w:rsidR="002108C0" w:rsidRPr="00F419B2" w:rsidRDefault="002108C0" w:rsidP="00217B4D">
            <w:pPr>
              <w:pStyle w:val="phtablecellleft"/>
              <w:rPr>
                <w:bCs w:val="0"/>
              </w:rPr>
            </w:pPr>
          </w:p>
        </w:tc>
      </w:tr>
      <w:tr w:rsidR="002108C0" w:rsidRPr="00F419B2" w14:paraId="1FC53D30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9A88AE3" w14:textId="77777777" w:rsidR="002108C0" w:rsidRPr="00F419B2" w:rsidRDefault="002108C0" w:rsidP="00217B4D">
            <w:pPr>
              <w:pStyle w:val="phtablecellleft"/>
            </w:pPr>
            <w:r w:rsidRPr="00F419B2">
              <w:lastRenderedPageBreak/>
              <w:t>Пуск/Справочники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1E4F177" w14:textId="77777777" w:rsidR="002108C0" w:rsidRPr="00F419B2" w:rsidRDefault="002108C0" w:rsidP="00217B4D">
            <w:pPr>
              <w:pStyle w:val="phtablecellleft"/>
            </w:pPr>
            <w:r w:rsidRPr="00F419B2">
              <w:t>Справочники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7105B9C" w14:textId="77777777" w:rsidR="002108C0" w:rsidRPr="00F419B2" w:rsidRDefault="002108C0" w:rsidP="00217B4D">
            <w:pPr>
              <w:pStyle w:val="phtablecellleft"/>
            </w:pPr>
            <w:r w:rsidRPr="00F419B2">
              <w:t>Виды адаптированных программ – Редактирование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99779C4" w14:textId="77777777" w:rsidR="002108C0" w:rsidRPr="00F419B2" w:rsidRDefault="002108C0" w:rsidP="00217B4D">
            <w:pPr>
              <w:pStyle w:val="phtablecellleft"/>
            </w:pPr>
            <w:r w:rsidRPr="00F419B2">
              <w:t>Разрешает изменение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327250D" w14:textId="630A16C7" w:rsidR="002108C0" w:rsidRPr="00F419B2" w:rsidRDefault="002108C0" w:rsidP="00217B4D">
            <w:pPr>
              <w:pStyle w:val="phtablecellleft"/>
              <w:rPr>
                <w:bCs w:val="0"/>
              </w:rPr>
            </w:pPr>
          </w:p>
        </w:tc>
      </w:tr>
      <w:tr w:rsidR="002108C0" w:rsidRPr="00F419B2" w14:paraId="1AF380EF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CC92FA1" w14:textId="77777777" w:rsidR="002108C0" w:rsidRPr="00F419B2" w:rsidRDefault="002108C0" w:rsidP="00217B4D">
            <w:pPr>
              <w:pStyle w:val="phtablecellleft"/>
            </w:pPr>
            <w:r w:rsidRPr="00F419B2">
              <w:t>Пуск/Справочники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D35217B" w14:textId="77777777" w:rsidR="002108C0" w:rsidRPr="00F419B2" w:rsidRDefault="002108C0" w:rsidP="00217B4D">
            <w:pPr>
              <w:pStyle w:val="phtablecellleft"/>
            </w:pPr>
            <w:r w:rsidRPr="00F419B2">
              <w:t>Справочники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A525E65" w14:textId="77777777" w:rsidR="002108C0" w:rsidRPr="00F419B2" w:rsidRDefault="002108C0" w:rsidP="00217B4D">
            <w:pPr>
              <w:pStyle w:val="phtablecellleft"/>
            </w:pPr>
            <w:r w:rsidRPr="00F419B2">
              <w:t>Виды оценок – Просмотр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4FC4C7E" w14:textId="77777777" w:rsidR="002108C0" w:rsidRPr="00F419B2" w:rsidRDefault="002108C0" w:rsidP="00217B4D">
            <w:pPr>
              <w:pStyle w:val="phtablecellleft"/>
            </w:pPr>
            <w:r w:rsidRPr="00F419B2">
              <w:t>Разрешает просмотр видов оценок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E0F44BC" w14:textId="35EEB9E1" w:rsidR="002108C0" w:rsidRPr="00F419B2" w:rsidRDefault="002108C0" w:rsidP="00872AF2">
            <w:pPr>
              <w:pStyle w:val="phtablecellleft"/>
              <w:rPr>
                <w:bCs w:val="0"/>
              </w:rPr>
            </w:pPr>
            <w:r w:rsidRPr="00F419B2">
              <w:rPr>
                <w:bCs w:val="0"/>
              </w:rPr>
              <w:t>1 при назначении данного права</w:t>
            </w:r>
            <w:r>
              <w:rPr>
                <w:bCs w:val="0"/>
              </w:rPr>
              <w:t xml:space="preserve"> – </w:t>
            </w:r>
            <w:r w:rsidRPr="00F419B2">
              <w:rPr>
                <w:bCs w:val="0"/>
              </w:rPr>
              <w:t>справочник отображается в меню «Пуск»;</w:t>
            </w:r>
          </w:p>
          <w:p w14:paraId="4ACC944C" w14:textId="77777777" w:rsidR="002108C0" w:rsidRPr="00F419B2" w:rsidRDefault="002108C0" w:rsidP="00872AF2">
            <w:pPr>
              <w:pStyle w:val="phtablecellleft"/>
              <w:rPr>
                <w:bCs w:val="0"/>
              </w:rPr>
            </w:pPr>
            <w:r w:rsidRPr="00F419B2">
              <w:rPr>
                <w:b/>
                <w:bCs w:val="0"/>
              </w:rPr>
              <w:t>Примечание</w:t>
            </w:r>
            <w:r w:rsidRPr="00F419B2">
              <w:rPr>
                <w:bCs w:val="0"/>
              </w:rPr>
              <w:t xml:space="preserve"> – Справочник отображается в разделе «Справочники» меню «Пуск», только в случае если включена настройка </w:t>
            </w:r>
            <w:r w:rsidRPr="00F419B2">
              <w:t>организации</w:t>
            </w:r>
            <w:r w:rsidRPr="00F419B2">
              <w:rPr>
                <w:bCs w:val="0"/>
              </w:rPr>
              <w:t xml:space="preserve"> «Ведется оценивание учащихся» и организация выбрана в виджете.</w:t>
            </w:r>
          </w:p>
          <w:p w14:paraId="256203B3" w14:textId="12DC04A0" w:rsidR="002108C0" w:rsidRPr="00F419B2" w:rsidRDefault="002108C0" w:rsidP="00872AF2">
            <w:pPr>
              <w:pStyle w:val="phtablecellleft"/>
              <w:rPr>
                <w:bCs w:val="0"/>
              </w:rPr>
            </w:pPr>
            <w:r w:rsidRPr="00F419B2">
              <w:rPr>
                <w:bCs w:val="0"/>
              </w:rPr>
              <w:t>2 при переходе в справочник «Виды оценок» пользователю доступны для просмотра все виды оценок</w:t>
            </w:r>
            <w:r w:rsidR="005B0ED2">
              <w:rPr>
                <w:bCs w:val="0"/>
              </w:rPr>
              <w:t>,</w:t>
            </w:r>
            <w:r w:rsidRPr="00F419B2">
              <w:rPr>
                <w:bCs w:val="0"/>
              </w:rPr>
              <w:t xml:space="preserve"> созданные в </w:t>
            </w:r>
            <w:r w:rsidRPr="00F419B2">
              <w:t>организации</w:t>
            </w:r>
            <w:r w:rsidRPr="00F419B2">
              <w:rPr>
                <w:bCs w:val="0"/>
              </w:rPr>
              <w:t>;</w:t>
            </w:r>
          </w:p>
          <w:p w14:paraId="3C34A692" w14:textId="26642D8A" w:rsidR="002108C0" w:rsidRPr="00F419B2" w:rsidRDefault="002108C0" w:rsidP="00872AF2">
            <w:pPr>
              <w:pStyle w:val="phtablecellleft"/>
              <w:rPr>
                <w:bCs w:val="0"/>
              </w:rPr>
            </w:pPr>
            <w:r w:rsidRPr="00F419B2">
              <w:rPr>
                <w:bCs w:val="0"/>
              </w:rPr>
              <w:t>3 в окне «Виды оценок» отображаются кнопки «Просмотр» и «Обновить», поле «Поиск», кнопка «Закрыть»;</w:t>
            </w:r>
          </w:p>
          <w:p w14:paraId="4AE6FFE3" w14:textId="1BCC3355" w:rsidR="002108C0" w:rsidRPr="00F419B2" w:rsidRDefault="002108C0" w:rsidP="00872AF2">
            <w:pPr>
              <w:pStyle w:val="phtablecellleft"/>
              <w:rPr>
                <w:bCs w:val="0"/>
              </w:rPr>
            </w:pPr>
            <w:r w:rsidRPr="0057646C">
              <w:rPr>
                <w:bCs w:val="0"/>
              </w:rPr>
              <w:t xml:space="preserve">4 </w:t>
            </w:r>
            <w:r w:rsidRPr="00F419B2">
              <w:rPr>
                <w:bCs w:val="0"/>
              </w:rPr>
              <w:t>при выделении элемента справочника и нажатии на кнопку «Просмотр» отображается окно просмотра, элементы окна не доступны для редактирования</w:t>
            </w:r>
          </w:p>
        </w:tc>
      </w:tr>
      <w:tr w:rsidR="002108C0" w:rsidRPr="00F419B2" w14:paraId="6B189709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AA5FFA8" w14:textId="77777777" w:rsidR="002108C0" w:rsidRPr="00F419B2" w:rsidRDefault="002108C0" w:rsidP="00217B4D">
            <w:pPr>
              <w:pStyle w:val="phtablecellleft"/>
            </w:pPr>
            <w:r w:rsidRPr="00F419B2">
              <w:t>Пуск/Справочники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D4D97AA" w14:textId="77777777" w:rsidR="002108C0" w:rsidRPr="00F419B2" w:rsidRDefault="002108C0" w:rsidP="00217B4D">
            <w:pPr>
              <w:pStyle w:val="phtablecellleft"/>
            </w:pPr>
            <w:r w:rsidRPr="00F419B2">
              <w:t>Справочники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4C0211C" w14:textId="77777777" w:rsidR="002108C0" w:rsidRPr="00F419B2" w:rsidRDefault="002108C0" w:rsidP="00217B4D">
            <w:pPr>
              <w:pStyle w:val="phtablecellleft"/>
            </w:pPr>
            <w:r w:rsidRPr="00F419B2">
              <w:t>Виды оценок – Редактирование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9C30C89" w14:textId="77777777" w:rsidR="002108C0" w:rsidRPr="00F419B2" w:rsidRDefault="002108C0" w:rsidP="00217B4D">
            <w:pPr>
              <w:pStyle w:val="phtablecellleft"/>
            </w:pPr>
            <w:r w:rsidRPr="00F419B2">
              <w:t>Разрешает редактирование видов оценок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AC4A3AE" w14:textId="7EBB19EC" w:rsidR="002108C0" w:rsidRPr="00F419B2" w:rsidRDefault="002108C0" w:rsidP="00872AF2">
            <w:pPr>
              <w:pStyle w:val="phtablecellleft"/>
              <w:rPr>
                <w:bCs w:val="0"/>
              </w:rPr>
            </w:pPr>
            <w:r w:rsidRPr="00F419B2">
              <w:rPr>
                <w:bCs w:val="0"/>
              </w:rPr>
              <w:t>1 при назначении данного права</w:t>
            </w:r>
            <w:r>
              <w:rPr>
                <w:bCs w:val="0"/>
              </w:rPr>
              <w:t xml:space="preserve"> – </w:t>
            </w:r>
            <w:r w:rsidRPr="00F419B2">
              <w:rPr>
                <w:bCs w:val="0"/>
              </w:rPr>
              <w:t>справочник отображается в меню «Пуск»;</w:t>
            </w:r>
          </w:p>
          <w:p w14:paraId="14C84818" w14:textId="77777777" w:rsidR="002108C0" w:rsidRPr="00F419B2" w:rsidRDefault="002108C0" w:rsidP="00872AF2">
            <w:pPr>
              <w:pStyle w:val="phtablecellleft"/>
              <w:rPr>
                <w:bCs w:val="0"/>
              </w:rPr>
            </w:pPr>
            <w:r w:rsidRPr="00F419B2">
              <w:rPr>
                <w:b/>
                <w:bCs w:val="0"/>
              </w:rPr>
              <w:t>Примечание</w:t>
            </w:r>
            <w:r w:rsidRPr="00F419B2">
              <w:rPr>
                <w:bCs w:val="0"/>
              </w:rPr>
              <w:t xml:space="preserve"> – Справочник отображается в разделе «Справочники» меню «Пуск», только в случае если включена настройка </w:t>
            </w:r>
            <w:r w:rsidRPr="00F419B2">
              <w:t>организации</w:t>
            </w:r>
            <w:r w:rsidRPr="00F419B2">
              <w:rPr>
                <w:bCs w:val="0"/>
              </w:rPr>
              <w:t xml:space="preserve"> «Ведется оценивание учащихся» и организация выбрана в виджете.</w:t>
            </w:r>
          </w:p>
          <w:p w14:paraId="62827A30" w14:textId="2B03A52C" w:rsidR="002108C0" w:rsidRPr="00F419B2" w:rsidRDefault="002108C0" w:rsidP="00872AF2">
            <w:pPr>
              <w:pStyle w:val="phtablecellleft"/>
              <w:rPr>
                <w:bCs w:val="0"/>
              </w:rPr>
            </w:pPr>
            <w:r w:rsidRPr="00F419B2">
              <w:rPr>
                <w:bCs w:val="0"/>
              </w:rPr>
              <w:t xml:space="preserve">2 при переходе в справочник «Виды оценок» пользователю доступны для просмотра/ редактирования/удаления все виды оценок, созданные в </w:t>
            </w:r>
            <w:r w:rsidRPr="00F419B2">
              <w:lastRenderedPageBreak/>
              <w:t>организации</w:t>
            </w:r>
            <w:r w:rsidRPr="00F419B2">
              <w:rPr>
                <w:bCs w:val="0"/>
              </w:rPr>
              <w:t>;</w:t>
            </w:r>
          </w:p>
          <w:p w14:paraId="4296697D" w14:textId="635FE4F7" w:rsidR="002108C0" w:rsidRPr="00F419B2" w:rsidRDefault="002108C0" w:rsidP="00872AF2">
            <w:pPr>
              <w:pStyle w:val="phtablecellleft"/>
              <w:rPr>
                <w:bCs w:val="0"/>
              </w:rPr>
            </w:pPr>
            <w:r w:rsidRPr="00F419B2">
              <w:rPr>
                <w:bCs w:val="0"/>
              </w:rPr>
              <w:t>3 пользователю доступно добавление новых значений в справочник;</w:t>
            </w:r>
          </w:p>
          <w:p w14:paraId="1F59C963" w14:textId="467E8F9E" w:rsidR="002108C0" w:rsidRPr="00F419B2" w:rsidRDefault="002108C0" w:rsidP="00872AF2">
            <w:pPr>
              <w:pStyle w:val="phtablecellleft"/>
              <w:rPr>
                <w:bCs w:val="0"/>
              </w:rPr>
            </w:pPr>
            <w:r w:rsidRPr="00F419B2">
              <w:rPr>
                <w:bCs w:val="0"/>
              </w:rPr>
              <w:t>4 в справочнике отображаются кнопки «Добавить»/ «Изменить»/ «Удалить»/ «Обновить»;</w:t>
            </w:r>
          </w:p>
          <w:p w14:paraId="528FA0CC" w14:textId="5E0E3F8E" w:rsidR="002108C0" w:rsidRPr="00F419B2" w:rsidRDefault="002108C0" w:rsidP="00872AF2">
            <w:pPr>
              <w:pStyle w:val="phtablecellleft"/>
              <w:rPr>
                <w:bCs w:val="0"/>
              </w:rPr>
            </w:pPr>
            <w:r w:rsidRPr="00F419B2">
              <w:rPr>
                <w:bCs w:val="0"/>
              </w:rPr>
              <w:t>5 при редактировании элемента справочника пользователь также может добавлять/изменять/удалять значения и вес оценок и суффиксов</w:t>
            </w:r>
          </w:p>
        </w:tc>
      </w:tr>
      <w:tr w:rsidR="002108C0" w:rsidRPr="00F419B2" w14:paraId="728FDC39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96727D0" w14:textId="77777777" w:rsidR="002108C0" w:rsidRPr="00F419B2" w:rsidRDefault="002108C0" w:rsidP="00217B4D">
            <w:pPr>
              <w:pStyle w:val="phtablecellleft"/>
            </w:pPr>
            <w:r w:rsidRPr="00F419B2">
              <w:lastRenderedPageBreak/>
              <w:t>Пуск/Справочники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56F0DA2" w14:textId="77777777" w:rsidR="002108C0" w:rsidRPr="00F419B2" w:rsidRDefault="002108C0" w:rsidP="00217B4D">
            <w:pPr>
              <w:pStyle w:val="phtablecellleft"/>
            </w:pPr>
            <w:r w:rsidRPr="00F419B2">
              <w:t>Справочники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06AED19" w14:textId="77777777" w:rsidR="002108C0" w:rsidRPr="00F419B2" w:rsidRDefault="002108C0" w:rsidP="00217B4D">
            <w:pPr>
              <w:pStyle w:val="phtablecellleft"/>
            </w:pPr>
            <w:r w:rsidRPr="00F419B2">
              <w:t>Виды работ на занятии – Просмотр во всех организациях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116ABA0" w14:textId="77777777" w:rsidR="002108C0" w:rsidRPr="00F419B2" w:rsidRDefault="002108C0" w:rsidP="00217B4D">
            <w:pPr>
              <w:pStyle w:val="phtablecellleft"/>
            </w:pPr>
            <w:r w:rsidRPr="00F419B2">
              <w:t>Разрешает просмотр во всех организациях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DC30745" w14:textId="77777777" w:rsidR="002108C0" w:rsidRPr="00F419B2" w:rsidRDefault="002108C0" w:rsidP="00872AF2">
            <w:pPr>
              <w:pStyle w:val="phtablecellleft"/>
              <w:rPr>
                <w:bCs w:val="0"/>
              </w:rPr>
            </w:pPr>
            <w:r w:rsidRPr="00F419B2">
              <w:rPr>
                <w:bCs w:val="0"/>
              </w:rPr>
              <w:t>1 при назначении данного права справочник отображается в меню «Пуск»;</w:t>
            </w:r>
          </w:p>
          <w:p w14:paraId="7DFABC5A" w14:textId="77777777" w:rsidR="002108C0" w:rsidRPr="00F419B2" w:rsidRDefault="002108C0" w:rsidP="00872AF2">
            <w:pPr>
              <w:pStyle w:val="phtablecellleft"/>
              <w:rPr>
                <w:bCs w:val="0"/>
              </w:rPr>
            </w:pPr>
            <w:r w:rsidRPr="00F419B2">
              <w:rPr>
                <w:b/>
                <w:bCs w:val="0"/>
              </w:rPr>
              <w:t>Примечание</w:t>
            </w:r>
            <w:r w:rsidRPr="00F419B2">
              <w:rPr>
                <w:bCs w:val="0"/>
              </w:rPr>
              <w:t xml:space="preserve"> – Справочник отображается в разделе «Справочники» меню «Пуск», только в случае если включена настройка </w:t>
            </w:r>
            <w:r w:rsidRPr="00F419B2">
              <w:t>организации</w:t>
            </w:r>
            <w:r w:rsidRPr="00F419B2">
              <w:rPr>
                <w:bCs w:val="0"/>
              </w:rPr>
              <w:t xml:space="preserve"> «Ведется оценивание учащихся» и организация выбрана в виджете;</w:t>
            </w:r>
          </w:p>
          <w:p w14:paraId="1718C42E" w14:textId="1009A11F" w:rsidR="002108C0" w:rsidRPr="00F419B2" w:rsidRDefault="002108C0" w:rsidP="00872AF2">
            <w:pPr>
              <w:pStyle w:val="phtablecellleft"/>
              <w:rPr>
                <w:bCs w:val="0"/>
              </w:rPr>
            </w:pPr>
            <w:r w:rsidRPr="00F419B2">
              <w:rPr>
                <w:bCs w:val="0"/>
              </w:rPr>
              <w:t>2 при переходе в справочник «Виды работ на занятиях» пользователю доступны для просмотра все виды работ на занятиях, созданные в Системе;</w:t>
            </w:r>
          </w:p>
          <w:p w14:paraId="2C2AD960" w14:textId="09E01080" w:rsidR="002108C0" w:rsidRPr="00F419B2" w:rsidRDefault="002108C0" w:rsidP="00872AF2">
            <w:pPr>
              <w:pStyle w:val="phtablecellleft"/>
              <w:rPr>
                <w:bCs w:val="0"/>
              </w:rPr>
            </w:pPr>
            <w:r w:rsidRPr="00F419B2">
              <w:rPr>
                <w:bCs w:val="0"/>
              </w:rPr>
              <w:t>3 в окне «Виды работ на занятиях» отображаются кнопки «Просмотр» и «Обновить», поле «Поиск», кнопка «Закрыть»;</w:t>
            </w:r>
          </w:p>
          <w:p w14:paraId="02E2085A" w14:textId="4EF7C956" w:rsidR="002108C0" w:rsidRPr="00F419B2" w:rsidRDefault="002108C0" w:rsidP="00872AF2">
            <w:pPr>
              <w:pStyle w:val="phtablecellleft"/>
              <w:rPr>
                <w:bCs w:val="0"/>
              </w:rPr>
            </w:pPr>
            <w:r w:rsidRPr="00F419B2">
              <w:rPr>
                <w:bCs w:val="0"/>
              </w:rPr>
              <w:t>4 при выделении элемента справочника и нажатии на кнопку «Просмотр» отображается окно просмотра, элементы окна не доступны для редактирования</w:t>
            </w:r>
          </w:p>
          <w:p w14:paraId="34671B52" w14:textId="54756BAF" w:rsidR="002108C0" w:rsidRPr="00F419B2" w:rsidRDefault="002108C0" w:rsidP="00872AF2">
            <w:pPr>
              <w:pStyle w:val="phtablecellleft"/>
              <w:rPr>
                <w:bCs w:val="0"/>
              </w:rPr>
            </w:pPr>
            <w:r w:rsidRPr="00F419B2">
              <w:rPr>
                <w:bCs w:val="0"/>
              </w:rPr>
              <w:t>5 включает право на просмотр справочника «Виды оценок»</w:t>
            </w:r>
          </w:p>
        </w:tc>
      </w:tr>
      <w:tr w:rsidR="002108C0" w:rsidRPr="00F419B2" w14:paraId="7CC97D97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40079D6" w14:textId="77777777" w:rsidR="002108C0" w:rsidRPr="00F419B2" w:rsidRDefault="002108C0" w:rsidP="00217B4D">
            <w:pPr>
              <w:pStyle w:val="phtablecellleft"/>
            </w:pPr>
            <w:r w:rsidRPr="00F419B2">
              <w:t>Пуск/Справочники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14EB56B" w14:textId="77777777" w:rsidR="002108C0" w:rsidRPr="00F419B2" w:rsidRDefault="002108C0" w:rsidP="00217B4D">
            <w:pPr>
              <w:pStyle w:val="phtablecellleft"/>
            </w:pPr>
            <w:r w:rsidRPr="00F419B2">
              <w:t>Справочники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392D04A" w14:textId="77777777" w:rsidR="002108C0" w:rsidRPr="00F419B2" w:rsidRDefault="002108C0" w:rsidP="00217B4D">
            <w:pPr>
              <w:pStyle w:val="phtablecellleft"/>
            </w:pPr>
            <w:r w:rsidRPr="00F419B2">
              <w:t xml:space="preserve">Виды работ на </w:t>
            </w:r>
            <w:r w:rsidRPr="00F419B2">
              <w:lastRenderedPageBreak/>
              <w:t>занятии – Просмотр в своих организациях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24DA1FD" w14:textId="77777777" w:rsidR="002108C0" w:rsidRPr="00F419B2" w:rsidRDefault="002108C0" w:rsidP="00217B4D">
            <w:pPr>
              <w:pStyle w:val="phtablecellleft"/>
            </w:pPr>
            <w:r w:rsidRPr="00F419B2">
              <w:lastRenderedPageBreak/>
              <w:t xml:space="preserve">Разрешает просмотр </w:t>
            </w:r>
            <w:r w:rsidRPr="00F419B2">
              <w:lastRenderedPageBreak/>
              <w:t>в своих организациях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74C5188" w14:textId="43C16E5E" w:rsidR="002108C0" w:rsidRPr="00F419B2" w:rsidRDefault="002108C0" w:rsidP="000D66C0">
            <w:pPr>
              <w:pStyle w:val="phtablecellleft"/>
              <w:rPr>
                <w:bCs w:val="0"/>
              </w:rPr>
            </w:pPr>
            <w:r w:rsidRPr="00F419B2">
              <w:rPr>
                <w:bCs w:val="0"/>
              </w:rPr>
              <w:lastRenderedPageBreak/>
              <w:t xml:space="preserve">1 при назначении данного права справочник </w:t>
            </w:r>
            <w:r w:rsidRPr="00F419B2">
              <w:rPr>
                <w:bCs w:val="0"/>
              </w:rPr>
              <w:lastRenderedPageBreak/>
              <w:t>отображается в меню «Пуск»;</w:t>
            </w:r>
          </w:p>
          <w:p w14:paraId="25E0BA74" w14:textId="11756E3F" w:rsidR="002108C0" w:rsidRPr="00F419B2" w:rsidRDefault="002108C0" w:rsidP="000D66C0">
            <w:pPr>
              <w:pStyle w:val="phtablecellleft"/>
              <w:rPr>
                <w:bCs w:val="0"/>
              </w:rPr>
            </w:pPr>
            <w:r w:rsidRPr="00F419B2">
              <w:rPr>
                <w:b/>
                <w:bCs w:val="0"/>
              </w:rPr>
              <w:t>Примечание</w:t>
            </w:r>
            <w:r w:rsidRPr="00F419B2">
              <w:rPr>
                <w:bCs w:val="0"/>
              </w:rPr>
              <w:t xml:space="preserve"> – Справочник отображается в разделе «Справочники» меню «Пуск», только в случае если включена настройка организации «Ведется оценивание учащихся» </w:t>
            </w:r>
            <w:r>
              <w:rPr>
                <w:bCs w:val="0"/>
              </w:rPr>
              <w:t>и организация выбрана в виджете.</w:t>
            </w:r>
          </w:p>
          <w:p w14:paraId="395DCB22" w14:textId="5881E7D8" w:rsidR="002108C0" w:rsidRPr="00F419B2" w:rsidRDefault="002108C0" w:rsidP="000D66C0">
            <w:pPr>
              <w:pStyle w:val="phtablecellleft"/>
              <w:rPr>
                <w:bCs w:val="0"/>
              </w:rPr>
            </w:pPr>
            <w:r w:rsidRPr="00F419B2">
              <w:rPr>
                <w:bCs w:val="0"/>
              </w:rPr>
              <w:t>2 при переходе в справочник «Виды работ на занятиях» пользователю доступны для просмотра все виды работ на занятиях, созданные в Системе;</w:t>
            </w:r>
          </w:p>
          <w:p w14:paraId="5E46ACC5" w14:textId="317A747E" w:rsidR="002108C0" w:rsidRPr="00F419B2" w:rsidRDefault="002108C0" w:rsidP="000D66C0">
            <w:pPr>
              <w:pStyle w:val="phtablecellleft"/>
              <w:rPr>
                <w:bCs w:val="0"/>
              </w:rPr>
            </w:pPr>
            <w:r w:rsidRPr="00F419B2">
              <w:rPr>
                <w:bCs w:val="0"/>
              </w:rPr>
              <w:t>3 в окне «Виды работ на занятиях» отображаются кнопки «Просмотр» и «Обновить», поле «Поиск», кнопка «Закрыть»;</w:t>
            </w:r>
          </w:p>
          <w:p w14:paraId="585EDE1A" w14:textId="762B333E" w:rsidR="002108C0" w:rsidRPr="00F419B2" w:rsidRDefault="002108C0" w:rsidP="000D66C0">
            <w:pPr>
              <w:pStyle w:val="phtablecellleft"/>
              <w:rPr>
                <w:bCs w:val="0"/>
              </w:rPr>
            </w:pPr>
            <w:r w:rsidRPr="00F419B2">
              <w:rPr>
                <w:bCs w:val="0"/>
              </w:rPr>
              <w:t>4 при выделении элемента справочника и нажатии на кнопку «Просмотр» отображается окно просмотра, элементы окна не доступны для редактирования</w:t>
            </w:r>
            <w:r>
              <w:rPr>
                <w:bCs w:val="0"/>
              </w:rPr>
              <w:t>;</w:t>
            </w:r>
          </w:p>
          <w:p w14:paraId="4A7B71CC" w14:textId="78293CD6" w:rsidR="002108C0" w:rsidRPr="00F419B2" w:rsidRDefault="002108C0" w:rsidP="000D66C0">
            <w:pPr>
              <w:pStyle w:val="phtablecellleft"/>
              <w:rPr>
                <w:bCs w:val="0"/>
              </w:rPr>
            </w:pPr>
            <w:r w:rsidRPr="00F419B2">
              <w:rPr>
                <w:bCs w:val="0"/>
              </w:rPr>
              <w:t>5 включает право на просмотр справочника «Виды оценок»</w:t>
            </w:r>
          </w:p>
        </w:tc>
      </w:tr>
      <w:tr w:rsidR="002108C0" w:rsidRPr="00F419B2" w14:paraId="4DA35938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8E40BEE" w14:textId="77777777" w:rsidR="002108C0" w:rsidRPr="00F419B2" w:rsidRDefault="002108C0" w:rsidP="00217B4D">
            <w:pPr>
              <w:pStyle w:val="phtablecellleft"/>
            </w:pPr>
            <w:r w:rsidRPr="00F419B2">
              <w:lastRenderedPageBreak/>
              <w:t>Пуск/Справочники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FAA8FE3" w14:textId="77777777" w:rsidR="002108C0" w:rsidRPr="00F419B2" w:rsidRDefault="002108C0" w:rsidP="00217B4D">
            <w:pPr>
              <w:pStyle w:val="phtablecellleft"/>
            </w:pPr>
            <w:r w:rsidRPr="00F419B2">
              <w:t>Справочники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D5EDCEC" w14:textId="77777777" w:rsidR="002108C0" w:rsidRPr="00F419B2" w:rsidRDefault="002108C0" w:rsidP="00217B4D">
            <w:pPr>
              <w:pStyle w:val="phtablecellleft"/>
            </w:pPr>
            <w:r w:rsidRPr="00F419B2">
              <w:t>Виды работ на занятии – Редактирование во всех организациях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B4DFAF7" w14:textId="77777777" w:rsidR="002108C0" w:rsidRPr="00F419B2" w:rsidRDefault="002108C0" w:rsidP="00217B4D">
            <w:pPr>
              <w:pStyle w:val="phtablecellleft"/>
            </w:pPr>
            <w:r w:rsidRPr="00F419B2">
              <w:t>Разрешает изменение во всех организациях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9A1962B" w14:textId="7295F6D0" w:rsidR="002108C0" w:rsidRPr="00F419B2" w:rsidRDefault="002108C0" w:rsidP="00872AF2">
            <w:pPr>
              <w:pStyle w:val="phtablecellleft"/>
              <w:rPr>
                <w:bCs w:val="0"/>
              </w:rPr>
            </w:pPr>
            <w:r w:rsidRPr="00F419B2">
              <w:rPr>
                <w:bCs w:val="0"/>
              </w:rPr>
              <w:t>1 при назначении данного права</w:t>
            </w:r>
            <w:r>
              <w:rPr>
                <w:bCs w:val="0"/>
              </w:rPr>
              <w:t xml:space="preserve"> – </w:t>
            </w:r>
            <w:r w:rsidRPr="00F419B2">
              <w:rPr>
                <w:bCs w:val="0"/>
              </w:rPr>
              <w:t>справочник отображается в меню «Пуск»;</w:t>
            </w:r>
          </w:p>
          <w:p w14:paraId="570AD18D" w14:textId="463A310C" w:rsidR="002108C0" w:rsidRPr="00F419B2" w:rsidRDefault="002108C0" w:rsidP="00872AF2">
            <w:pPr>
              <w:pStyle w:val="phtablecellleft"/>
              <w:rPr>
                <w:bCs w:val="0"/>
              </w:rPr>
            </w:pPr>
            <w:r w:rsidRPr="00F419B2">
              <w:rPr>
                <w:b/>
                <w:bCs w:val="0"/>
              </w:rPr>
              <w:t>Примечание</w:t>
            </w:r>
            <w:r w:rsidRPr="00F419B2">
              <w:rPr>
                <w:bCs w:val="0"/>
              </w:rPr>
              <w:t xml:space="preserve"> – Справочник отображается в разделе «Справочники» меню «Пуск», только в случае если включена настройка организации «Ведется оценивание учащихся» </w:t>
            </w:r>
            <w:r>
              <w:rPr>
                <w:bCs w:val="0"/>
              </w:rPr>
              <w:t>и организация выбрана в виджете.</w:t>
            </w:r>
          </w:p>
          <w:p w14:paraId="5515F792" w14:textId="72397E85" w:rsidR="002108C0" w:rsidRPr="00F419B2" w:rsidRDefault="002108C0" w:rsidP="00872AF2">
            <w:pPr>
              <w:pStyle w:val="phtablecellleft"/>
              <w:rPr>
                <w:bCs w:val="0"/>
              </w:rPr>
            </w:pPr>
            <w:r w:rsidRPr="00F419B2">
              <w:rPr>
                <w:bCs w:val="0"/>
              </w:rPr>
              <w:t>2 при переходе в справочник «Виды работ на занятиях» пользователю доступны для просмотра/удаления/редактирования все виды работ на занятиях, созданные в Системе;</w:t>
            </w:r>
          </w:p>
          <w:p w14:paraId="46C784B7" w14:textId="31B2181D" w:rsidR="002108C0" w:rsidRPr="00F419B2" w:rsidRDefault="002108C0" w:rsidP="00872AF2">
            <w:pPr>
              <w:pStyle w:val="phtablecellleft"/>
              <w:rPr>
                <w:bCs w:val="0"/>
              </w:rPr>
            </w:pPr>
            <w:r w:rsidRPr="00F419B2">
              <w:rPr>
                <w:bCs w:val="0"/>
              </w:rPr>
              <w:t xml:space="preserve">3 у пользователя есть право на добавление в </w:t>
            </w:r>
            <w:r w:rsidRPr="00F419B2">
              <w:rPr>
                <w:bCs w:val="0"/>
              </w:rPr>
              <w:lastRenderedPageBreak/>
              <w:t>справочник новых значений;</w:t>
            </w:r>
          </w:p>
          <w:p w14:paraId="6F3B30CD" w14:textId="642B4F60" w:rsidR="002108C0" w:rsidRPr="00F419B2" w:rsidRDefault="002108C0" w:rsidP="00872AF2">
            <w:pPr>
              <w:pStyle w:val="phtablecellleft"/>
              <w:rPr>
                <w:bCs w:val="0"/>
              </w:rPr>
            </w:pPr>
            <w:r w:rsidRPr="00F419B2">
              <w:rPr>
                <w:bCs w:val="0"/>
              </w:rPr>
              <w:t>4 в справочнике отображаются кнопки «Добавить»/ «Изменить»/ «Удалить»/ «Обновить»;</w:t>
            </w:r>
          </w:p>
          <w:p w14:paraId="4CCC1DE3" w14:textId="12CFA88C" w:rsidR="002108C0" w:rsidRPr="00F419B2" w:rsidRDefault="002108C0" w:rsidP="00872AF2">
            <w:pPr>
              <w:pStyle w:val="phtablecellleft"/>
              <w:rPr>
                <w:bCs w:val="0"/>
              </w:rPr>
            </w:pPr>
            <w:r w:rsidRPr="00F419B2">
              <w:rPr>
                <w:bCs w:val="0"/>
              </w:rPr>
              <w:t>5 включает право на просмотр справочника «Виды оценок»</w:t>
            </w:r>
          </w:p>
        </w:tc>
      </w:tr>
      <w:tr w:rsidR="002108C0" w:rsidRPr="00F419B2" w14:paraId="7943A272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EA28553" w14:textId="77777777" w:rsidR="002108C0" w:rsidRPr="00F419B2" w:rsidRDefault="002108C0" w:rsidP="00217B4D">
            <w:pPr>
              <w:pStyle w:val="phtablecellleft"/>
            </w:pPr>
            <w:r w:rsidRPr="00F419B2">
              <w:lastRenderedPageBreak/>
              <w:t>Пуск/Справочники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BE17BAD" w14:textId="77777777" w:rsidR="002108C0" w:rsidRPr="00F419B2" w:rsidRDefault="002108C0" w:rsidP="00217B4D">
            <w:pPr>
              <w:pStyle w:val="phtablecellleft"/>
            </w:pPr>
            <w:r w:rsidRPr="00F419B2">
              <w:t>Справочники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4524A00" w14:textId="77777777" w:rsidR="002108C0" w:rsidRPr="00F419B2" w:rsidRDefault="002108C0" w:rsidP="00217B4D">
            <w:pPr>
              <w:pStyle w:val="phtablecellleft"/>
            </w:pPr>
            <w:r w:rsidRPr="00F419B2">
              <w:t>Виды работ на занятии – Редактирование в своих организациях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3EDDE02" w14:textId="77777777" w:rsidR="002108C0" w:rsidRPr="00F419B2" w:rsidRDefault="002108C0" w:rsidP="00217B4D">
            <w:pPr>
              <w:pStyle w:val="phtablecellleft"/>
            </w:pPr>
            <w:r w:rsidRPr="00F419B2">
              <w:t>Разрешает редактирование в своих организациях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76ABDCF" w14:textId="3D78DE0B" w:rsidR="002108C0" w:rsidRPr="00F419B2" w:rsidRDefault="002108C0" w:rsidP="00872AF2">
            <w:pPr>
              <w:pStyle w:val="phtablecellleft"/>
              <w:rPr>
                <w:bCs w:val="0"/>
              </w:rPr>
            </w:pPr>
            <w:r w:rsidRPr="00F419B2">
              <w:rPr>
                <w:bCs w:val="0"/>
              </w:rPr>
              <w:t>1 при назначении данного права</w:t>
            </w:r>
            <w:r>
              <w:rPr>
                <w:bCs w:val="0"/>
              </w:rPr>
              <w:t xml:space="preserve"> – </w:t>
            </w:r>
            <w:r w:rsidRPr="00F419B2">
              <w:rPr>
                <w:bCs w:val="0"/>
              </w:rPr>
              <w:t>справочник отображается в меню «Пуск»;</w:t>
            </w:r>
          </w:p>
          <w:p w14:paraId="750061D2" w14:textId="0C6FBAA9" w:rsidR="002108C0" w:rsidRPr="00F419B2" w:rsidRDefault="002108C0" w:rsidP="00872AF2">
            <w:pPr>
              <w:pStyle w:val="phtablecellleft"/>
              <w:rPr>
                <w:bCs w:val="0"/>
              </w:rPr>
            </w:pPr>
            <w:r w:rsidRPr="00F419B2">
              <w:rPr>
                <w:b/>
                <w:bCs w:val="0"/>
              </w:rPr>
              <w:t>Примечание</w:t>
            </w:r>
            <w:r w:rsidRPr="00F419B2">
              <w:rPr>
                <w:bCs w:val="0"/>
              </w:rPr>
              <w:t xml:space="preserve"> – Справочник отображается в разделе «Справочники» меню «Пуск», только в случае если включена настройка </w:t>
            </w:r>
            <w:r w:rsidRPr="00F419B2">
              <w:t>организации</w:t>
            </w:r>
            <w:r w:rsidRPr="00F419B2">
              <w:rPr>
                <w:bCs w:val="0"/>
              </w:rPr>
              <w:t xml:space="preserve"> «Ведется оценивание учащихся», организация выбрана в виджете и пользователь, для которого назначено да</w:t>
            </w:r>
            <w:r>
              <w:rPr>
                <w:bCs w:val="0"/>
              </w:rPr>
              <w:t>нное право является сотрудником.</w:t>
            </w:r>
          </w:p>
          <w:p w14:paraId="2AB5BB43" w14:textId="0264560D" w:rsidR="002108C0" w:rsidRPr="00F419B2" w:rsidRDefault="002108C0" w:rsidP="00872AF2">
            <w:pPr>
              <w:pStyle w:val="phtablecellleft"/>
              <w:rPr>
                <w:bCs w:val="0"/>
              </w:rPr>
            </w:pPr>
            <w:r w:rsidRPr="00F419B2">
              <w:rPr>
                <w:bCs w:val="0"/>
              </w:rPr>
              <w:t>2 при переходе в справочник «Виды работ на занятиях» пользователю доступны для просмотра виды работ на занятиях, созданные в организации, где работает сотрудник и на уровне вышестоящих организаций;</w:t>
            </w:r>
          </w:p>
          <w:p w14:paraId="18DDCA7D" w14:textId="37876A46" w:rsidR="002108C0" w:rsidRPr="00F419B2" w:rsidRDefault="002108C0" w:rsidP="00872AF2">
            <w:pPr>
              <w:pStyle w:val="phtablecellleft"/>
              <w:rPr>
                <w:bCs w:val="0"/>
              </w:rPr>
            </w:pPr>
            <w:r w:rsidRPr="00F419B2">
              <w:rPr>
                <w:bCs w:val="0"/>
              </w:rPr>
              <w:t>3 у пользователя есть право на добавление в справочник новых значений;</w:t>
            </w:r>
          </w:p>
          <w:p w14:paraId="0FADEC63" w14:textId="13604E9C" w:rsidR="002108C0" w:rsidRPr="00F419B2" w:rsidRDefault="002108C0" w:rsidP="00872AF2">
            <w:pPr>
              <w:pStyle w:val="phtablecellleft"/>
              <w:rPr>
                <w:bCs w:val="0"/>
              </w:rPr>
            </w:pPr>
            <w:r w:rsidRPr="00F419B2">
              <w:rPr>
                <w:bCs w:val="0"/>
              </w:rPr>
              <w:t>4 пользователь может удалять и редактировать только значения, добавленные на уровне организаций, сотрудником которых является;</w:t>
            </w:r>
          </w:p>
          <w:p w14:paraId="1E5256AD" w14:textId="56C309AC" w:rsidR="002108C0" w:rsidRPr="00F419B2" w:rsidRDefault="002108C0" w:rsidP="00872AF2">
            <w:pPr>
              <w:pStyle w:val="phtablecellleft"/>
              <w:rPr>
                <w:bCs w:val="0"/>
              </w:rPr>
            </w:pPr>
            <w:r w:rsidRPr="00F419B2">
              <w:rPr>
                <w:bCs w:val="0"/>
              </w:rPr>
              <w:t>5 в справочнике отображаются кнопки «Добавить»/ «Изменить»/ «Удалить»/ «Обновить»;</w:t>
            </w:r>
          </w:p>
          <w:p w14:paraId="57D3F3FA" w14:textId="070D39D0" w:rsidR="002108C0" w:rsidRPr="00F419B2" w:rsidRDefault="002108C0" w:rsidP="00872AF2">
            <w:pPr>
              <w:pStyle w:val="phtablecellleft"/>
              <w:rPr>
                <w:bCs w:val="0"/>
              </w:rPr>
            </w:pPr>
            <w:r w:rsidRPr="00F419B2">
              <w:rPr>
                <w:bCs w:val="0"/>
              </w:rPr>
              <w:t>6 включает право на просмотр справочника «Виды оценок»</w:t>
            </w:r>
          </w:p>
        </w:tc>
      </w:tr>
      <w:tr w:rsidR="002108C0" w:rsidRPr="00F419B2" w14:paraId="21F146A4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2BBED72" w14:textId="77777777" w:rsidR="002108C0" w:rsidRPr="00F419B2" w:rsidRDefault="002108C0" w:rsidP="009C15C4">
            <w:pPr>
              <w:pStyle w:val="phtablecellleft"/>
            </w:pPr>
            <w:r w:rsidRPr="00F419B2">
              <w:lastRenderedPageBreak/>
              <w:t>Пуск/Справочники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E90F5F8" w14:textId="77777777" w:rsidR="002108C0" w:rsidRPr="00F419B2" w:rsidRDefault="002108C0" w:rsidP="009C15C4">
            <w:pPr>
              <w:pStyle w:val="phtablecellleft"/>
            </w:pPr>
            <w:r w:rsidRPr="00F419B2">
              <w:t>Справочники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A3916D7" w14:textId="77777777" w:rsidR="002108C0" w:rsidRPr="00F419B2" w:rsidRDefault="002108C0" w:rsidP="009C15C4">
            <w:pPr>
              <w:pStyle w:val="phtablecellleft"/>
            </w:pPr>
            <w:r w:rsidRPr="00F419B2">
              <w:t>Виды спорта – Просмотр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B2E17BE" w14:textId="77777777" w:rsidR="002108C0" w:rsidRPr="00F419B2" w:rsidRDefault="002108C0" w:rsidP="009C15C4">
            <w:pPr>
              <w:pStyle w:val="phtablecellleft"/>
            </w:pPr>
            <w:r w:rsidRPr="00F419B2">
              <w:t>Право доступа на просмотр справочника «Виды спорта»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2517B24" w14:textId="188CF4BD" w:rsidR="002108C0" w:rsidRPr="00F419B2" w:rsidRDefault="002108C0" w:rsidP="009C15C4">
            <w:pPr>
              <w:pStyle w:val="phtablecellleft"/>
            </w:pPr>
            <w:r>
              <w:t>1</w:t>
            </w:r>
            <w:r w:rsidRPr="00F419B2">
              <w:t xml:space="preserve"> недоступны кнопки «Добавить» и «Удалить»;</w:t>
            </w:r>
          </w:p>
          <w:p w14:paraId="0AEDC084" w14:textId="7641C921" w:rsidR="002108C0" w:rsidRPr="00F419B2" w:rsidRDefault="002108C0" w:rsidP="009C15C4">
            <w:pPr>
              <w:pStyle w:val="phtablecellleft"/>
            </w:pPr>
            <w:r>
              <w:t>2</w:t>
            </w:r>
            <w:r w:rsidRPr="00F419B2">
              <w:t xml:space="preserve"> поле «Наименование» недоступно для редактирования в окне «Вид спорта: Просмотр»;</w:t>
            </w:r>
          </w:p>
          <w:p w14:paraId="5DFF306A" w14:textId="7AF8B6E9" w:rsidR="002108C0" w:rsidRPr="00F419B2" w:rsidRDefault="002108C0" w:rsidP="009C15C4">
            <w:pPr>
              <w:pStyle w:val="phtablecellleft"/>
            </w:pPr>
            <w:r>
              <w:t>3</w:t>
            </w:r>
            <w:r w:rsidRPr="00F419B2">
              <w:t xml:space="preserve"> при просмотре скрыты кнопки «Добавить» и «Удалить», элементы таблицы спортивных дисциплин недоступны для редактирования</w:t>
            </w:r>
          </w:p>
        </w:tc>
      </w:tr>
      <w:tr w:rsidR="002108C0" w:rsidRPr="00F419B2" w14:paraId="2E6A258D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02FBA99" w14:textId="77777777" w:rsidR="002108C0" w:rsidRPr="00F419B2" w:rsidRDefault="002108C0" w:rsidP="009C15C4">
            <w:pPr>
              <w:pStyle w:val="phtablecellleft"/>
            </w:pPr>
            <w:r w:rsidRPr="00F419B2">
              <w:t>Пуск/Справочники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2166231" w14:textId="77777777" w:rsidR="002108C0" w:rsidRPr="00F419B2" w:rsidRDefault="002108C0" w:rsidP="009C15C4">
            <w:pPr>
              <w:pStyle w:val="phtablecellleft"/>
            </w:pPr>
            <w:r w:rsidRPr="00F419B2">
              <w:t>Справочники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FC1A6C7" w14:textId="77777777" w:rsidR="002108C0" w:rsidRPr="00F419B2" w:rsidRDefault="002108C0" w:rsidP="009C15C4">
            <w:pPr>
              <w:pStyle w:val="phtablecellleft"/>
            </w:pPr>
            <w:r w:rsidRPr="00F419B2">
              <w:t>Виды спорта – Редактирование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327E3E2" w14:textId="77777777" w:rsidR="002108C0" w:rsidRPr="00F419B2" w:rsidRDefault="002108C0" w:rsidP="009C15C4">
            <w:pPr>
              <w:pStyle w:val="phtablecellleft"/>
            </w:pPr>
            <w:r w:rsidRPr="00F419B2">
              <w:t>Право доступа на просмотр, добавление, редактирование и удаление элементов справочника «Виды спорта», кроме системных значений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C5E1970" w14:textId="0AA644A9" w:rsidR="002108C0" w:rsidRPr="00F419B2" w:rsidRDefault="002108C0" w:rsidP="009C15C4">
            <w:pPr>
              <w:pStyle w:val="phtablecellleft"/>
            </w:pPr>
            <w:r>
              <w:t>1</w:t>
            </w:r>
            <w:r w:rsidRPr="00F419B2">
              <w:t xml:space="preserve"> элемент, добавленный на уровне вышестоящей организации, не доступен для редактирования и удаления на уровне дочерней организации – кнопки «Изменить»/ «Удалить» заблокированы. При наведении курсора на кнопку «Изменить»/ «Удалить» – отображается всплывающая подсказка;</w:t>
            </w:r>
          </w:p>
          <w:p w14:paraId="6102AA56" w14:textId="73C78405" w:rsidR="002108C0" w:rsidRPr="00F419B2" w:rsidRDefault="002108C0" w:rsidP="009C15C4">
            <w:pPr>
              <w:pStyle w:val="phtablecellleft"/>
            </w:pPr>
            <w:r w:rsidRPr="00F419B2">
              <w:t>2 в окне «Виды спорта» доступны кнопки: «Добавить», «Изменить» и «Удалить»;</w:t>
            </w:r>
          </w:p>
          <w:p w14:paraId="3E4D9E7A" w14:textId="19F56CE9" w:rsidR="002108C0" w:rsidRPr="00F419B2" w:rsidRDefault="002108C0" w:rsidP="009C15C4">
            <w:pPr>
              <w:pStyle w:val="phtablecellleft"/>
            </w:pPr>
            <w:r>
              <w:t>3</w:t>
            </w:r>
            <w:r w:rsidRPr="00F419B2">
              <w:t xml:space="preserve"> на форме «Вид спорта: Редактирование» поле «Наименование» и т</w:t>
            </w:r>
            <w:r w:rsidR="00915B17">
              <w:t>аблица </w:t>
            </w:r>
            <w:r w:rsidRPr="00F419B2">
              <w:t>спортивных дисциплин доступны для редактирования, при нажатии на кнопку «Изменить» отображаются кнопки «Добавить» и «Удалить»;</w:t>
            </w:r>
          </w:p>
          <w:p w14:paraId="42C5841D" w14:textId="3602C91F" w:rsidR="002108C0" w:rsidRPr="00F419B2" w:rsidRDefault="002108C0" w:rsidP="009C15C4">
            <w:pPr>
              <w:pStyle w:val="phtablecellleft"/>
            </w:pPr>
            <w:r>
              <w:t>4</w:t>
            </w:r>
            <w:r w:rsidRPr="00F419B2">
              <w:t xml:space="preserve"> при выборе элемента и нажатии на кнопку «Изменить» в окне «Вид спорта: Редактирование» доступно редактирование поле «Наименование» и т</w:t>
            </w:r>
            <w:r w:rsidR="00915B17">
              <w:t>аблица </w:t>
            </w:r>
            <w:r w:rsidRPr="00F419B2">
              <w:t>спортивных дисциплин</w:t>
            </w:r>
          </w:p>
        </w:tc>
      </w:tr>
      <w:tr w:rsidR="002108C0" w:rsidRPr="00F419B2" w14:paraId="69062C83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92F63F8" w14:textId="77777777" w:rsidR="002108C0" w:rsidRPr="00F419B2" w:rsidRDefault="002108C0" w:rsidP="00217B4D">
            <w:pPr>
              <w:pStyle w:val="phtablecellleft"/>
            </w:pPr>
            <w:r w:rsidRPr="00F419B2">
              <w:t>Пуск/Справочники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A1B0173" w14:textId="77777777" w:rsidR="002108C0" w:rsidRPr="00F419B2" w:rsidRDefault="002108C0" w:rsidP="00217B4D">
            <w:pPr>
              <w:pStyle w:val="phtablecellleft"/>
            </w:pPr>
            <w:r w:rsidRPr="00F419B2">
              <w:t>Справочники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913893F" w14:textId="77777777" w:rsidR="002108C0" w:rsidRPr="00F419B2" w:rsidRDefault="002108C0" w:rsidP="00217B4D">
            <w:pPr>
              <w:pStyle w:val="phtablecellleft"/>
            </w:pPr>
            <w:r w:rsidRPr="00F419B2">
              <w:t>Должности – Просмотр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D850203" w14:textId="7AE037B8" w:rsidR="002108C0" w:rsidRPr="00F419B2" w:rsidRDefault="002108C0" w:rsidP="00217B4D">
            <w:pPr>
              <w:pStyle w:val="phtablecellleft"/>
            </w:pPr>
            <w:r w:rsidRPr="00F419B2">
              <w:t>Разрешает просмотр информации о должностях Системы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2AB1BE9" w14:textId="350F3755" w:rsidR="002108C0" w:rsidRPr="00F419B2" w:rsidRDefault="002108C0" w:rsidP="000D66C0">
            <w:pPr>
              <w:pStyle w:val="phtablecellleft"/>
            </w:pPr>
            <w:r w:rsidRPr="00F419B2">
              <w:t>1 при назначении данного права</w:t>
            </w:r>
            <w:r>
              <w:t xml:space="preserve"> – </w:t>
            </w:r>
            <w:r w:rsidRPr="00F419B2">
              <w:t>справочник отображается в меню «Пуск»;</w:t>
            </w:r>
          </w:p>
          <w:p w14:paraId="195A8600" w14:textId="77777777" w:rsidR="002108C0" w:rsidRPr="00F419B2" w:rsidRDefault="002108C0" w:rsidP="000D66C0">
            <w:pPr>
              <w:pStyle w:val="phtablecellleft"/>
            </w:pPr>
            <w:r w:rsidRPr="00F419B2">
              <w:rPr>
                <w:b/>
              </w:rPr>
              <w:t>Примечание</w:t>
            </w:r>
            <w:r w:rsidRPr="00F419B2">
              <w:t xml:space="preserve"> – Справочник отображается в разделе «Справочники» меню «Пуск» даже если организация не </w:t>
            </w:r>
            <w:r w:rsidRPr="00F419B2">
              <w:lastRenderedPageBreak/>
              <w:t>выбрана в виджете.</w:t>
            </w:r>
          </w:p>
          <w:p w14:paraId="40D364FF" w14:textId="7732B1B6" w:rsidR="002108C0" w:rsidRPr="00F419B2" w:rsidRDefault="002108C0" w:rsidP="000D66C0">
            <w:pPr>
              <w:pStyle w:val="phtablecellleft"/>
            </w:pPr>
            <w:r w:rsidRPr="00F419B2">
              <w:t>2 при переходе в справочник «Виды оценок» пользователю доступны для просмотра все должности, созданные в Системе;</w:t>
            </w:r>
          </w:p>
          <w:p w14:paraId="08D670EB" w14:textId="5F1CB040" w:rsidR="002108C0" w:rsidRPr="00F419B2" w:rsidRDefault="002108C0" w:rsidP="000D66C0">
            <w:pPr>
              <w:pStyle w:val="phtablecellleft"/>
            </w:pPr>
            <w:r w:rsidRPr="00F419B2">
              <w:t>2 в окне «Должности» отображаются кнопки</w:t>
            </w:r>
            <w:r>
              <w:t>:</w:t>
            </w:r>
            <w:r w:rsidRPr="00F419B2">
              <w:t xml:space="preserve"> «Просмотр» и «Обновить», поле «Поиск», кнопка «Закрыть»;</w:t>
            </w:r>
          </w:p>
          <w:p w14:paraId="25B69887" w14:textId="39310A7D" w:rsidR="002108C0" w:rsidRPr="00F419B2" w:rsidRDefault="002108C0" w:rsidP="000D66C0">
            <w:pPr>
              <w:pStyle w:val="phtablecellleft"/>
            </w:pPr>
            <w:r w:rsidRPr="00F419B2">
              <w:t>3 при выделении элемента справочника и нажатии на кнопку «Просмотр» отображается окно «Должность: Просмотр». Элементы окна не доступны для редактирования</w:t>
            </w:r>
          </w:p>
        </w:tc>
      </w:tr>
      <w:tr w:rsidR="002108C0" w:rsidRPr="00F419B2" w14:paraId="1C55E2C5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CE683A5" w14:textId="77777777" w:rsidR="002108C0" w:rsidRPr="00F419B2" w:rsidRDefault="002108C0" w:rsidP="00217B4D">
            <w:pPr>
              <w:pStyle w:val="phtablecellleft"/>
            </w:pPr>
            <w:r w:rsidRPr="00F419B2">
              <w:lastRenderedPageBreak/>
              <w:t>Пуск/Справочники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255138E" w14:textId="77777777" w:rsidR="002108C0" w:rsidRPr="00F419B2" w:rsidRDefault="002108C0" w:rsidP="00217B4D">
            <w:pPr>
              <w:pStyle w:val="phtablecellleft"/>
            </w:pPr>
            <w:r w:rsidRPr="00F419B2">
              <w:t>Справочники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4DBF46C" w14:textId="77777777" w:rsidR="002108C0" w:rsidRPr="00F419B2" w:rsidRDefault="002108C0" w:rsidP="00217B4D">
            <w:pPr>
              <w:pStyle w:val="phtablecellleft"/>
            </w:pPr>
            <w:r w:rsidRPr="00F419B2">
              <w:t>Должности – Редактирование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53C91CC" w14:textId="77777777" w:rsidR="002108C0" w:rsidRPr="00F419B2" w:rsidRDefault="002108C0" w:rsidP="00217B4D">
            <w:pPr>
              <w:pStyle w:val="phtablecellleft"/>
            </w:pPr>
            <w:r w:rsidRPr="00F419B2">
              <w:t>Разрешает создание/изменение/ удаление должностей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FB232A6" w14:textId="36DE2BF1" w:rsidR="002108C0" w:rsidRPr="00F419B2" w:rsidRDefault="002108C0" w:rsidP="000D66C0">
            <w:pPr>
              <w:pStyle w:val="phtablecellleft"/>
            </w:pPr>
            <w:r w:rsidRPr="00F419B2">
              <w:t>1 при назначении данного права справочник отображается в меню «Пуск»;</w:t>
            </w:r>
          </w:p>
          <w:p w14:paraId="624DE7BD" w14:textId="77777777" w:rsidR="002108C0" w:rsidRPr="00F419B2" w:rsidRDefault="002108C0" w:rsidP="000D66C0">
            <w:pPr>
              <w:pStyle w:val="phtablecellleft"/>
            </w:pPr>
            <w:r w:rsidRPr="00F419B2">
              <w:rPr>
                <w:b/>
              </w:rPr>
              <w:t>Примечание</w:t>
            </w:r>
            <w:r w:rsidRPr="00F419B2">
              <w:t xml:space="preserve"> – Справочник отображается в разделе «Справочники» меню «Пуск» даже если организация не выбрана в виджете</w:t>
            </w:r>
          </w:p>
          <w:p w14:paraId="61C02AE7" w14:textId="5CFD1B28" w:rsidR="002108C0" w:rsidRPr="00F419B2" w:rsidRDefault="002108C0" w:rsidP="000D66C0">
            <w:pPr>
              <w:pStyle w:val="phtablecellleft"/>
            </w:pPr>
            <w:r w:rsidRPr="00F419B2">
              <w:t>2 при переходе в справочник «Виды оценок» пользователю доступны для просмотра/удаления/редактирования все должности, созданные в Системе;</w:t>
            </w:r>
          </w:p>
          <w:p w14:paraId="243AD9AE" w14:textId="73D9E721" w:rsidR="002108C0" w:rsidRPr="00F419B2" w:rsidRDefault="002108C0" w:rsidP="000D66C0">
            <w:pPr>
              <w:pStyle w:val="phtablecellleft"/>
            </w:pPr>
            <w:r w:rsidRPr="00F419B2">
              <w:t>3 в окне «Должности» отображаются кнопки «Добавить», «Удалить», «Изменить» и «Обновить», поле «Поиск», кнопка «Закрыть»;</w:t>
            </w:r>
          </w:p>
          <w:p w14:paraId="00BDA20F" w14:textId="4557FE50" w:rsidR="002108C0" w:rsidRPr="00F419B2" w:rsidRDefault="002108C0" w:rsidP="000D66C0">
            <w:pPr>
              <w:pStyle w:val="phtablecellleft"/>
            </w:pPr>
            <w:r w:rsidRPr="00F419B2">
              <w:t>4 у пользователя есть право на добавление в справочник новых значений;</w:t>
            </w:r>
          </w:p>
          <w:p w14:paraId="05FED59F" w14:textId="0FE8A0D3" w:rsidR="002108C0" w:rsidRPr="00F419B2" w:rsidRDefault="002108C0" w:rsidP="000D66C0">
            <w:pPr>
              <w:pStyle w:val="phtablecellleft"/>
            </w:pPr>
            <w:r w:rsidRPr="00F419B2">
              <w:t xml:space="preserve">5 при выделении элемента справочника и нажатии на кнопку «Изменить» отображается окно «Должность: Редактирование», элементы окна доступны для </w:t>
            </w:r>
            <w:r w:rsidRPr="00F419B2">
              <w:lastRenderedPageBreak/>
              <w:t>редактирования</w:t>
            </w:r>
          </w:p>
        </w:tc>
      </w:tr>
      <w:tr w:rsidR="002108C0" w:rsidRPr="00F419B2" w14:paraId="2114FA7F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5E972C6" w14:textId="77777777" w:rsidR="002108C0" w:rsidRPr="00F419B2" w:rsidRDefault="002108C0" w:rsidP="00217B4D">
            <w:pPr>
              <w:pStyle w:val="phtablecellleft"/>
            </w:pPr>
            <w:r w:rsidRPr="00F419B2">
              <w:lastRenderedPageBreak/>
              <w:t>Пуск/Справочники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7E4C9E5" w14:textId="77777777" w:rsidR="002108C0" w:rsidRPr="00F419B2" w:rsidRDefault="002108C0" w:rsidP="00217B4D">
            <w:pPr>
              <w:pStyle w:val="phtablecellleft"/>
            </w:pPr>
            <w:r w:rsidRPr="00F419B2">
              <w:t>Справочники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F221B9C" w14:textId="77777777" w:rsidR="002108C0" w:rsidRPr="00F419B2" w:rsidRDefault="002108C0" w:rsidP="00217B4D">
            <w:pPr>
              <w:pStyle w:val="phtablecellleft"/>
            </w:pPr>
            <w:r w:rsidRPr="00F419B2">
              <w:t>Инвентарь – Просмотр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A8A27D3" w14:textId="77777777" w:rsidR="002108C0" w:rsidRPr="00F419B2" w:rsidRDefault="002108C0" w:rsidP="00217B4D">
            <w:pPr>
              <w:pStyle w:val="phtablecellleft"/>
            </w:pPr>
            <w:r w:rsidRPr="00F419B2">
              <w:t>Разрешает просмотр информации об инвентаре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12673FC" w14:textId="28B01E16" w:rsidR="002108C0" w:rsidRPr="00F419B2" w:rsidRDefault="002108C0" w:rsidP="000D66C0">
            <w:pPr>
              <w:pStyle w:val="phtablecellleft"/>
            </w:pPr>
            <w:r w:rsidRPr="00F419B2">
              <w:t>1 при назначении данного права справочник отображается в меню «Пуск»;</w:t>
            </w:r>
          </w:p>
          <w:p w14:paraId="6B3C7C70" w14:textId="77777777" w:rsidR="002108C0" w:rsidRPr="00F419B2" w:rsidRDefault="002108C0" w:rsidP="000D66C0">
            <w:pPr>
              <w:pStyle w:val="phtablecellleft"/>
            </w:pPr>
            <w:r w:rsidRPr="00F419B2">
              <w:rPr>
                <w:b/>
              </w:rPr>
              <w:t>Примечание</w:t>
            </w:r>
            <w:r w:rsidRPr="00F419B2">
              <w:t xml:space="preserve"> – Справочник отображается в разделе «Справочники» меню «Пуск» даже если организация не выбрана в виджете.</w:t>
            </w:r>
          </w:p>
          <w:p w14:paraId="0A7EB220" w14:textId="2DD6747F" w:rsidR="002108C0" w:rsidRPr="00F419B2" w:rsidRDefault="002108C0" w:rsidP="000D66C0">
            <w:pPr>
              <w:pStyle w:val="phtablecellleft"/>
            </w:pPr>
            <w:r w:rsidRPr="00F419B2">
              <w:t>2 при переходе в справочник «Инвентарь» пользователю доступны для просмотра все категории и инвентарь Системы;</w:t>
            </w:r>
          </w:p>
          <w:p w14:paraId="39843C95" w14:textId="7456C815" w:rsidR="002108C0" w:rsidRPr="00F419B2" w:rsidRDefault="002108C0" w:rsidP="000D66C0">
            <w:pPr>
              <w:pStyle w:val="phtablecellleft"/>
            </w:pPr>
            <w:r w:rsidRPr="00F419B2">
              <w:t>3 в окне «Инвентарь» отображается т</w:t>
            </w:r>
            <w:r w:rsidR="00915B17">
              <w:t>аблица </w:t>
            </w:r>
            <w:r w:rsidRPr="00F419B2">
              <w:t>«Категории», при выборе соответствующей категории отображается закрепленный за ней инвентарь. Кнопка «Обновить», поле «Поиск», кнопка «Закрыть»</w:t>
            </w:r>
          </w:p>
        </w:tc>
      </w:tr>
      <w:tr w:rsidR="002108C0" w:rsidRPr="00F419B2" w14:paraId="2EEFD56B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CDA8FDC" w14:textId="77777777" w:rsidR="002108C0" w:rsidRPr="00F419B2" w:rsidRDefault="002108C0" w:rsidP="00217B4D">
            <w:pPr>
              <w:pStyle w:val="phtablecellleft"/>
            </w:pPr>
            <w:r w:rsidRPr="00F419B2">
              <w:t>Пуск/Справочники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7CDCDD4" w14:textId="77777777" w:rsidR="002108C0" w:rsidRPr="00F419B2" w:rsidRDefault="002108C0" w:rsidP="00217B4D">
            <w:pPr>
              <w:pStyle w:val="phtablecellleft"/>
            </w:pPr>
            <w:r w:rsidRPr="00F419B2">
              <w:t>Справочники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D5E0EDE" w14:textId="77777777" w:rsidR="002108C0" w:rsidRPr="00F419B2" w:rsidRDefault="002108C0" w:rsidP="00217B4D">
            <w:pPr>
              <w:pStyle w:val="phtablecellleft"/>
            </w:pPr>
            <w:r w:rsidRPr="00F419B2">
              <w:t>Инвентарь – Редактирование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C6D0DC0" w14:textId="77777777" w:rsidR="002108C0" w:rsidRPr="00F419B2" w:rsidRDefault="002108C0" w:rsidP="004C71D9">
            <w:pPr>
              <w:pStyle w:val="phtablecellleft"/>
            </w:pPr>
            <w:r w:rsidRPr="00F419B2">
              <w:t>Разрешает создание/изменение/ удаление инвентаря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EB553F2" w14:textId="77777777" w:rsidR="002108C0" w:rsidRPr="00F419B2" w:rsidRDefault="002108C0" w:rsidP="000D66C0">
            <w:pPr>
              <w:pStyle w:val="phtablecellleft"/>
            </w:pPr>
            <w:r w:rsidRPr="00F419B2">
              <w:t>1 при назначении данного права справочник отображается в меню «Пуск»;</w:t>
            </w:r>
          </w:p>
          <w:p w14:paraId="4D62328C" w14:textId="77777777" w:rsidR="002108C0" w:rsidRPr="00F419B2" w:rsidRDefault="002108C0" w:rsidP="000D66C0">
            <w:pPr>
              <w:pStyle w:val="phtablecellleft"/>
            </w:pPr>
            <w:r w:rsidRPr="00F419B2">
              <w:rPr>
                <w:b/>
              </w:rPr>
              <w:t>Примечание</w:t>
            </w:r>
            <w:r w:rsidRPr="00F419B2">
              <w:t xml:space="preserve"> – Справочник отображается в разделе «Справочники» меню «Пуск» даже если организация не выбрана в виджете.</w:t>
            </w:r>
          </w:p>
          <w:p w14:paraId="4B39F136" w14:textId="77777777" w:rsidR="002108C0" w:rsidRPr="00F419B2" w:rsidRDefault="002108C0" w:rsidP="000D66C0">
            <w:pPr>
              <w:pStyle w:val="phtablecellleft"/>
            </w:pPr>
            <w:r w:rsidRPr="00F419B2">
              <w:t>2 при переходе в справочник «Инвентарь» пользователю доступны для просмотра/редактирования/удаления весь инвентарь Системы;</w:t>
            </w:r>
          </w:p>
          <w:p w14:paraId="08E781FB" w14:textId="77777777" w:rsidR="002108C0" w:rsidRPr="00F419B2" w:rsidRDefault="002108C0" w:rsidP="000D66C0">
            <w:pPr>
              <w:pStyle w:val="phtablecellleft"/>
            </w:pPr>
            <w:r w:rsidRPr="00F419B2">
              <w:t>3 у пользователя есть право на добавление новых значений;</w:t>
            </w:r>
          </w:p>
          <w:p w14:paraId="34723A19" w14:textId="779DF2C3" w:rsidR="002108C0" w:rsidRPr="00F419B2" w:rsidRDefault="002108C0" w:rsidP="000D66C0">
            <w:pPr>
              <w:pStyle w:val="phtablecellleft"/>
            </w:pPr>
            <w:r w:rsidRPr="00F419B2">
              <w:t xml:space="preserve">4 в окне «Инвентарь» отображаются кнопки «Добавить», «Изменить», «Удалить», «Обновить», поле «Поиск», </w:t>
            </w:r>
            <w:r w:rsidRPr="00F419B2">
              <w:lastRenderedPageBreak/>
              <w:t>кнопка «Закрыть», отображается т</w:t>
            </w:r>
            <w:r w:rsidR="00915B17">
              <w:t>аблица </w:t>
            </w:r>
            <w:r w:rsidRPr="00F419B2">
              <w:t>«Категории», при выборе соответствующей категории отображается закрепленный за ней инвентарь;</w:t>
            </w:r>
          </w:p>
          <w:p w14:paraId="1D2BA89A" w14:textId="77777777" w:rsidR="002108C0" w:rsidRPr="00F419B2" w:rsidRDefault="002108C0" w:rsidP="000D66C0">
            <w:pPr>
              <w:pStyle w:val="phtablecellleft"/>
            </w:pPr>
            <w:r w:rsidRPr="00F419B2">
              <w:t>5 при выделении элемента справочника и нажатии на кнопку «Изменить» отображается окно «Инвентарь: Редактирование», элементы окна доступны для редактирования</w:t>
            </w:r>
          </w:p>
        </w:tc>
      </w:tr>
      <w:tr w:rsidR="002108C0" w:rsidRPr="00F419B2" w14:paraId="25F90C56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1DB298F" w14:textId="77777777" w:rsidR="002108C0" w:rsidRPr="00F419B2" w:rsidRDefault="002108C0" w:rsidP="00217B4D">
            <w:pPr>
              <w:pStyle w:val="phtablecellleft"/>
            </w:pPr>
            <w:r w:rsidRPr="00F419B2">
              <w:lastRenderedPageBreak/>
              <w:t>Пуск/Справочники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FD63BED" w14:textId="77777777" w:rsidR="002108C0" w:rsidRPr="00F419B2" w:rsidRDefault="002108C0" w:rsidP="00217B4D">
            <w:pPr>
              <w:pStyle w:val="phtablecellleft"/>
            </w:pPr>
            <w:r w:rsidRPr="00F419B2">
              <w:t>Справочники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8C5B8EF" w14:textId="77777777" w:rsidR="002108C0" w:rsidRPr="00F419B2" w:rsidRDefault="002108C0" w:rsidP="00217B4D">
            <w:pPr>
              <w:pStyle w:val="phtablecellleft"/>
            </w:pPr>
            <w:r w:rsidRPr="00F419B2">
              <w:t>Категории инвентаря – Просмотр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4546764" w14:textId="77777777" w:rsidR="002108C0" w:rsidRPr="00F419B2" w:rsidRDefault="002108C0" w:rsidP="00217B4D">
            <w:pPr>
              <w:pStyle w:val="phtablecellleft"/>
            </w:pPr>
            <w:r w:rsidRPr="00F419B2">
              <w:t>Разрешает просмотр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50F3480" w14:textId="77777777" w:rsidR="002108C0" w:rsidRPr="00F419B2" w:rsidRDefault="002108C0" w:rsidP="000D66C0">
            <w:pPr>
              <w:pStyle w:val="phtablecellleft"/>
            </w:pPr>
            <w:r w:rsidRPr="00F419B2">
              <w:t>1 при назначении данного права справочник отображается в меню «Пуск»;</w:t>
            </w:r>
          </w:p>
          <w:p w14:paraId="635E1626" w14:textId="77777777" w:rsidR="002108C0" w:rsidRPr="00F419B2" w:rsidRDefault="002108C0" w:rsidP="000D66C0">
            <w:pPr>
              <w:pStyle w:val="phtablecellleft"/>
            </w:pPr>
            <w:r w:rsidRPr="00F419B2">
              <w:rPr>
                <w:b/>
              </w:rPr>
              <w:t>Примечание</w:t>
            </w:r>
            <w:r w:rsidRPr="00F419B2">
              <w:t xml:space="preserve"> – Справочник отображается в разделе «Справочники» меню «Пуск» даже если организация не выбрана в виджете;</w:t>
            </w:r>
          </w:p>
          <w:p w14:paraId="2B848F31" w14:textId="77777777" w:rsidR="002108C0" w:rsidRPr="00F419B2" w:rsidRDefault="002108C0" w:rsidP="000D66C0">
            <w:pPr>
              <w:pStyle w:val="phtablecellleft"/>
            </w:pPr>
            <w:r w:rsidRPr="00F419B2">
              <w:t>2 при переходе в справочник «Категории инвентаря» пользователю доступны для просмотра все категории инвентаря Системы;</w:t>
            </w:r>
          </w:p>
          <w:p w14:paraId="1776070C" w14:textId="77777777" w:rsidR="002108C0" w:rsidRPr="00F419B2" w:rsidRDefault="002108C0" w:rsidP="000D66C0">
            <w:pPr>
              <w:pStyle w:val="phtablecellleft"/>
            </w:pPr>
            <w:r w:rsidRPr="00F419B2">
              <w:t>3 в окне «Категории инвентаря» отображается кнопка «Обновить», поле «Поиск», кнопка «Закрыть»</w:t>
            </w:r>
          </w:p>
        </w:tc>
      </w:tr>
      <w:tr w:rsidR="002108C0" w:rsidRPr="00F419B2" w14:paraId="5DCA89E5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E5B02D3" w14:textId="77777777" w:rsidR="002108C0" w:rsidRPr="00F419B2" w:rsidRDefault="002108C0" w:rsidP="00217B4D">
            <w:pPr>
              <w:pStyle w:val="phtablecellleft"/>
            </w:pPr>
            <w:r w:rsidRPr="00F419B2">
              <w:t>Пуск/Справочники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48852B5" w14:textId="77777777" w:rsidR="002108C0" w:rsidRPr="00F419B2" w:rsidRDefault="002108C0" w:rsidP="00217B4D">
            <w:pPr>
              <w:pStyle w:val="phtablecellleft"/>
            </w:pPr>
            <w:r w:rsidRPr="00F419B2">
              <w:t>Справочники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CD9E5D5" w14:textId="77777777" w:rsidR="002108C0" w:rsidRPr="00F419B2" w:rsidRDefault="002108C0" w:rsidP="00217B4D">
            <w:pPr>
              <w:pStyle w:val="phtablecellleft"/>
            </w:pPr>
            <w:r w:rsidRPr="00F419B2">
              <w:t>Категории инвентаря – Редактирование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E5314CA" w14:textId="77777777" w:rsidR="002108C0" w:rsidRPr="00F419B2" w:rsidRDefault="002108C0" w:rsidP="00217B4D">
            <w:pPr>
              <w:pStyle w:val="phtablecellleft"/>
            </w:pPr>
            <w:r w:rsidRPr="00F419B2">
              <w:t>Разрешает редактирование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4515F40" w14:textId="77777777" w:rsidR="002108C0" w:rsidRPr="00F419B2" w:rsidRDefault="002108C0" w:rsidP="000D66C0">
            <w:pPr>
              <w:pStyle w:val="phtablecellleft"/>
            </w:pPr>
            <w:r w:rsidRPr="00F419B2">
              <w:t>1 при назначении данного права справочник отображается в меню «Пуск»;</w:t>
            </w:r>
          </w:p>
          <w:p w14:paraId="00BFFA3D" w14:textId="77777777" w:rsidR="002108C0" w:rsidRPr="00F419B2" w:rsidRDefault="002108C0" w:rsidP="000D66C0">
            <w:pPr>
              <w:pStyle w:val="phtablecellleft"/>
            </w:pPr>
            <w:r w:rsidRPr="00F419B2">
              <w:rPr>
                <w:b/>
              </w:rPr>
              <w:t>Примечание</w:t>
            </w:r>
            <w:r w:rsidRPr="00F419B2">
              <w:t xml:space="preserve"> – Справочник отображается в разделе «Справочники» меню «Пуск» даже если организация не выбрана в виджете</w:t>
            </w:r>
          </w:p>
          <w:p w14:paraId="5FEF9D6C" w14:textId="77777777" w:rsidR="002108C0" w:rsidRPr="00F419B2" w:rsidRDefault="002108C0" w:rsidP="000D66C0">
            <w:pPr>
              <w:pStyle w:val="phtablecellleft"/>
            </w:pPr>
            <w:r w:rsidRPr="00F419B2">
              <w:t>2 при переходе в справочник «Категории инвентаря» пользователю доступны для просмотра/редактирования/удаления все категории инвентаря Системы;</w:t>
            </w:r>
          </w:p>
          <w:p w14:paraId="067718F9" w14:textId="77777777" w:rsidR="002108C0" w:rsidRPr="00F419B2" w:rsidRDefault="002108C0" w:rsidP="000D66C0">
            <w:pPr>
              <w:pStyle w:val="phtablecellleft"/>
            </w:pPr>
            <w:r w:rsidRPr="00F419B2">
              <w:t xml:space="preserve">3 у пользователя есть право на добавление новых </w:t>
            </w:r>
            <w:r w:rsidRPr="00F419B2">
              <w:lastRenderedPageBreak/>
              <w:t>значений;</w:t>
            </w:r>
          </w:p>
          <w:p w14:paraId="2205B424" w14:textId="77777777" w:rsidR="002108C0" w:rsidRPr="00F419B2" w:rsidRDefault="002108C0" w:rsidP="000D66C0">
            <w:pPr>
              <w:pStyle w:val="phtablecellleft"/>
            </w:pPr>
            <w:r w:rsidRPr="00F419B2">
              <w:t>4 в окне «Категории инвентаря» отображаются кнопки «Добавить», «Изменить», «Удалить», «Обновить», поле «Поиск», кнопка «Закрыть»;</w:t>
            </w:r>
          </w:p>
          <w:p w14:paraId="4FDC9EF2" w14:textId="77777777" w:rsidR="002108C0" w:rsidRPr="00F419B2" w:rsidRDefault="002108C0" w:rsidP="000D66C0">
            <w:pPr>
              <w:pStyle w:val="phtablecellleft"/>
            </w:pPr>
            <w:r w:rsidRPr="00F419B2">
              <w:t>5 при выделении элемента справочника и нажатии на кнопку «Изменить» отображается окно «Категории инвентаря: Редактирование», элементы окна доступны для редактирования</w:t>
            </w:r>
          </w:p>
        </w:tc>
      </w:tr>
      <w:tr w:rsidR="002108C0" w:rsidRPr="00F419B2" w14:paraId="4FCE0A80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E190A2E" w14:textId="77777777" w:rsidR="002108C0" w:rsidRPr="00F419B2" w:rsidRDefault="002108C0" w:rsidP="00217B4D">
            <w:pPr>
              <w:pStyle w:val="phtablecellleft"/>
            </w:pPr>
            <w:r w:rsidRPr="00F419B2">
              <w:lastRenderedPageBreak/>
              <w:t>Пуск/Справочники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1A86771" w14:textId="77777777" w:rsidR="002108C0" w:rsidRPr="00F419B2" w:rsidRDefault="002108C0" w:rsidP="00217B4D">
            <w:pPr>
              <w:pStyle w:val="phtablecellleft"/>
            </w:pPr>
            <w:r w:rsidRPr="00F419B2">
              <w:t>Справочники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4954700" w14:textId="77777777" w:rsidR="002108C0" w:rsidRPr="00F419B2" w:rsidRDefault="002108C0" w:rsidP="00217B4D">
            <w:pPr>
              <w:pStyle w:val="phtablecellleft"/>
            </w:pPr>
            <w:r w:rsidRPr="00F419B2">
              <w:t>Льготы организаций – Просмотр во всех организациях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DD18286" w14:textId="77777777" w:rsidR="002108C0" w:rsidRPr="00F419B2" w:rsidRDefault="002108C0" w:rsidP="00217B4D">
            <w:pPr>
              <w:pStyle w:val="phtablecellleft"/>
            </w:pPr>
            <w:r w:rsidRPr="00F419B2">
              <w:t>Разрешает просмотр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9891903" w14:textId="77777777" w:rsidR="002108C0" w:rsidRPr="00F419B2" w:rsidRDefault="002108C0" w:rsidP="000D66C0">
            <w:pPr>
              <w:pStyle w:val="phtablecellleft"/>
            </w:pPr>
            <w:r w:rsidRPr="00F419B2">
              <w:t>1 при назначении данного права справочник отображается в меню «Пуск»;</w:t>
            </w:r>
          </w:p>
          <w:p w14:paraId="0B9142C3" w14:textId="77777777" w:rsidR="002108C0" w:rsidRPr="00F419B2" w:rsidRDefault="002108C0" w:rsidP="000D66C0">
            <w:pPr>
              <w:pStyle w:val="phtablecellleft"/>
            </w:pPr>
            <w:r w:rsidRPr="00F419B2">
              <w:rPr>
                <w:b/>
              </w:rPr>
              <w:t>Примечание</w:t>
            </w:r>
            <w:r w:rsidRPr="00F419B2">
              <w:t xml:space="preserve"> – Справочник отображается в разделе «Справочники» меню «Пуск» только если организация выбрана в виджете.</w:t>
            </w:r>
          </w:p>
          <w:p w14:paraId="5EBAEEEE" w14:textId="4552EF27" w:rsidR="002108C0" w:rsidRPr="00F419B2" w:rsidRDefault="002108C0" w:rsidP="000D66C0">
            <w:pPr>
              <w:pStyle w:val="phtablecellleft"/>
            </w:pPr>
            <w:r w:rsidRPr="00F419B2">
              <w:t>2 при переходе в справочник «Льготы» пользователю доступны для просмотра все льготы, созданные в Системе;</w:t>
            </w:r>
          </w:p>
          <w:p w14:paraId="446D143A" w14:textId="77777777" w:rsidR="002108C0" w:rsidRPr="00F419B2" w:rsidRDefault="002108C0" w:rsidP="000D66C0">
            <w:pPr>
              <w:pStyle w:val="phtablecellleft"/>
            </w:pPr>
            <w:r w:rsidRPr="00F419B2">
              <w:t>3 в окне «Льготы» отображаются кнопки «Просмотр» и «Обновить», поле «Поиск», кнопка «Закрыть»;</w:t>
            </w:r>
          </w:p>
          <w:p w14:paraId="27ADC0E6" w14:textId="77777777" w:rsidR="002108C0" w:rsidRPr="00F419B2" w:rsidRDefault="002108C0" w:rsidP="000D66C0">
            <w:pPr>
              <w:pStyle w:val="phtablecellleft"/>
            </w:pPr>
            <w:r w:rsidRPr="00F419B2">
              <w:t>4 при выделении элемента справочника и нажатии на кнопку «Просмотр» отображается окно «Льгота: Просмотр», элементы окна не доступны для редактирования</w:t>
            </w:r>
          </w:p>
        </w:tc>
      </w:tr>
      <w:tr w:rsidR="002108C0" w:rsidRPr="00F419B2" w14:paraId="232F4FB4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E75AD43" w14:textId="77777777" w:rsidR="002108C0" w:rsidRPr="00F419B2" w:rsidRDefault="002108C0" w:rsidP="00217B4D">
            <w:pPr>
              <w:pStyle w:val="phtablecellleft"/>
            </w:pPr>
            <w:r w:rsidRPr="00F419B2">
              <w:t>Пуск/Справочники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384B83B" w14:textId="77777777" w:rsidR="002108C0" w:rsidRPr="00F419B2" w:rsidRDefault="002108C0" w:rsidP="00217B4D">
            <w:pPr>
              <w:pStyle w:val="phtablecellleft"/>
            </w:pPr>
            <w:r w:rsidRPr="00F419B2">
              <w:t>Справочники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59CA7EB" w14:textId="77777777" w:rsidR="002108C0" w:rsidRPr="00F419B2" w:rsidRDefault="002108C0" w:rsidP="00217B4D">
            <w:pPr>
              <w:pStyle w:val="phtablecellleft"/>
            </w:pPr>
            <w:r w:rsidRPr="00F419B2">
              <w:t>Льготы организаций – Просмотр в своих организациях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5E2BF36" w14:textId="77777777" w:rsidR="002108C0" w:rsidRPr="00F419B2" w:rsidRDefault="002108C0" w:rsidP="00217B4D">
            <w:pPr>
              <w:pStyle w:val="phtablecellleft"/>
            </w:pPr>
            <w:r w:rsidRPr="00F419B2">
              <w:t>Разрешает просмотр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6CE301F" w14:textId="77777777" w:rsidR="002108C0" w:rsidRPr="00F419B2" w:rsidRDefault="002108C0" w:rsidP="000D66C0">
            <w:pPr>
              <w:pStyle w:val="phtablecellleft"/>
            </w:pPr>
            <w:r w:rsidRPr="00F419B2">
              <w:t>1 при назначении данного права справочник отображается в меню «Пуск»;</w:t>
            </w:r>
          </w:p>
          <w:p w14:paraId="2F18BCE6" w14:textId="77777777" w:rsidR="002108C0" w:rsidRPr="00F419B2" w:rsidRDefault="002108C0" w:rsidP="000D66C0">
            <w:pPr>
              <w:pStyle w:val="phtablecellleft"/>
            </w:pPr>
            <w:r w:rsidRPr="00F419B2">
              <w:rPr>
                <w:b/>
              </w:rPr>
              <w:t>Примечание</w:t>
            </w:r>
            <w:r w:rsidRPr="00F419B2">
              <w:t xml:space="preserve"> – Справочник отображается в разделе «Справочники» меню «Пуск» только если организация выбрана в виджете и пользователь, для которого </w:t>
            </w:r>
            <w:r w:rsidRPr="00F419B2">
              <w:lastRenderedPageBreak/>
              <w:t>назначено данное право является сотрудником.</w:t>
            </w:r>
          </w:p>
          <w:p w14:paraId="6313A0C3" w14:textId="77777777" w:rsidR="002108C0" w:rsidRPr="00F419B2" w:rsidRDefault="002108C0" w:rsidP="000D66C0">
            <w:pPr>
              <w:pStyle w:val="phtablecellleft"/>
            </w:pPr>
            <w:r w:rsidRPr="00F419B2">
              <w:t>2 при переходе в справочник «Льготы» пользователю доступны для просмотра льготы, созданные на уровне организации, в котором работает пользователь;</w:t>
            </w:r>
          </w:p>
          <w:p w14:paraId="030B578C" w14:textId="77777777" w:rsidR="002108C0" w:rsidRPr="00F419B2" w:rsidRDefault="002108C0" w:rsidP="000D66C0">
            <w:pPr>
              <w:pStyle w:val="phtablecellleft"/>
            </w:pPr>
            <w:r w:rsidRPr="00F419B2">
              <w:t>3 в окне «Льготы» отображаются кнопки «Просмотр» и «Обновить», поле «Поиск», кнопка «Закрыть»;</w:t>
            </w:r>
          </w:p>
          <w:p w14:paraId="652A4F41" w14:textId="77777777" w:rsidR="002108C0" w:rsidRPr="00F419B2" w:rsidRDefault="002108C0" w:rsidP="000D66C0">
            <w:pPr>
              <w:pStyle w:val="phtablecellleft"/>
            </w:pPr>
            <w:r w:rsidRPr="00F419B2">
              <w:t>4 при выделении элемента справочника и нажатии на кнопку «Просмотр» отображается окно «Льгота: Просмотр», элементы окна не доступны для редактирования</w:t>
            </w:r>
          </w:p>
        </w:tc>
      </w:tr>
      <w:tr w:rsidR="002108C0" w:rsidRPr="00F419B2" w14:paraId="144319F4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91163C3" w14:textId="77777777" w:rsidR="002108C0" w:rsidRPr="00F419B2" w:rsidRDefault="002108C0" w:rsidP="00217B4D">
            <w:pPr>
              <w:pStyle w:val="phtablecellleft"/>
            </w:pPr>
            <w:r w:rsidRPr="00F419B2">
              <w:lastRenderedPageBreak/>
              <w:t>Пуск/Справочники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B2D1298" w14:textId="77777777" w:rsidR="002108C0" w:rsidRPr="00F419B2" w:rsidRDefault="002108C0" w:rsidP="00217B4D">
            <w:pPr>
              <w:pStyle w:val="phtablecellleft"/>
            </w:pPr>
            <w:r w:rsidRPr="00F419B2">
              <w:t>Справочники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B2F3A7E" w14:textId="77777777" w:rsidR="002108C0" w:rsidRPr="00F419B2" w:rsidRDefault="002108C0" w:rsidP="00217B4D">
            <w:pPr>
              <w:pStyle w:val="phtablecellleft"/>
            </w:pPr>
            <w:r w:rsidRPr="00F419B2">
              <w:t>Льготы организаций – Редактирование во всех организациях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DE3D57C" w14:textId="77777777" w:rsidR="002108C0" w:rsidRPr="00F419B2" w:rsidRDefault="002108C0" w:rsidP="00217B4D">
            <w:pPr>
              <w:pStyle w:val="phtablecellleft"/>
            </w:pPr>
            <w:r w:rsidRPr="00F419B2">
              <w:t>Разрешает редактирование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881A420" w14:textId="77777777" w:rsidR="002108C0" w:rsidRPr="00F419B2" w:rsidRDefault="002108C0" w:rsidP="000D66C0">
            <w:pPr>
              <w:pStyle w:val="phtablecellleft"/>
            </w:pPr>
            <w:r w:rsidRPr="00F419B2">
              <w:t>1 при назначении данного права справочник отображается в меню «Пуск»;</w:t>
            </w:r>
          </w:p>
          <w:p w14:paraId="208254AA" w14:textId="77777777" w:rsidR="002108C0" w:rsidRPr="00F419B2" w:rsidRDefault="002108C0" w:rsidP="000D66C0">
            <w:pPr>
              <w:pStyle w:val="phtablecellleft"/>
            </w:pPr>
            <w:r w:rsidRPr="00F419B2">
              <w:rPr>
                <w:b/>
              </w:rPr>
              <w:t>Примечание</w:t>
            </w:r>
            <w:r w:rsidRPr="00F419B2">
              <w:t xml:space="preserve"> – Справочник отображается в разделе «Справочники» меню «Пуск» только если организация выбрана в виджете.</w:t>
            </w:r>
          </w:p>
          <w:p w14:paraId="42F6CD1B" w14:textId="31476A3A" w:rsidR="002108C0" w:rsidRPr="00F419B2" w:rsidRDefault="002108C0" w:rsidP="000D66C0">
            <w:pPr>
              <w:pStyle w:val="phtablecellleft"/>
            </w:pPr>
            <w:r w:rsidRPr="00F419B2">
              <w:t>2 при переходе в справочник «Льготы» пользователю доступны для просмотра/удаления/редактирования все льготы, созданные в Системе;</w:t>
            </w:r>
          </w:p>
          <w:p w14:paraId="11276C5D" w14:textId="77777777" w:rsidR="002108C0" w:rsidRPr="00F419B2" w:rsidRDefault="002108C0" w:rsidP="000D66C0">
            <w:pPr>
              <w:pStyle w:val="phtablecellleft"/>
            </w:pPr>
            <w:r w:rsidRPr="00F419B2">
              <w:t>3 у пользователя есть право на добавление новых значений;</w:t>
            </w:r>
          </w:p>
          <w:p w14:paraId="3074E050" w14:textId="77777777" w:rsidR="002108C0" w:rsidRPr="00F419B2" w:rsidRDefault="002108C0" w:rsidP="000D66C0">
            <w:pPr>
              <w:pStyle w:val="phtablecellleft"/>
            </w:pPr>
            <w:r w:rsidRPr="00F419B2">
              <w:t>4 в окне «Льготы» отображаются кнопки «Добавить», «Изменить», «Удалить», «Обновить», поле «Поиск», кнопка «Закрыть»;</w:t>
            </w:r>
          </w:p>
          <w:p w14:paraId="0ECE1D34" w14:textId="77777777" w:rsidR="002108C0" w:rsidRPr="00F419B2" w:rsidRDefault="002108C0" w:rsidP="000D66C0">
            <w:pPr>
              <w:pStyle w:val="phtablecellleft"/>
            </w:pPr>
            <w:r w:rsidRPr="00F419B2">
              <w:t>5 при выделении элемента справочника и нажатии на кнопку «Изменить» отображается окно «Льгота: Редактирование», элементы окна доступны для редактирования</w:t>
            </w:r>
          </w:p>
        </w:tc>
      </w:tr>
      <w:tr w:rsidR="002108C0" w:rsidRPr="00F419B2" w14:paraId="2104ED53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D4752BF" w14:textId="77777777" w:rsidR="002108C0" w:rsidRPr="00F419B2" w:rsidRDefault="002108C0" w:rsidP="00217B4D">
            <w:pPr>
              <w:pStyle w:val="phtablecellleft"/>
            </w:pPr>
            <w:r w:rsidRPr="00F419B2">
              <w:lastRenderedPageBreak/>
              <w:t>Пуск/Справочники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43E5090" w14:textId="77777777" w:rsidR="002108C0" w:rsidRPr="00F419B2" w:rsidRDefault="002108C0" w:rsidP="00217B4D">
            <w:pPr>
              <w:pStyle w:val="phtablecellleft"/>
            </w:pPr>
            <w:r w:rsidRPr="00F419B2">
              <w:t>Справочники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5A582CC" w14:textId="77777777" w:rsidR="002108C0" w:rsidRPr="00F419B2" w:rsidRDefault="002108C0" w:rsidP="00217B4D">
            <w:pPr>
              <w:pStyle w:val="phtablecellleft"/>
            </w:pPr>
            <w:r w:rsidRPr="00F419B2">
              <w:t>Льготы организаций – Редактирование в своих организациях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997A7D2" w14:textId="77777777" w:rsidR="002108C0" w:rsidRPr="00F419B2" w:rsidRDefault="002108C0" w:rsidP="00217B4D">
            <w:pPr>
              <w:pStyle w:val="phtablecellleft"/>
            </w:pPr>
            <w:r w:rsidRPr="00F419B2">
              <w:t>Разрешает редактирование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A0E09B7" w14:textId="77777777" w:rsidR="002108C0" w:rsidRPr="00F419B2" w:rsidRDefault="002108C0" w:rsidP="00044514">
            <w:pPr>
              <w:pStyle w:val="phtablecellleft"/>
            </w:pPr>
            <w:r w:rsidRPr="00F419B2">
              <w:t>При назначении данного права справочник отображается в меню «Пуск»;</w:t>
            </w:r>
          </w:p>
          <w:p w14:paraId="17979703" w14:textId="77777777" w:rsidR="002108C0" w:rsidRPr="00F419B2" w:rsidRDefault="002108C0" w:rsidP="00044514">
            <w:pPr>
              <w:pStyle w:val="phtablecellleft"/>
            </w:pPr>
            <w:r w:rsidRPr="00F419B2">
              <w:rPr>
                <w:b/>
              </w:rPr>
              <w:t>Примечание</w:t>
            </w:r>
            <w:r w:rsidRPr="00F419B2">
              <w:t xml:space="preserve"> – Справочник отображается в разделе «Справочники» меню «Пуск» только если организация выбрана в виджете и пользователь, для которого назначено данное право является сотрудником.</w:t>
            </w:r>
          </w:p>
          <w:p w14:paraId="2D89064A" w14:textId="77777777" w:rsidR="002108C0" w:rsidRPr="00F419B2" w:rsidRDefault="002108C0" w:rsidP="00044514">
            <w:pPr>
              <w:pStyle w:val="phtablecellleft"/>
            </w:pPr>
            <w:r w:rsidRPr="00F419B2">
              <w:t>2 при переходе в справочник «Льготы» пользователю доступны для просмотра/удаления/редактирования льготы, созданные на уровне организации, в котором работает пользователь;</w:t>
            </w:r>
          </w:p>
          <w:p w14:paraId="7CC30132" w14:textId="77777777" w:rsidR="002108C0" w:rsidRPr="00F419B2" w:rsidRDefault="002108C0" w:rsidP="00044514">
            <w:pPr>
              <w:pStyle w:val="phtablecellleft"/>
            </w:pPr>
            <w:r w:rsidRPr="00F419B2">
              <w:t>3 у пользователя есть право на добавление новых значений;</w:t>
            </w:r>
          </w:p>
          <w:p w14:paraId="6011E3D5" w14:textId="77777777" w:rsidR="002108C0" w:rsidRPr="00F419B2" w:rsidRDefault="002108C0" w:rsidP="00044514">
            <w:pPr>
              <w:pStyle w:val="phtablecellleft"/>
            </w:pPr>
            <w:r w:rsidRPr="00F419B2">
              <w:t>4 в окне «Льготы» отображаются кнопки «Добавить», «Изменить, «Удалить», «Обновить», поле «Поиск», кнопка «Закрыть»;</w:t>
            </w:r>
          </w:p>
          <w:p w14:paraId="295E4835" w14:textId="77777777" w:rsidR="002108C0" w:rsidRPr="00F419B2" w:rsidRDefault="002108C0" w:rsidP="00044514">
            <w:pPr>
              <w:pStyle w:val="phtablecellleft"/>
            </w:pPr>
            <w:r w:rsidRPr="00F419B2">
              <w:t>5 при выделении элемента справочника и нажатии на кнопку «Изменить» отображается окно «Льгота: Редактирование», элементы окна доступны для редактирования</w:t>
            </w:r>
          </w:p>
        </w:tc>
      </w:tr>
      <w:tr w:rsidR="00305F6E" w:rsidRPr="00F419B2" w14:paraId="6F889CEA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9E73854" w14:textId="56340640" w:rsidR="00305F6E" w:rsidRPr="00F419B2" w:rsidRDefault="00305F6E" w:rsidP="002136E3">
            <w:pPr>
              <w:pStyle w:val="phtablecellleft"/>
            </w:pPr>
            <w:r w:rsidRPr="00F419B2">
              <w:t>Пуск/Справочники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668AA16" w14:textId="24E09F17" w:rsidR="00305F6E" w:rsidRPr="00F419B2" w:rsidRDefault="00305F6E" w:rsidP="002136E3">
            <w:pPr>
              <w:pStyle w:val="phtablecellleft"/>
            </w:pPr>
            <w:r w:rsidRPr="00F419B2">
              <w:t>Справочники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851D0FB" w14:textId="6744621C" w:rsidR="00305F6E" w:rsidRPr="00F419B2" w:rsidRDefault="00305F6E" w:rsidP="002136E3">
            <w:pPr>
              <w:pStyle w:val="phtablecellleft"/>
            </w:pPr>
            <w:r w:rsidRPr="00FB375C">
              <w:t>Льготы</w:t>
            </w:r>
            <w:r w:rsidR="007C381C">
              <w:t xml:space="preserve"> – </w:t>
            </w:r>
            <w:r w:rsidRPr="00FB375C">
              <w:t>Просмотр льгот в подведомственных организациях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5CAEF7F" w14:textId="44CE70EF" w:rsidR="00305F6E" w:rsidRPr="00F419B2" w:rsidRDefault="00305F6E" w:rsidP="002136E3">
            <w:pPr>
              <w:pStyle w:val="phtablecellleft"/>
            </w:pPr>
            <w:r w:rsidRPr="00FB375C">
              <w:t>Разрешает пользовате</w:t>
            </w:r>
            <w:r>
              <w:t>лю просматривать в справочнике «Льготы»</w:t>
            </w:r>
            <w:r w:rsidRPr="00FB375C">
              <w:t xml:space="preserve"> льготы организаций, которые подведомс</w:t>
            </w:r>
            <w:r>
              <w:t>твенны организации пользователя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552AB76" w14:textId="3218717A" w:rsidR="00305F6E" w:rsidRPr="00F419B2" w:rsidRDefault="00305F6E" w:rsidP="002136E3">
            <w:pPr>
              <w:pStyle w:val="phtablecellleft"/>
            </w:pPr>
            <w:r w:rsidRPr="00FB375C">
              <w:t xml:space="preserve">При добавлении права в роль пользователь в интерфейсе справочника не </w:t>
            </w:r>
            <w:r>
              <w:t>имеет</w:t>
            </w:r>
            <w:r w:rsidRPr="00FB375C">
              <w:t xml:space="preserve"> </w:t>
            </w:r>
            <w:r>
              <w:t xml:space="preserve">следующих </w:t>
            </w:r>
            <w:r w:rsidRPr="00FB375C">
              <w:t>кнопок</w:t>
            </w:r>
            <w:r>
              <w:t>: «</w:t>
            </w:r>
            <w:r w:rsidRPr="00FB375C">
              <w:t>Добавить</w:t>
            </w:r>
            <w:r>
              <w:t>»</w:t>
            </w:r>
            <w:r w:rsidRPr="00FB375C">
              <w:t xml:space="preserve">, </w:t>
            </w:r>
            <w:r>
              <w:t>«</w:t>
            </w:r>
            <w:r w:rsidRPr="00FB375C">
              <w:t>Изменить</w:t>
            </w:r>
            <w:r>
              <w:t>»</w:t>
            </w:r>
            <w:r w:rsidRPr="00FB375C">
              <w:t xml:space="preserve">, </w:t>
            </w:r>
            <w:r>
              <w:t>«</w:t>
            </w:r>
            <w:r w:rsidRPr="00FB375C">
              <w:t>Удалить</w:t>
            </w:r>
            <w:r>
              <w:t>»</w:t>
            </w:r>
          </w:p>
        </w:tc>
      </w:tr>
      <w:tr w:rsidR="00305F6E" w:rsidRPr="00F419B2" w14:paraId="7CECE80E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46DEE0B" w14:textId="05EAEBE1" w:rsidR="00305F6E" w:rsidRPr="00F419B2" w:rsidRDefault="00305F6E" w:rsidP="002136E3">
            <w:pPr>
              <w:pStyle w:val="phtablecellleft"/>
            </w:pPr>
            <w:r w:rsidRPr="00F419B2">
              <w:lastRenderedPageBreak/>
              <w:t>Пуск/Справочники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851FEE7" w14:textId="2067C39F" w:rsidR="00305F6E" w:rsidRPr="00F419B2" w:rsidRDefault="00305F6E" w:rsidP="002136E3">
            <w:pPr>
              <w:pStyle w:val="phtablecellleft"/>
            </w:pPr>
            <w:r w:rsidRPr="00F419B2">
              <w:t>Справочники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CACB4C5" w14:textId="298156B3" w:rsidR="00305F6E" w:rsidRPr="00FB375C" w:rsidRDefault="00305F6E" w:rsidP="002136E3">
            <w:pPr>
              <w:pStyle w:val="phtablecellleft"/>
            </w:pPr>
            <w:r w:rsidRPr="00FB375C">
              <w:t>Льготы</w:t>
            </w:r>
            <w:r w:rsidR="007C381C">
              <w:t xml:space="preserve"> – </w:t>
            </w:r>
            <w:r w:rsidRPr="00FB375C">
              <w:t>Редактирование льгот в подведомственных организациях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89F9CAB" w14:textId="717186AD" w:rsidR="00305F6E" w:rsidRPr="00FB375C" w:rsidRDefault="00305F6E" w:rsidP="002136E3">
            <w:pPr>
              <w:pStyle w:val="phtablecellleft"/>
            </w:pPr>
            <w:r w:rsidRPr="00FB375C">
              <w:t>Разрешает пользователю просматривать</w:t>
            </w:r>
            <w:r>
              <w:t xml:space="preserve"> и редактировать в справочнике «Льготы»</w:t>
            </w:r>
            <w:r w:rsidRPr="00FB375C">
              <w:t xml:space="preserve"> льготы организаций, которые подведомственны организации пользователя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E4A2150" w14:textId="1A827E22" w:rsidR="00305F6E" w:rsidRPr="00FB375C" w:rsidRDefault="00305F6E" w:rsidP="002136E3">
            <w:pPr>
              <w:pStyle w:val="phtablecellleft"/>
            </w:pPr>
            <w:r w:rsidRPr="00FB375C">
              <w:t>При добавлении права в роль пользователь в ин</w:t>
            </w:r>
            <w:r>
              <w:t>терфейсе справочника</w:t>
            </w:r>
            <w:r w:rsidRPr="00FB375C">
              <w:t xml:space="preserve"> </w:t>
            </w:r>
            <w:r>
              <w:t>имеет</w:t>
            </w:r>
            <w:r w:rsidRPr="00FB375C">
              <w:t xml:space="preserve"> </w:t>
            </w:r>
            <w:r>
              <w:t>следующие кнопки: «</w:t>
            </w:r>
            <w:r w:rsidRPr="00FB375C">
              <w:t>Добавить</w:t>
            </w:r>
            <w:r>
              <w:t>»</w:t>
            </w:r>
            <w:r w:rsidRPr="00FB375C">
              <w:t xml:space="preserve">, </w:t>
            </w:r>
            <w:r>
              <w:t>«</w:t>
            </w:r>
            <w:r w:rsidRPr="00FB375C">
              <w:t>Изменить</w:t>
            </w:r>
            <w:r>
              <w:t>»</w:t>
            </w:r>
            <w:r w:rsidRPr="00FB375C">
              <w:t xml:space="preserve">, </w:t>
            </w:r>
            <w:r>
              <w:t>«</w:t>
            </w:r>
            <w:r w:rsidRPr="00FB375C">
              <w:t>Удалить</w:t>
            </w:r>
            <w:r>
              <w:t>»</w:t>
            </w:r>
          </w:p>
        </w:tc>
      </w:tr>
      <w:tr w:rsidR="002108C0" w:rsidRPr="00F419B2" w14:paraId="4E390248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5115B59" w14:textId="77777777" w:rsidR="002108C0" w:rsidRPr="00F419B2" w:rsidRDefault="002108C0" w:rsidP="00217B4D">
            <w:pPr>
              <w:pStyle w:val="phtablecellleft"/>
            </w:pPr>
            <w:r w:rsidRPr="00F419B2">
              <w:t>Пуск/Справочники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5EA4924" w14:textId="77777777" w:rsidR="002108C0" w:rsidRPr="00F419B2" w:rsidRDefault="002108C0" w:rsidP="00217B4D">
            <w:pPr>
              <w:pStyle w:val="phtablecellleft"/>
            </w:pPr>
            <w:r w:rsidRPr="00F419B2">
              <w:t>Справочники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8049B74" w14:textId="77777777" w:rsidR="002108C0" w:rsidRPr="00F419B2" w:rsidRDefault="002108C0" w:rsidP="00217B4D">
            <w:pPr>
              <w:pStyle w:val="phtablecellleft"/>
            </w:pPr>
            <w:r w:rsidRPr="00F419B2">
              <w:t>Назначе</w:t>
            </w:r>
            <w:r>
              <w:t>ние кабинетов –</w:t>
            </w:r>
            <w:r w:rsidRPr="00F419B2">
              <w:t xml:space="preserve"> Просмотр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3CCA5E1" w14:textId="77777777" w:rsidR="002108C0" w:rsidRPr="00F419B2" w:rsidRDefault="002108C0" w:rsidP="00CF2BE1">
            <w:pPr>
              <w:pStyle w:val="phtablecellleft"/>
            </w:pPr>
            <w:r w:rsidRPr="00F419B2">
              <w:t>Разрешает просмотр назначений кабинета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D04826E" w14:textId="77777777" w:rsidR="002108C0" w:rsidRPr="00F419B2" w:rsidRDefault="002108C0" w:rsidP="00044514">
            <w:pPr>
              <w:pStyle w:val="phtablecellleft"/>
            </w:pPr>
            <w:r w:rsidRPr="00F419B2">
              <w:t>1 при назначении данного права справочник отображается в меню «Пуск»;</w:t>
            </w:r>
          </w:p>
          <w:p w14:paraId="510C79B2" w14:textId="77777777" w:rsidR="002108C0" w:rsidRPr="00F419B2" w:rsidRDefault="002108C0" w:rsidP="00044514">
            <w:pPr>
              <w:pStyle w:val="phtablecellleft"/>
            </w:pPr>
            <w:r w:rsidRPr="00F419B2">
              <w:rPr>
                <w:b/>
              </w:rPr>
              <w:t>Примечание</w:t>
            </w:r>
            <w:r w:rsidRPr="00F419B2">
              <w:t xml:space="preserve"> – Справочник отображается в разделе «Справочники» меню «Пуск» даже если организация не выбрана в виджете.</w:t>
            </w:r>
          </w:p>
          <w:p w14:paraId="66A5834B" w14:textId="230CECC0" w:rsidR="002108C0" w:rsidRPr="00F419B2" w:rsidRDefault="002108C0" w:rsidP="00044514">
            <w:pPr>
              <w:pStyle w:val="phtablecellleft"/>
            </w:pPr>
            <w:r w:rsidRPr="00F419B2">
              <w:t>2 при переходе в справочник «Назначения кабинетов» пользователю доступны для просмотра все назначения кабинетов, созданные в Системе;</w:t>
            </w:r>
          </w:p>
          <w:p w14:paraId="76AAC815" w14:textId="77777777" w:rsidR="002108C0" w:rsidRPr="00F419B2" w:rsidRDefault="002108C0" w:rsidP="00044514">
            <w:pPr>
              <w:pStyle w:val="phtablecellleft"/>
            </w:pPr>
            <w:r w:rsidRPr="00F419B2">
              <w:t>3 в окне «Назначения кабинетов» отображаются кнопки «Просмотр» и «Обновить», поле «Поиск», кнопка «Закрыть»;</w:t>
            </w:r>
          </w:p>
          <w:p w14:paraId="10CAC6CB" w14:textId="77777777" w:rsidR="002108C0" w:rsidRPr="00F419B2" w:rsidRDefault="002108C0" w:rsidP="00044514">
            <w:pPr>
              <w:pStyle w:val="phtablecellleft"/>
            </w:pPr>
            <w:r w:rsidRPr="00F419B2">
              <w:t>4 при выделении элемента справочника и нажатии на кнопку «Просмотр» отображается окно «Назначение кабинета: Просмотр», элементы окна не доступны для редактирования</w:t>
            </w:r>
          </w:p>
        </w:tc>
      </w:tr>
      <w:tr w:rsidR="002108C0" w:rsidRPr="00F419B2" w14:paraId="4D9319FD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C196842" w14:textId="77777777" w:rsidR="002108C0" w:rsidRPr="00F419B2" w:rsidRDefault="002108C0" w:rsidP="00217B4D">
            <w:pPr>
              <w:pStyle w:val="phtablecellleft"/>
            </w:pPr>
            <w:r w:rsidRPr="00F419B2">
              <w:t>Пуск/Справочники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5C19F97" w14:textId="77777777" w:rsidR="002108C0" w:rsidRPr="00F419B2" w:rsidRDefault="002108C0" w:rsidP="00217B4D">
            <w:pPr>
              <w:pStyle w:val="phtablecellleft"/>
            </w:pPr>
            <w:r w:rsidRPr="00F419B2">
              <w:t>Справочники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0144830" w14:textId="77777777" w:rsidR="002108C0" w:rsidRPr="00F419B2" w:rsidRDefault="002108C0" w:rsidP="00217B4D">
            <w:pPr>
              <w:pStyle w:val="phtablecellleft"/>
            </w:pPr>
            <w:r w:rsidRPr="00F419B2">
              <w:t>Назначение кабинетов – Редактирование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522154E" w14:textId="77777777" w:rsidR="002108C0" w:rsidRPr="00F419B2" w:rsidRDefault="002108C0" w:rsidP="00CF2BE1">
            <w:pPr>
              <w:pStyle w:val="phtablecellleft"/>
            </w:pPr>
            <w:r w:rsidRPr="00F419B2">
              <w:t xml:space="preserve">Разрешает добавление/редактирование/удаление </w:t>
            </w:r>
            <w:r w:rsidRPr="00F419B2">
              <w:lastRenderedPageBreak/>
              <w:t>назначений кабинетов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7983032" w14:textId="77777777" w:rsidR="002108C0" w:rsidRPr="00F419B2" w:rsidRDefault="002108C0" w:rsidP="00044514">
            <w:pPr>
              <w:pStyle w:val="phtablecellleft"/>
            </w:pPr>
            <w:r w:rsidRPr="00F419B2">
              <w:lastRenderedPageBreak/>
              <w:t>1 при назначении данного права справочник отображается в меню «Пуск»;</w:t>
            </w:r>
          </w:p>
          <w:p w14:paraId="347DC65B" w14:textId="77777777" w:rsidR="002108C0" w:rsidRPr="00F419B2" w:rsidRDefault="002108C0" w:rsidP="00044514">
            <w:pPr>
              <w:pStyle w:val="phtablecellleft"/>
            </w:pPr>
            <w:r w:rsidRPr="00F419B2">
              <w:rPr>
                <w:b/>
              </w:rPr>
              <w:t>Примечание</w:t>
            </w:r>
            <w:r w:rsidRPr="00F419B2">
              <w:t xml:space="preserve"> – Справочник отображается в разделе </w:t>
            </w:r>
            <w:r w:rsidRPr="00F419B2">
              <w:lastRenderedPageBreak/>
              <w:t>«Справочники» меню «Пуск» даже если организация не выбрана в виджете.</w:t>
            </w:r>
          </w:p>
          <w:p w14:paraId="582F62E1" w14:textId="43BF69AB" w:rsidR="002108C0" w:rsidRPr="00F419B2" w:rsidRDefault="002108C0" w:rsidP="00044514">
            <w:pPr>
              <w:pStyle w:val="phtablecellleft"/>
            </w:pPr>
            <w:r w:rsidRPr="00F419B2">
              <w:t>2 при переходе в справочник «Назначения кабинетов» пользователю доступны для просмотра/удаления/редактирования все назначения кабинетов, созданные в Системе;</w:t>
            </w:r>
          </w:p>
          <w:p w14:paraId="2CF13911" w14:textId="77777777" w:rsidR="002108C0" w:rsidRPr="00F419B2" w:rsidRDefault="002108C0" w:rsidP="00044514">
            <w:pPr>
              <w:pStyle w:val="phtablecellleft"/>
            </w:pPr>
            <w:r w:rsidRPr="00F419B2">
              <w:t>3 у пользователя есть право на добавление новых значений;</w:t>
            </w:r>
          </w:p>
          <w:p w14:paraId="3D270729" w14:textId="77777777" w:rsidR="002108C0" w:rsidRPr="00F419B2" w:rsidRDefault="002108C0" w:rsidP="00044514">
            <w:pPr>
              <w:pStyle w:val="phtablecellleft"/>
            </w:pPr>
            <w:r w:rsidRPr="00F419B2">
              <w:t>4 в окне «Назначения кабинетов» отображаются кнопки «Добавить», «Изменить», «Удалить», «Обновить», поле «Поиск», кнопка «Закрыть»;</w:t>
            </w:r>
          </w:p>
          <w:p w14:paraId="1D4A7C66" w14:textId="77777777" w:rsidR="002108C0" w:rsidRPr="00F419B2" w:rsidRDefault="002108C0" w:rsidP="00044514">
            <w:pPr>
              <w:pStyle w:val="phtablecellleft"/>
            </w:pPr>
            <w:r w:rsidRPr="00F419B2">
              <w:t>5 при выделении элемента справочника и нажатии на кнопку «Изменить» отображается окно «Назначение кабинета: Редактирование», элементы окна доступны для редактирования</w:t>
            </w:r>
          </w:p>
        </w:tc>
      </w:tr>
      <w:tr w:rsidR="002108C0" w:rsidRPr="00F419B2" w14:paraId="0ADF59DB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F58DCF3" w14:textId="77777777" w:rsidR="002108C0" w:rsidRPr="00F419B2" w:rsidRDefault="002108C0" w:rsidP="00217B4D">
            <w:pPr>
              <w:pStyle w:val="phtablecellleft"/>
            </w:pPr>
            <w:r w:rsidRPr="00F419B2">
              <w:lastRenderedPageBreak/>
              <w:t>Пуск/Справочники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F21082E" w14:textId="77777777" w:rsidR="002108C0" w:rsidRPr="00F419B2" w:rsidRDefault="002108C0" w:rsidP="00217B4D">
            <w:pPr>
              <w:pStyle w:val="phtablecellleft"/>
            </w:pPr>
            <w:r w:rsidRPr="00F419B2">
              <w:t>Справочники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143A581" w14:textId="77777777" w:rsidR="002108C0" w:rsidRPr="00F419B2" w:rsidRDefault="002108C0" w:rsidP="00217B4D">
            <w:pPr>
              <w:pStyle w:val="phtablecellleft"/>
            </w:pPr>
            <w:r w:rsidRPr="00F419B2">
              <w:t>Направления деятельности – Просмотр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B3102B5" w14:textId="77777777" w:rsidR="002108C0" w:rsidRPr="00F419B2" w:rsidRDefault="002108C0" w:rsidP="00217B4D">
            <w:pPr>
              <w:pStyle w:val="phtablecellleft"/>
            </w:pPr>
            <w:r w:rsidRPr="00F419B2">
              <w:t>Разрешает просмотр записей справочника «Направления деятельности»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241A01C" w14:textId="77777777" w:rsidR="002108C0" w:rsidRPr="00F419B2" w:rsidRDefault="002108C0" w:rsidP="00044514">
            <w:pPr>
              <w:pStyle w:val="phtablecellleft"/>
            </w:pPr>
            <w:r w:rsidRPr="00F419B2">
              <w:t>1 при назначении данного права справочник отображается в меню «Пуск»;</w:t>
            </w:r>
          </w:p>
          <w:p w14:paraId="0AA84185" w14:textId="77777777" w:rsidR="002108C0" w:rsidRPr="00F419B2" w:rsidRDefault="002108C0" w:rsidP="00044514">
            <w:pPr>
              <w:pStyle w:val="phtablecellleft"/>
            </w:pPr>
            <w:r w:rsidRPr="00F419B2">
              <w:rPr>
                <w:b/>
              </w:rPr>
              <w:t>Примечание</w:t>
            </w:r>
            <w:r w:rsidRPr="00F419B2">
              <w:t xml:space="preserve"> – Справочник отображается в разделе «Справочники» меню «Пуск» даже если организация не выбрана в виджете.</w:t>
            </w:r>
          </w:p>
          <w:p w14:paraId="73E63BA4" w14:textId="3B13C809" w:rsidR="002108C0" w:rsidRPr="00F419B2" w:rsidRDefault="002108C0" w:rsidP="00044514">
            <w:pPr>
              <w:pStyle w:val="phtablecellleft"/>
            </w:pPr>
            <w:r w:rsidRPr="00F419B2">
              <w:t>2 при переходе в справочник «Направления деятельности» пользователю доступны для просмотра все направления деятельности, созданные в Системе;</w:t>
            </w:r>
          </w:p>
          <w:p w14:paraId="628B08D9" w14:textId="77777777" w:rsidR="002108C0" w:rsidRPr="00F419B2" w:rsidRDefault="002108C0" w:rsidP="00044514">
            <w:pPr>
              <w:pStyle w:val="phtablecellleft"/>
            </w:pPr>
            <w:r w:rsidRPr="00F419B2">
              <w:t>3 в окне «Направления деятельности» отображается кнопка «Обновить», поле «Поиск», кнопка «Закрыть»</w:t>
            </w:r>
          </w:p>
        </w:tc>
      </w:tr>
      <w:tr w:rsidR="002108C0" w:rsidRPr="00F419B2" w14:paraId="3492C9EE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586E50D" w14:textId="77777777" w:rsidR="002108C0" w:rsidRPr="00F419B2" w:rsidRDefault="002108C0" w:rsidP="00217B4D">
            <w:pPr>
              <w:pStyle w:val="phtablecellleft"/>
            </w:pPr>
            <w:r w:rsidRPr="00F419B2">
              <w:t>Пуск/Справочники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30DE9EF" w14:textId="77777777" w:rsidR="002108C0" w:rsidRPr="00F419B2" w:rsidRDefault="002108C0" w:rsidP="00217B4D">
            <w:pPr>
              <w:pStyle w:val="phtablecellleft"/>
            </w:pPr>
            <w:r w:rsidRPr="00F419B2">
              <w:t>Справочники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7D430DF" w14:textId="77777777" w:rsidR="002108C0" w:rsidRPr="00F419B2" w:rsidRDefault="002108C0" w:rsidP="00217B4D">
            <w:pPr>
              <w:pStyle w:val="phtablecellleft"/>
            </w:pPr>
            <w:r w:rsidRPr="00F419B2">
              <w:t xml:space="preserve">Направления деятельности – </w:t>
            </w:r>
            <w:r w:rsidRPr="00F419B2">
              <w:lastRenderedPageBreak/>
              <w:t>Редактирование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2639395" w14:textId="77777777" w:rsidR="002108C0" w:rsidRPr="00F419B2" w:rsidRDefault="002108C0" w:rsidP="00217B4D">
            <w:pPr>
              <w:pStyle w:val="phtablecellleft"/>
            </w:pPr>
            <w:r w:rsidRPr="00F419B2">
              <w:lastRenderedPageBreak/>
              <w:t>Разрешает добавление/редактир</w:t>
            </w:r>
            <w:r w:rsidRPr="00F419B2">
              <w:lastRenderedPageBreak/>
              <w:t>ование/удаление записей справочника «Направления деятельности»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1219A4B" w14:textId="77777777" w:rsidR="002108C0" w:rsidRPr="00F419B2" w:rsidRDefault="002108C0" w:rsidP="00044514">
            <w:pPr>
              <w:pStyle w:val="phtablecellleft"/>
            </w:pPr>
            <w:r w:rsidRPr="00F419B2">
              <w:lastRenderedPageBreak/>
              <w:t xml:space="preserve">1 при назначении данного права справочник </w:t>
            </w:r>
            <w:r w:rsidRPr="00F419B2">
              <w:lastRenderedPageBreak/>
              <w:t>отображается в меню «Пуск»;</w:t>
            </w:r>
          </w:p>
          <w:p w14:paraId="0128D696" w14:textId="77777777" w:rsidR="002108C0" w:rsidRPr="00F419B2" w:rsidRDefault="002108C0" w:rsidP="00044514">
            <w:pPr>
              <w:pStyle w:val="phtablecellleft"/>
            </w:pPr>
            <w:r w:rsidRPr="00F419B2">
              <w:rPr>
                <w:b/>
              </w:rPr>
              <w:t>Примечание</w:t>
            </w:r>
            <w:r w:rsidRPr="00F419B2">
              <w:t xml:space="preserve"> – Справочник отображается в разделе «Справочники» меню «Пуск» даже если организация не выбрана в виджете.</w:t>
            </w:r>
          </w:p>
          <w:p w14:paraId="16BCF9D5" w14:textId="3EB9A154" w:rsidR="002108C0" w:rsidRPr="00F419B2" w:rsidRDefault="002108C0" w:rsidP="00044514">
            <w:pPr>
              <w:pStyle w:val="phtablecellleft"/>
            </w:pPr>
            <w:r w:rsidRPr="00F419B2">
              <w:t>2 при переходе в справочник «Направления деятельности» пользователю доступны для просмотра/удаления/редактирования все направления деятельности, созданные в Системе;</w:t>
            </w:r>
          </w:p>
          <w:p w14:paraId="6AC92E56" w14:textId="77777777" w:rsidR="002108C0" w:rsidRPr="00F419B2" w:rsidRDefault="002108C0" w:rsidP="00044514">
            <w:pPr>
              <w:pStyle w:val="phtablecellleft"/>
            </w:pPr>
            <w:r w:rsidRPr="00F419B2">
              <w:t>3 у пользователя есть право на добавление новых значений;</w:t>
            </w:r>
          </w:p>
          <w:p w14:paraId="43039583" w14:textId="77777777" w:rsidR="002108C0" w:rsidRPr="00F419B2" w:rsidRDefault="002108C0" w:rsidP="00044514">
            <w:pPr>
              <w:pStyle w:val="phtablecellleft"/>
            </w:pPr>
            <w:r w:rsidRPr="00F419B2">
              <w:t>4 в окне «Направления деятельности» отображаются кнопки «Добавить», «Изменить», «Удалить», «Обновить», поле «Поиск», кнопка «Закрыть»;</w:t>
            </w:r>
          </w:p>
          <w:p w14:paraId="7B8B92FC" w14:textId="77777777" w:rsidR="002108C0" w:rsidRPr="00F419B2" w:rsidRDefault="002108C0" w:rsidP="00044514">
            <w:pPr>
              <w:pStyle w:val="phtablecellleft"/>
            </w:pPr>
            <w:r w:rsidRPr="00F419B2">
              <w:t>5 при выделении элемента справочника и нажатии на кнопку «Изменить» отображается окно «Направление деятельности: Редактирование», элементы окна доступны для редактирования</w:t>
            </w:r>
          </w:p>
        </w:tc>
      </w:tr>
      <w:tr w:rsidR="002108C0" w:rsidRPr="00F419B2" w14:paraId="761E7CD2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E597704" w14:textId="77777777" w:rsidR="002108C0" w:rsidRPr="00F419B2" w:rsidRDefault="002108C0" w:rsidP="00217B4D">
            <w:pPr>
              <w:pStyle w:val="phtablecellleft"/>
            </w:pPr>
            <w:r w:rsidRPr="00F419B2">
              <w:lastRenderedPageBreak/>
              <w:t>Пуск/Справочники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937C033" w14:textId="77777777" w:rsidR="002108C0" w:rsidRPr="00F419B2" w:rsidRDefault="002108C0" w:rsidP="00217B4D">
            <w:pPr>
              <w:pStyle w:val="phtablecellleft"/>
            </w:pPr>
            <w:r w:rsidRPr="00F419B2">
              <w:t>Справочники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AD54628" w14:textId="77777777" w:rsidR="002108C0" w:rsidRPr="00F419B2" w:rsidRDefault="002108C0" w:rsidP="00217B4D">
            <w:pPr>
              <w:pStyle w:val="phtablecellleft"/>
            </w:pPr>
            <w:r w:rsidRPr="00F419B2">
              <w:t>Направления – Просмотр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2F1605E" w14:textId="77777777" w:rsidR="002108C0" w:rsidRPr="00F419B2" w:rsidRDefault="002108C0" w:rsidP="00217B4D">
            <w:pPr>
              <w:pStyle w:val="phtablecellleft"/>
            </w:pPr>
            <w:r w:rsidRPr="00F419B2">
              <w:t>Право на просмотр справочника «Направления»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10AEF75" w14:textId="77777777" w:rsidR="002108C0" w:rsidRPr="00F419B2" w:rsidRDefault="002108C0" w:rsidP="00044514">
            <w:pPr>
              <w:pStyle w:val="phtablecellleft"/>
            </w:pPr>
            <w:r w:rsidRPr="00F419B2">
              <w:t>1 при назначении данного права справочник отображается в меню «Пуск»;</w:t>
            </w:r>
          </w:p>
          <w:p w14:paraId="7B913843" w14:textId="77777777" w:rsidR="002108C0" w:rsidRPr="00F419B2" w:rsidRDefault="002108C0" w:rsidP="00044514">
            <w:pPr>
              <w:pStyle w:val="phtablecellleft"/>
            </w:pPr>
            <w:r w:rsidRPr="00F419B2">
              <w:rPr>
                <w:b/>
              </w:rPr>
              <w:t>Примечание</w:t>
            </w:r>
            <w:r w:rsidRPr="00F419B2">
              <w:t xml:space="preserve"> – Справочник отображается в разделе «Справочники» меню «Пуск» только если организация выбрана в виджете.</w:t>
            </w:r>
          </w:p>
          <w:p w14:paraId="0D285D9A" w14:textId="2D399209" w:rsidR="002108C0" w:rsidRPr="00F419B2" w:rsidRDefault="002108C0" w:rsidP="00044514">
            <w:pPr>
              <w:pStyle w:val="phtablecellleft"/>
            </w:pPr>
            <w:r w:rsidRPr="00F419B2">
              <w:t>2 при переходе в справочник «Направления и отделения» пользователю доступны для просмотра все направления, созданные в Системе. Отображение отделений регулируется правом «Отделения</w:t>
            </w:r>
            <w:r>
              <w:t xml:space="preserve"> – </w:t>
            </w:r>
            <w:r w:rsidRPr="00F419B2">
              <w:t>просмотр»;</w:t>
            </w:r>
          </w:p>
          <w:p w14:paraId="609B88C7" w14:textId="77777777" w:rsidR="002108C0" w:rsidRPr="00F419B2" w:rsidRDefault="002108C0" w:rsidP="00044514">
            <w:pPr>
              <w:pStyle w:val="phtablecellleft"/>
            </w:pPr>
            <w:r w:rsidRPr="00F419B2">
              <w:t xml:space="preserve">3 в окне «Направления и отделения» отображаются </w:t>
            </w:r>
            <w:r w:rsidRPr="00F419B2">
              <w:lastRenderedPageBreak/>
              <w:t>кнопки «Просмотр» и «Обновить», поле «Поиск», кнопка «Закрыть»;</w:t>
            </w:r>
          </w:p>
          <w:p w14:paraId="49DB1E19" w14:textId="77777777" w:rsidR="002108C0" w:rsidRPr="00F419B2" w:rsidRDefault="002108C0" w:rsidP="00044514">
            <w:pPr>
              <w:pStyle w:val="phtablecellleft"/>
            </w:pPr>
            <w:r w:rsidRPr="00F419B2">
              <w:t>4 при выделении элемента справочника и нажатии на кнопку «Просмотр» отображается окно «Направление: Просмотр», элементы окна не доступны для редактирования</w:t>
            </w:r>
          </w:p>
        </w:tc>
      </w:tr>
      <w:tr w:rsidR="002108C0" w:rsidRPr="00F419B2" w14:paraId="54F3A387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AA77908" w14:textId="77777777" w:rsidR="002108C0" w:rsidRPr="00F419B2" w:rsidRDefault="002108C0" w:rsidP="00217B4D">
            <w:pPr>
              <w:pStyle w:val="phtablecellleft"/>
            </w:pPr>
            <w:r w:rsidRPr="00F419B2">
              <w:lastRenderedPageBreak/>
              <w:t>Пуск/Справочники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5DADB62" w14:textId="77777777" w:rsidR="002108C0" w:rsidRPr="00F419B2" w:rsidRDefault="002108C0" w:rsidP="00217B4D">
            <w:pPr>
              <w:pStyle w:val="phtablecellleft"/>
            </w:pPr>
            <w:r w:rsidRPr="00F419B2">
              <w:t>Справочники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81F1046" w14:textId="77777777" w:rsidR="002108C0" w:rsidRPr="00F419B2" w:rsidRDefault="002108C0" w:rsidP="00217B4D">
            <w:pPr>
              <w:pStyle w:val="phtablecellleft"/>
            </w:pPr>
            <w:r w:rsidRPr="00F419B2">
              <w:t>Направления – Редактирование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AC026D1" w14:textId="77777777" w:rsidR="002108C0" w:rsidRPr="00F419B2" w:rsidRDefault="002108C0" w:rsidP="00217B4D">
            <w:pPr>
              <w:pStyle w:val="phtablecellleft"/>
            </w:pPr>
            <w:r w:rsidRPr="00F419B2">
              <w:t>Право на редактирование справочника «Направления»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89E1483" w14:textId="77777777" w:rsidR="002108C0" w:rsidRPr="00F419B2" w:rsidRDefault="002108C0" w:rsidP="00044514">
            <w:pPr>
              <w:pStyle w:val="phtablecellleft"/>
            </w:pPr>
            <w:r w:rsidRPr="00F419B2">
              <w:t>1 при назначении данного права справочник отображается в меню «Пуск»;</w:t>
            </w:r>
          </w:p>
          <w:p w14:paraId="1385D7B5" w14:textId="77777777" w:rsidR="002108C0" w:rsidRPr="00F419B2" w:rsidRDefault="002108C0" w:rsidP="00044514">
            <w:pPr>
              <w:pStyle w:val="phtablecellleft"/>
            </w:pPr>
            <w:r w:rsidRPr="00F419B2">
              <w:rPr>
                <w:b/>
              </w:rPr>
              <w:t>Примечание</w:t>
            </w:r>
            <w:r w:rsidRPr="00F419B2">
              <w:t xml:space="preserve"> – Справочник отображается в разделе «Справочники» меню «Пуск» только если организация выбрана в виджете.</w:t>
            </w:r>
          </w:p>
          <w:p w14:paraId="10B106BC" w14:textId="78709361" w:rsidR="002108C0" w:rsidRPr="00F419B2" w:rsidRDefault="002108C0" w:rsidP="00044514">
            <w:pPr>
              <w:pStyle w:val="phtablecellleft"/>
            </w:pPr>
            <w:r w:rsidRPr="00F419B2">
              <w:t>2 при переходе в справочник «Направления и отделения» пользователю доступны для просмотра/удаления/редактирования все направления, созданные в Системе. Редактирование отделений регулируется правом «Отделения</w:t>
            </w:r>
            <w:r>
              <w:t xml:space="preserve"> – </w:t>
            </w:r>
            <w:r w:rsidRPr="00F419B2">
              <w:t>редактирование»;</w:t>
            </w:r>
          </w:p>
          <w:p w14:paraId="725C14D0" w14:textId="77777777" w:rsidR="002108C0" w:rsidRPr="00F419B2" w:rsidRDefault="002108C0" w:rsidP="00044514">
            <w:pPr>
              <w:pStyle w:val="phtablecellleft"/>
            </w:pPr>
            <w:r w:rsidRPr="00F419B2">
              <w:t>3 у пользователя есть право на добавление новых значений;</w:t>
            </w:r>
          </w:p>
          <w:p w14:paraId="51976A72" w14:textId="77777777" w:rsidR="002108C0" w:rsidRPr="00F419B2" w:rsidRDefault="002108C0" w:rsidP="00044514">
            <w:pPr>
              <w:pStyle w:val="phtablecellleft"/>
            </w:pPr>
            <w:r w:rsidRPr="00F419B2">
              <w:t>4 в окне «Направления» отображаются кнопки «Добавить», «Изменить», «Удалить», «Обновить», поле «Поиск», кнопка «Закрыть»;</w:t>
            </w:r>
          </w:p>
          <w:p w14:paraId="38DB6D0F" w14:textId="77777777" w:rsidR="002108C0" w:rsidRPr="00F419B2" w:rsidRDefault="002108C0" w:rsidP="00044514">
            <w:pPr>
              <w:pStyle w:val="phtablecellleft"/>
            </w:pPr>
            <w:r w:rsidRPr="00F419B2">
              <w:t>5 при выделении элемента справочника и нажатии на кнопку «Изменить» отображается окно «Направление: Редактирование», элементы окна доступны для редактирования</w:t>
            </w:r>
          </w:p>
        </w:tc>
      </w:tr>
      <w:tr w:rsidR="002108C0" w:rsidRPr="00F419B2" w14:paraId="1E402AFB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1D54C09" w14:textId="77777777" w:rsidR="002108C0" w:rsidRPr="00F419B2" w:rsidRDefault="002108C0" w:rsidP="00217B4D">
            <w:pPr>
              <w:pStyle w:val="phtablecellleft"/>
            </w:pPr>
            <w:r w:rsidRPr="00F419B2">
              <w:t>Пуск/Справочники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ED2AE85" w14:textId="77777777" w:rsidR="002108C0" w:rsidRPr="00F419B2" w:rsidRDefault="002108C0" w:rsidP="00217B4D">
            <w:pPr>
              <w:pStyle w:val="phtablecellleft"/>
            </w:pPr>
            <w:r w:rsidRPr="00F419B2">
              <w:t>Справочники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37DCF1A" w14:textId="77777777" w:rsidR="002108C0" w:rsidRPr="00F419B2" w:rsidRDefault="002108C0" w:rsidP="00217B4D">
            <w:pPr>
              <w:pStyle w:val="phtablecellleft"/>
            </w:pPr>
            <w:r w:rsidRPr="00F419B2">
              <w:t xml:space="preserve">Образовательные программы – </w:t>
            </w:r>
            <w:r w:rsidRPr="00F419B2">
              <w:lastRenderedPageBreak/>
              <w:t>Просмотр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C7EE76B" w14:textId="77777777" w:rsidR="002108C0" w:rsidRPr="00F419B2" w:rsidRDefault="002108C0" w:rsidP="00217B4D">
            <w:pPr>
              <w:pStyle w:val="phtablecellleft"/>
            </w:pPr>
            <w:r w:rsidRPr="00F419B2">
              <w:lastRenderedPageBreak/>
              <w:t xml:space="preserve">Разрешает просмотр образовательных </w:t>
            </w:r>
            <w:r w:rsidRPr="00F419B2">
              <w:lastRenderedPageBreak/>
              <w:t>программ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B80DEF2" w14:textId="77777777" w:rsidR="002108C0" w:rsidRPr="00F419B2" w:rsidRDefault="002108C0" w:rsidP="00044514">
            <w:pPr>
              <w:pStyle w:val="phtablecellleft"/>
            </w:pPr>
            <w:r w:rsidRPr="00F419B2">
              <w:lastRenderedPageBreak/>
              <w:t>При назначении данного права справочник отображается в меню «Пуск»;</w:t>
            </w:r>
          </w:p>
          <w:p w14:paraId="59F5B30B" w14:textId="77777777" w:rsidR="002108C0" w:rsidRPr="00F419B2" w:rsidRDefault="002108C0" w:rsidP="00044514">
            <w:pPr>
              <w:pStyle w:val="phtablecellleft"/>
            </w:pPr>
            <w:r w:rsidRPr="00F419B2">
              <w:rPr>
                <w:b/>
              </w:rPr>
              <w:lastRenderedPageBreak/>
              <w:t>Примечание</w:t>
            </w:r>
            <w:r w:rsidRPr="00F419B2">
              <w:t xml:space="preserve"> – Справочник отображается в разделе «Справочники» меню «Пуск» только если организация выбрана в виджете.</w:t>
            </w:r>
          </w:p>
          <w:p w14:paraId="41E291A0" w14:textId="77777777" w:rsidR="002108C0" w:rsidRPr="00F419B2" w:rsidRDefault="002108C0" w:rsidP="00044514">
            <w:pPr>
              <w:pStyle w:val="phtablecellleft"/>
            </w:pPr>
            <w:r w:rsidRPr="00F419B2">
              <w:t>2 при переходе в справочник «Образовательные программы» пользователю доступны для просмотра все образовательные программы организации, выбранного в виджете;</w:t>
            </w:r>
          </w:p>
          <w:p w14:paraId="2BF97ECB" w14:textId="77777777" w:rsidR="002108C0" w:rsidRPr="00F419B2" w:rsidRDefault="002108C0" w:rsidP="00044514">
            <w:pPr>
              <w:pStyle w:val="phtablecellleft"/>
            </w:pPr>
            <w:r w:rsidRPr="00F419B2">
              <w:t>3 в окне «Образовательные программы» отображаются кнопки «Просмотр» и «Обновить», поле «Поиск», кнопка «Закрыть»;</w:t>
            </w:r>
          </w:p>
          <w:p w14:paraId="1D81F928" w14:textId="77777777" w:rsidR="002108C0" w:rsidRPr="00F419B2" w:rsidRDefault="002108C0" w:rsidP="00044514">
            <w:pPr>
              <w:pStyle w:val="phtablecellleft"/>
            </w:pPr>
            <w:r w:rsidRPr="00F419B2">
              <w:t>4 при выделении элемента справочника и нажатии на кнопку «Просмотр» отображается окно «Образовательная программа: Просмотр», элементы окна не доступны для редактирования</w:t>
            </w:r>
          </w:p>
        </w:tc>
      </w:tr>
      <w:tr w:rsidR="002108C0" w:rsidRPr="00F419B2" w14:paraId="672CB32F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EBDA28C" w14:textId="77777777" w:rsidR="002108C0" w:rsidRPr="00F419B2" w:rsidRDefault="002108C0" w:rsidP="00217B4D">
            <w:pPr>
              <w:pStyle w:val="phtablecellleft"/>
            </w:pPr>
            <w:r w:rsidRPr="00F419B2">
              <w:lastRenderedPageBreak/>
              <w:t>Пуск/Справочники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C1193A6" w14:textId="77777777" w:rsidR="002108C0" w:rsidRPr="00F419B2" w:rsidRDefault="002108C0" w:rsidP="00217B4D">
            <w:pPr>
              <w:pStyle w:val="phtablecellleft"/>
            </w:pPr>
            <w:r w:rsidRPr="00F419B2">
              <w:t>Справочники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95A2962" w14:textId="77777777" w:rsidR="002108C0" w:rsidRPr="00F419B2" w:rsidRDefault="002108C0" w:rsidP="00217B4D">
            <w:pPr>
              <w:pStyle w:val="phtablecellleft"/>
            </w:pPr>
            <w:r w:rsidRPr="00F419B2">
              <w:t>Образовательные программы – Редактирование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2F28BF7" w14:textId="77777777" w:rsidR="002108C0" w:rsidRPr="00F419B2" w:rsidRDefault="002108C0" w:rsidP="00217B4D">
            <w:pPr>
              <w:pStyle w:val="phtablecellleft"/>
            </w:pPr>
            <w:r w:rsidRPr="00F419B2">
              <w:t>Разрешает добавление, изменение и удаление образовательных программ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DF043D7" w14:textId="77777777" w:rsidR="002108C0" w:rsidRPr="00F419B2" w:rsidRDefault="002108C0" w:rsidP="00B03A9A">
            <w:pPr>
              <w:pStyle w:val="phtablecellleft"/>
            </w:pPr>
            <w:r w:rsidRPr="00F419B2">
              <w:t>1 при назначении данного права справочник отображается в меню «Пуск»;</w:t>
            </w:r>
          </w:p>
          <w:p w14:paraId="05678964" w14:textId="77777777" w:rsidR="002108C0" w:rsidRPr="00F419B2" w:rsidRDefault="002108C0" w:rsidP="00B03A9A">
            <w:pPr>
              <w:pStyle w:val="phtablecellleft"/>
            </w:pPr>
            <w:r w:rsidRPr="00F419B2">
              <w:rPr>
                <w:b/>
              </w:rPr>
              <w:t>Примечание</w:t>
            </w:r>
            <w:r w:rsidRPr="00F419B2">
              <w:t xml:space="preserve"> – Справочник отображается в разделе «Справочники» меню «Пуск» только если организация выбрана в виджете.</w:t>
            </w:r>
          </w:p>
          <w:p w14:paraId="700E8596" w14:textId="77777777" w:rsidR="002108C0" w:rsidRPr="00F419B2" w:rsidRDefault="002108C0" w:rsidP="00044514">
            <w:pPr>
              <w:pStyle w:val="phtablecellleft"/>
            </w:pPr>
            <w:r w:rsidRPr="00F419B2">
              <w:t>2 при переходе в справочник «Образовательные программы» пользователю доступны для просмотра/удаления/редактирования все образовательные программы организации, выбранного в виджете;</w:t>
            </w:r>
          </w:p>
          <w:p w14:paraId="7827B789" w14:textId="77777777" w:rsidR="002108C0" w:rsidRPr="00F419B2" w:rsidRDefault="002108C0" w:rsidP="00044514">
            <w:pPr>
              <w:pStyle w:val="phtablecellleft"/>
            </w:pPr>
            <w:r w:rsidRPr="00F419B2">
              <w:t>3 у пользователя есть право на добавление новых значений;</w:t>
            </w:r>
          </w:p>
          <w:p w14:paraId="26B90047" w14:textId="77777777" w:rsidR="002108C0" w:rsidRPr="00F419B2" w:rsidRDefault="002108C0" w:rsidP="00044514">
            <w:pPr>
              <w:pStyle w:val="phtablecellleft"/>
            </w:pPr>
            <w:r w:rsidRPr="00F419B2">
              <w:t xml:space="preserve">4 в окне «Образовательные программы» отображаются кнопки «Добавить», «Изменить», «Удалить», </w:t>
            </w:r>
            <w:r w:rsidRPr="00F419B2">
              <w:lastRenderedPageBreak/>
              <w:t>«Обновить», поле «Поиск», кнопка «Закрыть»;</w:t>
            </w:r>
          </w:p>
          <w:p w14:paraId="224C60DD" w14:textId="77777777" w:rsidR="002108C0" w:rsidRPr="00F419B2" w:rsidRDefault="002108C0" w:rsidP="00044514">
            <w:pPr>
              <w:pStyle w:val="phtablecellleft"/>
            </w:pPr>
            <w:r w:rsidRPr="00F419B2">
              <w:t>5 при выделении элемента справочника и нажатии на кнопку «Изменить» отображается окно «Образовательная программа: Редактирование», элементы окна доступны для редактирования</w:t>
            </w:r>
          </w:p>
        </w:tc>
      </w:tr>
      <w:tr w:rsidR="002108C0" w:rsidRPr="00F419B2" w14:paraId="5EBE811D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8E2F50E" w14:textId="77777777" w:rsidR="002108C0" w:rsidRPr="00F419B2" w:rsidRDefault="002108C0" w:rsidP="00217B4D">
            <w:pPr>
              <w:pStyle w:val="phtablecellleft"/>
            </w:pPr>
            <w:r w:rsidRPr="00F419B2">
              <w:lastRenderedPageBreak/>
              <w:t>Пуск/Справочники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5DFF1E6" w14:textId="77777777" w:rsidR="002108C0" w:rsidRPr="00F419B2" w:rsidRDefault="002108C0" w:rsidP="00217B4D">
            <w:pPr>
              <w:pStyle w:val="phtablecellleft"/>
            </w:pPr>
            <w:r w:rsidRPr="00F419B2">
              <w:t>Справочники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B500043" w14:textId="77777777" w:rsidR="002108C0" w:rsidRPr="00F419B2" w:rsidRDefault="002108C0" w:rsidP="00217B4D">
            <w:pPr>
              <w:pStyle w:val="phtablecellleft"/>
            </w:pPr>
            <w:r w:rsidRPr="00F419B2">
              <w:t>Отделения – Просмотр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726DFFC" w14:textId="77777777" w:rsidR="002108C0" w:rsidRPr="00F419B2" w:rsidRDefault="002108C0" w:rsidP="00217B4D">
            <w:pPr>
              <w:pStyle w:val="phtablecellleft"/>
            </w:pPr>
            <w:r w:rsidRPr="00F419B2">
              <w:t>Просмотра справочника «Направления и отделения»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96B919F" w14:textId="77777777" w:rsidR="002108C0" w:rsidRPr="00F419B2" w:rsidRDefault="002108C0" w:rsidP="008A7E1F">
            <w:pPr>
              <w:pStyle w:val="phtablecellleft"/>
            </w:pPr>
            <w:r w:rsidRPr="00F419B2">
              <w:t>При выделении направления в правой части окна отображаются отделения, прикрепленные к направлению. Доступна кнопка «Просмотр» в правой части окна</w:t>
            </w:r>
          </w:p>
        </w:tc>
      </w:tr>
      <w:tr w:rsidR="002108C0" w:rsidRPr="00F419B2" w14:paraId="78459E46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D6C1525" w14:textId="77777777" w:rsidR="002108C0" w:rsidRPr="00F419B2" w:rsidRDefault="002108C0" w:rsidP="00217B4D">
            <w:pPr>
              <w:pStyle w:val="phtablecellleft"/>
            </w:pPr>
            <w:r w:rsidRPr="00F419B2">
              <w:t>Пуск/Справочники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673FD97" w14:textId="77777777" w:rsidR="002108C0" w:rsidRPr="00F419B2" w:rsidRDefault="002108C0" w:rsidP="00217B4D">
            <w:pPr>
              <w:pStyle w:val="phtablecellleft"/>
            </w:pPr>
            <w:r w:rsidRPr="00F419B2">
              <w:t>Справочники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AD458D4" w14:textId="77777777" w:rsidR="002108C0" w:rsidRPr="00F419B2" w:rsidRDefault="002108C0" w:rsidP="00217B4D">
            <w:pPr>
              <w:pStyle w:val="phtablecellleft"/>
            </w:pPr>
            <w:r w:rsidRPr="00F419B2">
              <w:t>Отделения – Редактирование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F60A816" w14:textId="77777777" w:rsidR="002108C0" w:rsidRPr="00F419B2" w:rsidRDefault="002108C0" w:rsidP="00217B4D">
            <w:pPr>
              <w:pStyle w:val="phtablecellleft"/>
            </w:pPr>
            <w:r w:rsidRPr="00F419B2">
              <w:t>Право на редактирование, добавление, удаление элементов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A1D438F" w14:textId="77777777" w:rsidR="002108C0" w:rsidRPr="00F419B2" w:rsidRDefault="002108C0" w:rsidP="009C15C4">
            <w:pPr>
              <w:pStyle w:val="phtablecellleft"/>
            </w:pPr>
            <w:r w:rsidRPr="00F419B2">
              <w:t>1 при выделении направления в правой части окна отображаются отделения, прикрепленные к направлению. Доступны кнопки «Добавить», «Изменить», «Удалить» в правой части окна;</w:t>
            </w:r>
          </w:p>
          <w:p w14:paraId="7FB5B09E" w14:textId="77777777" w:rsidR="002108C0" w:rsidRPr="00F419B2" w:rsidRDefault="002108C0" w:rsidP="009C15C4">
            <w:pPr>
              <w:pStyle w:val="phtablecellleft"/>
            </w:pPr>
            <w:r w:rsidRPr="00F419B2">
              <w:t>2 пользователь имеет возможность внесения изменений в справочник «Отделения», добавления новых отделений, удаление существующих отделений</w:t>
            </w:r>
          </w:p>
        </w:tc>
      </w:tr>
      <w:tr w:rsidR="002108C0" w:rsidRPr="00F419B2" w14:paraId="44F1F7A3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1D5CD75" w14:textId="77777777" w:rsidR="002108C0" w:rsidRPr="00F419B2" w:rsidRDefault="002108C0" w:rsidP="00217B4D">
            <w:pPr>
              <w:pStyle w:val="phtablecellleft"/>
            </w:pPr>
            <w:r w:rsidRPr="00F419B2">
              <w:t>Пуск/Справочники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237B5E2" w14:textId="77777777" w:rsidR="002108C0" w:rsidRPr="00F419B2" w:rsidRDefault="002108C0" w:rsidP="00217B4D">
            <w:pPr>
              <w:pStyle w:val="phtablecellleft"/>
            </w:pPr>
            <w:r w:rsidRPr="00F419B2">
              <w:t>Справочники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E49514E" w14:textId="77777777" w:rsidR="002108C0" w:rsidRPr="00F419B2" w:rsidRDefault="002108C0" w:rsidP="00217B4D">
            <w:pPr>
              <w:pStyle w:val="phtablecellleft"/>
            </w:pPr>
            <w:r>
              <w:t xml:space="preserve">Периоды обучения – </w:t>
            </w:r>
            <w:r w:rsidRPr="00F419B2">
              <w:t>Просмотр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DC0EBA2" w14:textId="77777777" w:rsidR="002108C0" w:rsidRPr="00F419B2" w:rsidRDefault="002108C0" w:rsidP="00217B4D">
            <w:pPr>
              <w:pStyle w:val="phtablecellleft"/>
            </w:pPr>
            <w:r w:rsidRPr="00F419B2">
              <w:t>Позволяет просматривать периоды обучения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D1C9EF0" w14:textId="77777777" w:rsidR="002108C0" w:rsidRPr="00F419B2" w:rsidRDefault="002108C0" w:rsidP="00B03A9A">
            <w:pPr>
              <w:pStyle w:val="phtablecellleft"/>
            </w:pPr>
            <w:r w:rsidRPr="00F419B2">
              <w:t>1 при назначении данного права справочник отображается в меню «Пуск»;</w:t>
            </w:r>
          </w:p>
          <w:p w14:paraId="6E0A250B" w14:textId="77777777" w:rsidR="002108C0" w:rsidRPr="00F419B2" w:rsidRDefault="002108C0" w:rsidP="00B03A9A">
            <w:pPr>
              <w:pStyle w:val="phtablecellleft"/>
            </w:pPr>
            <w:r w:rsidRPr="00F419B2">
              <w:rPr>
                <w:b/>
              </w:rPr>
              <w:t>Примечание</w:t>
            </w:r>
            <w:r w:rsidRPr="00F419B2">
              <w:t xml:space="preserve"> – Справочник отображается в разделе «Справочники» меню «Пуск» только если организация выбрана в виджете.</w:t>
            </w:r>
          </w:p>
          <w:p w14:paraId="163BF842" w14:textId="47187AD4" w:rsidR="002108C0" w:rsidRPr="00F419B2" w:rsidRDefault="002108C0" w:rsidP="00044514">
            <w:pPr>
              <w:pStyle w:val="phtablecellleft"/>
            </w:pPr>
            <w:r w:rsidRPr="00F419B2">
              <w:t>2 при переходе в справочник «Периоды обучения» пользователю доступны для просмотра все периоды обучения, созданные в Системе;</w:t>
            </w:r>
          </w:p>
          <w:p w14:paraId="15AFA6C3" w14:textId="77777777" w:rsidR="002108C0" w:rsidRPr="00F419B2" w:rsidRDefault="002108C0" w:rsidP="00044514">
            <w:pPr>
              <w:pStyle w:val="phtablecellleft"/>
            </w:pPr>
            <w:r w:rsidRPr="00F419B2">
              <w:t xml:space="preserve">3 в окне «Периоды обучения» отображаются кнопки «Просмотр», «Обновить», поле «Поиск», кнопка </w:t>
            </w:r>
            <w:r w:rsidRPr="00F419B2">
              <w:lastRenderedPageBreak/>
              <w:t>«Закрыть»</w:t>
            </w:r>
          </w:p>
          <w:p w14:paraId="0E9D55D1" w14:textId="77777777" w:rsidR="002108C0" w:rsidRPr="00F419B2" w:rsidRDefault="002108C0" w:rsidP="00044514">
            <w:pPr>
              <w:pStyle w:val="phtablecellleft"/>
            </w:pPr>
            <w:r w:rsidRPr="00F419B2">
              <w:t>4 при выделении элемента и нажатии кнопки «Просмотр» отображается информационное сообщение: «Внимание, не выбрана организация»</w:t>
            </w:r>
          </w:p>
        </w:tc>
      </w:tr>
      <w:tr w:rsidR="006A67EB" w:rsidRPr="00F419B2" w14:paraId="5062B248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9D27ADC" w14:textId="13BBE409" w:rsidR="006A67EB" w:rsidRPr="00F419B2" w:rsidRDefault="006A67EB" w:rsidP="00217B4D">
            <w:pPr>
              <w:pStyle w:val="phtablecellleft"/>
            </w:pPr>
            <w:r w:rsidRPr="00F419B2">
              <w:lastRenderedPageBreak/>
              <w:t>Пуск/Справочники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AC03B36" w14:textId="78A7F306" w:rsidR="006A67EB" w:rsidRPr="00F419B2" w:rsidRDefault="006A67EB" w:rsidP="00217B4D">
            <w:pPr>
              <w:pStyle w:val="phtablecellleft"/>
            </w:pPr>
            <w:r w:rsidRPr="00F419B2">
              <w:t>Справочники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BAC7909" w14:textId="03CDAF8B" w:rsidR="006A67EB" w:rsidRPr="006A67EB" w:rsidRDefault="006A67EB" w:rsidP="006A67EB">
            <w:pPr>
              <w:pStyle w:val="phtablecellleft"/>
            </w:pPr>
            <w:r>
              <w:rPr>
                <w:rStyle w:val="affff1"/>
                <w:i w:val="0"/>
                <w:iCs w:val="0"/>
              </w:rPr>
              <w:t xml:space="preserve">Периоды обучения </w:t>
            </w:r>
            <w:r w:rsidRPr="006A67EB">
              <w:rPr>
                <w:rStyle w:val="affff1"/>
                <w:i w:val="0"/>
                <w:iCs w:val="0"/>
              </w:rPr>
              <w:t>– Редактирование</w:t>
            </w:r>
            <w:r>
              <w:rPr>
                <w:rStyle w:val="affff1"/>
                <w:i w:val="0"/>
                <w:iCs w:val="0"/>
              </w:rPr>
              <w:t xml:space="preserve"> периодов обучения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2AC0FD4" w14:textId="1485DDFD" w:rsidR="006A67EB" w:rsidRPr="00F419B2" w:rsidRDefault="006A67EB" w:rsidP="006A67EB">
            <w:pPr>
              <w:pStyle w:val="phtablecellleft"/>
            </w:pPr>
            <w:r>
              <w:t>Позволяет редактировать периоды обучения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F0DB06F" w14:textId="77777777" w:rsidR="006A67EB" w:rsidRDefault="006A67EB" w:rsidP="006A67EB">
            <w:pPr>
              <w:pStyle w:val="phtablecellleft"/>
            </w:pPr>
            <w:r>
              <w:t>В справочнике «</w:t>
            </w:r>
            <w:r w:rsidRPr="006A67EB">
              <w:rPr>
                <w:rStyle w:val="affff1"/>
                <w:i w:val="0"/>
                <w:iCs w:val="0"/>
              </w:rPr>
              <w:t>Периоды обучения</w:t>
            </w:r>
            <w:r>
              <w:t>» отображается кнопка «</w:t>
            </w:r>
            <w:r w:rsidRPr="006A67EB">
              <w:rPr>
                <w:rStyle w:val="affff1"/>
                <w:i w:val="0"/>
                <w:iCs w:val="0"/>
              </w:rPr>
              <w:t>Изменить</w:t>
            </w:r>
            <w:r>
              <w:rPr>
                <w:rStyle w:val="affff1"/>
                <w:i w:val="0"/>
                <w:iCs w:val="0"/>
              </w:rPr>
              <w:t>»</w:t>
            </w:r>
            <w:r w:rsidRPr="006A67EB">
              <w:t>, доступен выбор функции</w:t>
            </w:r>
            <w:r>
              <w:t xml:space="preserve"> «</w:t>
            </w:r>
            <w:r w:rsidRPr="006A67EB">
              <w:rPr>
                <w:rStyle w:val="affff1"/>
                <w:i w:val="0"/>
                <w:iCs w:val="0"/>
              </w:rPr>
              <w:t>Изменить</w:t>
            </w:r>
            <w:r>
              <w:rPr>
                <w:rStyle w:val="affff1"/>
                <w:i w:val="0"/>
                <w:iCs w:val="0"/>
              </w:rPr>
              <w:t xml:space="preserve">» </w:t>
            </w:r>
            <w:r w:rsidRPr="006A67EB">
              <w:t>из контекстного меню.</w:t>
            </w:r>
          </w:p>
          <w:p w14:paraId="6A7F5A17" w14:textId="461DC4D6" w:rsidR="006A67EB" w:rsidRDefault="006A67EB" w:rsidP="006A67EB">
            <w:pPr>
              <w:pStyle w:val="phtablecellleft"/>
            </w:pPr>
            <w:r>
              <w:t>При нажатии кнопки «</w:t>
            </w:r>
            <w:r w:rsidRPr="006A67EB">
              <w:rPr>
                <w:rStyle w:val="affff1"/>
                <w:i w:val="0"/>
                <w:iCs w:val="0"/>
              </w:rPr>
              <w:t>Изменить</w:t>
            </w:r>
            <w:r>
              <w:rPr>
                <w:rStyle w:val="affff1"/>
                <w:i w:val="0"/>
                <w:iCs w:val="0"/>
              </w:rPr>
              <w:t xml:space="preserve">» </w:t>
            </w:r>
            <w:r>
              <w:t>открывается</w:t>
            </w:r>
            <w:r w:rsidRPr="006A67EB">
              <w:t xml:space="preserve"> окно</w:t>
            </w:r>
            <w:r>
              <w:t xml:space="preserve"> «</w:t>
            </w:r>
            <w:r w:rsidRPr="006A67EB">
              <w:rPr>
                <w:rStyle w:val="affff1"/>
                <w:i w:val="0"/>
                <w:iCs w:val="0"/>
              </w:rPr>
              <w:t>Периоды обучения: Редактирование</w:t>
            </w:r>
            <w:r>
              <w:rPr>
                <w:rStyle w:val="affff1"/>
                <w:i w:val="0"/>
                <w:iCs w:val="0"/>
              </w:rPr>
              <w:t>»</w:t>
            </w:r>
            <w:r w:rsidRPr="006A67EB">
              <w:t>.</w:t>
            </w:r>
          </w:p>
          <w:p w14:paraId="7376BF34" w14:textId="32285A38" w:rsidR="006A67EB" w:rsidRDefault="006A67EB" w:rsidP="006A67EB">
            <w:pPr>
              <w:pStyle w:val="phtablecellleft"/>
            </w:pPr>
            <w:r>
              <w:t>Доступно редактирование полей «</w:t>
            </w:r>
            <w:r w:rsidRPr="006A67EB">
              <w:rPr>
                <w:rStyle w:val="affff1"/>
                <w:i w:val="0"/>
                <w:iCs w:val="0"/>
              </w:rPr>
              <w:t>Код</w:t>
            </w:r>
            <w:r>
              <w:rPr>
                <w:rStyle w:val="affff1"/>
                <w:i w:val="0"/>
                <w:iCs w:val="0"/>
              </w:rPr>
              <w:t>»</w:t>
            </w:r>
            <w:r w:rsidRPr="006A67EB">
              <w:t>,</w:t>
            </w:r>
            <w:r>
              <w:t xml:space="preserve"> «</w:t>
            </w:r>
            <w:r w:rsidRPr="006A67EB">
              <w:rPr>
                <w:rStyle w:val="affff1"/>
                <w:i w:val="0"/>
                <w:iCs w:val="0"/>
              </w:rPr>
              <w:t>Наименование</w:t>
            </w:r>
            <w:r>
              <w:rPr>
                <w:rStyle w:val="affff1"/>
                <w:i w:val="0"/>
                <w:iCs w:val="0"/>
              </w:rPr>
              <w:t>»</w:t>
            </w:r>
            <w:r>
              <w:t>, «</w:t>
            </w:r>
            <w:r w:rsidRPr="006A67EB">
              <w:rPr>
                <w:rStyle w:val="affff1"/>
                <w:i w:val="0"/>
                <w:iCs w:val="0"/>
              </w:rPr>
              <w:t>Начало</w:t>
            </w:r>
            <w:r>
              <w:rPr>
                <w:rStyle w:val="affff1"/>
                <w:i w:val="0"/>
                <w:iCs w:val="0"/>
              </w:rPr>
              <w:t xml:space="preserve">» </w:t>
            </w:r>
            <w:r>
              <w:t>и «</w:t>
            </w:r>
            <w:r w:rsidRPr="006A67EB">
              <w:rPr>
                <w:rStyle w:val="affff1"/>
                <w:i w:val="0"/>
                <w:iCs w:val="0"/>
              </w:rPr>
              <w:t>Окончание</w:t>
            </w:r>
            <w:r>
              <w:rPr>
                <w:rStyle w:val="affff1"/>
                <w:i w:val="0"/>
                <w:iCs w:val="0"/>
              </w:rPr>
              <w:t>».</w:t>
            </w:r>
          </w:p>
          <w:p w14:paraId="31A402B1" w14:textId="77777777" w:rsidR="006A67EB" w:rsidRDefault="006A67EB" w:rsidP="006A67EB">
            <w:pPr>
              <w:pStyle w:val="phtablecellleft"/>
            </w:pPr>
            <w:r w:rsidRPr="006A67EB">
              <w:t>Пользователю не дост</w:t>
            </w:r>
            <w:r>
              <w:t>упно редактирование вкладок «</w:t>
            </w:r>
            <w:r w:rsidRPr="006A67EB">
              <w:rPr>
                <w:rStyle w:val="affff1"/>
                <w:i w:val="0"/>
                <w:iCs w:val="0"/>
              </w:rPr>
              <w:t>Подпериоды</w:t>
            </w:r>
            <w:r>
              <w:rPr>
                <w:rStyle w:val="affff1"/>
                <w:i w:val="0"/>
                <w:iCs w:val="0"/>
              </w:rPr>
              <w:t>»</w:t>
            </w:r>
            <w:r w:rsidRPr="006A67EB">
              <w:t>,</w:t>
            </w:r>
            <w:r>
              <w:t xml:space="preserve"> «П</w:t>
            </w:r>
            <w:r w:rsidRPr="006A67EB">
              <w:rPr>
                <w:rStyle w:val="affff1"/>
                <w:i w:val="0"/>
                <w:iCs w:val="0"/>
              </w:rPr>
              <w:t>раздники</w:t>
            </w:r>
            <w:r>
              <w:rPr>
                <w:rStyle w:val="affff1"/>
                <w:i w:val="0"/>
                <w:iCs w:val="0"/>
              </w:rPr>
              <w:t>»</w:t>
            </w:r>
            <w:r>
              <w:t>, «</w:t>
            </w:r>
            <w:r w:rsidRPr="006A67EB">
              <w:rPr>
                <w:rStyle w:val="affff1"/>
                <w:i w:val="0"/>
                <w:iCs w:val="0"/>
              </w:rPr>
              <w:t>Доп. каникулы</w:t>
            </w:r>
            <w:r>
              <w:rPr>
                <w:rStyle w:val="affff1"/>
                <w:i w:val="0"/>
                <w:iCs w:val="0"/>
              </w:rPr>
              <w:t>»</w:t>
            </w:r>
            <w:r w:rsidRPr="006A67EB">
              <w:t>, кнопки на вкладках не отобража</w:t>
            </w:r>
            <w:r>
              <w:t>ются</w:t>
            </w:r>
          </w:p>
          <w:p w14:paraId="7DE835BE" w14:textId="1EC40C5B" w:rsidR="00EA5A22" w:rsidRPr="006A67EB" w:rsidRDefault="00EA5A22" w:rsidP="006A67EB">
            <w:pPr>
              <w:pStyle w:val="phtablecellleft"/>
            </w:pPr>
            <w:r w:rsidRPr="00EA5A22">
              <w:rPr>
                <w:b/>
              </w:rPr>
              <w:t>Примечание</w:t>
            </w:r>
            <w:r>
              <w:t xml:space="preserve"> </w:t>
            </w:r>
            <w:r w:rsidRPr="00EA5A22">
              <w:t>–</w:t>
            </w:r>
            <w:r>
              <w:t xml:space="preserve"> </w:t>
            </w:r>
            <w:r w:rsidRPr="00EA5A22">
              <w:t xml:space="preserve">Включает в себя права </w:t>
            </w:r>
            <w:r>
              <w:t xml:space="preserve">Периоды обучения </w:t>
            </w:r>
            <w:r w:rsidRPr="00EA5A22">
              <w:t>– просмотр</w:t>
            </w:r>
          </w:p>
        </w:tc>
      </w:tr>
      <w:tr w:rsidR="006A67EB" w:rsidRPr="00F419B2" w14:paraId="2E57E241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0B65BAA" w14:textId="16147C14" w:rsidR="006A67EB" w:rsidRPr="00F419B2" w:rsidRDefault="006A67EB" w:rsidP="00217B4D">
            <w:pPr>
              <w:pStyle w:val="phtablecellleft"/>
            </w:pPr>
            <w:r w:rsidRPr="00F419B2">
              <w:t>Пуск/Справочники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EE752B6" w14:textId="2AE8C2F0" w:rsidR="006A67EB" w:rsidRPr="00F419B2" w:rsidRDefault="006A67EB" w:rsidP="00217B4D">
            <w:pPr>
              <w:pStyle w:val="phtablecellleft"/>
            </w:pPr>
            <w:r w:rsidRPr="00F419B2">
              <w:t>Справочники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B5CF4AB" w14:textId="74C5A569" w:rsidR="006A67EB" w:rsidRDefault="006A67EB" w:rsidP="006A67EB">
            <w:pPr>
              <w:pStyle w:val="phtablecellleft"/>
              <w:rPr>
                <w:rStyle w:val="affff1"/>
                <w:i w:val="0"/>
                <w:iCs w:val="0"/>
              </w:rPr>
            </w:pPr>
            <w:r>
              <w:rPr>
                <w:rStyle w:val="affff1"/>
                <w:i w:val="0"/>
                <w:iCs w:val="0"/>
              </w:rPr>
              <w:t xml:space="preserve">Периоды обучения </w:t>
            </w:r>
            <w:r w:rsidRPr="006A67EB">
              <w:rPr>
                <w:rStyle w:val="affff1"/>
                <w:i w:val="0"/>
                <w:iCs w:val="0"/>
              </w:rPr>
              <w:t xml:space="preserve">– </w:t>
            </w:r>
            <w:r>
              <w:rPr>
                <w:rStyle w:val="affff1"/>
                <w:i w:val="0"/>
                <w:iCs w:val="0"/>
              </w:rPr>
              <w:t>Добавление периодов обучения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8233B2E" w14:textId="61E9E43F" w:rsidR="006A67EB" w:rsidRPr="00F419B2" w:rsidRDefault="006A67EB" w:rsidP="006A67EB">
            <w:pPr>
              <w:pStyle w:val="phtablecellleft"/>
            </w:pPr>
            <w:r>
              <w:t>Позволяет добавлять периоды обучения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B5068D9" w14:textId="77777777" w:rsidR="006A67EB" w:rsidRDefault="006A67EB" w:rsidP="006A67EB">
            <w:pPr>
              <w:pStyle w:val="phtablecellleft"/>
            </w:pPr>
            <w:r>
              <w:t>В справочнике «</w:t>
            </w:r>
            <w:r w:rsidRPr="006A67EB">
              <w:rPr>
                <w:rStyle w:val="affff1"/>
                <w:i w:val="0"/>
                <w:iCs w:val="0"/>
              </w:rPr>
              <w:t>Периоды обучения</w:t>
            </w:r>
            <w:r>
              <w:t xml:space="preserve">» </w:t>
            </w:r>
            <w:r w:rsidRPr="006A67EB">
              <w:t>отобража</w:t>
            </w:r>
            <w:r>
              <w:t>ется кнопка «</w:t>
            </w:r>
            <w:r w:rsidRPr="006A67EB">
              <w:rPr>
                <w:rStyle w:val="affff1"/>
                <w:i w:val="0"/>
                <w:iCs w:val="0"/>
              </w:rPr>
              <w:t>Добавить</w:t>
            </w:r>
            <w:r>
              <w:rPr>
                <w:rStyle w:val="affff1"/>
                <w:i w:val="0"/>
                <w:iCs w:val="0"/>
              </w:rPr>
              <w:t>»</w:t>
            </w:r>
            <w:r w:rsidRPr="006A67EB">
              <w:t xml:space="preserve">, доступна функция </w:t>
            </w:r>
            <w:r>
              <w:t>«</w:t>
            </w:r>
            <w:r w:rsidRPr="006A67EB">
              <w:t>Добавить</w:t>
            </w:r>
            <w:r>
              <w:t>»</w:t>
            </w:r>
            <w:r w:rsidRPr="006A67EB">
              <w:t xml:space="preserve"> в контекстном меню.</w:t>
            </w:r>
          </w:p>
          <w:p w14:paraId="66042E90" w14:textId="77777777" w:rsidR="006A67EB" w:rsidRDefault="006A67EB" w:rsidP="006A67EB">
            <w:pPr>
              <w:pStyle w:val="phtablecellleft"/>
              <w:rPr>
                <w:rStyle w:val="affff1"/>
                <w:i w:val="0"/>
                <w:iCs w:val="0"/>
              </w:rPr>
            </w:pPr>
            <w:r w:rsidRPr="006A67EB">
              <w:t>При нажатии кнопки</w:t>
            </w:r>
            <w:r>
              <w:t xml:space="preserve"> «</w:t>
            </w:r>
            <w:r w:rsidRPr="006A67EB">
              <w:rPr>
                <w:rStyle w:val="affff1"/>
                <w:i w:val="0"/>
                <w:iCs w:val="0"/>
              </w:rPr>
              <w:t>Добавить</w:t>
            </w:r>
            <w:r>
              <w:rPr>
                <w:rStyle w:val="affff1"/>
                <w:i w:val="0"/>
                <w:iCs w:val="0"/>
              </w:rPr>
              <w:t xml:space="preserve">» </w:t>
            </w:r>
            <w:r w:rsidRPr="006A67EB">
              <w:t>открыва</w:t>
            </w:r>
            <w:r>
              <w:t>ется окно «</w:t>
            </w:r>
            <w:r w:rsidRPr="006A67EB">
              <w:rPr>
                <w:rStyle w:val="affff1"/>
                <w:i w:val="0"/>
                <w:iCs w:val="0"/>
              </w:rPr>
              <w:t>Период обучения: Добавление</w:t>
            </w:r>
            <w:r>
              <w:rPr>
                <w:rStyle w:val="affff1"/>
                <w:i w:val="0"/>
                <w:iCs w:val="0"/>
              </w:rPr>
              <w:t>»</w:t>
            </w:r>
          </w:p>
          <w:p w14:paraId="2AA245AE" w14:textId="497B41E6" w:rsidR="00EA5A22" w:rsidRPr="006A67EB" w:rsidRDefault="00EA5A22" w:rsidP="006A67EB">
            <w:pPr>
              <w:pStyle w:val="phtablecellleft"/>
            </w:pPr>
            <w:r w:rsidRPr="00EA5A22">
              <w:rPr>
                <w:b/>
              </w:rPr>
              <w:t>Примечание</w:t>
            </w:r>
            <w:r>
              <w:t xml:space="preserve"> </w:t>
            </w:r>
            <w:r w:rsidRPr="00EA5A22">
              <w:t>–</w:t>
            </w:r>
            <w:r>
              <w:t xml:space="preserve"> </w:t>
            </w:r>
            <w:r w:rsidRPr="00EA5A22">
              <w:t xml:space="preserve">Включает в себя права </w:t>
            </w:r>
            <w:r>
              <w:t xml:space="preserve">Периоды обучения </w:t>
            </w:r>
            <w:r w:rsidRPr="00EA5A22">
              <w:t>– просмотр</w:t>
            </w:r>
          </w:p>
        </w:tc>
      </w:tr>
      <w:tr w:rsidR="006A67EB" w:rsidRPr="00F419B2" w14:paraId="781D1985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A83EE37" w14:textId="667FDDA9" w:rsidR="006A67EB" w:rsidRPr="00F419B2" w:rsidRDefault="006A67EB" w:rsidP="00217B4D">
            <w:pPr>
              <w:pStyle w:val="phtablecellleft"/>
            </w:pPr>
            <w:r w:rsidRPr="00F419B2">
              <w:t>Пуск/Справочники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2566D01" w14:textId="526791F5" w:rsidR="006A67EB" w:rsidRPr="00F419B2" w:rsidRDefault="006A67EB" w:rsidP="00217B4D">
            <w:pPr>
              <w:pStyle w:val="phtablecellleft"/>
            </w:pPr>
            <w:r w:rsidRPr="00F419B2">
              <w:t>Справочники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8A07B9A" w14:textId="63463CF3" w:rsidR="006A67EB" w:rsidRDefault="006A67EB" w:rsidP="006A67EB">
            <w:pPr>
              <w:pStyle w:val="phtablecellleft"/>
              <w:rPr>
                <w:rStyle w:val="affff1"/>
                <w:i w:val="0"/>
                <w:iCs w:val="0"/>
              </w:rPr>
            </w:pPr>
            <w:r>
              <w:rPr>
                <w:rStyle w:val="affff1"/>
                <w:i w:val="0"/>
                <w:iCs w:val="0"/>
              </w:rPr>
              <w:t xml:space="preserve">Периоды обучения </w:t>
            </w:r>
            <w:r w:rsidRPr="006A67EB">
              <w:rPr>
                <w:rStyle w:val="affff1"/>
                <w:i w:val="0"/>
                <w:iCs w:val="0"/>
              </w:rPr>
              <w:t xml:space="preserve">– </w:t>
            </w:r>
            <w:r>
              <w:rPr>
                <w:rStyle w:val="affff1"/>
                <w:i w:val="0"/>
                <w:iCs w:val="0"/>
              </w:rPr>
              <w:t>Удалени</w:t>
            </w:r>
            <w:r w:rsidRPr="006A67EB">
              <w:rPr>
                <w:rStyle w:val="affff1"/>
                <w:i w:val="0"/>
                <w:iCs w:val="0"/>
              </w:rPr>
              <w:t>е</w:t>
            </w:r>
            <w:r>
              <w:rPr>
                <w:rStyle w:val="affff1"/>
                <w:i w:val="0"/>
                <w:iCs w:val="0"/>
              </w:rPr>
              <w:t xml:space="preserve"> периодов </w:t>
            </w:r>
            <w:r>
              <w:rPr>
                <w:rStyle w:val="affff1"/>
                <w:i w:val="0"/>
                <w:iCs w:val="0"/>
              </w:rPr>
              <w:lastRenderedPageBreak/>
              <w:t>обучения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FB2C4A5" w14:textId="7B78EA9C" w:rsidR="006A67EB" w:rsidRPr="00F419B2" w:rsidRDefault="006A67EB" w:rsidP="006A67EB">
            <w:pPr>
              <w:pStyle w:val="phtablecellleft"/>
            </w:pPr>
            <w:r>
              <w:lastRenderedPageBreak/>
              <w:t>Позволяет удалять периоды обучения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C154E50" w14:textId="77777777" w:rsidR="006A67EB" w:rsidRDefault="006A67EB" w:rsidP="006A67EB">
            <w:pPr>
              <w:pStyle w:val="phtablecellleft"/>
            </w:pPr>
            <w:r>
              <w:t>В справочнике «</w:t>
            </w:r>
            <w:r w:rsidRPr="006A67EB">
              <w:rPr>
                <w:rStyle w:val="affff1"/>
                <w:i w:val="0"/>
                <w:iCs w:val="0"/>
              </w:rPr>
              <w:t>Периоды обучения</w:t>
            </w:r>
            <w:r>
              <w:t xml:space="preserve">» </w:t>
            </w:r>
            <w:r w:rsidRPr="006A67EB">
              <w:t>отобража</w:t>
            </w:r>
            <w:r>
              <w:t>ет</w:t>
            </w:r>
            <w:r w:rsidRPr="006A67EB">
              <w:t>ся кнопка</w:t>
            </w:r>
            <w:r>
              <w:t xml:space="preserve"> «</w:t>
            </w:r>
            <w:r w:rsidRPr="006A67EB">
              <w:rPr>
                <w:rStyle w:val="affff1"/>
                <w:i w:val="0"/>
                <w:iCs w:val="0"/>
              </w:rPr>
              <w:t>Удалить</w:t>
            </w:r>
            <w:r>
              <w:rPr>
                <w:rStyle w:val="affff1"/>
                <w:i w:val="0"/>
                <w:iCs w:val="0"/>
              </w:rPr>
              <w:t>»</w:t>
            </w:r>
            <w:r w:rsidRPr="006A67EB">
              <w:t xml:space="preserve">, доступна функция </w:t>
            </w:r>
            <w:r>
              <w:t>«</w:t>
            </w:r>
            <w:r w:rsidRPr="006A67EB">
              <w:t>Удалить</w:t>
            </w:r>
            <w:r>
              <w:t>»</w:t>
            </w:r>
            <w:r w:rsidRPr="006A67EB">
              <w:t xml:space="preserve"> в </w:t>
            </w:r>
            <w:r w:rsidRPr="006A67EB">
              <w:lastRenderedPageBreak/>
              <w:t>контекстном меню.</w:t>
            </w:r>
          </w:p>
          <w:p w14:paraId="189BEA80" w14:textId="77777777" w:rsidR="006A67EB" w:rsidRDefault="006A67EB" w:rsidP="00EA5A22">
            <w:pPr>
              <w:pStyle w:val="phtablecellleft"/>
            </w:pPr>
            <w:r w:rsidRPr="006A67EB">
              <w:t>При вы</w:t>
            </w:r>
            <w:r w:rsidR="00EA5A22">
              <w:t>делении записи и нажатии кнопки «</w:t>
            </w:r>
            <w:r w:rsidRPr="006A67EB">
              <w:rPr>
                <w:rStyle w:val="affff1"/>
                <w:i w:val="0"/>
                <w:iCs w:val="0"/>
              </w:rPr>
              <w:t>Удалить</w:t>
            </w:r>
            <w:r w:rsidR="00EA5A22">
              <w:t xml:space="preserve">» </w:t>
            </w:r>
            <w:r w:rsidRPr="006A67EB">
              <w:t>отобража</w:t>
            </w:r>
            <w:r w:rsidR="00EA5A22">
              <w:t>ет</w:t>
            </w:r>
            <w:r w:rsidRPr="006A67EB">
              <w:t xml:space="preserve">ся стандартное информационное сообщение об удалении выделенной записи и </w:t>
            </w:r>
            <w:r w:rsidR="00EA5A22">
              <w:t>при нажатии кнопки «</w:t>
            </w:r>
            <w:r w:rsidRPr="006A67EB">
              <w:rPr>
                <w:rStyle w:val="affff1"/>
                <w:i w:val="0"/>
                <w:iCs w:val="0"/>
              </w:rPr>
              <w:t>Да</w:t>
            </w:r>
            <w:r w:rsidR="00EA5A22">
              <w:rPr>
                <w:rStyle w:val="affff1"/>
                <w:i w:val="0"/>
                <w:iCs w:val="0"/>
              </w:rPr>
              <w:t>» выполняется</w:t>
            </w:r>
            <w:r w:rsidRPr="006A67EB">
              <w:t xml:space="preserve"> проверка наличия зависимых элементов и удаление выделенной записи в случае</w:t>
            </w:r>
            <w:r w:rsidR="00EA5A22">
              <w:t xml:space="preserve"> отсутствия зависимых элементов</w:t>
            </w:r>
          </w:p>
          <w:p w14:paraId="382ED7E4" w14:textId="307FF117" w:rsidR="00EA5A22" w:rsidRPr="006A67EB" w:rsidRDefault="00EA5A22" w:rsidP="00EA5A22">
            <w:pPr>
              <w:pStyle w:val="phtablecellleft"/>
            </w:pPr>
            <w:r w:rsidRPr="00EA5A22">
              <w:rPr>
                <w:b/>
              </w:rPr>
              <w:t>Примечание</w:t>
            </w:r>
            <w:r>
              <w:t xml:space="preserve"> </w:t>
            </w:r>
            <w:r w:rsidRPr="00EA5A22">
              <w:t>–</w:t>
            </w:r>
            <w:r>
              <w:t xml:space="preserve"> </w:t>
            </w:r>
            <w:r w:rsidRPr="00EA5A22">
              <w:t xml:space="preserve">Включает в себя права </w:t>
            </w:r>
            <w:r>
              <w:t xml:space="preserve">Периоды обучения </w:t>
            </w:r>
            <w:r w:rsidRPr="00EA5A22">
              <w:t>– просмотр</w:t>
            </w:r>
          </w:p>
        </w:tc>
      </w:tr>
      <w:tr w:rsidR="002108C0" w:rsidRPr="00F419B2" w14:paraId="78D2E435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1B5F159" w14:textId="77777777" w:rsidR="002108C0" w:rsidRPr="00F419B2" w:rsidRDefault="002108C0" w:rsidP="002136E3">
            <w:pPr>
              <w:pStyle w:val="phtablecellleft"/>
            </w:pPr>
            <w:r w:rsidRPr="00F419B2">
              <w:lastRenderedPageBreak/>
              <w:t>Пуск/Справочники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BF8A19A" w14:textId="77777777" w:rsidR="002108C0" w:rsidRPr="00F419B2" w:rsidRDefault="002108C0" w:rsidP="002136E3">
            <w:pPr>
              <w:pStyle w:val="phtablecellleft"/>
            </w:pPr>
            <w:r w:rsidRPr="00F419B2">
              <w:t>Справочники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C5C423F" w14:textId="2472C066" w:rsidR="002108C0" w:rsidRPr="00F419B2" w:rsidRDefault="00F24129" w:rsidP="002136E3">
            <w:pPr>
              <w:pStyle w:val="phtablecellleft"/>
            </w:pPr>
            <w:r>
              <w:t>Периоды обучения –</w:t>
            </w:r>
            <w:r w:rsidRPr="00F24129">
              <w:t xml:space="preserve"> Редактирование доп. канику</w:t>
            </w:r>
            <w:r w:rsidR="00536744">
              <w:t>л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A6658A8" w14:textId="70110A4C" w:rsidR="002108C0" w:rsidRPr="00F419B2" w:rsidRDefault="002108C0" w:rsidP="002136E3">
            <w:pPr>
              <w:pStyle w:val="phtablecellleft"/>
            </w:pPr>
            <w:r w:rsidRPr="00F419B2">
              <w:t xml:space="preserve">Позволяет редактировать </w:t>
            </w:r>
            <w:r w:rsidR="00F24129">
              <w:t>записи доп. каникул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7B66B31" w14:textId="77777777" w:rsidR="00ED774F" w:rsidRDefault="00F24129" w:rsidP="002136E3">
            <w:pPr>
              <w:pStyle w:val="phtablecellleft"/>
            </w:pPr>
            <w:r>
              <w:t>В справочнике отображается кнопка «Изменить» с контекстным меню. Открывается окно «Пер</w:t>
            </w:r>
            <w:r w:rsidR="00ED774F">
              <w:t>иоды обучения: Редактирование».</w:t>
            </w:r>
          </w:p>
          <w:p w14:paraId="0294BBC9" w14:textId="77777777" w:rsidR="00ED774F" w:rsidRDefault="00F24129" w:rsidP="002136E3">
            <w:pPr>
              <w:pStyle w:val="phtablecellleft"/>
            </w:pPr>
            <w:r>
              <w:t>Доступна для редакти</w:t>
            </w:r>
            <w:r w:rsidR="00ED774F">
              <w:t>рования вкладка «Доп.каникулы».</w:t>
            </w:r>
          </w:p>
          <w:p w14:paraId="67D8877E" w14:textId="1EF4B835" w:rsidR="002108C0" w:rsidRPr="00F419B2" w:rsidRDefault="00F24129" w:rsidP="002136E3">
            <w:pPr>
              <w:pStyle w:val="phtablecellleft"/>
            </w:pPr>
            <w:r>
              <w:t>Не доступны для заполнения и изменения следующие поля: «Код», «Наименование», «Начало», «Окончание»</w:t>
            </w:r>
          </w:p>
        </w:tc>
      </w:tr>
      <w:tr w:rsidR="00F24129" w:rsidRPr="00F419B2" w14:paraId="2316421B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EB3B204" w14:textId="77168B9C" w:rsidR="00F24129" w:rsidRPr="00F419B2" w:rsidRDefault="00F24129" w:rsidP="002136E3">
            <w:pPr>
              <w:pStyle w:val="phtablecellleft"/>
            </w:pPr>
            <w:r w:rsidRPr="00F419B2">
              <w:t>Пуск/Справочники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EC12A1C" w14:textId="649293AC" w:rsidR="00F24129" w:rsidRPr="00F419B2" w:rsidRDefault="00F24129" w:rsidP="002136E3">
            <w:pPr>
              <w:pStyle w:val="phtablecellleft"/>
            </w:pPr>
            <w:r w:rsidRPr="00F419B2">
              <w:t>Справочники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37921CE" w14:textId="174FCDA9" w:rsidR="00F24129" w:rsidRDefault="00F24129" w:rsidP="002136E3">
            <w:pPr>
              <w:pStyle w:val="phtablecellleft"/>
            </w:pPr>
            <w:r w:rsidRPr="00F24129">
              <w:t>Периоды обучения</w:t>
            </w:r>
            <w:r w:rsidR="007C381C">
              <w:t xml:space="preserve"> – </w:t>
            </w:r>
            <w:r w:rsidRPr="00F24129">
              <w:t>Добавление доп. каникул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912A710" w14:textId="7D322FE9" w:rsidR="00F24129" w:rsidRPr="00F419B2" w:rsidRDefault="00F24129" w:rsidP="002136E3">
            <w:pPr>
              <w:pStyle w:val="phtablecellleft"/>
            </w:pPr>
            <w:r>
              <w:t>Позволяет добавлять записи о доп. каникулах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248DA3D" w14:textId="77777777" w:rsidR="00ED774F" w:rsidRDefault="00F24129" w:rsidP="002136E3">
            <w:pPr>
              <w:pStyle w:val="phtablecellleft"/>
            </w:pPr>
            <w:r>
              <w:t>В справочнике отображается кнопка «Изменить» с контекстным меню. Открывается окно «Пер</w:t>
            </w:r>
            <w:r w:rsidR="00ED774F">
              <w:t>иоды обучения: Редактирование».</w:t>
            </w:r>
          </w:p>
          <w:p w14:paraId="5B9FF8BD" w14:textId="3FE90B0F" w:rsidR="00F24129" w:rsidRDefault="00F24129" w:rsidP="002136E3">
            <w:pPr>
              <w:pStyle w:val="phtablecellleft"/>
            </w:pPr>
            <w:r>
              <w:t>Не доступны для заполнения и редактирования следующие поля: «Код», «Наименование», «Начало», «Окончание»</w:t>
            </w:r>
          </w:p>
        </w:tc>
      </w:tr>
      <w:tr w:rsidR="00F24129" w:rsidRPr="00F419B2" w14:paraId="65058BAA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99C8CD3" w14:textId="6F0BE744" w:rsidR="00F24129" w:rsidRPr="00F419B2" w:rsidRDefault="00F24129" w:rsidP="002136E3">
            <w:pPr>
              <w:pStyle w:val="phtablecellleft"/>
            </w:pPr>
            <w:r w:rsidRPr="00F419B2">
              <w:t>Пуск/Справочники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5D32AAE" w14:textId="74B2A98D" w:rsidR="00F24129" w:rsidRPr="00F419B2" w:rsidRDefault="00F24129" w:rsidP="002136E3">
            <w:pPr>
              <w:pStyle w:val="phtablecellleft"/>
            </w:pPr>
            <w:r w:rsidRPr="00F419B2">
              <w:t>Справочники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1193F9C" w14:textId="4BFC907B" w:rsidR="00F24129" w:rsidRPr="00F24129" w:rsidRDefault="00F24129" w:rsidP="002136E3">
            <w:pPr>
              <w:pStyle w:val="phtablecellleft"/>
            </w:pPr>
            <w:r w:rsidRPr="00F24129">
              <w:t>Периоды обучения</w:t>
            </w:r>
            <w:r w:rsidR="007C381C">
              <w:t xml:space="preserve"> – </w:t>
            </w:r>
            <w:r w:rsidRPr="00F24129">
              <w:t>Удаление доп. каникул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0AA1AD0" w14:textId="52C0CB2A" w:rsidR="00F24129" w:rsidRDefault="00F24129" w:rsidP="002136E3">
            <w:pPr>
              <w:pStyle w:val="phtablecellleft"/>
            </w:pPr>
            <w:r>
              <w:t>Позволяет удалять записи о доп. каникулах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C87D240" w14:textId="77777777" w:rsidR="00ED774F" w:rsidRDefault="00F24129" w:rsidP="002136E3">
            <w:pPr>
              <w:pStyle w:val="phtablecellleft"/>
            </w:pPr>
            <w:r>
              <w:t>В сп</w:t>
            </w:r>
            <w:r w:rsidR="00ED774F">
              <w:t>равочнике отображается кнопка «И</w:t>
            </w:r>
            <w:r>
              <w:t>зменить» с контекстным меню. Открывается окно «Пер</w:t>
            </w:r>
            <w:r w:rsidR="00ED774F">
              <w:t>иоды обучения: Редактирование».</w:t>
            </w:r>
          </w:p>
          <w:p w14:paraId="6DC369A5" w14:textId="77777777" w:rsidR="00ED774F" w:rsidRDefault="00F24129" w:rsidP="002136E3">
            <w:pPr>
              <w:pStyle w:val="phtablecellleft"/>
            </w:pPr>
            <w:r>
              <w:t>Доступна для редакти</w:t>
            </w:r>
            <w:r w:rsidR="00ED774F">
              <w:t>рования вкладка «Доп.каникулы».</w:t>
            </w:r>
          </w:p>
          <w:p w14:paraId="78D380EA" w14:textId="7CB8E00A" w:rsidR="00F24129" w:rsidRDefault="00F24129" w:rsidP="002136E3">
            <w:pPr>
              <w:pStyle w:val="phtablecellleft"/>
            </w:pPr>
            <w:r>
              <w:lastRenderedPageBreak/>
              <w:t>Не доступны для заполнения следующие поля: «Код», «Наименование», «Начало», «Окончание»</w:t>
            </w:r>
          </w:p>
        </w:tc>
      </w:tr>
      <w:tr w:rsidR="002108C0" w:rsidRPr="00F419B2" w14:paraId="74FE51F4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D89B39F" w14:textId="6BCBEBE6" w:rsidR="002108C0" w:rsidRPr="00F419B2" w:rsidRDefault="002108C0" w:rsidP="00217B4D">
            <w:pPr>
              <w:pStyle w:val="phtablecellleft"/>
            </w:pPr>
            <w:r w:rsidRPr="00F419B2">
              <w:lastRenderedPageBreak/>
              <w:t>Пуск/Справочники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6BCCA08" w14:textId="77777777" w:rsidR="002108C0" w:rsidRPr="00F419B2" w:rsidRDefault="002108C0" w:rsidP="00217B4D">
            <w:pPr>
              <w:pStyle w:val="phtablecellleft"/>
            </w:pPr>
            <w:r w:rsidRPr="00F419B2">
              <w:t>Справочники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39F64A2" w14:textId="77777777" w:rsidR="002108C0" w:rsidRPr="00F419B2" w:rsidRDefault="002108C0" w:rsidP="00217B4D">
            <w:pPr>
              <w:pStyle w:val="phtablecellleft"/>
            </w:pPr>
            <w:r w:rsidRPr="00F419B2">
              <w:t>Предметы – Добавление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4E45885" w14:textId="77777777" w:rsidR="002108C0" w:rsidRPr="00F419B2" w:rsidRDefault="002108C0" w:rsidP="00217B4D">
            <w:pPr>
              <w:pStyle w:val="phtablecellleft"/>
            </w:pPr>
            <w:r w:rsidRPr="00F419B2">
              <w:t>Разрешает добавление новых предметов в справочник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724AC9A" w14:textId="77777777" w:rsidR="002108C0" w:rsidRPr="00F419B2" w:rsidRDefault="002108C0" w:rsidP="008A7E1F">
            <w:pPr>
              <w:pStyle w:val="phtablecellleft"/>
            </w:pPr>
          </w:p>
        </w:tc>
      </w:tr>
      <w:tr w:rsidR="002108C0" w:rsidRPr="00F419B2" w14:paraId="78F470EC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B9AFED1" w14:textId="77777777" w:rsidR="002108C0" w:rsidRPr="00F419B2" w:rsidRDefault="002108C0" w:rsidP="00217B4D">
            <w:pPr>
              <w:pStyle w:val="phtablecellleft"/>
            </w:pPr>
            <w:r w:rsidRPr="00F419B2">
              <w:t>Пуск/Справочники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42E7775" w14:textId="77777777" w:rsidR="002108C0" w:rsidRPr="00F419B2" w:rsidRDefault="002108C0" w:rsidP="00217B4D">
            <w:pPr>
              <w:pStyle w:val="phtablecellleft"/>
            </w:pPr>
            <w:r w:rsidRPr="00F419B2">
              <w:t>Справочники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5A9B40B" w14:textId="77777777" w:rsidR="002108C0" w:rsidRPr="00F419B2" w:rsidRDefault="002108C0" w:rsidP="00217B4D">
            <w:pPr>
              <w:pStyle w:val="phtablecellleft"/>
            </w:pPr>
            <w:r w:rsidRPr="00F419B2">
              <w:t>Предметы – Просмотр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A6D0375" w14:textId="77777777" w:rsidR="002108C0" w:rsidRPr="00F419B2" w:rsidRDefault="002108C0" w:rsidP="00217B4D">
            <w:pPr>
              <w:pStyle w:val="phtablecellleft"/>
            </w:pPr>
            <w:r w:rsidRPr="00F419B2">
              <w:t>Разрешает просмотр справочника предметов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32A63D8" w14:textId="2452695A" w:rsidR="002108C0" w:rsidRPr="00F419B2" w:rsidRDefault="002108C0" w:rsidP="0068732E">
            <w:pPr>
              <w:pStyle w:val="phtablecellleft"/>
            </w:pPr>
            <w:r w:rsidRPr="00F419B2">
              <w:t xml:space="preserve">1 при назначении данного права пользователю в меню </w:t>
            </w:r>
            <w:r>
              <w:t>«Пуск/</w:t>
            </w:r>
            <w:r w:rsidRPr="00F419B2">
              <w:t xml:space="preserve"> Справочники</w:t>
            </w:r>
            <w:r>
              <w:t>»</w:t>
            </w:r>
            <w:r w:rsidR="007C381C">
              <w:t xml:space="preserve"> </w:t>
            </w:r>
            <w:r w:rsidRPr="00F419B2">
              <w:t>отобразится справочник «Предметы»;</w:t>
            </w:r>
          </w:p>
          <w:p w14:paraId="0C44FBC3" w14:textId="081B5D91" w:rsidR="002108C0" w:rsidRPr="00F419B2" w:rsidRDefault="002108C0" w:rsidP="0068732E">
            <w:pPr>
              <w:pStyle w:val="phtablecellleft"/>
            </w:pPr>
            <w:r w:rsidRPr="00F419B2">
              <w:t>2 при переходе в справочник «Предметы» пользователю доступен для просмотра список предметов;</w:t>
            </w:r>
          </w:p>
          <w:p w14:paraId="4D7B1459" w14:textId="705D7672" w:rsidR="002108C0" w:rsidRPr="00F419B2" w:rsidRDefault="002108C0" w:rsidP="0068732E">
            <w:pPr>
              <w:pStyle w:val="phtablecellleft"/>
            </w:pPr>
            <w:r w:rsidRPr="00F419B2">
              <w:t>3 пользователю доступны кнопки «Просмотр», «Обновить»;</w:t>
            </w:r>
          </w:p>
          <w:p w14:paraId="05C8871F" w14:textId="4DBDE83C" w:rsidR="002108C0" w:rsidRPr="00F419B2" w:rsidRDefault="002108C0" w:rsidP="0068732E">
            <w:pPr>
              <w:pStyle w:val="phtablecellleft"/>
            </w:pPr>
            <w:r w:rsidRPr="00F419B2">
              <w:t xml:space="preserve">4 пользователю не </w:t>
            </w:r>
            <w:r w:rsidR="00592A9F">
              <w:t>отображаются</w:t>
            </w:r>
            <w:r w:rsidRPr="00F419B2">
              <w:t xml:space="preserve"> кнопки «Добавить», «Изменить», «Удалить»</w:t>
            </w:r>
          </w:p>
        </w:tc>
      </w:tr>
      <w:tr w:rsidR="002108C0" w:rsidRPr="00F419B2" w14:paraId="7CEDC337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49D0492" w14:textId="77777777" w:rsidR="002108C0" w:rsidRPr="00F419B2" w:rsidRDefault="002108C0" w:rsidP="00217B4D">
            <w:pPr>
              <w:pStyle w:val="phtablecellleft"/>
            </w:pPr>
            <w:r w:rsidRPr="00F419B2">
              <w:t>Пуск/Справочники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6C5322D" w14:textId="77777777" w:rsidR="002108C0" w:rsidRPr="00F419B2" w:rsidRDefault="002108C0" w:rsidP="00217B4D">
            <w:pPr>
              <w:pStyle w:val="phtablecellleft"/>
            </w:pPr>
            <w:r w:rsidRPr="00F419B2">
              <w:t>Справочники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622B9B8" w14:textId="77777777" w:rsidR="002108C0" w:rsidRPr="00F419B2" w:rsidRDefault="002108C0" w:rsidP="00217B4D">
            <w:pPr>
              <w:pStyle w:val="phtablecellleft"/>
            </w:pPr>
            <w:r w:rsidRPr="00F419B2">
              <w:t>Предметы – Редактирование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D3BABBA" w14:textId="77777777" w:rsidR="002108C0" w:rsidRPr="00F419B2" w:rsidRDefault="002108C0" w:rsidP="00217B4D">
            <w:pPr>
              <w:pStyle w:val="phtablecellleft"/>
            </w:pPr>
            <w:r w:rsidRPr="00F419B2">
              <w:t>Разрешает редактирование существующих предметов в справочник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537B6FD" w14:textId="4AF059A7" w:rsidR="002108C0" w:rsidRPr="00F419B2" w:rsidRDefault="002108C0" w:rsidP="0068732E">
            <w:pPr>
              <w:pStyle w:val="phtablecellleft"/>
            </w:pPr>
            <w:r w:rsidRPr="00F419B2">
              <w:t xml:space="preserve">1 включает право </w:t>
            </w:r>
            <w:r>
              <w:t>«</w:t>
            </w:r>
            <w:r w:rsidRPr="00F419B2">
              <w:t>Предметы</w:t>
            </w:r>
            <w:r>
              <w:t>»</w:t>
            </w:r>
            <w:r w:rsidRPr="00F419B2">
              <w:t xml:space="preserve"> – Просмотр;</w:t>
            </w:r>
          </w:p>
          <w:p w14:paraId="2573FF7F" w14:textId="17ED1851" w:rsidR="002108C0" w:rsidRPr="00F419B2" w:rsidRDefault="002108C0" w:rsidP="0068732E">
            <w:pPr>
              <w:pStyle w:val="phtablecellleft"/>
            </w:pPr>
            <w:r w:rsidRPr="00F419B2">
              <w:t>2 пользователю доступны кнопки «Изменить», «Удалить», «Обновить»;</w:t>
            </w:r>
          </w:p>
          <w:p w14:paraId="6E1D8114" w14:textId="09832DBA" w:rsidR="002108C0" w:rsidRPr="00F419B2" w:rsidRDefault="002108C0" w:rsidP="0068732E">
            <w:pPr>
              <w:pStyle w:val="phtablecellleft"/>
            </w:pPr>
            <w:r w:rsidRPr="00F419B2">
              <w:t xml:space="preserve">3 пользователю не </w:t>
            </w:r>
            <w:r w:rsidR="00592A9F">
              <w:t>отображаются</w:t>
            </w:r>
            <w:r w:rsidRPr="00F419B2">
              <w:t xml:space="preserve"> кнопки «Добавить», «Просмотр»</w:t>
            </w:r>
          </w:p>
        </w:tc>
      </w:tr>
      <w:tr w:rsidR="002108C0" w:rsidRPr="00F419B2" w14:paraId="5DA658F7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8670500" w14:textId="77777777" w:rsidR="002108C0" w:rsidRPr="00F419B2" w:rsidRDefault="002108C0" w:rsidP="00217B4D">
            <w:pPr>
              <w:pStyle w:val="phtablecellleft"/>
            </w:pPr>
            <w:r w:rsidRPr="00F419B2">
              <w:t>Пуск/Справочники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33799C2" w14:textId="77777777" w:rsidR="002108C0" w:rsidRPr="00F419B2" w:rsidRDefault="002108C0" w:rsidP="00217B4D">
            <w:pPr>
              <w:pStyle w:val="phtablecellleft"/>
            </w:pPr>
            <w:r w:rsidRPr="00F419B2">
              <w:t>Справочники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7126943" w14:textId="77777777" w:rsidR="002108C0" w:rsidRPr="00F419B2" w:rsidRDefault="002108C0" w:rsidP="00217B4D">
            <w:pPr>
              <w:pStyle w:val="phtablecellleft"/>
            </w:pPr>
            <w:r w:rsidRPr="00F419B2">
              <w:t>Предметы – Удаление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85D1B9D" w14:textId="77777777" w:rsidR="002108C0" w:rsidRPr="00F419B2" w:rsidRDefault="002108C0" w:rsidP="00217B4D">
            <w:pPr>
              <w:pStyle w:val="phtablecellleft"/>
            </w:pPr>
            <w:r w:rsidRPr="00F419B2">
              <w:t>Разрешает удаление предметов в справочнике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6F91BA5" w14:textId="77777777" w:rsidR="002108C0" w:rsidRPr="00F419B2" w:rsidRDefault="002108C0" w:rsidP="008A7E1F">
            <w:pPr>
              <w:pStyle w:val="phtablecellleft"/>
            </w:pPr>
          </w:p>
        </w:tc>
      </w:tr>
      <w:tr w:rsidR="002108C0" w:rsidRPr="00F419B2" w14:paraId="3621AE0E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1AFD545" w14:textId="77777777" w:rsidR="002108C0" w:rsidRPr="00F419B2" w:rsidRDefault="002108C0" w:rsidP="00217B4D">
            <w:pPr>
              <w:pStyle w:val="phtablecellleft"/>
            </w:pPr>
            <w:r w:rsidRPr="00F419B2">
              <w:lastRenderedPageBreak/>
              <w:t>Пуск/Справочники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195943A" w14:textId="77777777" w:rsidR="002108C0" w:rsidRPr="00F419B2" w:rsidRDefault="002108C0" w:rsidP="00217B4D">
            <w:pPr>
              <w:pStyle w:val="phtablecellleft"/>
            </w:pPr>
            <w:r w:rsidRPr="00F419B2">
              <w:t>Справочники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2645EF2" w14:textId="77777777" w:rsidR="002108C0" w:rsidRPr="00F419B2" w:rsidRDefault="002108C0" w:rsidP="00217B4D">
            <w:pPr>
              <w:pStyle w:val="phtablecellleft"/>
            </w:pPr>
            <w:r w:rsidRPr="00F419B2">
              <w:t>Программное обеспечение – Просмотр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F9B36A5" w14:textId="77777777" w:rsidR="002108C0" w:rsidRPr="00F419B2" w:rsidRDefault="002108C0" w:rsidP="00217B4D">
            <w:pPr>
              <w:pStyle w:val="phtablecellleft"/>
            </w:pPr>
            <w:r w:rsidRPr="00F419B2">
              <w:t>Позволяет просматривать элементы справочника «Программное обеспечение»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08C0B6B" w14:textId="77777777" w:rsidR="002108C0" w:rsidRPr="00F419B2" w:rsidRDefault="002108C0" w:rsidP="00B03A9A">
            <w:pPr>
              <w:pStyle w:val="phtablecellleft"/>
            </w:pPr>
            <w:r w:rsidRPr="00F419B2">
              <w:t>1 при назначении данного права справочник отображается в меню «Пуск»;</w:t>
            </w:r>
          </w:p>
          <w:p w14:paraId="379ED98B" w14:textId="77777777" w:rsidR="002108C0" w:rsidRPr="00F419B2" w:rsidRDefault="002108C0" w:rsidP="00B03A9A">
            <w:pPr>
              <w:pStyle w:val="phtablecellleft"/>
            </w:pPr>
            <w:r w:rsidRPr="00F419B2">
              <w:rPr>
                <w:b/>
              </w:rPr>
              <w:t>Примечание</w:t>
            </w:r>
            <w:r w:rsidRPr="00F419B2">
              <w:t xml:space="preserve"> – Справочник отображается в разделе «Справочники» меню «Пуск» только если организация выбрана в виджете.</w:t>
            </w:r>
          </w:p>
          <w:p w14:paraId="640C82E2" w14:textId="6F93AD2F" w:rsidR="002108C0" w:rsidRPr="00F419B2" w:rsidRDefault="002108C0" w:rsidP="00044514">
            <w:pPr>
              <w:pStyle w:val="phtablecellleft"/>
            </w:pPr>
            <w:r w:rsidRPr="00F419B2">
              <w:t>2 при переходе в справочник «Программное обеспечение» пользователю доступно для просмотра все программное обеспечение, созданное в Системе;</w:t>
            </w:r>
          </w:p>
          <w:p w14:paraId="4F060CB0" w14:textId="77777777" w:rsidR="002108C0" w:rsidRPr="00F419B2" w:rsidRDefault="002108C0" w:rsidP="00044514">
            <w:pPr>
              <w:pStyle w:val="phtablecellleft"/>
            </w:pPr>
            <w:r w:rsidRPr="00F419B2">
              <w:t>2 в окне «Программное обеспечение» отображается кнопка «Обновить», поле «Поиск», кнопка «Закрыть»</w:t>
            </w:r>
          </w:p>
        </w:tc>
      </w:tr>
      <w:tr w:rsidR="002108C0" w:rsidRPr="00F419B2" w14:paraId="174C0139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51F1B10" w14:textId="77777777" w:rsidR="002108C0" w:rsidRPr="00F419B2" w:rsidRDefault="002108C0" w:rsidP="00217B4D">
            <w:pPr>
              <w:pStyle w:val="phtablecellleft"/>
            </w:pPr>
            <w:r w:rsidRPr="00F419B2">
              <w:t>Пуск/Справочники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55E15B2" w14:textId="77777777" w:rsidR="002108C0" w:rsidRPr="00F419B2" w:rsidRDefault="002108C0" w:rsidP="00217B4D">
            <w:pPr>
              <w:pStyle w:val="phtablecellleft"/>
            </w:pPr>
            <w:r w:rsidRPr="00F419B2">
              <w:t>Справочники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5732230" w14:textId="77777777" w:rsidR="002108C0" w:rsidRPr="00F419B2" w:rsidRDefault="002108C0" w:rsidP="00217B4D">
            <w:pPr>
              <w:pStyle w:val="phtablecellleft"/>
            </w:pPr>
            <w:r w:rsidRPr="00F419B2">
              <w:t>Программное обеспечение – Редактирование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CF33AB7" w14:textId="77777777" w:rsidR="002108C0" w:rsidRPr="00F419B2" w:rsidRDefault="002108C0" w:rsidP="00217B4D">
            <w:pPr>
              <w:pStyle w:val="phtablecellleft"/>
            </w:pPr>
            <w:r w:rsidRPr="00F419B2">
              <w:t>Позволяет редактировать элементы справочника «Программное обеспечение»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A206FED" w14:textId="77777777" w:rsidR="002108C0" w:rsidRPr="00F419B2" w:rsidRDefault="002108C0" w:rsidP="00B03A9A">
            <w:pPr>
              <w:pStyle w:val="phtablecellleft"/>
            </w:pPr>
            <w:r w:rsidRPr="00F419B2">
              <w:t>1 при назначении данного права справочник отображается в меню «Пуск»;</w:t>
            </w:r>
          </w:p>
          <w:p w14:paraId="69728ADF" w14:textId="77777777" w:rsidR="002108C0" w:rsidRPr="00F419B2" w:rsidRDefault="002108C0" w:rsidP="00B03A9A">
            <w:pPr>
              <w:pStyle w:val="phtablecellleft"/>
            </w:pPr>
            <w:r w:rsidRPr="00F419B2">
              <w:rPr>
                <w:b/>
              </w:rPr>
              <w:t>Примечание</w:t>
            </w:r>
            <w:r w:rsidRPr="00F419B2">
              <w:t xml:space="preserve"> – Справочник отображается в разделе «Справочники» меню «Пуск» только если организация выбрана в виджете.</w:t>
            </w:r>
          </w:p>
          <w:p w14:paraId="6A467A8E" w14:textId="47AD00F7" w:rsidR="002108C0" w:rsidRPr="00F419B2" w:rsidRDefault="002108C0" w:rsidP="00044514">
            <w:pPr>
              <w:pStyle w:val="phtablecellleft"/>
            </w:pPr>
            <w:r w:rsidRPr="00F419B2">
              <w:t>2 при переходе в справочник «Программное обеспечение» пользователю доступно для просмотра/удаления/редактирования/копирования все программное обеспечение, созданное в Системе;</w:t>
            </w:r>
          </w:p>
          <w:p w14:paraId="2CD888DB" w14:textId="77777777" w:rsidR="002108C0" w:rsidRPr="00F419B2" w:rsidRDefault="002108C0" w:rsidP="00044514">
            <w:pPr>
              <w:pStyle w:val="phtablecellleft"/>
            </w:pPr>
            <w:r w:rsidRPr="00F419B2">
              <w:t>3 у пользователя есть право на добавление значений в справочник;</w:t>
            </w:r>
          </w:p>
          <w:p w14:paraId="0A070949" w14:textId="77777777" w:rsidR="002108C0" w:rsidRPr="00F419B2" w:rsidRDefault="002108C0" w:rsidP="00044514">
            <w:pPr>
              <w:pStyle w:val="phtablecellleft"/>
            </w:pPr>
            <w:r w:rsidRPr="00F419B2">
              <w:t>4 в окне «Программное обеспечение» отображается кнопки «Добавить», «Изменить», «Удалить», «Копировать», «Обновить», поле «Поиск», кнопка «Закрыть»;</w:t>
            </w:r>
          </w:p>
          <w:p w14:paraId="4AFBF32F" w14:textId="645EF0CC" w:rsidR="002108C0" w:rsidRPr="00F419B2" w:rsidRDefault="002108C0" w:rsidP="00044514">
            <w:pPr>
              <w:pStyle w:val="phtablecellleft"/>
            </w:pPr>
            <w:r w:rsidRPr="00F419B2">
              <w:t>5 при нажатии кнопки «Изменить» открывается окно «Программное обеспечение: Просмотр»</w:t>
            </w:r>
            <w:r>
              <w:t xml:space="preserve"> – </w:t>
            </w:r>
            <w:r w:rsidRPr="00F419B2">
              <w:t xml:space="preserve">все поля </w:t>
            </w:r>
            <w:r w:rsidRPr="00F419B2">
              <w:lastRenderedPageBreak/>
              <w:t>доступны для редактирования;</w:t>
            </w:r>
          </w:p>
          <w:p w14:paraId="3EAD3EB8" w14:textId="77777777" w:rsidR="002108C0" w:rsidRPr="00F419B2" w:rsidRDefault="002108C0" w:rsidP="00044514">
            <w:pPr>
              <w:pStyle w:val="phtablecellleft"/>
            </w:pPr>
            <w:r w:rsidRPr="00F419B2">
              <w:t>6 при нажатии кнопки «Копировать» открывается окно «Копировать ПО» – все поля заполнены значениями копируемого элемента, доступны для редактирования</w:t>
            </w:r>
          </w:p>
        </w:tc>
      </w:tr>
      <w:tr w:rsidR="002108C0" w:rsidRPr="00F419B2" w14:paraId="7610894C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9D79C28" w14:textId="77777777" w:rsidR="002108C0" w:rsidRPr="00F419B2" w:rsidRDefault="002108C0" w:rsidP="00217B4D">
            <w:pPr>
              <w:pStyle w:val="phtablecellleft"/>
            </w:pPr>
            <w:r w:rsidRPr="00F419B2">
              <w:lastRenderedPageBreak/>
              <w:t>Пуск/Справочники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F8E8A11" w14:textId="77777777" w:rsidR="002108C0" w:rsidRPr="00F419B2" w:rsidRDefault="002108C0" w:rsidP="00217B4D">
            <w:pPr>
              <w:pStyle w:val="phtablecellleft"/>
            </w:pPr>
            <w:r w:rsidRPr="00F419B2">
              <w:t>Справочники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A53785A" w14:textId="77777777" w:rsidR="002108C0" w:rsidRPr="00F419B2" w:rsidRDefault="002108C0" w:rsidP="00217B4D">
            <w:pPr>
              <w:pStyle w:val="phtablecellleft"/>
            </w:pPr>
            <w:r w:rsidRPr="00F419B2">
              <w:t>Районы – Просмотр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F3D0E27" w14:textId="77777777" w:rsidR="002108C0" w:rsidRPr="00F419B2" w:rsidRDefault="002108C0" w:rsidP="00217B4D">
            <w:pPr>
              <w:pStyle w:val="phtablecellleft"/>
            </w:pPr>
            <w:r w:rsidRPr="00F419B2">
              <w:t>Право доступа на просмотр справочника «Районы»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454D8DD" w14:textId="77777777" w:rsidR="002108C0" w:rsidRPr="00F419B2" w:rsidRDefault="002108C0" w:rsidP="008A7E1F">
            <w:pPr>
              <w:pStyle w:val="phtablecellleft"/>
            </w:pPr>
          </w:p>
        </w:tc>
      </w:tr>
      <w:tr w:rsidR="002108C0" w:rsidRPr="00F419B2" w14:paraId="2CB799BF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37021EA" w14:textId="77777777" w:rsidR="002108C0" w:rsidRPr="00F419B2" w:rsidRDefault="002108C0" w:rsidP="00217B4D">
            <w:pPr>
              <w:pStyle w:val="phtablecellleft"/>
            </w:pPr>
            <w:r w:rsidRPr="00F419B2">
              <w:t>Пуск/Справочники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FD21135" w14:textId="77777777" w:rsidR="002108C0" w:rsidRPr="00F419B2" w:rsidRDefault="002108C0" w:rsidP="00217B4D">
            <w:pPr>
              <w:pStyle w:val="phtablecellleft"/>
            </w:pPr>
            <w:r w:rsidRPr="00F419B2">
              <w:t>Справочники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8EAFA31" w14:textId="77777777" w:rsidR="002108C0" w:rsidRPr="00F419B2" w:rsidRDefault="002108C0" w:rsidP="00217B4D">
            <w:pPr>
              <w:pStyle w:val="phtablecellleft"/>
            </w:pPr>
            <w:r w:rsidRPr="00F419B2">
              <w:t>Районы – Редактирование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98CFEC5" w14:textId="77777777" w:rsidR="002108C0" w:rsidRPr="00F419B2" w:rsidRDefault="002108C0" w:rsidP="00217B4D">
            <w:pPr>
              <w:pStyle w:val="phtablecellleft"/>
            </w:pPr>
            <w:r w:rsidRPr="00F419B2">
              <w:t>Право доступа на просмотр, добавление, редактирование и удаление элементов справочника «Районы»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116A4A9" w14:textId="77777777" w:rsidR="002108C0" w:rsidRPr="00F419B2" w:rsidRDefault="002108C0" w:rsidP="008A7E1F">
            <w:pPr>
              <w:pStyle w:val="phtablecellleft"/>
            </w:pPr>
          </w:p>
        </w:tc>
      </w:tr>
      <w:tr w:rsidR="002108C0" w:rsidRPr="00F419B2" w14:paraId="0870E63D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A9210A0" w14:textId="77777777" w:rsidR="002108C0" w:rsidRPr="00F419B2" w:rsidRDefault="002108C0" w:rsidP="00217B4D">
            <w:pPr>
              <w:pStyle w:val="phtablecellleft"/>
            </w:pPr>
            <w:r w:rsidRPr="00F419B2">
              <w:t>Пуск/Справочники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094949A" w14:textId="77777777" w:rsidR="002108C0" w:rsidRPr="00F419B2" w:rsidRDefault="002108C0" w:rsidP="00217B4D">
            <w:pPr>
              <w:pStyle w:val="phtablecellleft"/>
            </w:pPr>
            <w:r w:rsidRPr="00F419B2">
              <w:t>Справочники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F15C6EB" w14:textId="77777777" w:rsidR="002108C0" w:rsidRPr="00F419B2" w:rsidRDefault="002108C0" w:rsidP="00217B4D">
            <w:pPr>
              <w:pStyle w:val="phtablecellleft"/>
            </w:pPr>
            <w:r w:rsidRPr="00F419B2">
              <w:t>Типы деятельности – Просмотр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17CD94C" w14:textId="77777777" w:rsidR="002108C0" w:rsidRPr="00F419B2" w:rsidRDefault="002108C0" w:rsidP="00217B4D">
            <w:pPr>
              <w:pStyle w:val="phtablecellleft"/>
            </w:pPr>
            <w:r w:rsidRPr="00F419B2">
              <w:t>Разрешает просмотр справочника «Типы деятельности»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DA90DBA" w14:textId="77777777" w:rsidR="002108C0" w:rsidRPr="00F419B2" w:rsidRDefault="002108C0" w:rsidP="00B03A9A">
            <w:pPr>
              <w:pStyle w:val="phtablecellleft"/>
            </w:pPr>
            <w:r w:rsidRPr="00F419B2">
              <w:t>1 при назначении данного права справочник отображается в меню «Пуск»;</w:t>
            </w:r>
          </w:p>
          <w:p w14:paraId="19807F99" w14:textId="77777777" w:rsidR="002108C0" w:rsidRPr="00F419B2" w:rsidRDefault="002108C0" w:rsidP="00B03A9A">
            <w:pPr>
              <w:pStyle w:val="phtablecellleft"/>
            </w:pPr>
            <w:r w:rsidRPr="00F419B2">
              <w:rPr>
                <w:b/>
              </w:rPr>
              <w:t>Примечание</w:t>
            </w:r>
            <w:r w:rsidRPr="00F419B2">
              <w:t xml:space="preserve"> – Справочник отображается в разделе «Справочники» меню «Пуск» только если организация выбрана в виджете.</w:t>
            </w:r>
          </w:p>
          <w:p w14:paraId="71ABE10D" w14:textId="77777777" w:rsidR="002108C0" w:rsidRPr="00F419B2" w:rsidRDefault="002108C0" w:rsidP="00044514">
            <w:pPr>
              <w:pStyle w:val="phtablecellleft"/>
            </w:pPr>
            <w:r w:rsidRPr="00F419B2">
              <w:t>2 при переходе в справочник «Типы деятельности» пользователю доступны для просмотра все типы деятельности сотрудников организации, выбранного в виджете;</w:t>
            </w:r>
          </w:p>
          <w:p w14:paraId="69E5B312" w14:textId="77777777" w:rsidR="002108C0" w:rsidRPr="00F419B2" w:rsidRDefault="002108C0" w:rsidP="00044514">
            <w:pPr>
              <w:pStyle w:val="phtablecellleft"/>
            </w:pPr>
            <w:r w:rsidRPr="00F419B2">
              <w:t>3 в окне «Типы деятельности» отображаются кнопки «Просмотр» и «Обновить», поле «Поиск», кнопка «Закрыть»;</w:t>
            </w:r>
          </w:p>
          <w:p w14:paraId="2C13A36A" w14:textId="77777777" w:rsidR="002108C0" w:rsidRPr="00F419B2" w:rsidRDefault="002108C0" w:rsidP="00044514">
            <w:pPr>
              <w:pStyle w:val="phtablecellleft"/>
            </w:pPr>
            <w:r w:rsidRPr="00F419B2">
              <w:lastRenderedPageBreak/>
              <w:t>4 при выделении элемента справочника и нажатии на кнопку «Просмотр» отображается окно «Тип деятельности: Просмотр», элементы окна не доступны для редактирования</w:t>
            </w:r>
          </w:p>
        </w:tc>
      </w:tr>
      <w:tr w:rsidR="002108C0" w:rsidRPr="00F419B2" w14:paraId="115713E8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E3D65A2" w14:textId="77777777" w:rsidR="002108C0" w:rsidRPr="00F419B2" w:rsidRDefault="002108C0" w:rsidP="00217B4D">
            <w:pPr>
              <w:pStyle w:val="phtablecellleft"/>
            </w:pPr>
            <w:r w:rsidRPr="00F419B2">
              <w:lastRenderedPageBreak/>
              <w:t>Пуск/Справочники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470EFE3" w14:textId="77777777" w:rsidR="002108C0" w:rsidRPr="00F419B2" w:rsidRDefault="002108C0" w:rsidP="00217B4D">
            <w:pPr>
              <w:pStyle w:val="phtablecellleft"/>
            </w:pPr>
            <w:r w:rsidRPr="00F419B2">
              <w:t>Справочники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BAFB101" w14:textId="77777777" w:rsidR="002108C0" w:rsidRPr="00F419B2" w:rsidRDefault="002108C0" w:rsidP="00217B4D">
            <w:pPr>
              <w:pStyle w:val="phtablecellleft"/>
            </w:pPr>
            <w:r w:rsidRPr="00F419B2">
              <w:t>Типы деятельности – Редактирование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E264F86" w14:textId="77777777" w:rsidR="002108C0" w:rsidRPr="00F419B2" w:rsidRDefault="002108C0" w:rsidP="00217B4D">
            <w:pPr>
              <w:pStyle w:val="phtablecellleft"/>
            </w:pPr>
            <w:r w:rsidRPr="00F419B2">
              <w:t>Разрешает изменение справочника «Типы деятельности»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EC5B18D" w14:textId="77777777" w:rsidR="002108C0" w:rsidRPr="00F419B2" w:rsidRDefault="002108C0" w:rsidP="00B03A9A">
            <w:pPr>
              <w:pStyle w:val="phtablecellleft"/>
            </w:pPr>
            <w:r w:rsidRPr="00F419B2">
              <w:t>1 при назначении данного права справочник отображается в меню «Пуск»;</w:t>
            </w:r>
          </w:p>
          <w:p w14:paraId="01396151" w14:textId="77777777" w:rsidR="002108C0" w:rsidRPr="00F419B2" w:rsidRDefault="002108C0" w:rsidP="00B03A9A">
            <w:pPr>
              <w:pStyle w:val="phtablecellleft"/>
            </w:pPr>
            <w:r w:rsidRPr="00F419B2">
              <w:rPr>
                <w:b/>
              </w:rPr>
              <w:t>Примечание</w:t>
            </w:r>
            <w:r w:rsidRPr="00F419B2">
              <w:t xml:space="preserve"> – Справочник отображается в разделе «Справочники» меню «Пуск» только если организация выбрана в виджете.</w:t>
            </w:r>
          </w:p>
        </w:tc>
      </w:tr>
      <w:tr w:rsidR="002108C0" w:rsidRPr="00F419B2" w14:paraId="439CD4EB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4A35697" w14:textId="77777777" w:rsidR="002108C0" w:rsidRPr="00F419B2" w:rsidRDefault="002108C0" w:rsidP="00217B4D">
            <w:pPr>
              <w:pStyle w:val="phtablecellleft"/>
            </w:pPr>
            <w:r w:rsidRPr="00F419B2">
              <w:t>Пуск/Справочники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93DC3C0" w14:textId="77777777" w:rsidR="002108C0" w:rsidRPr="00F419B2" w:rsidRDefault="002108C0" w:rsidP="00217B4D">
            <w:pPr>
              <w:pStyle w:val="phtablecellleft"/>
            </w:pPr>
            <w:r w:rsidRPr="00F419B2">
              <w:t>Справочники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18B534C" w14:textId="77777777" w:rsidR="002108C0" w:rsidRPr="00F419B2" w:rsidRDefault="002108C0" w:rsidP="00217B4D">
            <w:pPr>
              <w:pStyle w:val="phtablecellleft"/>
            </w:pPr>
            <w:r w:rsidRPr="00F419B2">
              <w:t>Типы документов законных представителей – Просмотр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9076D72" w14:textId="77777777" w:rsidR="002108C0" w:rsidRPr="00F419B2" w:rsidRDefault="002108C0" w:rsidP="00217B4D">
            <w:pPr>
              <w:pStyle w:val="phtablecellleft"/>
            </w:pPr>
            <w:r w:rsidRPr="00F419B2">
              <w:t>Право доступа на просмотр справочника «Типы документов законных представителей»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CFE5200" w14:textId="77777777" w:rsidR="002108C0" w:rsidRPr="00F419B2" w:rsidRDefault="002108C0" w:rsidP="008A7E1F">
            <w:pPr>
              <w:pStyle w:val="phtablecellleft"/>
            </w:pPr>
          </w:p>
        </w:tc>
      </w:tr>
      <w:tr w:rsidR="002108C0" w:rsidRPr="00F419B2" w14:paraId="7F73435E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2A10C37" w14:textId="77777777" w:rsidR="002108C0" w:rsidRPr="00F419B2" w:rsidRDefault="002108C0" w:rsidP="00217B4D">
            <w:pPr>
              <w:pStyle w:val="phtablecellleft"/>
            </w:pPr>
            <w:r w:rsidRPr="00F419B2">
              <w:t>Пуск/Справочники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75E99CF" w14:textId="77777777" w:rsidR="002108C0" w:rsidRPr="00F419B2" w:rsidRDefault="002108C0" w:rsidP="00217B4D">
            <w:pPr>
              <w:pStyle w:val="phtablecellleft"/>
            </w:pPr>
            <w:r w:rsidRPr="00F419B2">
              <w:t>Справочники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33F6F8A" w14:textId="77777777" w:rsidR="002108C0" w:rsidRPr="00F419B2" w:rsidRDefault="002108C0" w:rsidP="00217B4D">
            <w:pPr>
              <w:pStyle w:val="phtablecellleft"/>
            </w:pPr>
            <w:r w:rsidRPr="00F419B2">
              <w:t>Типы документов законных представителей – Редактирование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3A6FD10" w14:textId="77777777" w:rsidR="002108C0" w:rsidRPr="00F419B2" w:rsidRDefault="002108C0" w:rsidP="00217B4D">
            <w:pPr>
              <w:pStyle w:val="phtablecellleft"/>
            </w:pPr>
            <w:r w:rsidRPr="00F419B2">
              <w:t>Право на редактирование справочника «Типы документов законных представителей»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8473970" w14:textId="77777777" w:rsidR="002108C0" w:rsidRPr="00F419B2" w:rsidRDefault="002108C0" w:rsidP="008A7E1F">
            <w:pPr>
              <w:pStyle w:val="phtablecellleft"/>
            </w:pPr>
          </w:p>
        </w:tc>
      </w:tr>
      <w:tr w:rsidR="002108C0" w:rsidRPr="00F419B2" w14:paraId="47FDF842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3EC6A82" w14:textId="77777777" w:rsidR="002108C0" w:rsidRPr="00F419B2" w:rsidRDefault="002108C0" w:rsidP="00217B4D">
            <w:pPr>
              <w:pStyle w:val="phtablecellleft"/>
            </w:pPr>
            <w:r w:rsidRPr="00F419B2">
              <w:t>Пуск/Справочники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FBEAC5C" w14:textId="77777777" w:rsidR="002108C0" w:rsidRPr="00F419B2" w:rsidRDefault="002108C0" w:rsidP="00217B4D">
            <w:pPr>
              <w:pStyle w:val="phtablecellleft"/>
            </w:pPr>
            <w:r w:rsidRPr="00F419B2">
              <w:t>Справочники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0E70290" w14:textId="77777777" w:rsidR="002108C0" w:rsidRPr="00F419B2" w:rsidRDefault="002108C0" w:rsidP="00217B4D">
            <w:pPr>
              <w:pStyle w:val="phtablecellleft"/>
            </w:pPr>
            <w:r w:rsidRPr="00F419B2">
              <w:t>Типы подпериодов – Просмотр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95A308B" w14:textId="77777777" w:rsidR="002108C0" w:rsidRPr="00F419B2" w:rsidRDefault="002108C0" w:rsidP="00217B4D">
            <w:pPr>
              <w:pStyle w:val="phtablecellleft"/>
            </w:pPr>
            <w:r w:rsidRPr="00F419B2">
              <w:t>Позволяет просматривать типы подпериодов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405236E" w14:textId="77777777" w:rsidR="002108C0" w:rsidRPr="00F419B2" w:rsidRDefault="002108C0" w:rsidP="00B03A9A">
            <w:pPr>
              <w:pStyle w:val="phtablecellleft"/>
            </w:pPr>
            <w:r w:rsidRPr="00F419B2">
              <w:t>1 при назначении данного права справочник отображается в меню «Пуск»;</w:t>
            </w:r>
          </w:p>
          <w:p w14:paraId="142D121F" w14:textId="77777777" w:rsidR="002108C0" w:rsidRPr="00F419B2" w:rsidRDefault="002108C0" w:rsidP="00B03A9A">
            <w:pPr>
              <w:pStyle w:val="phtablecellleft"/>
            </w:pPr>
            <w:r w:rsidRPr="00F419B2">
              <w:rPr>
                <w:b/>
              </w:rPr>
              <w:t>Примечание</w:t>
            </w:r>
            <w:r w:rsidRPr="00F419B2">
              <w:t xml:space="preserve"> – Справочник отображается в разделе «Справочники» меню «Пуск» только если организация выбрана в виджете.</w:t>
            </w:r>
          </w:p>
          <w:p w14:paraId="201CFCF7" w14:textId="644D426B" w:rsidR="002108C0" w:rsidRPr="00F419B2" w:rsidRDefault="002108C0" w:rsidP="00044514">
            <w:pPr>
              <w:pStyle w:val="phtablecellleft"/>
            </w:pPr>
            <w:r w:rsidRPr="00F419B2">
              <w:t xml:space="preserve">2 при переходе в справочник «Типы подпериодов» пользователю доступны для просмотра все типы </w:t>
            </w:r>
            <w:r w:rsidRPr="00F419B2">
              <w:lastRenderedPageBreak/>
              <w:t>подпериодов, созданные в Системе;</w:t>
            </w:r>
          </w:p>
          <w:p w14:paraId="13215112" w14:textId="77777777" w:rsidR="002108C0" w:rsidRPr="00F419B2" w:rsidRDefault="002108C0" w:rsidP="00044514">
            <w:pPr>
              <w:pStyle w:val="phtablecellleft"/>
            </w:pPr>
            <w:r w:rsidRPr="00F419B2">
              <w:t>3 в окне «Типы подпериодов» отображаются кнопки «Просмотр» и «Обновить», поле «Поиск», кнопка «Закрыть»;</w:t>
            </w:r>
          </w:p>
          <w:p w14:paraId="002FE201" w14:textId="77777777" w:rsidR="002108C0" w:rsidRPr="00F419B2" w:rsidRDefault="002108C0" w:rsidP="00044514">
            <w:pPr>
              <w:pStyle w:val="phtablecellleft"/>
            </w:pPr>
            <w:r w:rsidRPr="00F419B2">
              <w:t>4 при выделении элемента справочника и нажатии на кнопку «Просмотр» отображается окно «Тип подпериода: Просмотр», элементы окна не доступны для редактирования</w:t>
            </w:r>
          </w:p>
        </w:tc>
      </w:tr>
      <w:tr w:rsidR="002108C0" w:rsidRPr="00F419B2" w14:paraId="426A7240" w14:textId="77777777" w:rsidTr="001C5A04">
        <w:trPr>
          <w:trHeight w:val="20"/>
        </w:trPr>
        <w:tc>
          <w:tcPr>
            <w:tcW w:w="2835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529E925" w14:textId="77777777" w:rsidR="002108C0" w:rsidRPr="00F419B2" w:rsidRDefault="002108C0" w:rsidP="00217B4D">
            <w:pPr>
              <w:pStyle w:val="phtablecellleft"/>
            </w:pPr>
            <w:r w:rsidRPr="00F419B2">
              <w:lastRenderedPageBreak/>
              <w:t>Пуск/Справочники</w:t>
            </w:r>
          </w:p>
        </w:tc>
        <w:tc>
          <w:tcPr>
            <w:tcW w:w="1843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3E2319E" w14:textId="77777777" w:rsidR="002108C0" w:rsidRPr="00F419B2" w:rsidRDefault="002108C0" w:rsidP="00217B4D">
            <w:pPr>
              <w:pStyle w:val="phtablecellleft"/>
            </w:pPr>
            <w:r w:rsidRPr="00F419B2">
              <w:t>Справочники</w:t>
            </w:r>
          </w:p>
        </w:tc>
        <w:tc>
          <w:tcPr>
            <w:tcW w:w="226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79659EE" w14:textId="77777777" w:rsidR="002108C0" w:rsidRPr="00F419B2" w:rsidRDefault="002108C0" w:rsidP="00217B4D">
            <w:pPr>
              <w:pStyle w:val="phtablecellleft"/>
            </w:pPr>
            <w:r w:rsidRPr="00F419B2">
              <w:t>Типы подпериодов – Редактирование</w:t>
            </w:r>
          </w:p>
        </w:tc>
        <w:tc>
          <w:tcPr>
            <w:tcW w:w="240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E04F000" w14:textId="77777777" w:rsidR="002108C0" w:rsidRPr="00F419B2" w:rsidRDefault="002108C0" w:rsidP="00217B4D">
            <w:pPr>
              <w:pStyle w:val="phtablecellleft"/>
            </w:pPr>
            <w:r w:rsidRPr="00F419B2">
              <w:t>Позволяет редактировать типы подпериодов</w:t>
            </w:r>
          </w:p>
        </w:tc>
        <w:tc>
          <w:tcPr>
            <w:tcW w:w="5670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E78299B" w14:textId="77777777" w:rsidR="002108C0" w:rsidRPr="00F419B2" w:rsidRDefault="002108C0" w:rsidP="00B03A9A">
            <w:pPr>
              <w:pStyle w:val="phtablecellleft"/>
            </w:pPr>
            <w:r w:rsidRPr="00F419B2">
              <w:t>1 при назначении данного права справочник отображается в меню «Пуск»;</w:t>
            </w:r>
          </w:p>
          <w:p w14:paraId="62E117F1" w14:textId="77777777" w:rsidR="002108C0" w:rsidRPr="00F419B2" w:rsidRDefault="002108C0" w:rsidP="00B03A9A">
            <w:pPr>
              <w:pStyle w:val="phtablecellleft"/>
            </w:pPr>
            <w:r w:rsidRPr="00F419B2">
              <w:rPr>
                <w:b/>
              </w:rPr>
              <w:t>Примечание</w:t>
            </w:r>
            <w:r w:rsidRPr="00F419B2">
              <w:t xml:space="preserve"> – Справочник отображается в разделе «Справочники» меню «Пуск» только если организация выбрана в виджете.</w:t>
            </w:r>
          </w:p>
          <w:p w14:paraId="70606379" w14:textId="47D4156F" w:rsidR="002108C0" w:rsidRPr="00F419B2" w:rsidRDefault="002108C0" w:rsidP="00044514">
            <w:pPr>
              <w:pStyle w:val="phtablecellleft"/>
            </w:pPr>
            <w:r w:rsidRPr="00F419B2">
              <w:t>2 при переходе в справочник «Типы подпериодов» пользователю доступны для просмотра/удаления/редактирования все типы подпериодов, созданные в Системе;</w:t>
            </w:r>
          </w:p>
          <w:p w14:paraId="3CD4FA84" w14:textId="77777777" w:rsidR="002108C0" w:rsidRPr="00F419B2" w:rsidRDefault="002108C0" w:rsidP="00044514">
            <w:pPr>
              <w:pStyle w:val="phtablecellleft"/>
            </w:pPr>
            <w:r w:rsidRPr="00F419B2">
              <w:t>3 у пользователя есть право на добавление новых значений;</w:t>
            </w:r>
          </w:p>
          <w:p w14:paraId="519B609C" w14:textId="77777777" w:rsidR="002108C0" w:rsidRPr="00F419B2" w:rsidRDefault="002108C0" w:rsidP="00044514">
            <w:pPr>
              <w:pStyle w:val="phtablecellleft"/>
            </w:pPr>
            <w:r w:rsidRPr="00F419B2">
              <w:t>4 в окне «Типы подпериодов» отображаются кнопки «Добавить», «Изменить», «Удалить», «Обновить», поле «Поиск», кнопка «Закрыть»;</w:t>
            </w:r>
          </w:p>
          <w:p w14:paraId="50D62586" w14:textId="77777777" w:rsidR="002108C0" w:rsidRPr="00F419B2" w:rsidRDefault="002108C0" w:rsidP="00044514">
            <w:pPr>
              <w:pStyle w:val="phtablecellleft"/>
            </w:pPr>
            <w:r w:rsidRPr="00F419B2">
              <w:t>5 при выделении элемента справочника и нажатии на кнопку «Изменить» отображается окно «Тип подпериода: Редактирование», элементы окна доступны для редактирования</w:t>
            </w:r>
          </w:p>
        </w:tc>
      </w:tr>
    </w:tbl>
    <w:p w14:paraId="08ADE2A9" w14:textId="77777777" w:rsidR="00A40C65" w:rsidRPr="00F419B2" w:rsidRDefault="00A40C65" w:rsidP="005218F6">
      <w:pPr>
        <w:pStyle w:val="phnormal"/>
        <w:rPr>
          <w:rFonts w:cs="Arial"/>
        </w:rPr>
      </w:pPr>
    </w:p>
    <w:p w14:paraId="11DD25F8" w14:textId="77777777" w:rsidR="00A40C65" w:rsidRPr="00F419B2" w:rsidRDefault="00A40C65" w:rsidP="00622CF9">
      <w:pPr>
        <w:pStyle w:val="phcontent"/>
        <w:sectPr w:rsidR="00A40C65" w:rsidRPr="00F419B2" w:rsidSect="0017339B">
          <w:pgSz w:w="16838" w:h="11906" w:orient="landscape"/>
          <w:pgMar w:top="1134" w:right="567" w:bottom="1134" w:left="1134" w:header="709" w:footer="283" w:gutter="0"/>
          <w:cols w:space="708"/>
          <w:docGrid w:linePitch="360"/>
        </w:sectPr>
      </w:pPr>
    </w:p>
    <w:bookmarkEnd w:id="2126"/>
    <w:p w14:paraId="6C0653E3" w14:textId="77777777" w:rsidR="00514C03" w:rsidRPr="00F419B2" w:rsidRDefault="00514C03" w:rsidP="00A31E2F">
      <w:pPr>
        <w:pStyle w:val="phtitlevoid"/>
      </w:pPr>
      <w:r w:rsidRPr="00F419B2">
        <w:lastRenderedPageBreak/>
        <w:t>Лист регистрации изменений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643"/>
        <w:gridCol w:w="1321"/>
        <w:gridCol w:w="1368"/>
        <w:gridCol w:w="2008"/>
        <w:gridCol w:w="4977"/>
      </w:tblGrid>
      <w:tr w:rsidR="009D6E7F" w:rsidRPr="00F419B2" w14:paraId="2B8376FE" w14:textId="77777777" w:rsidTr="000B63A0">
        <w:trPr>
          <w:cantSplit/>
          <w:trHeight w:val="957"/>
          <w:tblHeader/>
        </w:trPr>
        <w:tc>
          <w:tcPr>
            <w:tcW w:w="31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9CD1F87" w14:textId="77777777" w:rsidR="009D6E7F" w:rsidRPr="00F419B2" w:rsidRDefault="009D6E7F" w:rsidP="00A31E2F">
            <w:pPr>
              <w:pStyle w:val="phtablecolcaption"/>
            </w:pPr>
            <w:r w:rsidRPr="00F419B2">
              <w:t>Изм.</w:t>
            </w:r>
          </w:p>
        </w:tc>
        <w:tc>
          <w:tcPr>
            <w:tcW w:w="64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D3F65D1" w14:textId="77777777" w:rsidR="009D6E7F" w:rsidRPr="00F419B2" w:rsidRDefault="009D6E7F" w:rsidP="00A31E2F">
            <w:pPr>
              <w:pStyle w:val="phtablecolcaption"/>
            </w:pPr>
            <w:r w:rsidRPr="00F419B2">
              <w:t>Версия Системы</w:t>
            </w:r>
          </w:p>
        </w:tc>
        <w:tc>
          <w:tcPr>
            <w:tcW w:w="66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431F2B8" w14:textId="77777777" w:rsidR="009D6E7F" w:rsidRPr="00F419B2" w:rsidRDefault="009D6E7F" w:rsidP="00A31E2F">
            <w:pPr>
              <w:pStyle w:val="phtablecolcaption"/>
            </w:pPr>
            <w:r w:rsidRPr="00F419B2">
              <w:t>Дата внесения изменений</w:t>
            </w:r>
          </w:p>
        </w:tc>
        <w:tc>
          <w:tcPr>
            <w:tcW w:w="97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3956FB" w14:textId="77777777" w:rsidR="009D6E7F" w:rsidRPr="00F419B2" w:rsidRDefault="009D6E7F" w:rsidP="00A31E2F">
            <w:pPr>
              <w:pStyle w:val="phtablecolcaption"/>
            </w:pPr>
            <w:r w:rsidRPr="00F419B2">
              <w:t>Автор изменений</w:t>
            </w:r>
          </w:p>
        </w:tc>
        <w:tc>
          <w:tcPr>
            <w:tcW w:w="241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1CAC8BB" w14:textId="77777777" w:rsidR="009D6E7F" w:rsidRPr="00F419B2" w:rsidRDefault="009D6E7F" w:rsidP="00A31E2F">
            <w:pPr>
              <w:pStyle w:val="phtablecolcaption"/>
            </w:pPr>
            <w:r w:rsidRPr="00F419B2">
              <w:t>Краткое описание изменений</w:t>
            </w:r>
          </w:p>
        </w:tc>
      </w:tr>
      <w:tr w:rsidR="009D6E7F" w:rsidRPr="00F419B2" w14:paraId="1FDEFFD8" w14:textId="77777777" w:rsidTr="000B63A0">
        <w:trPr>
          <w:trHeight w:val="395"/>
        </w:trPr>
        <w:tc>
          <w:tcPr>
            <w:tcW w:w="312" w:type="pct"/>
            <w:tcBorders>
              <w:top w:val="single" w:sz="12" w:space="0" w:color="auto"/>
              <w:left w:val="single" w:sz="12" w:space="0" w:color="auto"/>
            </w:tcBorders>
          </w:tcPr>
          <w:p w14:paraId="6D78A591" w14:textId="77777777" w:rsidR="009D6E7F" w:rsidRPr="00F419B2" w:rsidRDefault="009D6E7F" w:rsidP="00A31E2F">
            <w:pPr>
              <w:pStyle w:val="phtablecellleft"/>
            </w:pPr>
            <w:r w:rsidRPr="00F419B2">
              <w:t>1</w:t>
            </w:r>
          </w:p>
        </w:tc>
        <w:tc>
          <w:tcPr>
            <w:tcW w:w="640" w:type="pct"/>
            <w:tcBorders>
              <w:top w:val="single" w:sz="12" w:space="0" w:color="auto"/>
            </w:tcBorders>
          </w:tcPr>
          <w:p w14:paraId="4874ADD3" w14:textId="77777777" w:rsidR="009D6E7F" w:rsidRPr="00F419B2" w:rsidRDefault="009D6E7F" w:rsidP="00A31E2F">
            <w:pPr>
              <w:pStyle w:val="phtablecellleft"/>
            </w:pPr>
            <w:r w:rsidRPr="00F419B2">
              <w:t>1.7.0</w:t>
            </w:r>
          </w:p>
        </w:tc>
        <w:tc>
          <w:tcPr>
            <w:tcW w:w="663" w:type="pct"/>
            <w:tcBorders>
              <w:top w:val="single" w:sz="12" w:space="0" w:color="auto"/>
            </w:tcBorders>
          </w:tcPr>
          <w:p w14:paraId="3F3D651F" w14:textId="77777777" w:rsidR="009D6E7F" w:rsidRPr="00F419B2" w:rsidRDefault="009D6E7F" w:rsidP="00A31E2F">
            <w:pPr>
              <w:pStyle w:val="phtablecellleft"/>
            </w:pPr>
            <w:r w:rsidRPr="00F419B2">
              <w:t>10.05.2016</w:t>
            </w:r>
          </w:p>
        </w:tc>
        <w:tc>
          <w:tcPr>
            <w:tcW w:w="973" w:type="pct"/>
            <w:tcBorders>
              <w:top w:val="single" w:sz="12" w:space="0" w:color="auto"/>
            </w:tcBorders>
          </w:tcPr>
          <w:p w14:paraId="315D3E90" w14:textId="77777777" w:rsidR="009D6E7F" w:rsidRPr="00F419B2" w:rsidRDefault="009D6E7F" w:rsidP="00A31E2F">
            <w:pPr>
              <w:pStyle w:val="phtablecellleft"/>
            </w:pPr>
            <w:r w:rsidRPr="00F419B2">
              <w:t>Макарова Н.А.</w:t>
            </w:r>
          </w:p>
        </w:tc>
        <w:tc>
          <w:tcPr>
            <w:tcW w:w="2412" w:type="pct"/>
            <w:tcBorders>
              <w:top w:val="single" w:sz="12" w:space="0" w:color="auto"/>
              <w:right w:val="single" w:sz="12" w:space="0" w:color="auto"/>
            </w:tcBorders>
          </w:tcPr>
          <w:p w14:paraId="6135EE28" w14:textId="77777777" w:rsidR="009D6E7F" w:rsidRPr="00F419B2" w:rsidRDefault="009D6E7F" w:rsidP="00A31E2F">
            <w:pPr>
              <w:pStyle w:val="phtablecellleft"/>
            </w:pPr>
            <w:r w:rsidRPr="00F419B2">
              <w:t>Форматирования документа согласно ГОСТ 34</w:t>
            </w:r>
          </w:p>
          <w:p w14:paraId="6CFE582F" w14:textId="77777777" w:rsidR="009D6E7F" w:rsidRPr="00F419B2" w:rsidRDefault="009D6E7F" w:rsidP="00A31E2F">
            <w:pPr>
              <w:pStyle w:val="phtablecellleft"/>
              <w:rPr>
                <w:b/>
              </w:rPr>
            </w:pPr>
            <w:r w:rsidRPr="00F419B2">
              <w:rPr>
                <w:b/>
              </w:rPr>
              <w:t>Для версии 1.5.0:</w:t>
            </w:r>
          </w:p>
          <w:p w14:paraId="7489F33D" w14:textId="77777777" w:rsidR="009D6E7F" w:rsidRPr="00F419B2" w:rsidRDefault="009D6E7F" w:rsidP="00A31E2F">
            <w:pPr>
              <w:pStyle w:val="phtablecellleft"/>
            </w:pPr>
            <w:r w:rsidRPr="00F419B2">
              <w:t xml:space="preserve">1) Реестр </w:t>
            </w:r>
            <w:r w:rsidR="00DB1DFC" w:rsidRPr="00F419B2">
              <w:t>«</w:t>
            </w:r>
            <w:r w:rsidRPr="00F419B2">
              <w:t>Пользователи системы</w:t>
            </w:r>
            <w:r w:rsidR="00DB1DFC" w:rsidRPr="00F419B2">
              <w:t>»</w:t>
            </w:r>
            <w:r w:rsidRPr="00F419B2">
              <w:t>: при редактировании логина</w:t>
            </w:r>
            <w:r w:rsidR="0094393F" w:rsidRPr="00F419B2">
              <w:t xml:space="preserve">/ </w:t>
            </w:r>
            <w:r w:rsidRPr="00F419B2">
              <w:t xml:space="preserve">пароля добавлено поле параметра </w:t>
            </w:r>
            <w:r w:rsidR="00DB1DFC" w:rsidRPr="00F419B2">
              <w:t>«</w:t>
            </w:r>
            <w:r w:rsidRPr="00F419B2">
              <w:t>Данные являются тестовыми или ошибочными (данные не отправляются в Контингент)</w:t>
            </w:r>
            <w:r w:rsidR="00DB1DFC" w:rsidRPr="00F419B2">
              <w:t>»</w:t>
            </w:r>
            <w:r w:rsidRPr="00F419B2">
              <w:t>.</w:t>
            </w:r>
          </w:p>
          <w:p w14:paraId="6B456837" w14:textId="77777777" w:rsidR="009D6E7F" w:rsidRPr="00F419B2" w:rsidRDefault="009D6E7F" w:rsidP="00A31E2F">
            <w:pPr>
              <w:pStyle w:val="phtablecellleft"/>
            </w:pPr>
            <w:r w:rsidRPr="00F419B2">
              <w:t xml:space="preserve">2) Импорт: для любого модуля импорта в окне </w:t>
            </w:r>
            <w:r w:rsidR="00DB1DFC" w:rsidRPr="00F419B2">
              <w:t>«</w:t>
            </w:r>
            <w:r w:rsidRPr="00F419B2">
              <w:t>Импорт</w:t>
            </w:r>
            <w:r w:rsidR="00DB1DFC" w:rsidRPr="00F419B2">
              <w:t>»</w:t>
            </w:r>
            <w:r w:rsidRPr="00F419B2">
              <w:t xml:space="preserve"> кнопка </w:t>
            </w:r>
            <w:r w:rsidR="00DB1DFC" w:rsidRPr="00F419B2">
              <w:t>«</w:t>
            </w:r>
            <w:r w:rsidRPr="00F419B2">
              <w:t>Отмена</w:t>
            </w:r>
            <w:r w:rsidR="00DB1DFC" w:rsidRPr="00F419B2">
              <w:t>»</w:t>
            </w:r>
            <w:r w:rsidRPr="00F419B2">
              <w:t xml:space="preserve"> переименована в кнопку </w:t>
            </w:r>
            <w:r w:rsidR="00DB1DFC" w:rsidRPr="00F419B2">
              <w:t>«</w:t>
            </w:r>
            <w:r w:rsidRPr="00F419B2">
              <w:t>Закрыть</w:t>
            </w:r>
            <w:r w:rsidR="00DB1DFC" w:rsidRPr="00F419B2">
              <w:t>»</w:t>
            </w:r>
            <w:r w:rsidRPr="00F419B2">
              <w:t>;</w:t>
            </w:r>
          </w:p>
          <w:p w14:paraId="60BBE5F6" w14:textId="77777777" w:rsidR="009D6E7F" w:rsidRPr="00F419B2" w:rsidRDefault="009D6E7F" w:rsidP="00A31E2F">
            <w:pPr>
              <w:pStyle w:val="phtablecellleft"/>
            </w:pPr>
            <w:r w:rsidRPr="00F419B2">
              <w:t xml:space="preserve">- Реализован справочник </w:t>
            </w:r>
            <w:r w:rsidR="00DB1DFC" w:rsidRPr="00F419B2">
              <w:t>«</w:t>
            </w:r>
            <w:r w:rsidRPr="00F419B2">
              <w:t>Направления и отделения</w:t>
            </w:r>
            <w:r w:rsidR="00DB1DFC" w:rsidRPr="00F419B2">
              <w:t>»</w:t>
            </w:r>
            <w:r w:rsidRPr="00F419B2">
              <w:t>.</w:t>
            </w:r>
          </w:p>
          <w:p w14:paraId="2372026F" w14:textId="2A143DEB" w:rsidR="009D6E7F" w:rsidRPr="00F419B2" w:rsidRDefault="009D6E7F" w:rsidP="00A31E2F">
            <w:pPr>
              <w:pStyle w:val="phtablecellleft"/>
            </w:pPr>
            <w:r w:rsidRPr="00F419B2">
              <w:t xml:space="preserve">3) Реестр </w:t>
            </w:r>
            <w:r w:rsidR="00DB1DFC" w:rsidRPr="00F419B2">
              <w:t>«</w:t>
            </w:r>
            <w:r w:rsidR="00B03A9A" w:rsidRPr="00F419B2">
              <w:t>Организация</w:t>
            </w:r>
            <w:r w:rsidR="00DB1DFC" w:rsidRPr="00F419B2">
              <w:t>»</w:t>
            </w:r>
            <w:r w:rsidRPr="00F419B2">
              <w:t xml:space="preserve">: реализована возможность редактирования цепочки </w:t>
            </w:r>
            <w:r w:rsidR="006A37C6" w:rsidRPr="00F419B2">
              <w:t>организа</w:t>
            </w:r>
            <w:r w:rsidR="004D4821">
              <w:t>ци</w:t>
            </w:r>
            <w:r w:rsidR="006A37C6" w:rsidRPr="00F419B2">
              <w:t>й</w:t>
            </w:r>
            <w:r w:rsidRPr="00F419B2">
              <w:t>.</w:t>
            </w:r>
          </w:p>
          <w:p w14:paraId="67D41DA9" w14:textId="77777777" w:rsidR="009D6E7F" w:rsidRPr="00F419B2" w:rsidRDefault="009D6E7F" w:rsidP="00A31E2F">
            <w:pPr>
              <w:pStyle w:val="phtablecellleft"/>
              <w:rPr>
                <w:b/>
              </w:rPr>
            </w:pPr>
            <w:r w:rsidRPr="00F419B2">
              <w:rPr>
                <w:b/>
              </w:rPr>
              <w:t>Для версии 1.6.0</w:t>
            </w:r>
          </w:p>
          <w:p w14:paraId="4F82C538" w14:textId="77777777" w:rsidR="009D6E7F" w:rsidRPr="00F419B2" w:rsidRDefault="009D6E7F" w:rsidP="00A31E2F">
            <w:pPr>
              <w:pStyle w:val="phtablecellleft"/>
            </w:pPr>
            <w:r w:rsidRPr="00F419B2">
              <w:t xml:space="preserve">1) </w:t>
            </w:r>
            <w:r w:rsidR="00DB1DFC" w:rsidRPr="00F419B2">
              <w:t>«</w:t>
            </w:r>
            <w:r w:rsidRPr="00F419B2">
              <w:t>Настройки учреждения</w:t>
            </w:r>
            <w:r w:rsidR="00DB1DFC" w:rsidRPr="00F419B2">
              <w:t>»</w:t>
            </w:r>
            <w:r w:rsidRPr="00F419B2">
              <w:t xml:space="preserve">: добавлено поле </w:t>
            </w:r>
            <w:r w:rsidR="00DB1DFC" w:rsidRPr="00F419B2">
              <w:t>«</w:t>
            </w:r>
            <w:r w:rsidRPr="00F419B2">
              <w:t>Вид работы на занятие по умолчанию</w:t>
            </w:r>
            <w:r w:rsidR="00DB1DFC" w:rsidRPr="00F419B2">
              <w:t>»</w:t>
            </w:r>
            <w:r w:rsidRPr="00F419B2">
              <w:t>.</w:t>
            </w:r>
          </w:p>
          <w:p w14:paraId="66D4D39A" w14:textId="77777777" w:rsidR="009D6E7F" w:rsidRPr="00F419B2" w:rsidRDefault="009D6E7F" w:rsidP="00A31E2F">
            <w:pPr>
              <w:pStyle w:val="phtablecellleft"/>
            </w:pPr>
            <w:r w:rsidRPr="00F419B2">
              <w:t xml:space="preserve">2) Реестр </w:t>
            </w:r>
            <w:r w:rsidR="00DB1DFC" w:rsidRPr="00F419B2">
              <w:t>«</w:t>
            </w:r>
            <w:r w:rsidRPr="00F419B2">
              <w:t>Администраторы системы</w:t>
            </w:r>
            <w:r w:rsidR="00DB1DFC" w:rsidRPr="00F419B2">
              <w:t>»</w:t>
            </w:r>
            <w:r w:rsidRPr="00F419B2">
              <w:t xml:space="preserve">: при редактировании записи администратора Системы информация в окне разделена на две вкладки: </w:t>
            </w:r>
            <w:r w:rsidR="00DB1DFC" w:rsidRPr="00F419B2">
              <w:t>«</w:t>
            </w:r>
            <w:r w:rsidRPr="00F419B2">
              <w:t>Общие сведения</w:t>
            </w:r>
            <w:r w:rsidR="00DB1DFC" w:rsidRPr="00F419B2">
              <w:t>»</w:t>
            </w:r>
            <w:r w:rsidRPr="00F419B2">
              <w:t xml:space="preserve"> и </w:t>
            </w:r>
            <w:r w:rsidR="00DB1DFC" w:rsidRPr="00F419B2">
              <w:t>«</w:t>
            </w:r>
            <w:r w:rsidRPr="00F419B2">
              <w:t>Контактная информация</w:t>
            </w:r>
            <w:r w:rsidR="00DB1DFC" w:rsidRPr="00F419B2">
              <w:t>»</w:t>
            </w:r>
            <w:r w:rsidRPr="00F419B2">
              <w:t>.</w:t>
            </w:r>
          </w:p>
          <w:p w14:paraId="0DC6A81F" w14:textId="77777777" w:rsidR="009D6E7F" w:rsidRPr="00F419B2" w:rsidRDefault="009D6E7F" w:rsidP="00A31E2F">
            <w:pPr>
              <w:pStyle w:val="phtablecellleft"/>
              <w:rPr>
                <w:b/>
              </w:rPr>
            </w:pPr>
            <w:r w:rsidRPr="00F419B2">
              <w:rPr>
                <w:b/>
              </w:rPr>
              <w:t>Для версии 1.7.0</w:t>
            </w:r>
          </w:p>
          <w:p w14:paraId="192C5354" w14:textId="77777777" w:rsidR="009D6E7F" w:rsidRPr="00F419B2" w:rsidRDefault="009D6E7F" w:rsidP="00A31E2F">
            <w:pPr>
              <w:pStyle w:val="phtablecellleft"/>
            </w:pPr>
            <w:r w:rsidRPr="00F419B2">
              <w:t xml:space="preserve">1) Реализована функция </w:t>
            </w:r>
            <w:r w:rsidR="00DB1DFC" w:rsidRPr="00F419B2">
              <w:t>«</w:t>
            </w:r>
            <w:r w:rsidRPr="00F419B2">
              <w:t>Массовое оповещение пользователей</w:t>
            </w:r>
            <w:r w:rsidR="00DB1DFC" w:rsidRPr="00F419B2">
              <w:t>»</w:t>
            </w:r>
            <w:r w:rsidRPr="00F419B2">
              <w:t>: создание нового сообщения и архив сообщений.</w:t>
            </w:r>
          </w:p>
          <w:p w14:paraId="54857B7B" w14:textId="77777777" w:rsidR="009D6E7F" w:rsidRPr="00F419B2" w:rsidRDefault="009D6E7F" w:rsidP="00A31E2F">
            <w:pPr>
              <w:pStyle w:val="phtablecellleft"/>
            </w:pPr>
            <w:r w:rsidRPr="00F419B2">
              <w:t xml:space="preserve">2) Добавлен справочник </w:t>
            </w:r>
            <w:r w:rsidR="00DB1DFC" w:rsidRPr="00F419B2">
              <w:t>«</w:t>
            </w:r>
            <w:r w:rsidRPr="00F419B2">
              <w:t>Направление деятельности</w:t>
            </w:r>
            <w:r w:rsidR="00DB1DFC" w:rsidRPr="00F419B2">
              <w:t>»</w:t>
            </w:r>
            <w:r w:rsidRPr="00F419B2">
              <w:t>.</w:t>
            </w:r>
          </w:p>
        </w:tc>
      </w:tr>
      <w:tr w:rsidR="009D6E7F" w:rsidRPr="00F419B2" w14:paraId="60418D25" w14:textId="77777777" w:rsidTr="000B63A0">
        <w:tblPrEx>
          <w:tblLook w:val="04A0" w:firstRow="1" w:lastRow="0" w:firstColumn="1" w:lastColumn="0" w:noHBand="0" w:noVBand="1"/>
        </w:tblPrEx>
        <w:trPr>
          <w:trHeight w:val="395"/>
        </w:trPr>
        <w:tc>
          <w:tcPr>
            <w:tcW w:w="31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4909B2FF" w14:textId="77777777" w:rsidR="009D6E7F" w:rsidRPr="00F419B2" w:rsidRDefault="009D6E7F" w:rsidP="00A31E2F">
            <w:pPr>
              <w:pStyle w:val="phtablecellleft"/>
              <w:rPr>
                <w:lang w:eastAsia="en-US"/>
              </w:rPr>
            </w:pPr>
            <w:r w:rsidRPr="00F419B2">
              <w:rPr>
                <w:lang w:eastAsia="en-US"/>
              </w:rPr>
              <w:t>2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4BCF4" w14:textId="77777777" w:rsidR="009D6E7F" w:rsidRPr="00F419B2" w:rsidRDefault="009D6E7F" w:rsidP="00A31E2F">
            <w:pPr>
              <w:pStyle w:val="phtablecellleft"/>
              <w:rPr>
                <w:lang w:eastAsia="en-US"/>
              </w:rPr>
            </w:pPr>
            <w:r w:rsidRPr="00F419B2">
              <w:rPr>
                <w:lang w:eastAsia="en-US"/>
              </w:rPr>
              <w:t>1.8.0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187B9" w14:textId="77777777" w:rsidR="009D6E7F" w:rsidRPr="00F419B2" w:rsidRDefault="009D6E7F" w:rsidP="00A31E2F">
            <w:pPr>
              <w:pStyle w:val="phtablecellleft"/>
              <w:rPr>
                <w:lang w:eastAsia="en-US"/>
              </w:rPr>
            </w:pPr>
            <w:r w:rsidRPr="00F419B2">
              <w:rPr>
                <w:lang w:eastAsia="en-US"/>
              </w:rPr>
              <w:t>10.08.2016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0AF0D" w14:textId="77777777" w:rsidR="009D6E7F" w:rsidRPr="00F419B2" w:rsidRDefault="009D6E7F" w:rsidP="00A31E2F">
            <w:pPr>
              <w:pStyle w:val="phtablecellleft"/>
              <w:rPr>
                <w:lang w:eastAsia="en-US"/>
              </w:rPr>
            </w:pPr>
            <w:r w:rsidRPr="00F419B2">
              <w:rPr>
                <w:lang w:eastAsia="en-US"/>
              </w:rPr>
              <w:t>Власова В. М.</w:t>
            </w:r>
          </w:p>
        </w:tc>
        <w:tc>
          <w:tcPr>
            <w:tcW w:w="2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3F886AD" w14:textId="77777777" w:rsidR="009D6E7F" w:rsidRPr="00F419B2" w:rsidRDefault="009D6E7F" w:rsidP="00A31E2F">
            <w:pPr>
              <w:pStyle w:val="phtablecellleft"/>
              <w:rPr>
                <w:lang w:eastAsia="en-US"/>
              </w:rPr>
            </w:pPr>
            <w:r w:rsidRPr="00F419B2">
              <w:rPr>
                <w:lang w:eastAsia="en-US"/>
              </w:rPr>
              <w:t>Обезличены скриншоты.</w:t>
            </w:r>
          </w:p>
          <w:p w14:paraId="3053658D" w14:textId="77777777" w:rsidR="009D6E7F" w:rsidRPr="00F419B2" w:rsidRDefault="009D6E7F" w:rsidP="00A31E2F">
            <w:pPr>
              <w:pStyle w:val="phtablecellleft"/>
              <w:rPr>
                <w:lang w:eastAsia="en-US"/>
              </w:rPr>
            </w:pPr>
            <w:r w:rsidRPr="00F419B2">
              <w:rPr>
                <w:lang w:eastAsia="en-US"/>
              </w:rPr>
              <w:t xml:space="preserve">Реализована возможность просмотра или редактирования реестра </w:t>
            </w:r>
            <w:r w:rsidR="00DB1DFC" w:rsidRPr="00F419B2">
              <w:rPr>
                <w:lang w:eastAsia="en-US"/>
              </w:rPr>
              <w:t>«</w:t>
            </w:r>
            <w:r w:rsidRPr="00F419B2">
              <w:rPr>
                <w:lang w:eastAsia="en-US"/>
              </w:rPr>
              <w:t>Настройки учреждения</w:t>
            </w:r>
            <w:r w:rsidR="00DB1DFC" w:rsidRPr="00F419B2">
              <w:rPr>
                <w:lang w:eastAsia="en-US"/>
              </w:rPr>
              <w:t>»</w:t>
            </w:r>
            <w:r w:rsidRPr="00F419B2">
              <w:rPr>
                <w:lang w:eastAsia="en-US"/>
              </w:rPr>
              <w:t xml:space="preserve"> для администраторов учреждений.</w:t>
            </w:r>
          </w:p>
          <w:p w14:paraId="0A6BAFBD" w14:textId="77777777" w:rsidR="009D6E7F" w:rsidRPr="00F419B2" w:rsidRDefault="009D6E7F" w:rsidP="00A31E2F">
            <w:pPr>
              <w:pStyle w:val="phtablecellleft"/>
              <w:rPr>
                <w:lang w:eastAsia="en-US"/>
              </w:rPr>
            </w:pPr>
            <w:r w:rsidRPr="00F419B2">
              <w:rPr>
                <w:lang w:eastAsia="en-US"/>
              </w:rPr>
              <w:t xml:space="preserve">Реализован новый реестр </w:t>
            </w:r>
            <w:r w:rsidR="00DB1DFC" w:rsidRPr="00F419B2">
              <w:rPr>
                <w:lang w:eastAsia="en-US"/>
              </w:rPr>
              <w:t>«</w:t>
            </w:r>
            <w:r w:rsidRPr="00F419B2">
              <w:rPr>
                <w:lang w:eastAsia="en-US"/>
              </w:rPr>
              <w:t>Журнал изменений</w:t>
            </w:r>
            <w:r w:rsidR="00DB1DFC" w:rsidRPr="00F419B2">
              <w:rPr>
                <w:lang w:eastAsia="en-US"/>
              </w:rPr>
              <w:t>»</w:t>
            </w:r>
            <w:r w:rsidRPr="00F419B2">
              <w:rPr>
                <w:lang w:eastAsia="en-US"/>
              </w:rPr>
              <w:t>.</w:t>
            </w:r>
          </w:p>
        </w:tc>
      </w:tr>
      <w:tr w:rsidR="009D6E7F" w:rsidRPr="00F419B2" w14:paraId="64DE5419" w14:textId="77777777" w:rsidTr="000B63A0">
        <w:trPr>
          <w:trHeight w:val="395"/>
        </w:trPr>
        <w:tc>
          <w:tcPr>
            <w:tcW w:w="312" w:type="pct"/>
            <w:tcBorders>
              <w:left w:val="single" w:sz="12" w:space="0" w:color="auto"/>
            </w:tcBorders>
          </w:tcPr>
          <w:p w14:paraId="4DD0BA14" w14:textId="77777777" w:rsidR="009D6E7F" w:rsidRPr="00F419B2" w:rsidRDefault="009D6E7F" w:rsidP="00A31E2F">
            <w:pPr>
              <w:pStyle w:val="phtablecellleft"/>
              <w:rPr>
                <w:lang w:eastAsia="en-US"/>
              </w:rPr>
            </w:pPr>
            <w:r w:rsidRPr="00F419B2">
              <w:rPr>
                <w:lang w:eastAsia="en-US"/>
              </w:rPr>
              <w:t>3</w:t>
            </w:r>
          </w:p>
        </w:tc>
        <w:tc>
          <w:tcPr>
            <w:tcW w:w="640" w:type="pct"/>
          </w:tcPr>
          <w:p w14:paraId="5B7F71D9" w14:textId="77777777" w:rsidR="009D6E7F" w:rsidRPr="00F419B2" w:rsidRDefault="009D6E7F" w:rsidP="00A31E2F">
            <w:pPr>
              <w:pStyle w:val="phtablecellleft"/>
              <w:rPr>
                <w:lang w:eastAsia="en-US"/>
              </w:rPr>
            </w:pPr>
            <w:r w:rsidRPr="00F419B2">
              <w:rPr>
                <w:lang w:eastAsia="en-US"/>
              </w:rPr>
              <w:t>1.9.0</w:t>
            </w:r>
          </w:p>
        </w:tc>
        <w:tc>
          <w:tcPr>
            <w:tcW w:w="663" w:type="pct"/>
          </w:tcPr>
          <w:p w14:paraId="433F70D7" w14:textId="77777777" w:rsidR="009D6E7F" w:rsidRPr="00F419B2" w:rsidRDefault="009D6E7F" w:rsidP="00A31E2F">
            <w:pPr>
              <w:pStyle w:val="phtablecellleft"/>
              <w:rPr>
                <w:lang w:eastAsia="en-US"/>
              </w:rPr>
            </w:pPr>
            <w:r w:rsidRPr="00F419B2">
              <w:rPr>
                <w:lang w:eastAsia="en-US"/>
              </w:rPr>
              <w:t>11.08.2016</w:t>
            </w:r>
          </w:p>
        </w:tc>
        <w:tc>
          <w:tcPr>
            <w:tcW w:w="973" w:type="pct"/>
          </w:tcPr>
          <w:p w14:paraId="73D8CE3B" w14:textId="77777777" w:rsidR="009D6E7F" w:rsidRPr="00F419B2" w:rsidRDefault="009D6E7F" w:rsidP="00A31E2F">
            <w:pPr>
              <w:pStyle w:val="phtablecellleft"/>
              <w:rPr>
                <w:lang w:eastAsia="en-US"/>
              </w:rPr>
            </w:pPr>
            <w:r w:rsidRPr="00F419B2">
              <w:rPr>
                <w:lang w:eastAsia="en-US"/>
              </w:rPr>
              <w:t>Власова В. М.</w:t>
            </w:r>
          </w:p>
        </w:tc>
        <w:tc>
          <w:tcPr>
            <w:tcW w:w="2412" w:type="pct"/>
            <w:tcBorders>
              <w:right w:val="single" w:sz="12" w:space="0" w:color="auto"/>
            </w:tcBorders>
          </w:tcPr>
          <w:p w14:paraId="5F6C9D60" w14:textId="77777777" w:rsidR="009D6E7F" w:rsidRPr="00F419B2" w:rsidRDefault="009D6E7F" w:rsidP="00A31E2F">
            <w:pPr>
              <w:pStyle w:val="phtablecellleft"/>
              <w:rPr>
                <w:lang w:eastAsia="en-US"/>
              </w:rPr>
            </w:pPr>
            <w:r w:rsidRPr="00F419B2">
              <w:rPr>
                <w:lang w:eastAsia="en-US"/>
              </w:rPr>
              <w:t>Актуализация документа</w:t>
            </w:r>
          </w:p>
        </w:tc>
      </w:tr>
      <w:tr w:rsidR="009D6E7F" w:rsidRPr="00F419B2" w14:paraId="1C37798C" w14:textId="77777777" w:rsidTr="000B63A0">
        <w:trPr>
          <w:trHeight w:val="395"/>
        </w:trPr>
        <w:tc>
          <w:tcPr>
            <w:tcW w:w="312" w:type="pct"/>
            <w:tcBorders>
              <w:left w:val="single" w:sz="12" w:space="0" w:color="auto"/>
            </w:tcBorders>
          </w:tcPr>
          <w:p w14:paraId="404D3652" w14:textId="77777777" w:rsidR="009D6E7F" w:rsidRPr="00F419B2" w:rsidRDefault="009D6E7F" w:rsidP="00A31E2F">
            <w:pPr>
              <w:pStyle w:val="phtablecellleft"/>
              <w:rPr>
                <w:lang w:eastAsia="en-US"/>
              </w:rPr>
            </w:pPr>
            <w:r w:rsidRPr="00F419B2">
              <w:rPr>
                <w:lang w:eastAsia="en-US"/>
              </w:rPr>
              <w:t>4</w:t>
            </w:r>
          </w:p>
        </w:tc>
        <w:tc>
          <w:tcPr>
            <w:tcW w:w="640" w:type="pct"/>
          </w:tcPr>
          <w:p w14:paraId="6D29CF90" w14:textId="77777777" w:rsidR="009D6E7F" w:rsidRPr="00F419B2" w:rsidRDefault="009D6E7F" w:rsidP="00A31E2F">
            <w:pPr>
              <w:pStyle w:val="phtablecellleft"/>
              <w:rPr>
                <w:lang w:eastAsia="en-US"/>
              </w:rPr>
            </w:pPr>
            <w:r w:rsidRPr="00F419B2">
              <w:rPr>
                <w:lang w:eastAsia="en-US"/>
              </w:rPr>
              <w:t>1.10.0</w:t>
            </w:r>
          </w:p>
        </w:tc>
        <w:tc>
          <w:tcPr>
            <w:tcW w:w="663" w:type="pct"/>
          </w:tcPr>
          <w:p w14:paraId="780CB71A" w14:textId="77777777" w:rsidR="009D6E7F" w:rsidRPr="00F419B2" w:rsidRDefault="009D6E7F" w:rsidP="00A31E2F">
            <w:pPr>
              <w:pStyle w:val="phtablecellleft"/>
              <w:rPr>
                <w:lang w:eastAsia="en-US"/>
              </w:rPr>
            </w:pPr>
            <w:r w:rsidRPr="00F419B2">
              <w:rPr>
                <w:lang w:eastAsia="en-US"/>
              </w:rPr>
              <w:t>11.10.2016</w:t>
            </w:r>
          </w:p>
        </w:tc>
        <w:tc>
          <w:tcPr>
            <w:tcW w:w="973" w:type="pct"/>
          </w:tcPr>
          <w:p w14:paraId="1AD960F3" w14:textId="77777777" w:rsidR="009D6E7F" w:rsidRPr="00F419B2" w:rsidRDefault="009D6E7F" w:rsidP="00A31E2F">
            <w:pPr>
              <w:pStyle w:val="phtablecellleft"/>
              <w:rPr>
                <w:lang w:eastAsia="en-US"/>
              </w:rPr>
            </w:pPr>
            <w:r w:rsidRPr="00F419B2">
              <w:rPr>
                <w:lang w:eastAsia="en-US"/>
              </w:rPr>
              <w:t>Макарова Н.А.</w:t>
            </w:r>
          </w:p>
        </w:tc>
        <w:tc>
          <w:tcPr>
            <w:tcW w:w="2412" w:type="pct"/>
            <w:tcBorders>
              <w:right w:val="single" w:sz="12" w:space="0" w:color="auto"/>
            </w:tcBorders>
          </w:tcPr>
          <w:p w14:paraId="20691189" w14:textId="77777777" w:rsidR="009D6E7F" w:rsidRPr="00F419B2" w:rsidRDefault="009D6E7F" w:rsidP="00A31E2F">
            <w:pPr>
              <w:pStyle w:val="phtablecellleft"/>
              <w:rPr>
                <w:lang w:eastAsia="en-US"/>
              </w:rPr>
            </w:pPr>
            <w:r w:rsidRPr="00F419B2">
              <w:rPr>
                <w:lang w:eastAsia="en-US"/>
              </w:rPr>
              <w:t xml:space="preserve">Добавлены п. </w:t>
            </w:r>
            <w:r w:rsidRPr="00F419B2">
              <w:rPr>
                <w:lang w:eastAsia="en-US"/>
              </w:rPr>
              <w:fldChar w:fldCharType="begin"/>
            </w:r>
            <w:r w:rsidRPr="00F419B2">
              <w:rPr>
                <w:lang w:eastAsia="en-US"/>
              </w:rPr>
              <w:instrText xml:space="preserve"> REF _Ref463955196 \w \h  \* MERGEFORMAT </w:instrText>
            </w:r>
            <w:r w:rsidRPr="00F419B2">
              <w:rPr>
                <w:lang w:eastAsia="en-US"/>
              </w:rPr>
            </w:r>
            <w:r w:rsidRPr="00F419B2">
              <w:rPr>
                <w:lang w:eastAsia="en-US"/>
              </w:rPr>
              <w:fldChar w:fldCharType="separate"/>
            </w:r>
            <w:r w:rsidR="00FD77B9">
              <w:rPr>
                <w:lang w:eastAsia="en-US"/>
              </w:rPr>
              <w:t>7.3.2</w:t>
            </w:r>
            <w:r w:rsidRPr="00F419B2">
              <w:rPr>
                <w:lang w:eastAsia="en-US"/>
              </w:rPr>
              <w:fldChar w:fldCharType="end"/>
            </w:r>
            <w:r w:rsidRPr="00F419B2">
              <w:rPr>
                <w:lang w:eastAsia="en-US"/>
              </w:rPr>
              <w:t xml:space="preserve"> (</w:t>
            </w:r>
            <w:r w:rsidR="00DB1DFC" w:rsidRPr="00F419B2">
              <w:rPr>
                <w:lang w:eastAsia="en-US"/>
              </w:rPr>
              <w:t>«</w:t>
            </w:r>
            <w:r w:rsidRPr="00F419B2">
              <w:rPr>
                <w:lang w:eastAsia="en-US"/>
              </w:rPr>
              <w:t>Массовый импорт шаблонов</w:t>
            </w:r>
            <w:r w:rsidR="00DB1DFC" w:rsidRPr="00F419B2">
              <w:rPr>
                <w:lang w:eastAsia="en-US"/>
              </w:rPr>
              <w:t>»</w:t>
            </w:r>
            <w:r w:rsidRPr="00F419B2">
              <w:rPr>
                <w:lang w:eastAsia="en-US"/>
              </w:rPr>
              <w:t xml:space="preserve">), </w:t>
            </w:r>
            <w:r w:rsidRPr="00F419B2">
              <w:rPr>
                <w:lang w:eastAsia="en-US"/>
              </w:rPr>
              <w:fldChar w:fldCharType="begin"/>
            </w:r>
            <w:r w:rsidRPr="00F419B2">
              <w:rPr>
                <w:lang w:eastAsia="en-US"/>
              </w:rPr>
              <w:instrText xml:space="preserve"> REF _Ref463955247 \w \h  \* MERGEFORMAT </w:instrText>
            </w:r>
            <w:r w:rsidRPr="00F419B2">
              <w:rPr>
                <w:lang w:eastAsia="en-US"/>
              </w:rPr>
            </w:r>
            <w:r w:rsidRPr="00F419B2">
              <w:rPr>
                <w:lang w:eastAsia="en-US"/>
              </w:rPr>
              <w:fldChar w:fldCharType="separate"/>
            </w:r>
            <w:r w:rsidR="00FD77B9">
              <w:rPr>
                <w:lang w:eastAsia="en-US"/>
              </w:rPr>
              <w:t>7.4</w:t>
            </w:r>
            <w:r w:rsidRPr="00F419B2">
              <w:rPr>
                <w:lang w:eastAsia="en-US"/>
              </w:rPr>
              <w:fldChar w:fldCharType="end"/>
            </w:r>
            <w:r w:rsidRPr="00F419B2">
              <w:rPr>
                <w:lang w:eastAsia="en-US"/>
              </w:rPr>
              <w:t xml:space="preserve"> (Описание модуля взаимодействия с РС ИС </w:t>
            </w:r>
            <w:r w:rsidR="00DB1DFC" w:rsidRPr="00F419B2">
              <w:rPr>
                <w:lang w:eastAsia="en-US"/>
              </w:rPr>
              <w:t>«</w:t>
            </w:r>
            <w:r w:rsidRPr="00F419B2">
              <w:rPr>
                <w:lang w:eastAsia="en-US"/>
              </w:rPr>
              <w:t>Контингент</w:t>
            </w:r>
            <w:r w:rsidR="00DB1DFC" w:rsidRPr="00F419B2">
              <w:rPr>
                <w:lang w:eastAsia="en-US"/>
              </w:rPr>
              <w:t>»</w:t>
            </w:r>
            <w:r w:rsidRPr="00F419B2">
              <w:rPr>
                <w:lang w:eastAsia="en-US"/>
              </w:rPr>
              <w:t xml:space="preserve">, включая настройку </w:t>
            </w:r>
            <w:r w:rsidRPr="00F419B2">
              <w:rPr>
                <w:lang w:eastAsia="en-US"/>
              </w:rPr>
              <w:fldChar w:fldCharType="begin"/>
            </w:r>
            <w:r w:rsidRPr="00F419B2">
              <w:rPr>
                <w:lang w:eastAsia="en-US"/>
              </w:rPr>
              <w:instrText xml:space="preserve"> REF _Ref463955284 \w \h  \* MERGEFORMAT </w:instrText>
            </w:r>
            <w:r w:rsidRPr="00F419B2">
              <w:rPr>
                <w:lang w:eastAsia="en-US"/>
              </w:rPr>
            </w:r>
            <w:r w:rsidRPr="00F419B2">
              <w:rPr>
                <w:lang w:eastAsia="en-US"/>
              </w:rPr>
              <w:fldChar w:fldCharType="separate"/>
            </w:r>
            <w:r w:rsidR="00FD77B9">
              <w:rPr>
                <w:lang w:eastAsia="en-US"/>
              </w:rPr>
              <w:t>7.4.1</w:t>
            </w:r>
            <w:r w:rsidRPr="00F419B2">
              <w:rPr>
                <w:lang w:eastAsia="en-US"/>
              </w:rPr>
              <w:fldChar w:fldCharType="end"/>
            </w:r>
            <w:r w:rsidRPr="00F419B2">
              <w:rPr>
                <w:lang w:eastAsia="en-US"/>
              </w:rPr>
              <w:t xml:space="preserve">, запуск </w:t>
            </w:r>
            <w:r w:rsidRPr="00F419B2">
              <w:rPr>
                <w:lang w:eastAsia="en-US"/>
              </w:rPr>
              <w:fldChar w:fldCharType="begin"/>
            </w:r>
            <w:r w:rsidRPr="00F419B2">
              <w:rPr>
                <w:lang w:eastAsia="en-US"/>
              </w:rPr>
              <w:instrText xml:space="preserve"> REF _Ref463955290 \w \h  \* MERGEFORMAT </w:instrText>
            </w:r>
            <w:r w:rsidRPr="00F419B2">
              <w:rPr>
                <w:lang w:eastAsia="en-US"/>
              </w:rPr>
            </w:r>
            <w:r w:rsidRPr="00F419B2">
              <w:rPr>
                <w:lang w:eastAsia="en-US"/>
              </w:rPr>
              <w:fldChar w:fldCharType="separate"/>
            </w:r>
            <w:r w:rsidR="00FD77B9">
              <w:rPr>
                <w:lang w:eastAsia="en-US"/>
              </w:rPr>
              <w:t>7.4.2</w:t>
            </w:r>
            <w:r w:rsidRPr="00F419B2">
              <w:rPr>
                <w:lang w:eastAsia="en-US"/>
              </w:rPr>
              <w:fldChar w:fldCharType="end"/>
            </w:r>
            <w:r w:rsidRPr="00F419B2">
              <w:rPr>
                <w:lang w:eastAsia="en-US"/>
              </w:rPr>
              <w:t xml:space="preserve">, результаты </w:t>
            </w:r>
            <w:r w:rsidRPr="00F419B2">
              <w:rPr>
                <w:lang w:eastAsia="en-US"/>
              </w:rPr>
              <w:fldChar w:fldCharType="begin"/>
            </w:r>
            <w:r w:rsidRPr="00F419B2">
              <w:rPr>
                <w:lang w:eastAsia="en-US"/>
              </w:rPr>
              <w:instrText xml:space="preserve"> REF _Ref463955295 \w \h  \* MERGEFORMAT </w:instrText>
            </w:r>
            <w:r w:rsidRPr="00F419B2">
              <w:rPr>
                <w:lang w:eastAsia="en-US"/>
              </w:rPr>
            </w:r>
            <w:r w:rsidRPr="00F419B2">
              <w:rPr>
                <w:lang w:eastAsia="en-US"/>
              </w:rPr>
              <w:fldChar w:fldCharType="separate"/>
            </w:r>
            <w:r w:rsidR="00FD77B9">
              <w:rPr>
                <w:lang w:eastAsia="en-US"/>
              </w:rPr>
              <w:t>7.4.3</w:t>
            </w:r>
            <w:r w:rsidRPr="00F419B2">
              <w:rPr>
                <w:lang w:eastAsia="en-US"/>
              </w:rPr>
              <w:fldChar w:fldCharType="end"/>
            </w:r>
            <w:r w:rsidRPr="00F419B2">
              <w:rPr>
                <w:lang w:eastAsia="en-US"/>
              </w:rPr>
              <w:t xml:space="preserve">), </w:t>
            </w:r>
            <w:r w:rsidRPr="00F419B2">
              <w:rPr>
                <w:lang w:eastAsia="en-US"/>
              </w:rPr>
              <w:fldChar w:fldCharType="begin"/>
            </w:r>
            <w:r w:rsidRPr="00F419B2">
              <w:rPr>
                <w:lang w:eastAsia="en-US"/>
              </w:rPr>
              <w:instrText xml:space="preserve"> REF _Ref463955308 \w \h  \* MERGEFORMAT </w:instrText>
            </w:r>
            <w:r w:rsidRPr="00F419B2">
              <w:rPr>
                <w:lang w:eastAsia="en-US"/>
              </w:rPr>
            </w:r>
            <w:r w:rsidRPr="00F419B2">
              <w:rPr>
                <w:lang w:eastAsia="en-US"/>
              </w:rPr>
              <w:fldChar w:fldCharType="separate"/>
            </w:r>
            <w:r w:rsidR="00FD77B9">
              <w:rPr>
                <w:lang w:eastAsia="en-US"/>
              </w:rPr>
              <w:t>7.9</w:t>
            </w:r>
            <w:r w:rsidRPr="00F419B2">
              <w:rPr>
                <w:lang w:eastAsia="en-US"/>
              </w:rPr>
              <w:fldChar w:fldCharType="end"/>
            </w:r>
            <w:r w:rsidRPr="00F419B2">
              <w:rPr>
                <w:lang w:eastAsia="en-US"/>
              </w:rPr>
              <w:t xml:space="preserve"> </w:t>
            </w:r>
            <w:r w:rsidR="006A37C6" w:rsidRPr="00F419B2">
              <w:rPr>
                <w:lang w:eastAsia="en-US"/>
              </w:rPr>
              <w:t>Тех. поддержка</w:t>
            </w:r>
          </w:p>
          <w:p w14:paraId="79D284A4" w14:textId="77777777" w:rsidR="009D6E7F" w:rsidRPr="00F419B2" w:rsidRDefault="009D6E7F" w:rsidP="00A31E2F">
            <w:pPr>
              <w:pStyle w:val="phtablecellleft"/>
              <w:rPr>
                <w:lang w:eastAsia="en-US"/>
              </w:rPr>
            </w:pPr>
            <w:r w:rsidRPr="00F419B2">
              <w:rPr>
                <w:lang w:eastAsia="en-US"/>
              </w:rPr>
              <w:t xml:space="preserve">Изменено описание для п. </w:t>
            </w:r>
            <w:r w:rsidRPr="00F419B2">
              <w:rPr>
                <w:lang w:eastAsia="en-US"/>
              </w:rPr>
              <w:fldChar w:fldCharType="begin"/>
            </w:r>
            <w:r w:rsidRPr="00F419B2">
              <w:rPr>
                <w:lang w:eastAsia="en-US"/>
              </w:rPr>
              <w:instrText xml:space="preserve"> REF _Ref463955335 \w \h  \* MERGEFORMAT </w:instrText>
            </w:r>
            <w:r w:rsidRPr="00F419B2">
              <w:rPr>
                <w:lang w:eastAsia="en-US"/>
              </w:rPr>
            </w:r>
            <w:r w:rsidRPr="00F419B2">
              <w:rPr>
                <w:lang w:eastAsia="en-US"/>
              </w:rPr>
              <w:fldChar w:fldCharType="separate"/>
            </w:r>
            <w:r w:rsidR="00FD77B9">
              <w:rPr>
                <w:lang w:eastAsia="en-US"/>
              </w:rPr>
              <w:t>7.13</w:t>
            </w:r>
            <w:r w:rsidRPr="00F419B2">
              <w:rPr>
                <w:lang w:eastAsia="en-US"/>
              </w:rPr>
              <w:fldChar w:fldCharType="end"/>
            </w:r>
            <w:r w:rsidRPr="00F419B2">
              <w:rPr>
                <w:lang w:eastAsia="en-US"/>
              </w:rPr>
              <w:t xml:space="preserve"> (параметр включения дополнительных вкладок для спорт учреждений)</w:t>
            </w:r>
          </w:p>
        </w:tc>
      </w:tr>
      <w:tr w:rsidR="009D6E7F" w:rsidRPr="00F419B2" w14:paraId="7ED77193" w14:textId="77777777" w:rsidTr="000B63A0">
        <w:trPr>
          <w:trHeight w:val="395"/>
        </w:trPr>
        <w:tc>
          <w:tcPr>
            <w:tcW w:w="312" w:type="pct"/>
            <w:tcBorders>
              <w:left w:val="single" w:sz="12" w:space="0" w:color="auto"/>
            </w:tcBorders>
          </w:tcPr>
          <w:p w14:paraId="173EADFA" w14:textId="77777777" w:rsidR="009D6E7F" w:rsidRPr="00F419B2" w:rsidRDefault="009D6E7F" w:rsidP="00A31E2F">
            <w:pPr>
              <w:pStyle w:val="phtablecellleft"/>
              <w:rPr>
                <w:lang w:eastAsia="en-US"/>
              </w:rPr>
            </w:pPr>
            <w:r w:rsidRPr="00F419B2">
              <w:rPr>
                <w:lang w:eastAsia="en-US"/>
              </w:rPr>
              <w:lastRenderedPageBreak/>
              <w:t>5</w:t>
            </w:r>
          </w:p>
        </w:tc>
        <w:tc>
          <w:tcPr>
            <w:tcW w:w="640" w:type="pct"/>
          </w:tcPr>
          <w:p w14:paraId="5AA5198C" w14:textId="77777777" w:rsidR="009D6E7F" w:rsidRPr="00F419B2" w:rsidRDefault="009D6E7F" w:rsidP="00A31E2F">
            <w:pPr>
              <w:pStyle w:val="phtablecellleft"/>
              <w:rPr>
                <w:lang w:eastAsia="en-US"/>
              </w:rPr>
            </w:pPr>
            <w:r w:rsidRPr="00F419B2">
              <w:rPr>
                <w:lang w:eastAsia="en-US"/>
              </w:rPr>
              <w:t>1.11.0</w:t>
            </w:r>
          </w:p>
        </w:tc>
        <w:tc>
          <w:tcPr>
            <w:tcW w:w="663" w:type="pct"/>
          </w:tcPr>
          <w:p w14:paraId="0AD205E0" w14:textId="77777777" w:rsidR="009D6E7F" w:rsidRPr="00F419B2" w:rsidRDefault="009D6E7F" w:rsidP="00A31E2F">
            <w:pPr>
              <w:pStyle w:val="phtablecellleft"/>
              <w:rPr>
                <w:lang w:eastAsia="en-US"/>
              </w:rPr>
            </w:pPr>
            <w:r w:rsidRPr="00F419B2">
              <w:rPr>
                <w:lang w:eastAsia="en-US"/>
              </w:rPr>
              <w:t>06.12.2016</w:t>
            </w:r>
          </w:p>
        </w:tc>
        <w:tc>
          <w:tcPr>
            <w:tcW w:w="973" w:type="pct"/>
          </w:tcPr>
          <w:p w14:paraId="36381913" w14:textId="77777777" w:rsidR="009D6E7F" w:rsidRPr="00F419B2" w:rsidRDefault="009D6E7F" w:rsidP="00A31E2F">
            <w:pPr>
              <w:pStyle w:val="phtablecellleft"/>
              <w:rPr>
                <w:lang w:eastAsia="en-US"/>
              </w:rPr>
            </w:pPr>
            <w:r w:rsidRPr="00F419B2">
              <w:rPr>
                <w:lang w:eastAsia="en-US"/>
              </w:rPr>
              <w:t>Власова В.М.</w:t>
            </w:r>
          </w:p>
        </w:tc>
        <w:tc>
          <w:tcPr>
            <w:tcW w:w="2412" w:type="pct"/>
            <w:tcBorders>
              <w:right w:val="single" w:sz="12" w:space="0" w:color="auto"/>
            </w:tcBorders>
          </w:tcPr>
          <w:p w14:paraId="2126B84F" w14:textId="77777777" w:rsidR="009D6E7F" w:rsidRPr="00F419B2" w:rsidRDefault="009D6E7F" w:rsidP="00A31E2F">
            <w:pPr>
              <w:pStyle w:val="phtablecellleft"/>
              <w:rPr>
                <w:lang w:eastAsia="en-US"/>
              </w:rPr>
            </w:pPr>
            <w:r w:rsidRPr="00F419B2">
              <w:rPr>
                <w:lang w:eastAsia="en-US"/>
              </w:rPr>
              <w:t xml:space="preserve">Добавлены разделы: п. </w:t>
            </w:r>
            <w:r w:rsidRPr="00F419B2">
              <w:rPr>
                <w:lang w:eastAsia="en-US"/>
              </w:rPr>
              <w:fldChar w:fldCharType="begin"/>
            </w:r>
            <w:r w:rsidRPr="00F419B2">
              <w:rPr>
                <w:lang w:eastAsia="en-US"/>
              </w:rPr>
              <w:instrText xml:space="preserve"> REF _Ref468798265 \n \h  \* MERGEFORMAT </w:instrText>
            </w:r>
            <w:r w:rsidRPr="00F419B2">
              <w:rPr>
                <w:lang w:eastAsia="en-US"/>
              </w:rPr>
            </w:r>
            <w:r w:rsidRPr="00F419B2">
              <w:rPr>
                <w:lang w:eastAsia="en-US"/>
              </w:rPr>
              <w:fldChar w:fldCharType="separate"/>
            </w:r>
            <w:r w:rsidR="00FD77B9">
              <w:rPr>
                <w:lang w:eastAsia="en-US"/>
              </w:rPr>
              <w:t>7.5</w:t>
            </w:r>
            <w:r w:rsidRPr="00F419B2">
              <w:rPr>
                <w:lang w:eastAsia="en-US"/>
              </w:rPr>
              <w:fldChar w:fldCharType="end"/>
            </w:r>
            <w:r w:rsidRPr="00F419B2">
              <w:rPr>
                <w:lang w:eastAsia="en-US"/>
              </w:rPr>
              <w:t xml:space="preserve">, </w:t>
            </w:r>
            <w:r w:rsidRPr="00F419B2">
              <w:rPr>
                <w:lang w:eastAsia="en-US"/>
              </w:rPr>
              <w:fldChar w:fldCharType="begin"/>
            </w:r>
            <w:r w:rsidRPr="00F419B2">
              <w:rPr>
                <w:lang w:eastAsia="en-US"/>
              </w:rPr>
              <w:instrText xml:space="preserve"> REF _Ref468798100 \n \h  \* MERGEFORMAT </w:instrText>
            </w:r>
            <w:r w:rsidRPr="00F419B2">
              <w:rPr>
                <w:lang w:eastAsia="en-US"/>
              </w:rPr>
            </w:r>
            <w:r w:rsidRPr="00F419B2">
              <w:rPr>
                <w:lang w:eastAsia="en-US"/>
              </w:rPr>
              <w:fldChar w:fldCharType="separate"/>
            </w:r>
            <w:r w:rsidR="00FD77B9">
              <w:rPr>
                <w:lang w:eastAsia="en-US"/>
              </w:rPr>
              <w:t>Приложение А</w:t>
            </w:r>
            <w:r w:rsidRPr="00F419B2">
              <w:rPr>
                <w:lang w:eastAsia="en-US"/>
              </w:rPr>
              <w:fldChar w:fldCharType="end"/>
            </w:r>
          </w:p>
          <w:p w14:paraId="65797056" w14:textId="77777777" w:rsidR="009D6E7F" w:rsidRPr="00F419B2" w:rsidRDefault="009D6E7F" w:rsidP="00A31E2F">
            <w:pPr>
              <w:pStyle w:val="phtablecellleft"/>
              <w:rPr>
                <w:lang w:eastAsia="en-US"/>
              </w:rPr>
            </w:pPr>
            <w:r w:rsidRPr="00F419B2">
              <w:rPr>
                <w:lang w:eastAsia="en-US"/>
              </w:rPr>
              <w:t xml:space="preserve">Актуализирован п. </w:t>
            </w:r>
            <w:r w:rsidRPr="00F419B2">
              <w:rPr>
                <w:lang w:eastAsia="en-US"/>
              </w:rPr>
              <w:fldChar w:fldCharType="begin"/>
            </w:r>
            <w:r w:rsidRPr="00F419B2">
              <w:rPr>
                <w:lang w:eastAsia="en-US"/>
              </w:rPr>
              <w:instrText xml:space="preserve"> REF _Ref435608044 \n \h  \* MERGEFORMAT </w:instrText>
            </w:r>
            <w:r w:rsidRPr="00F419B2">
              <w:rPr>
                <w:lang w:eastAsia="en-US"/>
              </w:rPr>
            </w:r>
            <w:r w:rsidRPr="00F419B2">
              <w:rPr>
                <w:lang w:eastAsia="en-US"/>
              </w:rPr>
              <w:fldChar w:fldCharType="separate"/>
            </w:r>
            <w:r w:rsidR="00FD77B9">
              <w:rPr>
                <w:lang w:eastAsia="en-US"/>
              </w:rPr>
              <w:t>4.1</w:t>
            </w:r>
            <w:r w:rsidRPr="00F419B2">
              <w:rPr>
                <w:lang w:eastAsia="en-US"/>
              </w:rPr>
              <w:fldChar w:fldCharType="end"/>
            </w:r>
            <w:r w:rsidRPr="00F419B2">
              <w:rPr>
                <w:lang w:eastAsia="en-US"/>
              </w:rPr>
              <w:t xml:space="preserve">, </w:t>
            </w:r>
            <w:r w:rsidRPr="00F419B2">
              <w:rPr>
                <w:lang w:eastAsia="en-US"/>
              </w:rPr>
              <w:fldChar w:fldCharType="begin"/>
            </w:r>
            <w:r w:rsidRPr="00F419B2">
              <w:rPr>
                <w:lang w:eastAsia="en-US"/>
              </w:rPr>
              <w:instrText xml:space="preserve"> REF _Ref468873766 \n \h  \* MERGEFORMAT </w:instrText>
            </w:r>
            <w:r w:rsidRPr="00F419B2">
              <w:rPr>
                <w:lang w:eastAsia="en-US"/>
              </w:rPr>
            </w:r>
            <w:r w:rsidRPr="00F419B2">
              <w:rPr>
                <w:lang w:eastAsia="en-US"/>
              </w:rPr>
              <w:fldChar w:fldCharType="separate"/>
            </w:r>
            <w:r w:rsidR="00FD77B9">
              <w:rPr>
                <w:lang w:eastAsia="en-US"/>
              </w:rPr>
              <w:t>0</w:t>
            </w:r>
            <w:r w:rsidRPr="00F419B2">
              <w:rPr>
                <w:lang w:eastAsia="en-US"/>
              </w:rPr>
              <w:fldChar w:fldCharType="end"/>
            </w:r>
          </w:p>
        </w:tc>
      </w:tr>
      <w:tr w:rsidR="009D6E7F" w:rsidRPr="00F419B2" w14:paraId="1ACF52AF" w14:textId="77777777" w:rsidTr="000B63A0">
        <w:trPr>
          <w:trHeight w:val="395"/>
        </w:trPr>
        <w:tc>
          <w:tcPr>
            <w:tcW w:w="312" w:type="pct"/>
            <w:tcBorders>
              <w:left w:val="single" w:sz="12" w:space="0" w:color="auto"/>
            </w:tcBorders>
          </w:tcPr>
          <w:p w14:paraId="2A2D088B" w14:textId="77777777" w:rsidR="009D6E7F" w:rsidRPr="00F419B2" w:rsidRDefault="009D6E7F" w:rsidP="00A31E2F">
            <w:pPr>
              <w:pStyle w:val="phtablecellleft"/>
              <w:rPr>
                <w:lang w:eastAsia="en-US"/>
              </w:rPr>
            </w:pPr>
            <w:r w:rsidRPr="00F419B2">
              <w:rPr>
                <w:lang w:eastAsia="en-US"/>
              </w:rPr>
              <w:t>6</w:t>
            </w:r>
          </w:p>
        </w:tc>
        <w:tc>
          <w:tcPr>
            <w:tcW w:w="640" w:type="pct"/>
          </w:tcPr>
          <w:p w14:paraId="1CAD84F4" w14:textId="77777777" w:rsidR="009D6E7F" w:rsidRPr="00F419B2" w:rsidRDefault="009D6E7F" w:rsidP="00A31E2F">
            <w:pPr>
              <w:pStyle w:val="phtablecellleft"/>
            </w:pPr>
            <w:r w:rsidRPr="00F419B2">
              <w:t>1.12.0</w:t>
            </w:r>
          </w:p>
        </w:tc>
        <w:tc>
          <w:tcPr>
            <w:tcW w:w="663" w:type="pct"/>
          </w:tcPr>
          <w:p w14:paraId="47D250EB" w14:textId="77777777" w:rsidR="009D6E7F" w:rsidRPr="00F419B2" w:rsidRDefault="009D6E7F" w:rsidP="00A31E2F">
            <w:pPr>
              <w:pStyle w:val="phtablecellleft"/>
            </w:pPr>
            <w:r w:rsidRPr="00F419B2">
              <w:t>21.02.2017</w:t>
            </w:r>
          </w:p>
        </w:tc>
        <w:tc>
          <w:tcPr>
            <w:tcW w:w="973" w:type="pct"/>
          </w:tcPr>
          <w:p w14:paraId="6A771DC3" w14:textId="77777777" w:rsidR="009D6E7F" w:rsidRPr="00F419B2" w:rsidRDefault="009D6E7F" w:rsidP="00A31E2F">
            <w:pPr>
              <w:pStyle w:val="phtablecellleft"/>
            </w:pPr>
            <w:r w:rsidRPr="00F419B2">
              <w:t>Абдуллина А.Ф.</w:t>
            </w:r>
          </w:p>
        </w:tc>
        <w:tc>
          <w:tcPr>
            <w:tcW w:w="2412" w:type="pct"/>
            <w:tcBorders>
              <w:right w:val="single" w:sz="12" w:space="0" w:color="auto"/>
            </w:tcBorders>
          </w:tcPr>
          <w:p w14:paraId="76BDAC3C" w14:textId="77777777" w:rsidR="009D6E7F" w:rsidRPr="00F419B2" w:rsidRDefault="009D6E7F" w:rsidP="00A31E2F">
            <w:pPr>
              <w:pStyle w:val="phtablecellleft"/>
            </w:pPr>
            <w:r w:rsidRPr="00F419B2">
              <w:t>Форматирование документа согласно ГОСТ 2.105</w:t>
            </w:r>
          </w:p>
          <w:p w14:paraId="6585774D" w14:textId="77777777" w:rsidR="009D6E7F" w:rsidRPr="00F419B2" w:rsidRDefault="009D6E7F" w:rsidP="00A31E2F">
            <w:pPr>
              <w:pStyle w:val="phtablecellleft"/>
            </w:pPr>
            <w:r w:rsidRPr="00F419B2">
              <w:t xml:space="preserve">Добавлен п. </w:t>
            </w:r>
            <w:r w:rsidRPr="00F419B2">
              <w:fldChar w:fldCharType="begin"/>
            </w:r>
            <w:r w:rsidRPr="00F419B2">
              <w:instrText xml:space="preserve"> REF _Ref475455462 \n \h </w:instrText>
            </w:r>
            <w:r w:rsidR="00F419B2">
              <w:instrText xml:space="preserve"> \* MERGEFORMAT </w:instrText>
            </w:r>
            <w:r w:rsidRPr="00F419B2">
              <w:fldChar w:fldCharType="separate"/>
            </w:r>
            <w:r w:rsidR="00FD77B9">
              <w:t>7.10</w:t>
            </w:r>
            <w:r w:rsidRPr="00F419B2">
              <w:fldChar w:fldCharType="end"/>
            </w:r>
          </w:p>
          <w:p w14:paraId="4C3EA867" w14:textId="77777777" w:rsidR="009D6E7F" w:rsidRPr="00F419B2" w:rsidRDefault="009D6E7F" w:rsidP="00A31E2F">
            <w:pPr>
              <w:pStyle w:val="phtablecellleft"/>
            </w:pPr>
            <w:r w:rsidRPr="00F419B2">
              <w:t xml:space="preserve">Изменено </w:t>
            </w:r>
            <w:r w:rsidRPr="00F419B2">
              <w:fldChar w:fldCharType="begin"/>
            </w:r>
            <w:r w:rsidRPr="00F419B2">
              <w:instrText xml:space="preserve"> REF _Ref475455480 \n \h </w:instrText>
            </w:r>
            <w:r w:rsidR="00F419B2">
              <w:instrText xml:space="preserve"> \* MERGEFORMAT </w:instrText>
            </w:r>
            <w:r w:rsidRPr="00F419B2">
              <w:fldChar w:fldCharType="separate"/>
            </w:r>
            <w:r w:rsidR="00FD77B9">
              <w:t>Приложение А</w:t>
            </w:r>
            <w:r w:rsidRPr="00F419B2">
              <w:fldChar w:fldCharType="end"/>
            </w:r>
          </w:p>
        </w:tc>
      </w:tr>
      <w:tr w:rsidR="009D6E7F" w:rsidRPr="00F419B2" w14:paraId="2DEBDAA1" w14:textId="77777777" w:rsidTr="000B63A0">
        <w:trPr>
          <w:trHeight w:val="385"/>
        </w:trPr>
        <w:tc>
          <w:tcPr>
            <w:tcW w:w="312" w:type="pct"/>
            <w:tcBorders>
              <w:left w:val="single" w:sz="12" w:space="0" w:color="auto"/>
            </w:tcBorders>
          </w:tcPr>
          <w:p w14:paraId="1EA3C032" w14:textId="77777777" w:rsidR="009D6E7F" w:rsidRPr="00F419B2" w:rsidRDefault="009D6E7F" w:rsidP="000518F8">
            <w:pPr>
              <w:pStyle w:val="phtablecellleft"/>
              <w:rPr>
                <w:lang w:eastAsia="en-US"/>
              </w:rPr>
            </w:pPr>
            <w:r w:rsidRPr="00F419B2">
              <w:rPr>
                <w:lang w:eastAsia="en-US"/>
              </w:rPr>
              <w:t>7</w:t>
            </w:r>
          </w:p>
        </w:tc>
        <w:tc>
          <w:tcPr>
            <w:tcW w:w="640" w:type="pct"/>
          </w:tcPr>
          <w:p w14:paraId="0B10EF9F" w14:textId="77777777" w:rsidR="009D6E7F" w:rsidRPr="00F419B2" w:rsidRDefault="009D6E7F" w:rsidP="000518F8">
            <w:pPr>
              <w:pStyle w:val="phtablecellleft"/>
            </w:pPr>
            <w:r w:rsidRPr="00F419B2">
              <w:t>1.12.1</w:t>
            </w:r>
          </w:p>
        </w:tc>
        <w:tc>
          <w:tcPr>
            <w:tcW w:w="663" w:type="pct"/>
          </w:tcPr>
          <w:p w14:paraId="23C555BE" w14:textId="77777777" w:rsidR="009D6E7F" w:rsidRPr="00F419B2" w:rsidRDefault="009D6E7F" w:rsidP="000518F8">
            <w:pPr>
              <w:pStyle w:val="phtablecellleft"/>
            </w:pPr>
            <w:r w:rsidRPr="00F419B2">
              <w:t>13.03.2017</w:t>
            </w:r>
          </w:p>
        </w:tc>
        <w:tc>
          <w:tcPr>
            <w:tcW w:w="973" w:type="pct"/>
          </w:tcPr>
          <w:p w14:paraId="64772F97" w14:textId="77777777" w:rsidR="009D6E7F" w:rsidRPr="00F419B2" w:rsidRDefault="009D6E7F" w:rsidP="000518F8">
            <w:pPr>
              <w:pStyle w:val="phtablecellleft"/>
            </w:pPr>
            <w:r w:rsidRPr="00F419B2">
              <w:t>Абдуллина А.Ф.</w:t>
            </w:r>
          </w:p>
        </w:tc>
        <w:tc>
          <w:tcPr>
            <w:tcW w:w="2412" w:type="pct"/>
            <w:tcBorders>
              <w:right w:val="single" w:sz="12" w:space="0" w:color="auto"/>
            </w:tcBorders>
          </w:tcPr>
          <w:p w14:paraId="4B699E54" w14:textId="77777777" w:rsidR="009D6E7F" w:rsidRPr="00F419B2" w:rsidRDefault="009D6E7F" w:rsidP="000518F8">
            <w:pPr>
              <w:pStyle w:val="phtablecellleft"/>
            </w:pPr>
            <w:r w:rsidRPr="00F419B2">
              <w:t>Исправление оформительских ошибок</w:t>
            </w:r>
          </w:p>
        </w:tc>
      </w:tr>
      <w:tr w:rsidR="009D6E7F" w:rsidRPr="00F419B2" w14:paraId="31D4CFE5" w14:textId="77777777" w:rsidTr="000B63A0">
        <w:trPr>
          <w:trHeight w:val="420"/>
        </w:trPr>
        <w:tc>
          <w:tcPr>
            <w:tcW w:w="312" w:type="pct"/>
            <w:tcBorders>
              <w:left w:val="single" w:sz="12" w:space="0" w:color="auto"/>
            </w:tcBorders>
          </w:tcPr>
          <w:p w14:paraId="4C2F0B5C" w14:textId="77777777" w:rsidR="009D6E7F" w:rsidRPr="00F419B2" w:rsidRDefault="009D6E7F" w:rsidP="00A31E2F">
            <w:pPr>
              <w:pStyle w:val="phtablecellleft"/>
              <w:rPr>
                <w:lang w:eastAsia="en-US"/>
              </w:rPr>
            </w:pPr>
            <w:r w:rsidRPr="00F419B2">
              <w:rPr>
                <w:lang w:eastAsia="en-US"/>
              </w:rPr>
              <w:t>8</w:t>
            </w:r>
          </w:p>
        </w:tc>
        <w:tc>
          <w:tcPr>
            <w:tcW w:w="640" w:type="pct"/>
          </w:tcPr>
          <w:p w14:paraId="43D39D17" w14:textId="77777777" w:rsidR="009D6E7F" w:rsidRPr="00F419B2" w:rsidRDefault="009D6E7F" w:rsidP="00A31E2F">
            <w:pPr>
              <w:pStyle w:val="phtablecellleft"/>
              <w:rPr>
                <w:lang w:eastAsia="en-US"/>
              </w:rPr>
            </w:pPr>
            <w:r w:rsidRPr="00F419B2">
              <w:rPr>
                <w:lang w:eastAsia="en-US"/>
              </w:rPr>
              <w:t>1.13.0</w:t>
            </w:r>
          </w:p>
        </w:tc>
        <w:tc>
          <w:tcPr>
            <w:tcW w:w="663" w:type="pct"/>
          </w:tcPr>
          <w:p w14:paraId="283E5EF0" w14:textId="77777777" w:rsidR="009D6E7F" w:rsidRPr="00F419B2" w:rsidRDefault="004F5CE8" w:rsidP="00A31E2F">
            <w:pPr>
              <w:pStyle w:val="phtablecellleft"/>
              <w:rPr>
                <w:lang w:eastAsia="en-US"/>
              </w:rPr>
            </w:pPr>
            <w:r w:rsidRPr="00F419B2">
              <w:rPr>
                <w:lang w:eastAsia="en-US"/>
              </w:rPr>
              <w:t>30</w:t>
            </w:r>
            <w:r w:rsidR="009D6E7F" w:rsidRPr="00F419B2">
              <w:rPr>
                <w:lang w:eastAsia="en-US"/>
              </w:rPr>
              <w:t>.05.2017</w:t>
            </w:r>
          </w:p>
        </w:tc>
        <w:tc>
          <w:tcPr>
            <w:tcW w:w="973" w:type="pct"/>
          </w:tcPr>
          <w:p w14:paraId="7BCCE005" w14:textId="77777777" w:rsidR="009D6E7F" w:rsidRPr="00F419B2" w:rsidRDefault="009D6E7F" w:rsidP="00A31E2F">
            <w:pPr>
              <w:pStyle w:val="phtablecellleft"/>
              <w:rPr>
                <w:lang w:eastAsia="en-US"/>
              </w:rPr>
            </w:pPr>
            <w:r w:rsidRPr="00F419B2">
              <w:rPr>
                <w:lang w:eastAsia="en-US"/>
              </w:rPr>
              <w:t>Абдуллина А.Ф.</w:t>
            </w:r>
          </w:p>
        </w:tc>
        <w:tc>
          <w:tcPr>
            <w:tcW w:w="2412" w:type="pct"/>
            <w:tcBorders>
              <w:right w:val="single" w:sz="12" w:space="0" w:color="auto"/>
            </w:tcBorders>
          </w:tcPr>
          <w:p w14:paraId="7DBB20EA" w14:textId="77777777" w:rsidR="004F5CE8" w:rsidRPr="00F419B2" w:rsidRDefault="004F5CE8" w:rsidP="00A31E2F">
            <w:pPr>
              <w:pStyle w:val="phtablecellleft"/>
              <w:rPr>
                <w:lang w:eastAsia="en-US"/>
              </w:rPr>
            </w:pPr>
            <w:r w:rsidRPr="00F419B2">
              <w:rPr>
                <w:lang w:eastAsia="en-US"/>
              </w:rPr>
              <w:t>Документ актуализирован в соответствии с обновлением Системы</w:t>
            </w:r>
          </w:p>
          <w:p w14:paraId="0EEAB004" w14:textId="77777777" w:rsidR="009D6E7F" w:rsidRPr="00F419B2" w:rsidRDefault="004F5CE8" w:rsidP="00A31E2F">
            <w:pPr>
              <w:pStyle w:val="phtablecellleft"/>
              <w:rPr>
                <w:lang w:eastAsia="en-US"/>
              </w:rPr>
            </w:pPr>
            <w:r w:rsidRPr="00F419B2">
              <w:rPr>
                <w:lang w:eastAsia="en-US"/>
              </w:rPr>
              <w:t xml:space="preserve">Изменены </w:t>
            </w:r>
            <w:r w:rsidRPr="00F419B2">
              <w:rPr>
                <w:lang w:eastAsia="en-US"/>
              </w:rPr>
              <w:fldChar w:fldCharType="begin"/>
            </w:r>
            <w:r w:rsidRPr="00F419B2">
              <w:rPr>
                <w:lang w:eastAsia="en-US"/>
              </w:rPr>
              <w:instrText xml:space="preserve"> REF _Ref475455480 \n \h </w:instrText>
            </w:r>
            <w:r w:rsidR="00F419B2">
              <w:rPr>
                <w:lang w:eastAsia="en-US"/>
              </w:rPr>
              <w:instrText xml:space="preserve"> \* MERGEFORMAT </w:instrText>
            </w:r>
            <w:r w:rsidRPr="00F419B2">
              <w:rPr>
                <w:lang w:eastAsia="en-US"/>
              </w:rPr>
            </w:r>
            <w:r w:rsidRPr="00F419B2">
              <w:rPr>
                <w:lang w:eastAsia="en-US"/>
              </w:rPr>
              <w:fldChar w:fldCharType="separate"/>
            </w:r>
            <w:r w:rsidR="00FD77B9">
              <w:rPr>
                <w:lang w:eastAsia="en-US"/>
              </w:rPr>
              <w:t>Приложение А</w:t>
            </w:r>
            <w:r w:rsidRPr="00F419B2">
              <w:rPr>
                <w:lang w:eastAsia="en-US"/>
              </w:rPr>
              <w:fldChar w:fldCharType="end"/>
            </w:r>
            <w:r w:rsidRPr="00F419B2">
              <w:rPr>
                <w:lang w:eastAsia="en-US"/>
              </w:rPr>
              <w:t>,</w:t>
            </w:r>
            <w:r w:rsidR="009D6E7F" w:rsidRPr="00F419B2">
              <w:rPr>
                <w:lang w:eastAsia="en-US"/>
              </w:rPr>
              <w:t xml:space="preserve"> </w:t>
            </w:r>
            <w:r w:rsidRPr="00F419B2">
              <w:rPr>
                <w:lang w:eastAsia="en-US"/>
              </w:rPr>
              <w:t xml:space="preserve">пп. </w:t>
            </w:r>
            <w:r w:rsidR="009D6E7F" w:rsidRPr="00F419B2">
              <w:rPr>
                <w:lang w:eastAsia="en-US"/>
              </w:rPr>
              <w:fldChar w:fldCharType="begin"/>
            </w:r>
            <w:r w:rsidR="009D6E7F" w:rsidRPr="00F419B2">
              <w:rPr>
                <w:lang w:eastAsia="en-US"/>
              </w:rPr>
              <w:instrText xml:space="preserve"> REF _Ref483411348 \n \h </w:instrText>
            </w:r>
            <w:r w:rsidR="00F419B2">
              <w:rPr>
                <w:lang w:eastAsia="en-US"/>
              </w:rPr>
              <w:instrText xml:space="preserve"> \* MERGEFORMAT </w:instrText>
            </w:r>
            <w:r w:rsidR="009D6E7F" w:rsidRPr="00F419B2">
              <w:rPr>
                <w:lang w:eastAsia="en-US"/>
              </w:rPr>
            </w:r>
            <w:r w:rsidR="009D6E7F" w:rsidRPr="00F419B2">
              <w:rPr>
                <w:lang w:eastAsia="en-US"/>
              </w:rPr>
              <w:fldChar w:fldCharType="separate"/>
            </w:r>
            <w:r w:rsidR="00FD77B9">
              <w:rPr>
                <w:lang w:eastAsia="en-US"/>
              </w:rPr>
              <w:t>7.11</w:t>
            </w:r>
            <w:r w:rsidR="009D6E7F" w:rsidRPr="00F419B2">
              <w:rPr>
                <w:lang w:eastAsia="en-US"/>
              </w:rPr>
              <w:fldChar w:fldCharType="end"/>
            </w:r>
            <w:r w:rsidRPr="00F419B2">
              <w:rPr>
                <w:lang w:eastAsia="en-US"/>
              </w:rPr>
              <w:t xml:space="preserve">, </w:t>
            </w:r>
            <w:r w:rsidRPr="00F419B2">
              <w:rPr>
                <w:lang w:eastAsia="en-US"/>
              </w:rPr>
              <w:fldChar w:fldCharType="begin"/>
            </w:r>
            <w:r w:rsidRPr="00F419B2">
              <w:rPr>
                <w:lang w:eastAsia="en-US"/>
              </w:rPr>
              <w:instrText xml:space="preserve"> REF _Ref483906979 \n \h </w:instrText>
            </w:r>
            <w:r w:rsidR="00F419B2">
              <w:rPr>
                <w:lang w:eastAsia="en-US"/>
              </w:rPr>
              <w:instrText xml:space="preserve"> \* MERGEFORMAT </w:instrText>
            </w:r>
            <w:r w:rsidRPr="00F419B2">
              <w:rPr>
                <w:lang w:eastAsia="en-US"/>
              </w:rPr>
            </w:r>
            <w:r w:rsidRPr="00F419B2">
              <w:rPr>
                <w:lang w:eastAsia="en-US"/>
              </w:rPr>
              <w:fldChar w:fldCharType="separate"/>
            </w:r>
            <w:r w:rsidR="00FD77B9">
              <w:rPr>
                <w:lang w:eastAsia="en-US"/>
              </w:rPr>
              <w:t>7.13</w:t>
            </w:r>
            <w:r w:rsidRPr="00F419B2">
              <w:rPr>
                <w:lang w:eastAsia="en-US"/>
              </w:rPr>
              <w:fldChar w:fldCharType="end"/>
            </w:r>
            <w:r w:rsidRPr="00F419B2">
              <w:rPr>
                <w:lang w:eastAsia="en-US"/>
              </w:rPr>
              <w:t xml:space="preserve">, </w:t>
            </w:r>
            <w:r w:rsidRPr="00F419B2">
              <w:rPr>
                <w:lang w:eastAsia="en-US"/>
              </w:rPr>
              <w:fldChar w:fldCharType="begin"/>
            </w:r>
            <w:r w:rsidRPr="00F419B2">
              <w:rPr>
                <w:lang w:eastAsia="en-US"/>
              </w:rPr>
              <w:instrText xml:space="preserve"> REF _Ref483906990 \n \h </w:instrText>
            </w:r>
            <w:r w:rsidR="00F419B2">
              <w:rPr>
                <w:lang w:eastAsia="en-US"/>
              </w:rPr>
              <w:instrText xml:space="preserve"> \* MERGEFORMAT </w:instrText>
            </w:r>
            <w:r w:rsidRPr="00F419B2">
              <w:rPr>
                <w:lang w:eastAsia="en-US"/>
              </w:rPr>
            </w:r>
            <w:r w:rsidRPr="00F419B2">
              <w:rPr>
                <w:lang w:eastAsia="en-US"/>
              </w:rPr>
              <w:fldChar w:fldCharType="separate"/>
            </w:r>
            <w:r w:rsidR="00FD77B9">
              <w:rPr>
                <w:lang w:eastAsia="en-US"/>
              </w:rPr>
              <w:t>7.12</w:t>
            </w:r>
            <w:r w:rsidRPr="00F419B2">
              <w:rPr>
                <w:lang w:eastAsia="en-US"/>
              </w:rPr>
              <w:fldChar w:fldCharType="end"/>
            </w:r>
            <w:r w:rsidRPr="00F419B2">
              <w:rPr>
                <w:lang w:eastAsia="en-US"/>
              </w:rPr>
              <w:t xml:space="preserve">, </w:t>
            </w:r>
            <w:r w:rsidRPr="00F419B2">
              <w:rPr>
                <w:lang w:eastAsia="en-US"/>
              </w:rPr>
              <w:fldChar w:fldCharType="begin"/>
            </w:r>
            <w:r w:rsidRPr="00F419B2">
              <w:rPr>
                <w:lang w:eastAsia="en-US"/>
              </w:rPr>
              <w:instrText xml:space="preserve"> REF _Ref483907210 \n \h </w:instrText>
            </w:r>
            <w:r w:rsidR="00F419B2">
              <w:rPr>
                <w:lang w:eastAsia="en-US"/>
              </w:rPr>
              <w:instrText xml:space="preserve"> \* MERGEFORMAT </w:instrText>
            </w:r>
            <w:r w:rsidRPr="00F419B2">
              <w:rPr>
                <w:lang w:eastAsia="en-US"/>
              </w:rPr>
            </w:r>
            <w:r w:rsidRPr="00F419B2">
              <w:rPr>
                <w:lang w:eastAsia="en-US"/>
              </w:rPr>
              <w:fldChar w:fldCharType="separate"/>
            </w:r>
            <w:r w:rsidR="00FD77B9">
              <w:rPr>
                <w:lang w:eastAsia="en-US"/>
              </w:rPr>
              <w:t>7.6.4.2</w:t>
            </w:r>
            <w:r w:rsidRPr="00F419B2">
              <w:rPr>
                <w:lang w:eastAsia="en-US"/>
              </w:rPr>
              <w:fldChar w:fldCharType="end"/>
            </w:r>
          </w:p>
          <w:p w14:paraId="5C6F386F" w14:textId="77777777" w:rsidR="004F5CE8" w:rsidRPr="00F419B2" w:rsidRDefault="004F5CE8" w:rsidP="00A31E2F">
            <w:pPr>
              <w:pStyle w:val="phtablecellleft"/>
              <w:rPr>
                <w:lang w:eastAsia="en-US"/>
              </w:rPr>
            </w:pPr>
            <w:r w:rsidRPr="00F419B2">
              <w:rPr>
                <w:lang w:eastAsia="en-US"/>
              </w:rPr>
              <w:t xml:space="preserve">Добавлен п. </w:t>
            </w:r>
            <w:r w:rsidRPr="00F419B2">
              <w:rPr>
                <w:lang w:eastAsia="en-US"/>
              </w:rPr>
              <w:fldChar w:fldCharType="begin"/>
            </w:r>
            <w:r w:rsidRPr="00F419B2">
              <w:rPr>
                <w:lang w:eastAsia="en-US"/>
              </w:rPr>
              <w:instrText xml:space="preserve"> REF _Ref483907414 \n \h </w:instrText>
            </w:r>
            <w:r w:rsidR="00F419B2">
              <w:rPr>
                <w:lang w:eastAsia="en-US"/>
              </w:rPr>
              <w:instrText xml:space="preserve"> \* MERGEFORMAT </w:instrText>
            </w:r>
            <w:r w:rsidRPr="00F419B2">
              <w:rPr>
                <w:lang w:eastAsia="en-US"/>
              </w:rPr>
            </w:r>
            <w:r w:rsidRPr="00F419B2">
              <w:rPr>
                <w:lang w:eastAsia="en-US"/>
              </w:rPr>
              <w:fldChar w:fldCharType="separate"/>
            </w:r>
            <w:r w:rsidR="00FD77B9">
              <w:rPr>
                <w:lang w:eastAsia="en-US"/>
              </w:rPr>
              <w:t>7.13.1</w:t>
            </w:r>
            <w:r w:rsidRPr="00F419B2">
              <w:rPr>
                <w:lang w:eastAsia="en-US"/>
              </w:rPr>
              <w:fldChar w:fldCharType="end"/>
            </w:r>
          </w:p>
        </w:tc>
      </w:tr>
      <w:tr w:rsidR="0017339B" w:rsidRPr="00F419B2" w14:paraId="366115BD" w14:textId="77777777" w:rsidTr="000B63A0">
        <w:trPr>
          <w:trHeight w:val="270"/>
        </w:trPr>
        <w:tc>
          <w:tcPr>
            <w:tcW w:w="312" w:type="pct"/>
            <w:tcBorders>
              <w:left w:val="single" w:sz="12" w:space="0" w:color="auto"/>
            </w:tcBorders>
          </w:tcPr>
          <w:p w14:paraId="4C38484D" w14:textId="77777777" w:rsidR="0017339B" w:rsidRPr="00F419B2" w:rsidRDefault="0017339B" w:rsidP="0017339B">
            <w:pPr>
              <w:pStyle w:val="phtablecellleft"/>
            </w:pPr>
            <w:r w:rsidRPr="00F419B2">
              <w:t>9</w:t>
            </w:r>
          </w:p>
        </w:tc>
        <w:tc>
          <w:tcPr>
            <w:tcW w:w="640" w:type="pct"/>
          </w:tcPr>
          <w:p w14:paraId="263A9016" w14:textId="77777777" w:rsidR="0017339B" w:rsidRPr="00F419B2" w:rsidRDefault="0017339B" w:rsidP="0017339B">
            <w:pPr>
              <w:pStyle w:val="phtablecellleft"/>
            </w:pPr>
            <w:r w:rsidRPr="00F419B2">
              <w:t>1.14.0</w:t>
            </w:r>
          </w:p>
        </w:tc>
        <w:tc>
          <w:tcPr>
            <w:tcW w:w="663" w:type="pct"/>
          </w:tcPr>
          <w:p w14:paraId="2FB654DD" w14:textId="77777777" w:rsidR="0017339B" w:rsidRPr="00F419B2" w:rsidRDefault="0017339B" w:rsidP="0017339B">
            <w:pPr>
              <w:pStyle w:val="phtablecellleft"/>
            </w:pPr>
            <w:r w:rsidRPr="00F419B2">
              <w:t>04.09.2017</w:t>
            </w:r>
          </w:p>
        </w:tc>
        <w:tc>
          <w:tcPr>
            <w:tcW w:w="973" w:type="pct"/>
          </w:tcPr>
          <w:p w14:paraId="00E276F5" w14:textId="77777777" w:rsidR="0017339B" w:rsidRPr="00F419B2" w:rsidRDefault="0017339B" w:rsidP="0017339B">
            <w:pPr>
              <w:pStyle w:val="phtablecellleft"/>
            </w:pPr>
            <w:r w:rsidRPr="00F419B2">
              <w:t>Абатова Е.В.</w:t>
            </w:r>
          </w:p>
        </w:tc>
        <w:tc>
          <w:tcPr>
            <w:tcW w:w="2412" w:type="pct"/>
            <w:tcBorders>
              <w:right w:val="single" w:sz="12" w:space="0" w:color="auto"/>
            </w:tcBorders>
          </w:tcPr>
          <w:p w14:paraId="0AFA5239" w14:textId="77777777" w:rsidR="0017339B" w:rsidRPr="00F419B2" w:rsidRDefault="0017339B" w:rsidP="0017339B">
            <w:pPr>
              <w:pStyle w:val="phtablecellleft"/>
            </w:pPr>
            <w:r w:rsidRPr="00F419B2">
              <w:t>Документ актуализирован в соответствии с обновлением Системы.</w:t>
            </w:r>
          </w:p>
          <w:p w14:paraId="4031178B" w14:textId="77777777" w:rsidR="0017339B" w:rsidRPr="00F419B2" w:rsidRDefault="0017339B" w:rsidP="00A47729">
            <w:pPr>
              <w:pStyle w:val="phtablecellleft"/>
            </w:pPr>
            <w:r w:rsidRPr="00F419B2">
              <w:t>Изменены и дополнены пп.</w:t>
            </w:r>
            <w:r w:rsidR="00B834AF" w:rsidRPr="00F419B2">
              <w:fldChar w:fldCharType="begin"/>
            </w:r>
            <w:r w:rsidR="00B834AF" w:rsidRPr="00F419B2">
              <w:instrText xml:space="preserve"> REF _Ref492367492 \r \h </w:instrText>
            </w:r>
            <w:r w:rsidR="00F419B2">
              <w:instrText xml:space="preserve"> \* MERGEFORMAT </w:instrText>
            </w:r>
            <w:r w:rsidR="00B834AF" w:rsidRPr="00F419B2">
              <w:fldChar w:fldCharType="separate"/>
            </w:r>
            <w:r w:rsidR="00FD77B9">
              <w:t>6.1</w:t>
            </w:r>
            <w:r w:rsidR="00B834AF" w:rsidRPr="00F419B2">
              <w:fldChar w:fldCharType="end"/>
            </w:r>
            <w:r w:rsidRPr="00F419B2">
              <w:t>,</w:t>
            </w:r>
            <w:r w:rsidR="00A47729" w:rsidRPr="00F419B2">
              <w:t xml:space="preserve"> </w:t>
            </w:r>
            <w:r w:rsidR="00A47729" w:rsidRPr="00F419B2">
              <w:fldChar w:fldCharType="begin"/>
            </w:r>
            <w:r w:rsidR="00A47729" w:rsidRPr="00F419B2">
              <w:instrText xml:space="preserve"> REF _Ref492367785 \r \h </w:instrText>
            </w:r>
            <w:r w:rsidR="00F419B2">
              <w:instrText xml:space="preserve"> \* MERGEFORMAT </w:instrText>
            </w:r>
            <w:r w:rsidR="00A47729" w:rsidRPr="00F419B2">
              <w:fldChar w:fldCharType="separate"/>
            </w:r>
            <w:r w:rsidR="00FD77B9">
              <w:t>7.13</w:t>
            </w:r>
            <w:r w:rsidR="00A47729" w:rsidRPr="00F419B2">
              <w:fldChar w:fldCharType="end"/>
            </w:r>
            <w:r w:rsidR="00A47729" w:rsidRPr="00F419B2">
              <w:t>,</w:t>
            </w:r>
            <w:r w:rsidRPr="00F419B2">
              <w:t xml:space="preserve"> </w:t>
            </w:r>
            <w:r w:rsidRPr="00F419B2">
              <w:fldChar w:fldCharType="begin"/>
            </w:r>
            <w:r w:rsidRPr="00F419B2">
              <w:instrText xml:space="preserve"> REF _Ref483907414 \r \h  \* MERGEFORMAT </w:instrText>
            </w:r>
            <w:r w:rsidRPr="00F419B2">
              <w:fldChar w:fldCharType="separate"/>
            </w:r>
            <w:r w:rsidR="00FD77B9">
              <w:t>7.13.1</w:t>
            </w:r>
            <w:r w:rsidRPr="00F419B2">
              <w:fldChar w:fldCharType="end"/>
            </w:r>
            <w:r w:rsidRPr="00F419B2">
              <w:t xml:space="preserve">, </w:t>
            </w:r>
            <w:r w:rsidRPr="00F419B2">
              <w:fldChar w:fldCharType="begin"/>
            </w:r>
            <w:r w:rsidRPr="00F419B2">
              <w:instrText xml:space="preserve"> REF _Ref475455480 \r \h </w:instrText>
            </w:r>
            <w:r w:rsidR="00F419B2">
              <w:instrText xml:space="preserve"> \* MERGEFORMAT </w:instrText>
            </w:r>
            <w:r w:rsidRPr="00F419B2">
              <w:fldChar w:fldCharType="separate"/>
            </w:r>
            <w:r w:rsidR="00FD77B9">
              <w:t>Приложение А</w:t>
            </w:r>
            <w:r w:rsidRPr="00F419B2">
              <w:fldChar w:fldCharType="end"/>
            </w:r>
          </w:p>
        </w:tc>
      </w:tr>
      <w:tr w:rsidR="000344AE" w:rsidRPr="00F419B2" w14:paraId="512C2577" w14:textId="77777777" w:rsidTr="000B63A0">
        <w:trPr>
          <w:trHeight w:val="270"/>
        </w:trPr>
        <w:tc>
          <w:tcPr>
            <w:tcW w:w="312" w:type="pct"/>
            <w:tcBorders>
              <w:left w:val="single" w:sz="12" w:space="0" w:color="auto"/>
            </w:tcBorders>
          </w:tcPr>
          <w:p w14:paraId="458BB48C" w14:textId="77777777" w:rsidR="000344AE" w:rsidRPr="00F419B2" w:rsidRDefault="000344AE" w:rsidP="0017339B">
            <w:pPr>
              <w:pStyle w:val="phtablecellleft"/>
            </w:pPr>
            <w:r w:rsidRPr="00F419B2">
              <w:t>10</w:t>
            </w:r>
          </w:p>
        </w:tc>
        <w:tc>
          <w:tcPr>
            <w:tcW w:w="640" w:type="pct"/>
          </w:tcPr>
          <w:p w14:paraId="1B9A443D" w14:textId="77777777" w:rsidR="000344AE" w:rsidRPr="00F419B2" w:rsidRDefault="000344AE" w:rsidP="0017339B">
            <w:pPr>
              <w:pStyle w:val="phtablecellleft"/>
            </w:pPr>
            <w:r w:rsidRPr="00F419B2">
              <w:t>1.15.0</w:t>
            </w:r>
          </w:p>
        </w:tc>
        <w:tc>
          <w:tcPr>
            <w:tcW w:w="663" w:type="pct"/>
          </w:tcPr>
          <w:p w14:paraId="0838A8C9" w14:textId="77777777" w:rsidR="000344AE" w:rsidRPr="00F419B2" w:rsidRDefault="00B13D9B" w:rsidP="0017339B">
            <w:pPr>
              <w:pStyle w:val="phtablecellleft"/>
            </w:pPr>
            <w:r w:rsidRPr="00F419B2">
              <w:t>23.10.2017</w:t>
            </w:r>
          </w:p>
        </w:tc>
        <w:tc>
          <w:tcPr>
            <w:tcW w:w="973" w:type="pct"/>
          </w:tcPr>
          <w:p w14:paraId="00AFEB95" w14:textId="77777777" w:rsidR="000344AE" w:rsidRPr="00F419B2" w:rsidRDefault="000344AE" w:rsidP="0017339B">
            <w:pPr>
              <w:pStyle w:val="phtablecellleft"/>
            </w:pPr>
            <w:r w:rsidRPr="00F419B2">
              <w:t>Гильманшина С.Р.</w:t>
            </w:r>
          </w:p>
        </w:tc>
        <w:tc>
          <w:tcPr>
            <w:tcW w:w="2412" w:type="pct"/>
            <w:tcBorders>
              <w:right w:val="single" w:sz="12" w:space="0" w:color="auto"/>
            </w:tcBorders>
          </w:tcPr>
          <w:p w14:paraId="77ED6E52" w14:textId="77777777" w:rsidR="00B13D9B" w:rsidRPr="00F419B2" w:rsidRDefault="00B13D9B" w:rsidP="00B13D9B">
            <w:pPr>
              <w:pStyle w:val="phtablecellleft"/>
              <w:rPr>
                <w:lang w:eastAsia="en-US"/>
              </w:rPr>
            </w:pPr>
            <w:r w:rsidRPr="00F419B2">
              <w:rPr>
                <w:lang w:eastAsia="en-US"/>
              </w:rPr>
              <w:t>Документ актуализирован в соответствии с обновлением Системы до версии 1.15.0</w:t>
            </w:r>
            <w:r w:rsidR="009D1E89" w:rsidRPr="00F419B2">
              <w:rPr>
                <w:lang w:eastAsia="en-US"/>
              </w:rPr>
              <w:t>.</w:t>
            </w:r>
          </w:p>
          <w:p w14:paraId="6AAE2CA9" w14:textId="77777777" w:rsidR="00B13D9B" w:rsidRPr="00F419B2" w:rsidRDefault="00B13D9B" w:rsidP="00B13D9B">
            <w:pPr>
              <w:pStyle w:val="phtablecellleft"/>
              <w:rPr>
                <w:lang w:eastAsia="en-US"/>
              </w:rPr>
            </w:pPr>
            <w:r w:rsidRPr="00F419B2">
              <w:rPr>
                <w:lang w:eastAsia="en-US"/>
              </w:rPr>
              <w:t xml:space="preserve">Актуализированы п. </w:t>
            </w:r>
            <w:r w:rsidRPr="00F419B2">
              <w:rPr>
                <w:lang w:eastAsia="en-US"/>
              </w:rPr>
              <w:fldChar w:fldCharType="begin"/>
            </w:r>
            <w:r w:rsidRPr="00F419B2">
              <w:rPr>
                <w:lang w:eastAsia="en-US"/>
              </w:rPr>
              <w:instrText xml:space="preserve"> REF _Ref496513692 \r \h </w:instrText>
            </w:r>
            <w:r w:rsidR="00F419B2">
              <w:rPr>
                <w:lang w:eastAsia="en-US"/>
              </w:rPr>
              <w:instrText xml:space="preserve"> \* MERGEFORMAT </w:instrText>
            </w:r>
            <w:r w:rsidRPr="00F419B2">
              <w:rPr>
                <w:lang w:eastAsia="en-US"/>
              </w:rPr>
            </w:r>
            <w:r w:rsidRPr="00F419B2">
              <w:rPr>
                <w:lang w:eastAsia="en-US"/>
              </w:rPr>
              <w:fldChar w:fldCharType="separate"/>
            </w:r>
            <w:r w:rsidR="00FD77B9">
              <w:rPr>
                <w:lang w:eastAsia="en-US"/>
              </w:rPr>
              <w:t>7.6.1</w:t>
            </w:r>
            <w:r w:rsidRPr="00F419B2">
              <w:rPr>
                <w:lang w:eastAsia="en-US"/>
              </w:rPr>
              <w:fldChar w:fldCharType="end"/>
            </w:r>
            <w:r w:rsidRPr="00F419B2">
              <w:rPr>
                <w:lang w:eastAsia="en-US"/>
              </w:rPr>
              <w:t xml:space="preserve">, </w:t>
            </w:r>
            <w:r w:rsidRPr="00F419B2">
              <w:rPr>
                <w:lang w:eastAsia="en-US"/>
              </w:rPr>
              <w:fldChar w:fldCharType="begin"/>
            </w:r>
            <w:r w:rsidRPr="00F419B2">
              <w:rPr>
                <w:lang w:eastAsia="en-US"/>
              </w:rPr>
              <w:instrText xml:space="preserve"> REF _Ref468783520 \r \h </w:instrText>
            </w:r>
            <w:r w:rsidR="00F419B2">
              <w:rPr>
                <w:lang w:eastAsia="en-US"/>
              </w:rPr>
              <w:instrText xml:space="preserve"> \* MERGEFORMAT </w:instrText>
            </w:r>
            <w:r w:rsidRPr="00F419B2">
              <w:rPr>
                <w:lang w:eastAsia="en-US"/>
              </w:rPr>
            </w:r>
            <w:r w:rsidRPr="00F419B2">
              <w:rPr>
                <w:lang w:eastAsia="en-US"/>
              </w:rPr>
              <w:fldChar w:fldCharType="separate"/>
            </w:r>
            <w:r w:rsidR="00FD77B9">
              <w:rPr>
                <w:lang w:eastAsia="en-US"/>
              </w:rPr>
              <w:t>7.6.3</w:t>
            </w:r>
            <w:r w:rsidRPr="00F419B2">
              <w:rPr>
                <w:lang w:eastAsia="en-US"/>
              </w:rPr>
              <w:fldChar w:fldCharType="end"/>
            </w:r>
            <w:r w:rsidRPr="00F419B2">
              <w:rPr>
                <w:lang w:eastAsia="en-US"/>
              </w:rPr>
              <w:t xml:space="preserve">, </w:t>
            </w:r>
            <w:r w:rsidRPr="00F419B2">
              <w:rPr>
                <w:lang w:eastAsia="en-US"/>
              </w:rPr>
              <w:fldChar w:fldCharType="begin"/>
            </w:r>
            <w:r w:rsidRPr="00F419B2">
              <w:rPr>
                <w:lang w:eastAsia="en-US"/>
              </w:rPr>
              <w:instrText xml:space="preserve"> REF _Ref496513709 \r \h </w:instrText>
            </w:r>
            <w:r w:rsidR="00F419B2">
              <w:rPr>
                <w:lang w:eastAsia="en-US"/>
              </w:rPr>
              <w:instrText xml:space="preserve"> \* MERGEFORMAT </w:instrText>
            </w:r>
            <w:r w:rsidRPr="00F419B2">
              <w:rPr>
                <w:lang w:eastAsia="en-US"/>
              </w:rPr>
            </w:r>
            <w:r w:rsidRPr="00F419B2">
              <w:rPr>
                <w:lang w:eastAsia="en-US"/>
              </w:rPr>
              <w:fldChar w:fldCharType="separate"/>
            </w:r>
            <w:r w:rsidR="00FD77B9">
              <w:rPr>
                <w:lang w:eastAsia="en-US"/>
              </w:rPr>
              <w:t>7.7.1</w:t>
            </w:r>
            <w:r w:rsidRPr="00F419B2">
              <w:rPr>
                <w:lang w:eastAsia="en-US"/>
              </w:rPr>
              <w:fldChar w:fldCharType="end"/>
            </w:r>
            <w:r w:rsidRPr="00F419B2">
              <w:rPr>
                <w:lang w:eastAsia="en-US"/>
              </w:rPr>
              <w:t xml:space="preserve">, </w:t>
            </w:r>
            <w:r w:rsidRPr="00F419B2">
              <w:rPr>
                <w:lang w:eastAsia="en-US"/>
              </w:rPr>
              <w:fldChar w:fldCharType="begin"/>
            </w:r>
            <w:r w:rsidRPr="00F419B2">
              <w:rPr>
                <w:lang w:eastAsia="en-US"/>
              </w:rPr>
              <w:instrText xml:space="preserve"> REF _Ref496513714 \r \h </w:instrText>
            </w:r>
            <w:r w:rsidR="00F419B2">
              <w:rPr>
                <w:lang w:eastAsia="en-US"/>
              </w:rPr>
              <w:instrText xml:space="preserve"> \* MERGEFORMAT </w:instrText>
            </w:r>
            <w:r w:rsidRPr="00F419B2">
              <w:rPr>
                <w:lang w:eastAsia="en-US"/>
              </w:rPr>
            </w:r>
            <w:r w:rsidRPr="00F419B2">
              <w:rPr>
                <w:lang w:eastAsia="en-US"/>
              </w:rPr>
              <w:fldChar w:fldCharType="separate"/>
            </w:r>
            <w:r w:rsidR="00FD77B9">
              <w:rPr>
                <w:lang w:eastAsia="en-US"/>
              </w:rPr>
              <w:t>7.7.4</w:t>
            </w:r>
            <w:r w:rsidRPr="00F419B2">
              <w:rPr>
                <w:lang w:eastAsia="en-US"/>
              </w:rPr>
              <w:fldChar w:fldCharType="end"/>
            </w:r>
            <w:r w:rsidR="009D1E89" w:rsidRPr="00F419B2">
              <w:rPr>
                <w:lang w:eastAsia="en-US"/>
              </w:rPr>
              <w:t>.</w:t>
            </w:r>
          </w:p>
          <w:p w14:paraId="36F431ED" w14:textId="77777777" w:rsidR="000344AE" w:rsidRPr="00F419B2" w:rsidRDefault="00B13D9B" w:rsidP="008935E8">
            <w:pPr>
              <w:pStyle w:val="phtablecellleft"/>
            </w:pPr>
            <w:r w:rsidRPr="00F419B2">
              <w:rPr>
                <w:lang w:eastAsia="en-US"/>
              </w:rPr>
              <w:t xml:space="preserve">Добавлена информация в </w:t>
            </w:r>
            <w:r w:rsidRPr="00F419B2">
              <w:rPr>
                <w:lang w:eastAsia="en-US"/>
              </w:rPr>
              <w:fldChar w:fldCharType="begin"/>
            </w:r>
            <w:r w:rsidRPr="00F419B2">
              <w:rPr>
                <w:lang w:eastAsia="en-US"/>
              </w:rPr>
              <w:instrText xml:space="preserve"> REF _Ref475455480 \n \h </w:instrText>
            </w:r>
            <w:r w:rsidR="00F419B2">
              <w:rPr>
                <w:lang w:eastAsia="en-US"/>
              </w:rPr>
              <w:instrText xml:space="preserve"> \* MERGEFORMAT </w:instrText>
            </w:r>
            <w:r w:rsidRPr="00F419B2">
              <w:rPr>
                <w:lang w:eastAsia="en-US"/>
              </w:rPr>
            </w:r>
            <w:r w:rsidRPr="00F419B2">
              <w:rPr>
                <w:lang w:eastAsia="en-US"/>
              </w:rPr>
              <w:fldChar w:fldCharType="separate"/>
            </w:r>
            <w:r w:rsidR="00FD77B9">
              <w:rPr>
                <w:lang w:eastAsia="en-US"/>
              </w:rPr>
              <w:t>Приложение А</w:t>
            </w:r>
            <w:r w:rsidRPr="00F419B2">
              <w:rPr>
                <w:lang w:eastAsia="en-US"/>
              </w:rPr>
              <w:fldChar w:fldCharType="end"/>
            </w:r>
          </w:p>
        </w:tc>
      </w:tr>
      <w:tr w:rsidR="009D1E89" w:rsidRPr="00F419B2" w14:paraId="037D29F6" w14:textId="77777777" w:rsidTr="000B63A0">
        <w:trPr>
          <w:trHeight w:val="270"/>
        </w:trPr>
        <w:tc>
          <w:tcPr>
            <w:tcW w:w="312" w:type="pct"/>
            <w:tcBorders>
              <w:left w:val="single" w:sz="12" w:space="0" w:color="auto"/>
            </w:tcBorders>
          </w:tcPr>
          <w:p w14:paraId="25A6344D" w14:textId="77777777" w:rsidR="009D1E89" w:rsidRPr="00F419B2" w:rsidRDefault="009D1E89" w:rsidP="0017339B">
            <w:pPr>
              <w:pStyle w:val="phtablecellleft"/>
            </w:pPr>
            <w:r w:rsidRPr="00F419B2">
              <w:t>11</w:t>
            </w:r>
          </w:p>
        </w:tc>
        <w:tc>
          <w:tcPr>
            <w:tcW w:w="640" w:type="pct"/>
          </w:tcPr>
          <w:p w14:paraId="7431414A" w14:textId="77777777" w:rsidR="009D1E89" w:rsidRPr="00F419B2" w:rsidRDefault="009D1E89" w:rsidP="0017339B">
            <w:pPr>
              <w:pStyle w:val="phtablecellleft"/>
            </w:pPr>
            <w:r w:rsidRPr="00F419B2">
              <w:t>1.16.0</w:t>
            </w:r>
          </w:p>
        </w:tc>
        <w:tc>
          <w:tcPr>
            <w:tcW w:w="663" w:type="pct"/>
          </w:tcPr>
          <w:p w14:paraId="20A2B37D" w14:textId="77777777" w:rsidR="009D1E89" w:rsidRPr="00F419B2" w:rsidRDefault="009D1E89" w:rsidP="0017339B">
            <w:pPr>
              <w:pStyle w:val="phtablecellleft"/>
            </w:pPr>
            <w:r w:rsidRPr="00F419B2">
              <w:t>12.12.2017</w:t>
            </w:r>
          </w:p>
        </w:tc>
        <w:tc>
          <w:tcPr>
            <w:tcW w:w="973" w:type="pct"/>
          </w:tcPr>
          <w:p w14:paraId="1CCC82C7" w14:textId="77777777" w:rsidR="009D1E89" w:rsidRPr="00F419B2" w:rsidRDefault="009D1E89" w:rsidP="0017339B">
            <w:pPr>
              <w:pStyle w:val="phtablecellleft"/>
            </w:pPr>
            <w:r w:rsidRPr="00F419B2">
              <w:t>Гильманшина С.Р.</w:t>
            </w:r>
          </w:p>
        </w:tc>
        <w:tc>
          <w:tcPr>
            <w:tcW w:w="2412" w:type="pct"/>
            <w:tcBorders>
              <w:right w:val="single" w:sz="12" w:space="0" w:color="auto"/>
            </w:tcBorders>
          </w:tcPr>
          <w:p w14:paraId="6CC1C0E4" w14:textId="77777777" w:rsidR="009D1E89" w:rsidRPr="00F419B2" w:rsidRDefault="009D1E89" w:rsidP="009D1E89">
            <w:pPr>
              <w:pStyle w:val="phtablecellleft"/>
              <w:rPr>
                <w:lang w:eastAsia="en-US"/>
              </w:rPr>
            </w:pPr>
            <w:r w:rsidRPr="00F419B2">
              <w:rPr>
                <w:lang w:eastAsia="en-US"/>
              </w:rPr>
              <w:t>Документ актуализирован в соответствии с обновлением Системы до версии 1.16.0</w:t>
            </w:r>
            <w:r w:rsidR="004F0175" w:rsidRPr="00F419B2">
              <w:rPr>
                <w:lang w:eastAsia="en-US"/>
              </w:rPr>
              <w:t>.</w:t>
            </w:r>
          </w:p>
          <w:p w14:paraId="6011D84C" w14:textId="77777777" w:rsidR="009D1E89" w:rsidRPr="00F419B2" w:rsidRDefault="009D1E89" w:rsidP="00B13D9B">
            <w:pPr>
              <w:pStyle w:val="phtablecellleft"/>
              <w:rPr>
                <w:lang w:eastAsia="en-US"/>
              </w:rPr>
            </w:pPr>
            <w:r w:rsidRPr="00F419B2">
              <w:rPr>
                <w:lang w:eastAsia="en-US"/>
              </w:rPr>
              <w:t>Добавлен п.</w:t>
            </w:r>
            <w:r w:rsidR="00E118FE" w:rsidRPr="00F419B2">
              <w:rPr>
                <w:lang w:eastAsia="en-US"/>
              </w:rPr>
              <w:fldChar w:fldCharType="begin"/>
            </w:r>
            <w:r w:rsidR="00E118FE" w:rsidRPr="00F419B2">
              <w:rPr>
                <w:lang w:eastAsia="en-US"/>
              </w:rPr>
              <w:instrText xml:space="preserve"> REF _Ref506377389 \r \h </w:instrText>
            </w:r>
            <w:r w:rsidR="00F419B2">
              <w:rPr>
                <w:lang w:eastAsia="en-US"/>
              </w:rPr>
              <w:instrText xml:space="preserve"> \* MERGEFORMAT </w:instrText>
            </w:r>
            <w:r w:rsidR="00E118FE" w:rsidRPr="00F419B2">
              <w:rPr>
                <w:lang w:eastAsia="en-US"/>
              </w:rPr>
            </w:r>
            <w:r w:rsidR="00E118FE" w:rsidRPr="00F419B2">
              <w:rPr>
                <w:lang w:eastAsia="en-US"/>
              </w:rPr>
              <w:fldChar w:fldCharType="separate"/>
            </w:r>
            <w:r w:rsidR="00FD77B9">
              <w:rPr>
                <w:lang w:eastAsia="en-US"/>
              </w:rPr>
              <w:t>7.16</w:t>
            </w:r>
            <w:r w:rsidR="00E118FE" w:rsidRPr="00F419B2">
              <w:rPr>
                <w:lang w:eastAsia="en-US"/>
              </w:rPr>
              <w:fldChar w:fldCharType="end"/>
            </w:r>
            <w:r w:rsidRPr="00F419B2">
              <w:rPr>
                <w:lang w:eastAsia="en-US"/>
              </w:rPr>
              <w:t>.</w:t>
            </w:r>
          </w:p>
          <w:p w14:paraId="27A3C3FC" w14:textId="77777777" w:rsidR="009D1E89" w:rsidRPr="00F419B2" w:rsidRDefault="009D1E89" w:rsidP="00B13D9B">
            <w:pPr>
              <w:pStyle w:val="phtablecellleft"/>
              <w:rPr>
                <w:lang w:eastAsia="en-US"/>
              </w:rPr>
            </w:pPr>
            <w:r w:rsidRPr="00F419B2">
              <w:rPr>
                <w:lang w:eastAsia="en-US"/>
              </w:rPr>
              <w:t xml:space="preserve">Актуализированы п. </w:t>
            </w:r>
            <w:r w:rsidR="004F0175" w:rsidRPr="00F419B2">
              <w:rPr>
                <w:lang w:eastAsia="en-US"/>
              </w:rPr>
              <w:fldChar w:fldCharType="begin"/>
            </w:r>
            <w:r w:rsidR="004F0175" w:rsidRPr="00F419B2">
              <w:rPr>
                <w:lang w:eastAsia="en-US"/>
              </w:rPr>
              <w:instrText xml:space="preserve"> REF _Ref468783520 \r \h </w:instrText>
            </w:r>
            <w:r w:rsidR="00F419B2">
              <w:rPr>
                <w:lang w:eastAsia="en-US"/>
              </w:rPr>
              <w:instrText xml:space="preserve"> \* MERGEFORMAT </w:instrText>
            </w:r>
            <w:r w:rsidR="004F0175" w:rsidRPr="00F419B2">
              <w:rPr>
                <w:lang w:eastAsia="en-US"/>
              </w:rPr>
            </w:r>
            <w:r w:rsidR="004F0175" w:rsidRPr="00F419B2">
              <w:rPr>
                <w:lang w:eastAsia="en-US"/>
              </w:rPr>
              <w:fldChar w:fldCharType="separate"/>
            </w:r>
            <w:r w:rsidR="00FD77B9">
              <w:rPr>
                <w:lang w:eastAsia="en-US"/>
              </w:rPr>
              <w:t>7.6.3</w:t>
            </w:r>
            <w:r w:rsidR="004F0175" w:rsidRPr="00F419B2">
              <w:rPr>
                <w:lang w:eastAsia="en-US"/>
              </w:rPr>
              <w:fldChar w:fldCharType="end"/>
            </w:r>
            <w:r w:rsidR="004F0175" w:rsidRPr="00F419B2">
              <w:rPr>
                <w:lang w:eastAsia="en-US"/>
              </w:rPr>
              <w:t xml:space="preserve">, </w:t>
            </w:r>
            <w:r w:rsidR="004F0175" w:rsidRPr="00F419B2">
              <w:rPr>
                <w:lang w:eastAsia="en-US"/>
              </w:rPr>
              <w:fldChar w:fldCharType="begin"/>
            </w:r>
            <w:r w:rsidR="004F0175" w:rsidRPr="00F419B2">
              <w:rPr>
                <w:lang w:eastAsia="en-US"/>
              </w:rPr>
              <w:instrText xml:space="preserve"> REF _Ref483411348 \r \h </w:instrText>
            </w:r>
            <w:r w:rsidR="00F419B2">
              <w:rPr>
                <w:lang w:eastAsia="en-US"/>
              </w:rPr>
              <w:instrText xml:space="preserve"> \* MERGEFORMAT </w:instrText>
            </w:r>
            <w:r w:rsidR="004F0175" w:rsidRPr="00F419B2">
              <w:rPr>
                <w:lang w:eastAsia="en-US"/>
              </w:rPr>
            </w:r>
            <w:r w:rsidR="004F0175" w:rsidRPr="00F419B2">
              <w:rPr>
                <w:lang w:eastAsia="en-US"/>
              </w:rPr>
              <w:fldChar w:fldCharType="separate"/>
            </w:r>
            <w:r w:rsidR="00FD77B9">
              <w:rPr>
                <w:lang w:eastAsia="en-US"/>
              </w:rPr>
              <w:t>7.11</w:t>
            </w:r>
            <w:r w:rsidR="004F0175" w:rsidRPr="00F419B2">
              <w:rPr>
                <w:lang w:eastAsia="en-US"/>
              </w:rPr>
              <w:fldChar w:fldCharType="end"/>
            </w:r>
            <w:r w:rsidR="004F0175" w:rsidRPr="00F419B2">
              <w:rPr>
                <w:lang w:eastAsia="en-US"/>
              </w:rPr>
              <w:t>.</w:t>
            </w:r>
          </w:p>
          <w:p w14:paraId="50A2755C" w14:textId="77777777" w:rsidR="009D1E89" w:rsidRPr="00F419B2" w:rsidRDefault="009D1E89" w:rsidP="00B13D9B">
            <w:pPr>
              <w:pStyle w:val="phtablecellleft"/>
              <w:rPr>
                <w:lang w:eastAsia="en-US"/>
              </w:rPr>
            </w:pPr>
            <w:r w:rsidRPr="00F419B2">
              <w:rPr>
                <w:lang w:eastAsia="en-US"/>
              </w:rPr>
              <w:t xml:space="preserve">Добавлена информация в </w:t>
            </w:r>
            <w:r w:rsidRPr="00F419B2">
              <w:rPr>
                <w:lang w:eastAsia="en-US"/>
              </w:rPr>
              <w:fldChar w:fldCharType="begin"/>
            </w:r>
            <w:r w:rsidRPr="00F419B2">
              <w:rPr>
                <w:lang w:eastAsia="en-US"/>
              </w:rPr>
              <w:instrText xml:space="preserve"> REF _Ref475455480 \n \h </w:instrText>
            </w:r>
            <w:r w:rsidR="00F419B2">
              <w:rPr>
                <w:lang w:eastAsia="en-US"/>
              </w:rPr>
              <w:instrText xml:space="preserve"> \* MERGEFORMAT </w:instrText>
            </w:r>
            <w:r w:rsidRPr="00F419B2">
              <w:rPr>
                <w:lang w:eastAsia="en-US"/>
              </w:rPr>
            </w:r>
            <w:r w:rsidRPr="00F419B2">
              <w:rPr>
                <w:lang w:eastAsia="en-US"/>
              </w:rPr>
              <w:fldChar w:fldCharType="separate"/>
            </w:r>
            <w:r w:rsidR="00FD77B9">
              <w:rPr>
                <w:lang w:eastAsia="en-US"/>
              </w:rPr>
              <w:t>Приложение А</w:t>
            </w:r>
            <w:r w:rsidRPr="00F419B2">
              <w:rPr>
                <w:lang w:eastAsia="en-US"/>
              </w:rPr>
              <w:fldChar w:fldCharType="end"/>
            </w:r>
          </w:p>
        </w:tc>
      </w:tr>
      <w:tr w:rsidR="00E118FE" w:rsidRPr="00F419B2" w14:paraId="729C962D" w14:textId="77777777" w:rsidTr="000B63A0">
        <w:trPr>
          <w:trHeight w:val="270"/>
        </w:trPr>
        <w:tc>
          <w:tcPr>
            <w:tcW w:w="312" w:type="pct"/>
            <w:tcBorders>
              <w:left w:val="single" w:sz="12" w:space="0" w:color="auto"/>
            </w:tcBorders>
          </w:tcPr>
          <w:p w14:paraId="73BF662E" w14:textId="77777777" w:rsidR="00E118FE" w:rsidRPr="00F419B2" w:rsidRDefault="00E118FE" w:rsidP="0017339B">
            <w:pPr>
              <w:pStyle w:val="phtablecellleft"/>
            </w:pPr>
            <w:r w:rsidRPr="00F419B2">
              <w:t>12</w:t>
            </w:r>
          </w:p>
        </w:tc>
        <w:tc>
          <w:tcPr>
            <w:tcW w:w="640" w:type="pct"/>
          </w:tcPr>
          <w:p w14:paraId="10BFEC2C" w14:textId="77777777" w:rsidR="00E118FE" w:rsidRPr="00F419B2" w:rsidRDefault="00E118FE" w:rsidP="0017339B">
            <w:pPr>
              <w:pStyle w:val="phtablecellleft"/>
            </w:pPr>
            <w:r w:rsidRPr="00F419B2">
              <w:t>1.17.0</w:t>
            </w:r>
          </w:p>
        </w:tc>
        <w:tc>
          <w:tcPr>
            <w:tcW w:w="663" w:type="pct"/>
          </w:tcPr>
          <w:p w14:paraId="2DD41865" w14:textId="77777777" w:rsidR="00E118FE" w:rsidRPr="00F419B2" w:rsidRDefault="00E118FE" w:rsidP="0017339B">
            <w:pPr>
              <w:pStyle w:val="phtablecellleft"/>
            </w:pPr>
            <w:r w:rsidRPr="00F419B2">
              <w:t>14.02.2018</w:t>
            </w:r>
          </w:p>
        </w:tc>
        <w:tc>
          <w:tcPr>
            <w:tcW w:w="973" w:type="pct"/>
          </w:tcPr>
          <w:p w14:paraId="3CB8AE50" w14:textId="77777777" w:rsidR="00E118FE" w:rsidRPr="00F419B2" w:rsidRDefault="00E118FE" w:rsidP="0017339B">
            <w:pPr>
              <w:pStyle w:val="phtablecellleft"/>
            </w:pPr>
            <w:r w:rsidRPr="00F419B2">
              <w:t>Гильманшина С.Р.</w:t>
            </w:r>
          </w:p>
        </w:tc>
        <w:tc>
          <w:tcPr>
            <w:tcW w:w="2412" w:type="pct"/>
            <w:tcBorders>
              <w:right w:val="single" w:sz="12" w:space="0" w:color="auto"/>
            </w:tcBorders>
          </w:tcPr>
          <w:p w14:paraId="140401D1" w14:textId="77777777" w:rsidR="00E118FE" w:rsidRPr="00F419B2" w:rsidRDefault="00E118FE" w:rsidP="009D1E89">
            <w:pPr>
              <w:pStyle w:val="phtablecellleft"/>
              <w:rPr>
                <w:lang w:eastAsia="en-US"/>
              </w:rPr>
            </w:pPr>
            <w:r w:rsidRPr="00F419B2">
              <w:rPr>
                <w:lang w:eastAsia="en-US"/>
              </w:rPr>
              <w:t>Документ актуализирован в соответствии с обновлением Системы до версии 1.17.0.</w:t>
            </w:r>
          </w:p>
          <w:p w14:paraId="78C65EBA" w14:textId="77777777" w:rsidR="00E118FE" w:rsidRPr="00F419B2" w:rsidRDefault="00E118FE" w:rsidP="009D1E89">
            <w:pPr>
              <w:pStyle w:val="phtablecellleft"/>
              <w:rPr>
                <w:lang w:eastAsia="en-US"/>
              </w:rPr>
            </w:pPr>
            <w:r w:rsidRPr="00F419B2">
              <w:rPr>
                <w:lang w:eastAsia="en-US"/>
              </w:rPr>
              <w:t xml:space="preserve">Добавлены п. </w:t>
            </w:r>
            <w:r w:rsidRPr="00F419B2">
              <w:rPr>
                <w:lang w:eastAsia="en-US"/>
              </w:rPr>
              <w:fldChar w:fldCharType="begin"/>
            </w:r>
            <w:r w:rsidRPr="00F419B2">
              <w:rPr>
                <w:lang w:eastAsia="en-US"/>
              </w:rPr>
              <w:instrText xml:space="preserve"> REF _Ref506377370 \r \h </w:instrText>
            </w:r>
            <w:r w:rsidR="00F419B2">
              <w:rPr>
                <w:lang w:eastAsia="en-US"/>
              </w:rPr>
              <w:instrText xml:space="preserve"> \* MERGEFORMAT </w:instrText>
            </w:r>
            <w:r w:rsidRPr="00F419B2">
              <w:rPr>
                <w:lang w:eastAsia="en-US"/>
              </w:rPr>
            </w:r>
            <w:r w:rsidRPr="00F419B2">
              <w:rPr>
                <w:lang w:eastAsia="en-US"/>
              </w:rPr>
              <w:fldChar w:fldCharType="separate"/>
            </w:r>
            <w:r w:rsidR="00FD77B9">
              <w:rPr>
                <w:lang w:eastAsia="en-US"/>
              </w:rPr>
              <w:t>7.14</w:t>
            </w:r>
            <w:r w:rsidRPr="00F419B2">
              <w:rPr>
                <w:lang w:eastAsia="en-US"/>
              </w:rPr>
              <w:fldChar w:fldCharType="end"/>
            </w:r>
            <w:r w:rsidRPr="00F419B2">
              <w:rPr>
                <w:lang w:eastAsia="en-US"/>
              </w:rPr>
              <w:t xml:space="preserve">, </w:t>
            </w:r>
            <w:r w:rsidRPr="00F419B2">
              <w:rPr>
                <w:lang w:eastAsia="en-US"/>
              </w:rPr>
              <w:fldChar w:fldCharType="begin"/>
            </w:r>
            <w:r w:rsidRPr="00F419B2">
              <w:rPr>
                <w:lang w:eastAsia="en-US"/>
              </w:rPr>
              <w:instrText xml:space="preserve"> REF _Ref506377379 \r \h </w:instrText>
            </w:r>
            <w:r w:rsidR="00F419B2">
              <w:rPr>
                <w:lang w:eastAsia="en-US"/>
              </w:rPr>
              <w:instrText xml:space="preserve"> \* MERGEFORMAT </w:instrText>
            </w:r>
            <w:r w:rsidRPr="00F419B2">
              <w:rPr>
                <w:lang w:eastAsia="en-US"/>
              </w:rPr>
            </w:r>
            <w:r w:rsidRPr="00F419B2">
              <w:rPr>
                <w:lang w:eastAsia="en-US"/>
              </w:rPr>
              <w:fldChar w:fldCharType="separate"/>
            </w:r>
            <w:r w:rsidR="00FD77B9">
              <w:rPr>
                <w:lang w:eastAsia="en-US"/>
              </w:rPr>
              <w:t>7.15</w:t>
            </w:r>
            <w:r w:rsidRPr="00F419B2">
              <w:rPr>
                <w:lang w:eastAsia="en-US"/>
              </w:rPr>
              <w:fldChar w:fldCharType="end"/>
            </w:r>
            <w:r w:rsidR="00676BDA" w:rsidRPr="00F419B2">
              <w:rPr>
                <w:lang w:eastAsia="en-US"/>
              </w:rPr>
              <w:t>.</w:t>
            </w:r>
          </w:p>
          <w:p w14:paraId="6D2D016D" w14:textId="77777777" w:rsidR="00E118FE" w:rsidRPr="00F419B2" w:rsidRDefault="00E118FE" w:rsidP="009D1E89">
            <w:pPr>
              <w:pStyle w:val="phtablecellleft"/>
              <w:rPr>
                <w:lang w:eastAsia="en-US"/>
              </w:rPr>
            </w:pPr>
            <w:r w:rsidRPr="00F419B2">
              <w:rPr>
                <w:lang w:eastAsia="en-US"/>
              </w:rPr>
              <w:t xml:space="preserve">Добавлена информация в </w:t>
            </w:r>
            <w:r w:rsidRPr="00F419B2">
              <w:rPr>
                <w:lang w:eastAsia="en-US"/>
              </w:rPr>
              <w:fldChar w:fldCharType="begin"/>
            </w:r>
            <w:r w:rsidRPr="00F419B2">
              <w:rPr>
                <w:lang w:eastAsia="en-US"/>
              </w:rPr>
              <w:instrText xml:space="preserve"> REF _Ref475455480 \n \h </w:instrText>
            </w:r>
            <w:r w:rsidR="00F419B2">
              <w:rPr>
                <w:lang w:eastAsia="en-US"/>
              </w:rPr>
              <w:instrText xml:space="preserve"> \* MERGEFORMAT </w:instrText>
            </w:r>
            <w:r w:rsidRPr="00F419B2">
              <w:rPr>
                <w:lang w:eastAsia="en-US"/>
              </w:rPr>
            </w:r>
            <w:r w:rsidRPr="00F419B2">
              <w:rPr>
                <w:lang w:eastAsia="en-US"/>
              </w:rPr>
              <w:fldChar w:fldCharType="separate"/>
            </w:r>
            <w:r w:rsidR="00FD77B9">
              <w:rPr>
                <w:lang w:eastAsia="en-US"/>
              </w:rPr>
              <w:t>Приложение А</w:t>
            </w:r>
            <w:r w:rsidRPr="00F419B2">
              <w:rPr>
                <w:lang w:eastAsia="en-US"/>
              </w:rPr>
              <w:fldChar w:fldCharType="end"/>
            </w:r>
          </w:p>
        </w:tc>
      </w:tr>
      <w:tr w:rsidR="00D95E5E" w:rsidRPr="00F419B2" w14:paraId="69A4F890" w14:textId="77777777" w:rsidTr="000B63A0">
        <w:trPr>
          <w:trHeight w:val="270"/>
        </w:trPr>
        <w:tc>
          <w:tcPr>
            <w:tcW w:w="312" w:type="pct"/>
            <w:tcBorders>
              <w:left w:val="single" w:sz="12" w:space="0" w:color="auto"/>
            </w:tcBorders>
          </w:tcPr>
          <w:p w14:paraId="7C3A259E" w14:textId="77777777" w:rsidR="00D95E5E" w:rsidRPr="00F419B2" w:rsidRDefault="00D95E5E" w:rsidP="0017339B">
            <w:pPr>
              <w:pStyle w:val="phtablecellleft"/>
            </w:pPr>
            <w:r w:rsidRPr="00F419B2">
              <w:t>13</w:t>
            </w:r>
          </w:p>
        </w:tc>
        <w:tc>
          <w:tcPr>
            <w:tcW w:w="640" w:type="pct"/>
          </w:tcPr>
          <w:p w14:paraId="5DC2268B" w14:textId="77777777" w:rsidR="00D95E5E" w:rsidRPr="00F419B2" w:rsidRDefault="00D95E5E" w:rsidP="0017339B">
            <w:pPr>
              <w:pStyle w:val="phtablecellleft"/>
            </w:pPr>
            <w:r w:rsidRPr="00F419B2">
              <w:t>2.0.0</w:t>
            </w:r>
          </w:p>
        </w:tc>
        <w:tc>
          <w:tcPr>
            <w:tcW w:w="663" w:type="pct"/>
          </w:tcPr>
          <w:p w14:paraId="7C4D7DFB" w14:textId="77777777" w:rsidR="00D95E5E" w:rsidRPr="00F419B2" w:rsidRDefault="00D95E5E" w:rsidP="0017339B">
            <w:pPr>
              <w:pStyle w:val="phtablecellleft"/>
            </w:pPr>
            <w:r w:rsidRPr="00F419B2">
              <w:t>09.04.2018</w:t>
            </w:r>
          </w:p>
        </w:tc>
        <w:tc>
          <w:tcPr>
            <w:tcW w:w="973" w:type="pct"/>
          </w:tcPr>
          <w:p w14:paraId="43E6FE12" w14:textId="77777777" w:rsidR="00D95E5E" w:rsidRPr="00F419B2" w:rsidRDefault="00D95E5E" w:rsidP="0017339B">
            <w:pPr>
              <w:pStyle w:val="phtablecellleft"/>
            </w:pPr>
            <w:r w:rsidRPr="00F419B2">
              <w:t>Гильманшина С.Р.</w:t>
            </w:r>
          </w:p>
        </w:tc>
        <w:tc>
          <w:tcPr>
            <w:tcW w:w="2412" w:type="pct"/>
            <w:tcBorders>
              <w:right w:val="single" w:sz="12" w:space="0" w:color="auto"/>
            </w:tcBorders>
          </w:tcPr>
          <w:p w14:paraId="0FADC3FF" w14:textId="77777777" w:rsidR="00D95E5E" w:rsidRPr="00F419B2" w:rsidRDefault="00D95E5E" w:rsidP="009D1E89">
            <w:pPr>
              <w:pStyle w:val="phtablecellleft"/>
              <w:rPr>
                <w:lang w:eastAsia="en-US"/>
              </w:rPr>
            </w:pPr>
            <w:r w:rsidRPr="00F419B2">
              <w:rPr>
                <w:lang w:eastAsia="en-US"/>
              </w:rPr>
              <w:t>Документ актуализирован в соответствии с обновлением Системы до версии 2.0.0.</w:t>
            </w:r>
          </w:p>
          <w:p w14:paraId="1844BDBE" w14:textId="77777777" w:rsidR="00D95E5E" w:rsidRPr="00F419B2" w:rsidRDefault="00D95E5E" w:rsidP="009D1E89">
            <w:pPr>
              <w:pStyle w:val="phtablecellleft"/>
              <w:rPr>
                <w:lang w:eastAsia="en-US"/>
              </w:rPr>
            </w:pPr>
            <w:r w:rsidRPr="00F419B2">
              <w:rPr>
                <w:lang w:eastAsia="en-US"/>
              </w:rPr>
              <w:t xml:space="preserve">Заменены </w:t>
            </w:r>
            <w:r w:rsidR="00676BDA" w:rsidRPr="00F419B2">
              <w:rPr>
                <w:lang w:eastAsia="en-US"/>
              </w:rPr>
              <w:t xml:space="preserve">скриншоты окон и отредактировано описание в п. </w:t>
            </w:r>
            <w:r w:rsidR="00676BDA" w:rsidRPr="00F419B2">
              <w:rPr>
                <w:lang w:eastAsia="en-US"/>
              </w:rPr>
              <w:fldChar w:fldCharType="begin"/>
            </w:r>
            <w:r w:rsidR="00676BDA" w:rsidRPr="00F419B2">
              <w:rPr>
                <w:lang w:eastAsia="en-US"/>
              </w:rPr>
              <w:instrText xml:space="preserve"> REF _Ref511053110 \r \h </w:instrText>
            </w:r>
            <w:r w:rsidR="00F419B2">
              <w:rPr>
                <w:lang w:eastAsia="en-US"/>
              </w:rPr>
              <w:instrText xml:space="preserve"> \* MERGEFORMAT </w:instrText>
            </w:r>
            <w:r w:rsidR="00676BDA" w:rsidRPr="00F419B2">
              <w:rPr>
                <w:lang w:eastAsia="en-US"/>
              </w:rPr>
            </w:r>
            <w:r w:rsidR="00676BDA" w:rsidRPr="00F419B2">
              <w:rPr>
                <w:lang w:eastAsia="en-US"/>
              </w:rPr>
              <w:fldChar w:fldCharType="separate"/>
            </w:r>
            <w:r w:rsidR="00FD77B9">
              <w:rPr>
                <w:lang w:eastAsia="en-US"/>
              </w:rPr>
              <w:t>4.2.1</w:t>
            </w:r>
            <w:r w:rsidR="00676BDA" w:rsidRPr="00F419B2">
              <w:rPr>
                <w:lang w:eastAsia="en-US"/>
              </w:rPr>
              <w:fldChar w:fldCharType="end"/>
            </w:r>
            <w:r w:rsidR="00676BDA" w:rsidRPr="00F419B2">
              <w:rPr>
                <w:lang w:eastAsia="en-US"/>
              </w:rPr>
              <w:t xml:space="preserve">, </w:t>
            </w:r>
            <w:r w:rsidR="00676BDA" w:rsidRPr="00F419B2">
              <w:rPr>
                <w:lang w:eastAsia="en-US"/>
              </w:rPr>
              <w:fldChar w:fldCharType="begin"/>
            </w:r>
            <w:r w:rsidR="00676BDA" w:rsidRPr="00F419B2">
              <w:rPr>
                <w:lang w:eastAsia="en-US"/>
              </w:rPr>
              <w:instrText xml:space="preserve"> REF _Ref511053115 \r \h </w:instrText>
            </w:r>
            <w:r w:rsidR="00F419B2">
              <w:rPr>
                <w:lang w:eastAsia="en-US"/>
              </w:rPr>
              <w:instrText xml:space="preserve"> \* MERGEFORMAT </w:instrText>
            </w:r>
            <w:r w:rsidR="00676BDA" w:rsidRPr="00F419B2">
              <w:rPr>
                <w:lang w:eastAsia="en-US"/>
              </w:rPr>
            </w:r>
            <w:r w:rsidR="00676BDA" w:rsidRPr="00F419B2">
              <w:rPr>
                <w:lang w:eastAsia="en-US"/>
              </w:rPr>
              <w:fldChar w:fldCharType="separate"/>
            </w:r>
            <w:r w:rsidR="00FD77B9">
              <w:rPr>
                <w:lang w:eastAsia="en-US"/>
              </w:rPr>
              <w:t>4.3</w:t>
            </w:r>
            <w:r w:rsidR="00676BDA" w:rsidRPr="00F419B2">
              <w:rPr>
                <w:lang w:eastAsia="en-US"/>
              </w:rPr>
              <w:fldChar w:fldCharType="end"/>
            </w:r>
            <w:r w:rsidR="00676BDA" w:rsidRPr="00F419B2">
              <w:rPr>
                <w:lang w:eastAsia="en-US"/>
              </w:rPr>
              <w:t xml:space="preserve">, </w:t>
            </w:r>
            <w:r w:rsidR="00676BDA" w:rsidRPr="00F419B2">
              <w:rPr>
                <w:lang w:eastAsia="en-US"/>
              </w:rPr>
              <w:fldChar w:fldCharType="begin"/>
            </w:r>
            <w:r w:rsidR="00676BDA" w:rsidRPr="00F419B2">
              <w:rPr>
                <w:lang w:eastAsia="en-US"/>
              </w:rPr>
              <w:instrText xml:space="preserve"> REF _Ref511053130 \r \h </w:instrText>
            </w:r>
            <w:r w:rsidR="00F419B2">
              <w:rPr>
                <w:lang w:eastAsia="en-US"/>
              </w:rPr>
              <w:instrText xml:space="preserve"> \* MERGEFORMAT </w:instrText>
            </w:r>
            <w:r w:rsidR="00676BDA" w:rsidRPr="00F419B2">
              <w:rPr>
                <w:lang w:eastAsia="en-US"/>
              </w:rPr>
            </w:r>
            <w:r w:rsidR="00676BDA" w:rsidRPr="00F419B2">
              <w:rPr>
                <w:lang w:eastAsia="en-US"/>
              </w:rPr>
              <w:fldChar w:fldCharType="separate"/>
            </w:r>
            <w:r w:rsidR="00FD77B9">
              <w:rPr>
                <w:lang w:eastAsia="en-US"/>
              </w:rPr>
              <w:t>0</w:t>
            </w:r>
            <w:r w:rsidR="00676BDA" w:rsidRPr="00F419B2">
              <w:rPr>
                <w:lang w:eastAsia="en-US"/>
              </w:rPr>
              <w:fldChar w:fldCharType="end"/>
            </w:r>
            <w:r w:rsidR="00676BDA" w:rsidRPr="00F419B2">
              <w:rPr>
                <w:lang w:eastAsia="en-US"/>
              </w:rPr>
              <w:t xml:space="preserve">, </w:t>
            </w:r>
            <w:r w:rsidR="00676BDA" w:rsidRPr="00F419B2">
              <w:rPr>
                <w:lang w:eastAsia="en-US"/>
              </w:rPr>
              <w:fldChar w:fldCharType="begin"/>
            </w:r>
            <w:r w:rsidR="00676BDA" w:rsidRPr="00F419B2">
              <w:rPr>
                <w:lang w:eastAsia="en-US"/>
              </w:rPr>
              <w:instrText xml:space="preserve"> REF _Ref511053139 \r \h </w:instrText>
            </w:r>
            <w:r w:rsidR="00F419B2">
              <w:rPr>
                <w:lang w:eastAsia="en-US"/>
              </w:rPr>
              <w:instrText xml:space="preserve"> \* MERGEFORMAT </w:instrText>
            </w:r>
            <w:r w:rsidR="00676BDA" w:rsidRPr="00F419B2">
              <w:rPr>
                <w:lang w:eastAsia="en-US"/>
              </w:rPr>
            </w:r>
            <w:r w:rsidR="00676BDA" w:rsidRPr="00F419B2">
              <w:rPr>
                <w:lang w:eastAsia="en-US"/>
              </w:rPr>
              <w:fldChar w:fldCharType="separate"/>
            </w:r>
            <w:r w:rsidR="00FD77B9">
              <w:rPr>
                <w:lang w:eastAsia="en-US"/>
              </w:rPr>
              <w:t>7.3</w:t>
            </w:r>
            <w:r w:rsidR="00676BDA" w:rsidRPr="00F419B2">
              <w:rPr>
                <w:lang w:eastAsia="en-US"/>
              </w:rPr>
              <w:fldChar w:fldCharType="end"/>
            </w:r>
            <w:r w:rsidR="00676BDA" w:rsidRPr="00F419B2">
              <w:rPr>
                <w:lang w:eastAsia="en-US"/>
              </w:rPr>
              <w:t xml:space="preserve">, </w:t>
            </w:r>
            <w:r w:rsidR="00676BDA" w:rsidRPr="00F419B2">
              <w:rPr>
                <w:lang w:eastAsia="en-US"/>
              </w:rPr>
              <w:fldChar w:fldCharType="begin"/>
            </w:r>
            <w:r w:rsidR="00676BDA" w:rsidRPr="00F419B2">
              <w:rPr>
                <w:lang w:eastAsia="en-US"/>
              </w:rPr>
              <w:instrText xml:space="preserve"> REF _Ref468798265 \r \h </w:instrText>
            </w:r>
            <w:r w:rsidR="00F419B2">
              <w:rPr>
                <w:lang w:eastAsia="en-US"/>
              </w:rPr>
              <w:instrText xml:space="preserve"> \* MERGEFORMAT </w:instrText>
            </w:r>
            <w:r w:rsidR="00676BDA" w:rsidRPr="00F419B2">
              <w:rPr>
                <w:lang w:eastAsia="en-US"/>
              </w:rPr>
            </w:r>
            <w:r w:rsidR="00676BDA" w:rsidRPr="00F419B2">
              <w:rPr>
                <w:lang w:eastAsia="en-US"/>
              </w:rPr>
              <w:fldChar w:fldCharType="separate"/>
            </w:r>
            <w:r w:rsidR="00FD77B9">
              <w:rPr>
                <w:lang w:eastAsia="en-US"/>
              </w:rPr>
              <w:t>7.5</w:t>
            </w:r>
            <w:r w:rsidR="00676BDA" w:rsidRPr="00F419B2">
              <w:rPr>
                <w:lang w:eastAsia="en-US"/>
              </w:rPr>
              <w:fldChar w:fldCharType="end"/>
            </w:r>
            <w:r w:rsidR="00676BDA" w:rsidRPr="00F419B2">
              <w:rPr>
                <w:lang w:eastAsia="en-US"/>
              </w:rPr>
              <w:t xml:space="preserve">, </w:t>
            </w:r>
            <w:r w:rsidR="00676BDA" w:rsidRPr="00F419B2">
              <w:rPr>
                <w:lang w:eastAsia="en-US"/>
              </w:rPr>
              <w:fldChar w:fldCharType="begin"/>
            </w:r>
            <w:r w:rsidR="00676BDA" w:rsidRPr="00F419B2">
              <w:rPr>
                <w:lang w:eastAsia="en-US"/>
              </w:rPr>
              <w:instrText xml:space="preserve"> REF _Ref511053163 \r \h </w:instrText>
            </w:r>
            <w:r w:rsidR="00F419B2">
              <w:rPr>
                <w:lang w:eastAsia="en-US"/>
              </w:rPr>
              <w:instrText xml:space="preserve"> \* MERGEFORMAT </w:instrText>
            </w:r>
            <w:r w:rsidR="00676BDA" w:rsidRPr="00F419B2">
              <w:rPr>
                <w:lang w:eastAsia="en-US"/>
              </w:rPr>
            </w:r>
            <w:r w:rsidR="00676BDA" w:rsidRPr="00F419B2">
              <w:rPr>
                <w:lang w:eastAsia="en-US"/>
              </w:rPr>
              <w:fldChar w:fldCharType="separate"/>
            </w:r>
            <w:r w:rsidR="00FD77B9">
              <w:rPr>
                <w:lang w:eastAsia="en-US"/>
              </w:rPr>
              <w:t>7.7.1</w:t>
            </w:r>
            <w:r w:rsidR="00676BDA" w:rsidRPr="00F419B2">
              <w:rPr>
                <w:lang w:eastAsia="en-US"/>
              </w:rPr>
              <w:fldChar w:fldCharType="end"/>
            </w:r>
            <w:r w:rsidR="00676BDA" w:rsidRPr="00F419B2">
              <w:rPr>
                <w:lang w:eastAsia="en-US"/>
              </w:rPr>
              <w:t xml:space="preserve">, </w:t>
            </w:r>
            <w:r w:rsidR="00676BDA" w:rsidRPr="00F419B2">
              <w:rPr>
                <w:lang w:eastAsia="en-US"/>
              </w:rPr>
              <w:fldChar w:fldCharType="begin"/>
            </w:r>
            <w:r w:rsidR="00676BDA" w:rsidRPr="00F419B2">
              <w:rPr>
                <w:lang w:eastAsia="en-US"/>
              </w:rPr>
              <w:instrText xml:space="preserve"> REF _Ref511053170 \r \h </w:instrText>
            </w:r>
            <w:r w:rsidR="00F419B2">
              <w:rPr>
                <w:lang w:eastAsia="en-US"/>
              </w:rPr>
              <w:instrText xml:space="preserve"> \* MERGEFORMAT </w:instrText>
            </w:r>
            <w:r w:rsidR="00676BDA" w:rsidRPr="00F419B2">
              <w:rPr>
                <w:lang w:eastAsia="en-US"/>
              </w:rPr>
            </w:r>
            <w:r w:rsidR="00676BDA" w:rsidRPr="00F419B2">
              <w:rPr>
                <w:lang w:eastAsia="en-US"/>
              </w:rPr>
              <w:fldChar w:fldCharType="separate"/>
            </w:r>
            <w:r w:rsidR="00FD77B9">
              <w:rPr>
                <w:lang w:eastAsia="en-US"/>
              </w:rPr>
              <w:t>7.7.3</w:t>
            </w:r>
            <w:r w:rsidR="00676BDA" w:rsidRPr="00F419B2">
              <w:rPr>
                <w:lang w:eastAsia="en-US"/>
              </w:rPr>
              <w:fldChar w:fldCharType="end"/>
            </w:r>
            <w:r w:rsidR="00676BDA" w:rsidRPr="00F419B2">
              <w:rPr>
                <w:lang w:eastAsia="en-US"/>
              </w:rPr>
              <w:t xml:space="preserve">, </w:t>
            </w:r>
            <w:r w:rsidR="00676BDA" w:rsidRPr="00F419B2">
              <w:rPr>
                <w:lang w:eastAsia="en-US"/>
              </w:rPr>
              <w:fldChar w:fldCharType="begin"/>
            </w:r>
            <w:r w:rsidR="00676BDA" w:rsidRPr="00F419B2">
              <w:rPr>
                <w:lang w:eastAsia="en-US"/>
              </w:rPr>
              <w:instrText xml:space="preserve"> REF _Ref496513714 \r \h </w:instrText>
            </w:r>
            <w:r w:rsidR="00F419B2">
              <w:rPr>
                <w:lang w:eastAsia="en-US"/>
              </w:rPr>
              <w:instrText xml:space="preserve"> \* MERGEFORMAT </w:instrText>
            </w:r>
            <w:r w:rsidR="00676BDA" w:rsidRPr="00F419B2">
              <w:rPr>
                <w:lang w:eastAsia="en-US"/>
              </w:rPr>
            </w:r>
            <w:r w:rsidR="00676BDA" w:rsidRPr="00F419B2">
              <w:rPr>
                <w:lang w:eastAsia="en-US"/>
              </w:rPr>
              <w:fldChar w:fldCharType="separate"/>
            </w:r>
            <w:r w:rsidR="00FD77B9">
              <w:rPr>
                <w:lang w:eastAsia="en-US"/>
              </w:rPr>
              <w:t>7.7.4</w:t>
            </w:r>
            <w:r w:rsidR="00676BDA" w:rsidRPr="00F419B2">
              <w:rPr>
                <w:lang w:eastAsia="en-US"/>
              </w:rPr>
              <w:fldChar w:fldCharType="end"/>
            </w:r>
            <w:r w:rsidR="00676BDA" w:rsidRPr="00F419B2">
              <w:rPr>
                <w:lang w:eastAsia="en-US"/>
              </w:rPr>
              <w:t xml:space="preserve">, </w:t>
            </w:r>
            <w:r w:rsidR="00676BDA" w:rsidRPr="00F419B2">
              <w:rPr>
                <w:lang w:eastAsia="en-US"/>
              </w:rPr>
              <w:fldChar w:fldCharType="begin"/>
            </w:r>
            <w:r w:rsidR="00676BDA" w:rsidRPr="00F419B2">
              <w:rPr>
                <w:lang w:eastAsia="en-US"/>
              </w:rPr>
              <w:instrText xml:space="preserve"> REF _Ref463955308 \r \h </w:instrText>
            </w:r>
            <w:r w:rsidR="00F419B2">
              <w:rPr>
                <w:lang w:eastAsia="en-US"/>
              </w:rPr>
              <w:instrText xml:space="preserve"> \* MERGEFORMAT </w:instrText>
            </w:r>
            <w:r w:rsidR="00676BDA" w:rsidRPr="00F419B2">
              <w:rPr>
                <w:lang w:eastAsia="en-US"/>
              </w:rPr>
            </w:r>
            <w:r w:rsidR="00676BDA" w:rsidRPr="00F419B2">
              <w:rPr>
                <w:lang w:eastAsia="en-US"/>
              </w:rPr>
              <w:fldChar w:fldCharType="separate"/>
            </w:r>
            <w:r w:rsidR="00FD77B9">
              <w:rPr>
                <w:lang w:eastAsia="en-US"/>
              </w:rPr>
              <w:t>7.9</w:t>
            </w:r>
            <w:r w:rsidR="00676BDA" w:rsidRPr="00F419B2">
              <w:rPr>
                <w:lang w:eastAsia="en-US"/>
              </w:rPr>
              <w:fldChar w:fldCharType="end"/>
            </w:r>
            <w:r w:rsidR="00676BDA" w:rsidRPr="00F419B2">
              <w:rPr>
                <w:lang w:eastAsia="en-US"/>
              </w:rPr>
              <w:t xml:space="preserve">, </w:t>
            </w:r>
            <w:r w:rsidR="00676BDA" w:rsidRPr="00F419B2">
              <w:rPr>
                <w:lang w:eastAsia="en-US"/>
              </w:rPr>
              <w:fldChar w:fldCharType="begin"/>
            </w:r>
            <w:r w:rsidR="00676BDA" w:rsidRPr="00F419B2">
              <w:rPr>
                <w:lang w:eastAsia="en-US"/>
              </w:rPr>
              <w:instrText xml:space="preserve"> REF _Ref511053190 \r \h </w:instrText>
            </w:r>
            <w:r w:rsidR="00F419B2">
              <w:rPr>
                <w:lang w:eastAsia="en-US"/>
              </w:rPr>
              <w:instrText xml:space="preserve"> \* MERGEFORMAT </w:instrText>
            </w:r>
            <w:r w:rsidR="00676BDA" w:rsidRPr="00F419B2">
              <w:rPr>
                <w:lang w:eastAsia="en-US"/>
              </w:rPr>
            </w:r>
            <w:r w:rsidR="00676BDA" w:rsidRPr="00F419B2">
              <w:rPr>
                <w:lang w:eastAsia="en-US"/>
              </w:rPr>
              <w:fldChar w:fldCharType="separate"/>
            </w:r>
            <w:r w:rsidR="00FD77B9">
              <w:rPr>
                <w:lang w:eastAsia="en-US"/>
              </w:rPr>
              <w:t>7.13</w:t>
            </w:r>
            <w:r w:rsidR="00676BDA" w:rsidRPr="00F419B2">
              <w:rPr>
                <w:lang w:eastAsia="en-US"/>
              </w:rPr>
              <w:fldChar w:fldCharType="end"/>
            </w:r>
            <w:r w:rsidR="00676BDA" w:rsidRPr="00F419B2">
              <w:rPr>
                <w:lang w:eastAsia="en-US"/>
              </w:rPr>
              <w:t>.</w:t>
            </w:r>
          </w:p>
          <w:p w14:paraId="202FED07" w14:textId="77777777" w:rsidR="00676BDA" w:rsidRPr="00F419B2" w:rsidRDefault="00676BDA" w:rsidP="009D1E89">
            <w:pPr>
              <w:pStyle w:val="phtablecellleft"/>
              <w:rPr>
                <w:lang w:eastAsia="en-US"/>
              </w:rPr>
            </w:pPr>
            <w:r w:rsidRPr="00F419B2">
              <w:rPr>
                <w:lang w:eastAsia="en-US"/>
              </w:rPr>
              <w:t xml:space="preserve">Добавлена информация в </w:t>
            </w:r>
            <w:r w:rsidRPr="00F419B2">
              <w:rPr>
                <w:lang w:eastAsia="en-US"/>
              </w:rPr>
              <w:fldChar w:fldCharType="begin"/>
            </w:r>
            <w:r w:rsidRPr="00F419B2">
              <w:rPr>
                <w:lang w:eastAsia="en-US"/>
              </w:rPr>
              <w:instrText xml:space="preserve"> REF _Ref475455480 \n \h </w:instrText>
            </w:r>
            <w:r w:rsidR="00F419B2">
              <w:rPr>
                <w:lang w:eastAsia="en-US"/>
              </w:rPr>
              <w:instrText xml:space="preserve"> \* MERGEFORMAT </w:instrText>
            </w:r>
            <w:r w:rsidRPr="00F419B2">
              <w:rPr>
                <w:lang w:eastAsia="en-US"/>
              </w:rPr>
            </w:r>
            <w:r w:rsidRPr="00F419B2">
              <w:rPr>
                <w:lang w:eastAsia="en-US"/>
              </w:rPr>
              <w:fldChar w:fldCharType="separate"/>
            </w:r>
            <w:r w:rsidR="00FD77B9">
              <w:rPr>
                <w:lang w:eastAsia="en-US"/>
              </w:rPr>
              <w:t>Приложение А</w:t>
            </w:r>
            <w:r w:rsidRPr="00F419B2">
              <w:rPr>
                <w:lang w:eastAsia="en-US"/>
              </w:rPr>
              <w:fldChar w:fldCharType="end"/>
            </w:r>
          </w:p>
        </w:tc>
      </w:tr>
      <w:tr w:rsidR="002C0626" w:rsidRPr="00F419B2" w14:paraId="2522E745" w14:textId="77777777" w:rsidTr="000B63A0">
        <w:trPr>
          <w:trHeight w:val="270"/>
        </w:trPr>
        <w:tc>
          <w:tcPr>
            <w:tcW w:w="312" w:type="pct"/>
            <w:tcBorders>
              <w:left w:val="single" w:sz="12" w:space="0" w:color="auto"/>
            </w:tcBorders>
          </w:tcPr>
          <w:p w14:paraId="78E0900A" w14:textId="77777777" w:rsidR="002C0626" w:rsidRPr="00F419B2" w:rsidRDefault="002C0626" w:rsidP="0017339B">
            <w:pPr>
              <w:pStyle w:val="phtablecellleft"/>
            </w:pPr>
            <w:r w:rsidRPr="00F419B2">
              <w:t>14</w:t>
            </w:r>
          </w:p>
        </w:tc>
        <w:tc>
          <w:tcPr>
            <w:tcW w:w="640" w:type="pct"/>
          </w:tcPr>
          <w:p w14:paraId="5A02C6C4" w14:textId="77777777" w:rsidR="002C0626" w:rsidRPr="00F419B2" w:rsidRDefault="002C0626" w:rsidP="0017339B">
            <w:pPr>
              <w:pStyle w:val="phtablecellleft"/>
            </w:pPr>
            <w:r w:rsidRPr="00F419B2">
              <w:t>2.1.0</w:t>
            </w:r>
          </w:p>
        </w:tc>
        <w:tc>
          <w:tcPr>
            <w:tcW w:w="663" w:type="pct"/>
          </w:tcPr>
          <w:p w14:paraId="37904637" w14:textId="77777777" w:rsidR="002C0626" w:rsidRPr="00F419B2" w:rsidRDefault="002C0626" w:rsidP="0017339B">
            <w:pPr>
              <w:pStyle w:val="phtablecellleft"/>
            </w:pPr>
            <w:r w:rsidRPr="00F419B2">
              <w:t>08.06.2018</w:t>
            </w:r>
          </w:p>
        </w:tc>
        <w:tc>
          <w:tcPr>
            <w:tcW w:w="973" w:type="pct"/>
          </w:tcPr>
          <w:p w14:paraId="34E26CDF" w14:textId="77777777" w:rsidR="002C0626" w:rsidRPr="00F419B2" w:rsidRDefault="002C0626" w:rsidP="0017339B">
            <w:pPr>
              <w:pStyle w:val="phtablecellleft"/>
            </w:pPr>
            <w:r w:rsidRPr="00F419B2">
              <w:t>Алексеева О.Н.</w:t>
            </w:r>
          </w:p>
        </w:tc>
        <w:tc>
          <w:tcPr>
            <w:tcW w:w="2412" w:type="pct"/>
            <w:tcBorders>
              <w:right w:val="single" w:sz="12" w:space="0" w:color="auto"/>
            </w:tcBorders>
          </w:tcPr>
          <w:p w14:paraId="6D776606" w14:textId="77777777" w:rsidR="002C0626" w:rsidRPr="00F419B2" w:rsidRDefault="002C0626" w:rsidP="009D1E89">
            <w:pPr>
              <w:pStyle w:val="phtablecellleft"/>
              <w:rPr>
                <w:lang w:eastAsia="en-US"/>
              </w:rPr>
            </w:pPr>
            <w:r w:rsidRPr="00F419B2">
              <w:rPr>
                <w:lang w:eastAsia="en-US"/>
              </w:rPr>
              <w:t>Документ актуализирован в соответствии с обновлением Системы до версии 2.1.0.</w:t>
            </w:r>
          </w:p>
          <w:p w14:paraId="1891EB2B" w14:textId="77777777" w:rsidR="00B77E38" w:rsidRPr="00F419B2" w:rsidRDefault="00B77E38" w:rsidP="009D1E89">
            <w:pPr>
              <w:pStyle w:val="phtablecellleft"/>
              <w:rPr>
                <w:lang w:eastAsia="en-US"/>
              </w:rPr>
            </w:pPr>
            <w:r w:rsidRPr="00F419B2">
              <w:rPr>
                <w:lang w:eastAsia="en-US"/>
              </w:rPr>
              <w:t>Добавлен п.</w:t>
            </w:r>
            <w:r w:rsidRPr="00F419B2">
              <w:rPr>
                <w:lang w:eastAsia="en-US"/>
              </w:rPr>
              <w:fldChar w:fldCharType="begin"/>
            </w:r>
            <w:r w:rsidRPr="00F419B2">
              <w:rPr>
                <w:lang w:eastAsia="en-US"/>
              </w:rPr>
              <w:instrText xml:space="preserve"> REF _Ref516314302 \r \h </w:instrText>
            </w:r>
            <w:r w:rsidR="00F419B2">
              <w:rPr>
                <w:lang w:eastAsia="en-US"/>
              </w:rPr>
              <w:instrText xml:space="preserve"> \* MERGEFORMAT </w:instrText>
            </w:r>
            <w:r w:rsidRPr="00F419B2">
              <w:rPr>
                <w:lang w:eastAsia="en-US"/>
              </w:rPr>
            </w:r>
            <w:r w:rsidRPr="00F419B2">
              <w:rPr>
                <w:lang w:eastAsia="en-US"/>
              </w:rPr>
              <w:fldChar w:fldCharType="separate"/>
            </w:r>
            <w:r w:rsidR="00FD77B9">
              <w:rPr>
                <w:lang w:eastAsia="en-US"/>
              </w:rPr>
              <w:t>7.16.2</w:t>
            </w:r>
            <w:r w:rsidRPr="00F419B2">
              <w:rPr>
                <w:lang w:eastAsia="en-US"/>
              </w:rPr>
              <w:fldChar w:fldCharType="end"/>
            </w:r>
          </w:p>
          <w:p w14:paraId="30F7952F" w14:textId="77777777" w:rsidR="002C0626" w:rsidRPr="00F419B2" w:rsidRDefault="002C0626" w:rsidP="002C0626">
            <w:pPr>
              <w:pStyle w:val="phtablecellleft"/>
              <w:rPr>
                <w:lang w:eastAsia="en-US"/>
              </w:rPr>
            </w:pPr>
            <w:r w:rsidRPr="00F419B2">
              <w:rPr>
                <w:lang w:eastAsia="en-US"/>
              </w:rPr>
              <w:t xml:space="preserve">Добавлена информация в </w:t>
            </w:r>
            <w:r w:rsidRPr="00F419B2">
              <w:rPr>
                <w:lang w:eastAsia="en-US"/>
              </w:rPr>
              <w:fldChar w:fldCharType="begin"/>
            </w:r>
            <w:r w:rsidRPr="00F419B2">
              <w:rPr>
                <w:lang w:eastAsia="en-US"/>
              </w:rPr>
              <w:instrText xml:space="preserve"> REF _Ref516243126 \r \h </w:instrText>
            </w:r>
            <w:r w:rsidR="00F419B2">
              <w:rPr>
                <w:lang w:eastAsia="en-US"/>
              </w:rPr>
              <w:instrText xml:space="preserve"> \* MERGEFORMAT </w:instrText>
            </w:r>
            <w:r w:rsidRPr="00F419B2">
              <w:rPr>
                <w:lang w:eastAsia="en-US"/>
              </w:rPr>
            </w:r>
            <w:r w:rsidRPr="00F419B2">
              <w:rPr>
                <w:lang w:eastAsia="en-US"/>
              </w:rPr>
              <w:fldChar w:fldCharType="separate"/>
            </w:r>
            <w:r w:rsidR="00FD77B9">
              <w:rPr>
                <w:lang w:eastAsia="en-US"/>
              </w:rPr>
              <w:t>Приложение А</w:t>
            </w:r>
            <w:r w:rsidRPr="00F419B2">
              <w:rPr>
                <w:lang w:eastAsia="en-US"/>
              </w:rPr>
              <w:fldChar w:fldCharType="end"/>
            </w:r>
          </w:p>
        </w:tc>
      </w:tr>
      <w:tr w:rsidR="00461437" w:rsidRPr="00F419B2" w14:paraId="14246DD6" w14:textId="77777777" w:rsidTr="000B63A0">
        <w:trPr>
          <w:trHeight w:val="270"/>
        </w:trPr>
        <w:tc>
          <w:tcPr>
            <w:tcW w:w="312" w:type="pct"/>
            <w:tcBorders>
              <w:left w:val="single" w:sz="12" w:space="0" w:color="auto"/>
            </w:tcBorders>
          </w:tcPr>
          <w:p w14:paraId="470F0893" w14:textId="77777777" w:rsidR="00461437" w:rsidRPr="00F419B2" w:rsidRDefault="00461437" w:rsidP="0017339B">
            <w:pPr>
              <w:pStyle w:val="phtablecellleft"/>
            </w:pPr>
            <w:r w:rsidRPr="00F419B2">
              <w:lastRenderedPageBreak/>
              <w:t>15</w:t>
            </w:r>
          </w:p>
        </w:tc>
        <w:tc>
          <w:tcPr>
            <w:tcW w:w="640" w:type="pct"/>
          </w:tcPr>
          <w:p w14:paraId="26C8C652" w14:textId="77777777" w:rsidR="00461437" w:rsidRPr="00F419B2" w:rsidRDefault="00461437" w:rsidP="0017339B">
            <w:pPr>
              <w:pStyle w:val="phtablecellleft"/>
            </w:pPr>
            <w:r w:rsidRPr="00F419B2">
              <w:t>2.2.0</w:t>
            </w:r>
          </w:p>
        </w:tc>
        <w:tc>
          <w:tcPr>
            <w:tcW w:w="663" w:type="pct"/>
          </w:tcPr>
          <w:p w14:paraId="7F6D063C" w14:textId="77777777" w:rsidR="00461437" w:rsidRPr="00F419B2" w:rsidRDefault="00461437" w:rsidP="0017339B">
            <w:pPr>
              <w:pStyle w:val="phtablecellleft"/>
            </w:pPr>
            <w:r w:rsidRPr="00F419B2">
              <w:t>07.08.2018</w:t>
            </w:r>
          </w:p>
        </w:tc>
        <w:tc>
          <w:tcPr>
            <w:tcW w:w="973" w:type="pct"/>
          </w:tcPr>
          <w:p w14:paraId="149532D2" w14:textId="77777777" w:rsidR="00461437" w:rsidRPr="00F419B2" w:rsidRDefault="00461437" w:rsidP="0017339B">
            <w:pPr>
              <w:pStyle w:val="phtablecellleft"/>
            </w:pPr>
            <w:r w:rsidRPr="00F419B2">
              <w:t>Зиннатуллина Ф.З.</w:t>
            </w:r>
          </w:p>
        </w:tc>
        <w:tc>
          <w:tcPr>
            <w:tcW w:w="2412" w:type="pct"/>
            <w:tcBorders>
              <w:right w:val="single" w:sz="12" w:space="0" w:color="auto"/>
            </w:tcBorders>
          </w:tcPr>
          <w:p w14:paraId="3ACB620E" w14:textId="77777777" w:rsidR="00EB6E05" w:rsidRPr="00F419B2" w:rsidRDefault="00EB6E05" w:rsidP="00EB6E05">
            <w:pPr>
              <w:pStyle w:val="phtablecellleft"/>
              <w:rPr>
                <w:lang w:eastAsia="en-US"/>
              </w:rPr>
            </w:pPr>
            <w:r w:rsidRPr="00F419B2">
              <w:rPr>
                <w:lang w:eastAsia="en-US"/>
              </w:rPr>
              <w:t>Документ актуализирован в соответствии с обновлением Системы до версии 2.2.0.</w:t>
            </w:r>
          </w:p>
          <w:p w14:paraId="277D7CAB" w14:textId="77777777" w:rsidR="00461437" w:rsidRPr="00F419B2" w:rsidRDefault="00EB6E05" w:rsidP="009D1E89">
            <w:pPr>
              <w:pStyle w:val="phtablecellleft"/>
              <w:rPr>
                <w:lang w:eastAsia="en-US"/>
              </w:rPr>
            </w:pPr>
            <w:r w:rsidRPr="00F419B2">
              <w:rPr>
                <w:lang w:eastAsia="en-US"/>
              </w:rPr>
              <w:t>Внесены изменения в п.</w:t>
            </w:r>
            <w:r w:rsidR="00190465" w:rsidRPr="00F419B2">
              <w:rPr>
                <w:lang w:eastAsia="en-US"/>
              </w:rPr>
              <w:t xml:space="preserve"> </w:t>
            </w:r>
            <w:r w:rsidR="000A0FF1" w:rsidRPr="00F419B2">
              <w:rPr>
                <w:lang w:eastAsia="en-US"/>
              </w:rPr>
              <w:fldChar w:fldCharType="begin"/>
            </w:r>
            <w:r w:rsidR="000A0FF1" w:rsidRPr="00F419B2">
              <w:rPr>
                <w:lang w:eastAsia="en-US"/>
              </w:rPr>
              <w:instrText xml:space="preserve"> REF _Ref521586546 \r \h </w:instrText>
            </w:r>
            <w:r w:rsidR="00F419B2">
              <w:rPr>
                <w:lang w:eastAsia="en-US"/>
              </w:rPr>
              <w:instrText xml:space="preserve"> \* MERGEFORMAT </w:instrText>
            </w:r>
            <w:r w:rsidR="000A0FF1" w:rsidRPr="00F419B2">
              <w:rPr>
                <w:lang w:eastAsia="en-US"/>
              </w:rPr>
            </w:r>
            <w:r w:rsidR="000A0FF1" w:rsidRPr="00F419B2">
              <w:rPr>
                <w:lang w:eastAsia="en-US"/>
              </w:rPr>
              <w:fldChar w:fldCharType="separate"/>
            </w:r>
            <w:r w:rsidR="00FD77B9">
              <w:rPr>
                <w:lang w:eastAsia="en-US"/>
              </w:rPr>
              <w:t>7.3.1</w:t>
            </w:r>
            <w:r w:rsidR="000A0FF1" w:rsidRPr="00F419B2">
              <w:rPr>
                <w:lang w:eastAsia="en-US"/>
              </w:rPr>
              <w:fldChar w:fldCharType="end"/>
            </w:r>
            <w:r w:rsidR="000A0FF1" w:rsidRPr="00F419B2">
              <w:rPr>
                <w:lang w:eastAsia="en-US"/>
              </w:rPr>
              <w:t xml:space="preserve">, </w:t>
            </w:r>
            <w:r w:rsidRPr="00F419B2">
              <w:rPr>
                <w:lang w:eastAsia="en-US"/>
              </w:rPr>
              <w:fldChar w:fldCharType="begin"/>
            </w:r>
            <w:r w:rsidRPr="00F419B2">
              <w:rPr>
                <w:lang w:eastAsia="en-US"/>
              </w:rPr>
              <w:instrText xml:space="preserve"> REF _Ref475455462 \r \h </w:instrText>
            </w:r>
            <w:r w:rsidR="00F419B2">
              <w:rPr>
                <w:lang w:eastAsia="en-US"/>
              </w:rPr>
              <w:instrText xml:space="preserve"> \* MERGEFORMAT </w:instrText>
            </w:r>
            <w:r w:rsidRPr="00F419B2">
              <w:rPr>
                <w:lang w:eastAsia="en-US"/>
              </w:rPr>
            </w:r>
            <w:r w:rsidRPr="00F419B2">
              <w:rPr>
                <w:lang w:eastAsia="en-US"/>
              </w:rPr>
              <w:fldChar w:fldCharType="separate"/>
            </w:r>
            <w:r w:rsidR="00FD77B9">
              <w:rPr>
                <w:lang w:eastAsia="en-US"/>
              </w:rPr>
              <w:t>7.10</w:t>
            </w:r>
            <w:r w:rsidRPr="00F419B2">
              <w:rPr>
                <w:lang w:eastAsia="en-US"/>
              </w:rPr>
              <w:fldChar w:fldCharType="end"/>
            </w:r>
            <w:r w:rsidR="00F65256" w:rsidRPr="00F419B2">
              <w:rPr>
                <w:lang w:eastAsia="en-US"/>
              </w:rPr>
              <w:t xml:space="preserve">, </w:t>
            </w:r>
            <w:r w:rsidR="00F65256" w:rsidRPr="00F419B2">
              <w:rPr>
                <w:lang w:eastAsia="en-US"/>
              </w:rPr>
              <w:fldChar w:fldCharType="begin"/>
            </w:r>
            <w:r w:rsidR="00F65256" w:rsidRPr="00F419B2">
              <w:rPr>
                <w:lang w:eastAsia="en-US"/>
              </w:rPr>
              <w:instrText xml:space="preserve"> REF прил_А \r \h </w:instrText>
            </w:r>
            <w:r w:rsidR="00F419B2">
              <w:rPr>
                <w:lang w:eastAsia="en-US"/>
              </w:rPr>
              <w:instrText xml:space="preserve"> \* MERGEFORMAT </w:instrText>
            </w:r>
            <w:r w:rsidR="00F65256" w:rsidRPr="00F419B2">
              <w:rPr>
                <w:lang w:eastAsia="en-US"/>
              </w:rPr>
            </w:r>
            <w:r w:rsidR="00F65256" w:rsidRPr="00F419B2">
              <w:rPr>
                <w:lang w:eastAsia="en-US"/>
              </w:rPr>
              <w:fldChar w:fldCharType="separate"/>
            </w:r>
            <w:r w:rsidR="00FD77B9">
              <w:rPr>
                <w:lang w:eastAsia="en-US"/>
              </w:rPr>
              <w:t>Приложение А</w:t>
            </w:r>
            <w:r w:rsidR="00F65256" w:rsidRPr="00F419B2">
              <w:rPr>
                <w:lang w:eastAsia="en-US"/>
              </w:rPr>
              <w:fldChar w:fldCharType="end"/>
            </w:r>
          </w:p>
        </w:tc>
      </w:tr>
      <w:tr w:rsidR="00461437" w:rsidRPr="00F419B2" w14:paraId="3D8E9359" w14:textId="77777777" w:rsidTr="000B63A0">
        <w:trPr>
          <w:trHeight w:val="270"/>
        </w:trPr>
        <w:tc>
          <w:tcPr>
            <w:tcW w:w="312" w:type="pct"/>
            <w:tcBorders>
              <w:left w:val="single" w:sz="12" w:space="0" w:color="auto"/>
            </w:tcBorders>
          </w:tcPr>
          <w:p w14:paraId="549669AE" w14:textId="77777777" w:rsidR="00461437" w:rsidRPr="00F419B2" w:rsidRDefault="00A87A69" w:rsidP="0017339B">
            <w:pPr>
              <w:pStyle w:val="phtablecellleft"/>
            </w:pPr>
            <w:r w:rsidRPr="00F419B2">
              <w:t>16</w:t>
            </w:r>
          </w:p>
        </w:tc>
        <w:tc>
          <w:tcPr>
            <w:tcW w:w="640" w:type="pct"/>
          </w:tcPr>
          <w:p w14:paraId="2961283B" w14:textId="77777777" w:rsidR="00461437" w:rsidRPr="00F419B2" w:rsidRDefault="00A87A69" w:rsidP="0017339B">
            <w:pPr>
              <w:pStyle w:val="phtablecellleft"/>
            </w:pPr>
            <w:r w:rsidRPr="00F419B2">
              <w:t>2.4.</w:t>
            </w:r>
            <w:r w:rsidRPr="00F419B2">
              <w:rPr>
                <w:b/>
              </w:rPr>
              <w:t>0</w:t>
            </w:r>
          </w:p>
        </w:tc>
        <w:tc>
          <w:tcPr>
            <w:tcW w:w="663" w:type="pct"/>
          </w:tcPr>
          <w:p w14:paraId="0F51281E" w14:textId="77777777" w:rsidR="00461437" w:rsidRPr="00F419B2" w:rsidRDefault="00A87A69" w:rsidP="0017339B">
            <w:pPr>
              <w:pStyle w:val="phtablecellleft"/>
            </w:pPr>
            <w:r w:rsidRPr="00F419B2">
              <w:t>8.11.2018</w:t>
            </w:r>
          </w:p>
        </w:tc>
        <w:tc>
          <w:tcPr>
            <w:tcW w:w="973" w:type="pct"/>
          </w:tcPr>
          <w:p w14:paraId="377CC1B8" w14:textId="77777777" w:rsidR="00461437" w:rsidRPr="00F419B2" w:rsidRDefault="00A456E9" w:rsidP="0017339B">
            <w:pPr>
              <w:pStyle w:val="phtablecellleft"/>
            </w:pPr>
            <w:r w:rsidRPr="00F419B2">
              <w:t>Насритдинова Н.С.</w:t>
            </w:r>
          </w:p>
        </w:tc>
        <w:tc>
          <w:tcPr>
            <w:tcW w:w="2412" w:type="pct"/>
            <w:tcBorders>
              <w:right w:val="single" w:sz="12" w:space="0" w:color="auto"/>
            </w:tcBorders>
          </w:tcPr>
          <w:p w14:paraId="482079DF" w14:textId="77777777" w:rsidR="00461437" w:rsidRPr="00F419B2" w:rsidRDefault="00A456E9" w:rsidP="009D1E89">
            <w:pPr>
              <w:pStyle w:val="phtablecellleft"/>
              <w:rPr>
                <w:lang w:eastAsia="en-US"/>
              </w:rPr>
            </w:pPr>
            <w:r w:rsidRPr="00F419B2">
              <w:rPr>
                <w:lang w:eastAsia="en-US"/>
              </w:rPr>
              <w:t>Документ актуализирован в соответствии с обновлением Системы до версии 2.4.0</w:t>
            </w:r>
          </w:p>
          <w:p w14:paraId="20F04B89" w14:textId="77777777" w:rsidR="00A456E9" w:rsidRPr="00F419B2" w:rsidRDefault="00856B48" w:rsidP="009D1E89">
            <w:pPr>
              <w:pStyle w:val="phtablecellleft"/>
              <w:rPr>
                <w:lang w:eastAsia="en-US"/>
              </w:rPr>
            </w:pPr>
            <w:r w:rsidRPr="00F419B2">
              <w:rPr>
                <w:lang w:eastAsia="en-US"/>
              </w:rPr>
              <w:t>Добавлена информация в</w:t>
            </w:r>
            <w:r w:rsidR="00367ACF" w:rsidRPr="00F419B2">
              <w:rPr>
                <w:lang w:eastAsia="en-US"/>
              </w:rPr>
              <w:t xml:space="preserve"> Приложение А</w:t>
            </w:r>
          </w:p>
        </w:tc>
      </w:tr>
      <w:tr w:rsidR="00461437" w:rsidRPr="00F419B2" w14:paraId="4E5CEED0" w14:textId="77777777" w:rsidTr="000B63A0">
        <w:trPr>
          <w:trHeight w:val="270"/>
        </w:trPr>
        <w:tc>
          <w:tcPr>
            <w:tcW w:w="312" w:type="pct"/>
            <w:tcBorders>
              <w:left w:val="single" w:sz="12" w:space="0" w:color="auto"/>
            </w:tcBorders>
          </w:tcPr>
          <w:p w14:paraId="21B7893D" w14:textId="77777777" w:rsidR="00461437" w:rsidRPr="00F419B2" w:rsidRDefault="001E6CED" w:rsidP="0017339B">
            <w:pPr>
              <w:pStyle w:val="phtablecellleft"/>
            </w:pPr>
            <w:r w:rsidRPr="00F419B2">
              <w:t>17</w:t>
            </w:r>
          </w:p>
        </w:tc>
        <w:tc>
          <w:tcPr>
            <w:tcW w:w="640" w:type="pct"/>
          </w:tcPr>
          <w:p w14:paraId="19189CB7" w14:textId="77777777" w:rsidR="00461437" w:rsidRPr="00F419B2" w:rsidRDefault="001E6CED" w:rsidP="0017339B">
            <w:pPr>
              <w:pStyle w:val="phtablecellleft"/>
            </w:pPr>
            <w:r w:rsidRPr="00F419B2">
              <w:t>2.5.0</w:t>
            </w:r>
          </w:p>
        </w:tc>
        <w:tc>
          <w:tcPr>
            <w:tcW w:w="663" w:type="pct"/>
          </w:tcPr>
          <w:p w14:paraId="6040CAC1" w14:textId="77777777" w:rsidR="00461437" w:rsidRPr="00F419B2" w:rsidRDefault="004B09DB" w:rsidP="0017339B">
            <w:pPr>
              <w:pStyle w:val="phtablecellleft"/>
            </w:pPr>
            <w:r w:rsidRPr="00F419B2">
              <w:t>7</w:t>
            </w:r>
            <w:r w:rsidR="001E6CED" w:rsidRPr="00F419B2">
              <w:t>.12.2018</w:t>
            </w:r>
          </w:p>
        </w:tc>
        <w:tc>
          <w:tcPr>
            <w:tcW w:w="973" w:type="pct"/>
          </w:tcPr>
          <w:p w14:paraId="30AF49BF" w14:textId="77777777" w:rsidR="00461437" w:rsidRPr="00F419B2" w:rsidRDefault="001E6CED" w:rsidP="0017339B">
            <w:pPr>
              <w:pStyle w:val="phtablecellleft"/>
            </w:pPr>
            <w:r w:rsidRPr="00F419B2">
              <w:t>Силина В.С.</w:t>
            </w:r>
          </w:p>
        </w:tc>
        <w:tc>
          <w:tcPr>
            <w:tcW w:w="2412" w:type="pct"/>
            <w:tcBorders>
              <w:right w:val="single" w:sz="12" w:space="0" w:color="auto"/>
            </w:tcBorders>
          </w:tcPr>
          <w:p w14:paraId="4FACF2FC" w14:textId="77777777" w:rsidR="00461437" w:rsidRPr="00F419B2" w:rsidRDefault="001E6CED" w:rsidP="009D1E89">
            <w:pPr>
              <w:pStyle w:val="phtablecellleft"/>
              <w:rPr>
                <w:lang w:eastAsia="en-US"/>
              </w:rPr>
            </w:pPr>
            <w:r w:rsidRPr="00F419B2">
              <w:rPr>
                <w:lang w:eastAsia="en-US"/>
              </w:rPr>
              <w:t>Документ актуализирован в соответствии с обновлением Системы до версии 2.5.0</w:t>
            </w:r>
          </w:p>
          <w:p w14:paraId="38F29C24" w14:textId="77777777" w:rsidR="001E6CED" w:rsidRPr="00F419B2" w:rsidRDefault="004B09DB" w:rsidP="009D1E89">
            <w:pPr>
              <w:pStyle w:val="phtablecellleft"/>
              <w:rPr>
                <w:lang w:eastAsia="en-US"/>
              </w:rPr>
            </w:pPr>
            <w:r w:rsidRPr="00F419B2">
              <w:rPr>
                <w:lang w:eastAsia="en-US"/>
              </w:rPr>
              <w:t>Добавлена информация в Приложение А</w:t>
            </w:r>
          </w:p>
        </w:tc>
      </w:tr>
      <w:tr w:rsidR="00461437" w:rsidRPr="00F419B2" w14:paraId="4BBD17AF" w14:textId="77777777" w:rsidTr="000B63A0">
        <w:trPr>
          <w:trHeight w:val="270"/>
        </w:trPr>
        <w:tc>
          <w:tcPr>
            <w:tcW w:w="312" w:type="pct"/>
            <w:tcBorders>
              <w:left w:val="single" w:sz="12" w:space="0" w:color="auto"/>
            </w:tcBorders>
          </w:tcPr>
          <w:p w14:paraId="5E428451" w14:textId="77777777" w:rsidR="00461437" w:rsidRPr="00F419B2" w:rsidRDefault="00367ACF" w:rsidP="0017339B">
            <w:pPr>
              <w:pStyle w:val="phtablecellleft"/>
            </w:pPr>
            <w:r w:rsidRPr="00F419B2">
              <w:t>18</w:t>
            </w:r>
          </w:p>
        </w:tc>
        <w:tc>
          <w:tcPr>
            <w:tcW w:w="640" w:type="pct"/>
          </w:tcPr>
          <w:p w14:paraId="38DB00B3" w14:textId="77777777" w:rsidR="00461437" w:rsidRPr="00F419B2" w:rsidRDefault="00367ACF" w:rsidP="0017339B">
            <w:pPr>
              <w:pStyle w:val="phtablecellleft"/>
            </w:pPr>
            <w:r w:rsidRPr="00F419B2">
              <w:t>2.6.0</w:t>
            </w:r>
          </w:p>
        </w:tc>
        <w:tc>
          <w:tcPr>
            <w:tcW w:w="663" w:type="pct"/>
          </w:tcPr>
          <w:p w14:paraId="44B6B4BC" w14:textId="77777777" w:rsidR="00461437" w:rsidRPr="00F419B2" w:rsidRDefault="00367ACF" w:rsidP="0017339B">
            <w:pPr>
              <w:pStyle w:val="phtablecellleft"/>
            </w:pPr>
            <w:r w:rsidRPr="00F419B2">
              <w:t>21.02.2019</w:t>
            </w:r>
          </w:p>
        </w:tc>
        <w:tc>
          <w:tcPr>
            <w:tcW w:w="973" w:type="pct"/>
          </w:tcPr>
          <w:p w14:paraId="304064BE" w14:textId="77777777" w:rsidR="00461437" w:rsidRPr="00F419B2" w:rsidRDefault="00367ACF" w:rsidP="0017339B">
            <w:pPr>
              <w:pStyle w:val="phtablecellleft"/>
            </w:pPr>
            <w:r w:rsidRPr="00F419B2">
              <w:t>Насритдинова Н.С.</w:t>
            </w:r>
          </w:p>
        </w:tc>
        <w:tc>
          <w:tcPr>
            <w:tcW w:w="2412" w:type="pct"/>
            <w:tcBorders>
              <w:right w:val="single" w:sz="12" w:space="0" w:color="auto"/>
            </w:tcBorders>
          </w:tcPr>
          <w:p w14:paraId="31659BB3" w14:textId="77777777" w:rsidR="00461437" w:rsidRPr="00F419B2" w:rsidRDefault="00367ACF" w:rsidP="009D1E89">
            <w:pPr>
              <w:pStyle w:val="phtablecellleft"/>
              <w:rPr>
                <w:lang w:eastAsia="en-US"/>
              </w:rPr>
            </w:pPr>
            <w:r w:rsidRPr="00F419B2">
              <w:rPr>
                <w:lang w:eastAsia="en-US"/>
              </w:rPr>
              <w:t>Документ актуализирован в соответствии с обновлениями Системы до версии 2.6.0</w:t>
            </w:r>
          </w:p>
          <w:p w14:paraId="2212F13B" w14:textId="77777777" w:rsidR="00367ACF" w:rsidRPr="00F419B2" w:rsidRDefault="00367ACF" w:rsidP="009D1E89">
            <w:pPr>
              <w:pStyle w:val="phtablecellleft"/>
              <w:rPr>
                <w:lang w:eastAsia="en-US"/>
              </w:rPr>
            </w:pPr>
            <w:r w:rsidRPr="00F419B2">
              <w:rPr>
                <w:lang w:eastAsia="en-US"/>
              </w:rPr>
              <w:t xml:space="preserve">Добавлен п. </w:t>
            </w:r>
            <w:r w:rsidRPr="00F419B2">
              <w:rPr>
                <w:lang w:eastAsia="en-US"/>
              </w:rPr>
              <w:fldChar w:fldCharType="begin"/>
            </w:r>
            <w:r w:rsidRPr="00F419B2">
              <w:rPr>
                <w:lang w:eastAsia="en-US"/>
              </w:rPr>
              <w:instrText xml:space="preserve"> REF _Ref1639970 \r \h </w:instrText>
            </w:r>
            <w:r w:rsidR="00F419B2">
              <w:rPr>
                <w:lang w:eastAsia="en-US"/>
              </w:rPr>
              <w:instrText xml:space="preserve"> \* MERGEFORMAT </w:instrText>
            </w:r>
            <w:r w:rsidRPr="00F419B2">
              <w:rPr>
                <w:lang w:eastAsia="en-US"/>
              </w:rPr>
            </w:r>
            <w:r w:rsidRPr="00F419B2">
              <w:rPr>
                <w:lang w:eastAsia="en-US"/>
              </w:rPr>
              <w:fldChar w:fldCharType="separate"/>
            </w:r>
            <w:r w:rsidR="00FD77B9">
              <w:rPr>
                <w:lang w:eastAsia="en-US"/>
              </w:rPr>
              <w:t>7.16.2</w:t>
            </w:r>
            <w:r w:rsidRPr="00F419B2">
              <w:rPr>
                <w:lang w:eastAsia="en-US"/>
              </w:rPr>
              <w:fldChar w:fldCharType="end"/>
            </w:r>
            <w:r w:rsidRPr="00F419B2">
              <w:rPr>
                <w:lang w:eastAsia="en-US"/>
              </w:rPr>
              <w:t>, добавлена информация в Приложение А</w:t>
            </w:r>
          </w:p>
        </w:tc>
      </w:tr>
      <w:tr w:rsidR="00461437" w:rsidRPr="00F419B2" w14:paraId="5D3FA9B8" w14:textId="77777777" w:rsidTr="000B63A0">
        <w:trPr>
          <w:trHeight w:val="270"/>
        </w:trPr>
        <w:tc>
          <w:tcPr>
            <w:tcW w:w="312" w:type="pct"/>
            <w:tcBorders>
              <w:left w:val="single" w:sz="12" w:space="0" w:color="auto"/>
            </w:tcBorders>
          </w:tcPr>
          <w:p w14:paraId="304277B5" w14:textId="18EA8F01" w:rsidR="00461437" w:rsidRPr="00F419B2" w:rsidRDefault="001D571B" w:rsidP="0017339B">
            <w:pPr>
              <w:pStyle w:val="phtablecellleft"/>
            </w:pPr>
            <w:r>
              <w:t>19</w:t>
            </w:r>
          </w:p>
        </w:tc>
        <w:tc>
          <w:tcPr>
            <w:tcW w:w="640" w:type="pct"/>
          </w:tcPr>
          <w:p w14:paraId="00F71A26" w14:textId="30C39A0D" w:rsidR="00461437" w:rsidRPr="00F419B2" w:rsidRDefault="001D571B" w:rsidP="0017339B">
            <w:pPr>
              <w:pStyle w:val="phtablecellleft"/>
            </w:pPr>
            <w:r>
              <w:t>2.7.0</w:t>
            </w:r>
          </w:p>
        </w:tc>
        <w:tc>
          <w:tcPr>
            <w:tcW w:w="663" w:type="pct"/>
          </w:tcPr>
          <w:p w14:paraId="22B2CA8B" w14:textId="1C360AA7" w:rsidR="00461437" w:rsidRPr="00F419B2" w:rsidRDefault="001D571B" w:rsidP="0017339B">
            <w:pPr>
              <w:pStyle w:val="phtablecellleft"/>
            </w:pPr>
            <w:r>
              <w:t>29.04.2019</w:t>
            </w:r>
          </w:p>
        </w:tc>
        <w:tc>
          <w:tcPr>
            <w:tcW w:w="973" w:type="pct"/>
          </w:tcPr>
          <w:p w14:paraId="40110CD1" w14:textId="78EE2553" w:rsidR="00461437" w:rsidRPr="00F419B2" w:rsidRDefault="001D571B" w:rsidP="0017339B">
            <w:pPr>
              <w:pStyle w:val="phtablecellleft"/>
            </w:pPr>
            <w:r>
              <w:t>Гайнанова Д.А.</w:t>
            </w:r>
          </w:p>
        </w:tc>
        <w:tc>
          <w:tcPr>
            <w:tcW w:w="2412" w:type="pct"/>
            <w:tcBorders>
              <w:right w:val="single" w:sz="12" w:space="0" w:color="auto"/>
            </w:tcBorders>
          </w:tcPr>
          <w:p w14:paraId="2E2CA954" w14:textId="00EDD79D" w:rsidR="001D571B" w:rsidRPr="00F419B2" w:rsidRDefault="001D571B" w:rsidP="001D571B">
            <w:pPr>
              <w:pStyle w:val="phtablecellleft"/>
              <w:rPr>
                <w:lang w:eastAsia="en-US"/>
              </w:rPr>
            </w:pPr>
            <w:r w:rsidRPr="00F419B2">
              <w:rPr>
                <w:lang w:eastAsia="en-US"/>
              </w:rPr>
              <w:t>Документ актуализирован в соответствии с обновлениями Системы до версии 2.</w:t>
            </w:r>
            <w:r>
              <w:rPr>
                <w:lang w:eastAsia="en-US"/>
              </w:rPr>
              <w:t>7</w:t>
            </w:r>
            <w:r w:rsidRPr="00F419B2">
              <w:rPr>
                <w:lang w:eastAsia="en-US"/>
              </w:rPr>
              <w:t>.0</w:t>
            </w:r>
            <w:r>
              <w:rPr>
                <w:lang w:eastAsia="en-US"/>
              </w:rPr>
              <w:t>;</w:t>
            </w:r>
          </w:p>
          <w:p w14:paraId="6925767E" w14:textId="20C5E061" w:rsidR="00461437" w:rsidRPr="00F419B2" w:rsidRDefault="001D571B" w:rsidP="009D1E89">
            <w:pPr>
              <w:pStyle w:val="phtablecellleft"/>
              <w:rPr>
                <w:lang w:eastAsia="en-US"/>
              </w:rPr>
            </w:pPr>
            <w:r w:rsidRPr="00F419B2">
              <w:rPr>
                <w:lang w:eastAsia="en-US"/>
              </w:rPr>
              <w:t>Доб</w:t>
            </w:r>
            <w:r>
              <w:rPr>
                <w:lang w:eastAsia="en-US"/>
              </w:rPr>
              <w:t xml:space="preserve">авлена информация в </w:t>
            </w:r>
            <w:r>
              <w:rPr>
                <w:lang w:eastAsia="en-US"/>
              </w:rPr>
              <w:fldChar w:fldCharType="begin"/>
            </w:r>
            <w:r>
              <w:rPr>
                <w:lang w:eastAsia="en-US"/>
              </w:rPr>
              <w:instrText xml:space="preserve"> REF _Ref516243126 \r \h </w:instrText>
            </w:r>
            <w:r>
              <w:rPr>
                <w:lang w:eastAsia="en-US"/>
              </w:rPr>
            </w:r>
            <w:r>
              <w:rPr>
                <w:lang w:eastAsia="en-US"/>
              </w:rPr>
              <w:fldChar w:fldCharType="separate"/>
            </w:r>
            <w:r w:rsidR="00FD77B9">
              <w:rPr>
                <w:lang w:eastAsia="en-US"/>
              </w:rPr>
              <w:t>Приложение А</w:t>
            </w:r>
            <w:r>
              <w:rPr>
                <w:lang w:eastAsia="en-US"/>
              </w:rPr>
              <w:fldChar w:fldCharType="end"/>
            </w:r>
          </w:p>
        </w:tc>
      </w:tr>
      <w:tr w:rsidR="00461437" w:rsidRPr="00F419B2" w14:paraId="3CD6F9C9" w14:textId="77777777" w:rsidTr="000B63A0">
        <w:trPr>
          <w:trHeight w:val="270"/>
        </w:trPr>
        <w:tc>
          <w:tcPr>
            <w:tcW w:w="312" w:type="pct"/>
            <w:tcBorders>
              <w:left w:val="single" w:sz="12" w:space="0" w:color="auto"/>
            </w:tcBorders>
          </w:tcPr>
          <w:p w14:paraId="6E5EF1E6" w14:textId="33E7ACE4" w:rsidR="00461437" w:rsidRPr="00F419B2" w:rsidRDefault="00F86270" w:rsidP="0017339B">
            <w:pPr>
              <w:pStyle w:val="phtablecellleft"/>
            </w:pPr>
            <w:r>
              <w:t>20</w:t>
            </w:r>
          </w:p>
        </w:tc>
        <w:tc>
          <w:tcPr>
            <w:tcW w:w="640" w:type="pct"/>
          </w:tcPr>
          <w:p w14:paraId="4B7300A3" w14:textId="0588D140" w:rsidR="00461437" w:rsidRPr="00F419B2" w:rsidRDefault="000B5AF7" w:rsidP="0017339B">
            <w:pPr>
              <w:pStyle w:val="phtablecellleft"/>
            </w:pPr>
            <w:r>
              <w:t>2.8.0</w:t>
            </w:r>
          </w:p>
        </w:tc>
        <w:tc>
          <w:tcPr>
            <w:tcW w:w="663" w:type="pct"/>
          </w:tcPr>
          <w:p w14:paraId="15EC3F44" w14:textId="6CD03C85" w:rsidR="00461437" w:rsidRPr="00F419B2" w:rsidRDefault="000B5AF7" w:rsidP="0017339B">
            <w:pPr>
              <w:pStyle w:val="phtablecellleft"/>
            </w:pPr>
            <w:r>
              <w:t>03.06.2019</w:t>
            </w:r>
          </w:p>
        </w:tc>
        <w:tc>
          <w:tcPr>
            <w:tcW w:w="973" w:type="pct"/>
          </w:tcPr>
          <w:p w14:paraId="2343C336" w14:textId="0BAEA3F8" w:rsidR="00461437" w:rsidRPr="00F419B2" w:rsidRDefault="000B5AF7" w:rsidP="0017339B">
            <w:pPr>
              <w:pStyle w:val="phtablecellleft"/>
            </w:pPr>
            <w:r>
              <w:t>Насритдинова Н.С.</w:t>
            </w:r>
          </w:p>
        </w:tc>
        <w:tc>
          <w:tcPr>
            <w:tcW w:w="2412" w:type="pct"/>
            <w:tcBorders>
              <w:right w:val="single" w:sz="12" w:space="0" w:color="auto"/>
            </w:tcBorders>
          </w:tcPr>
          <w:p w14:paraId="6A41A34B" w14:textId="02511900" w:rsidR="000B5AF7" w:rsidRDefault="000B5AF7" w:rsidP="000B5AF7">
            <w:pPr>
              <w:pStyle w:val="phtablecellleft"/>
              <w:rPr>
                <w:lang w:eastAsia="en-US"/>
              </w:rPr>
            </w:pPr>
            <w:r w:rsidRPr="00F419B2">
              <w:rPr>
                <w:lang w:eastAsia="en-US"/>
              </w:rPr>
              <w:t>Документ актуализирован в соответствии с обновлениями Системы до версии 2.</w:t>
            </w:r>
            <w:r>
              <w:rPr>
                <w:lang w:eastAsia="en-US"/>
              </w:rPr>
              <w:t>8</w:t>
            </w:r>
            <w:r w:rsidRPr="00F419B2">
              <w:rPr>
                <w:lang w:eastAsia="en-US"/>
              </w:rPr>
              <w:t>.0</w:t>
            </w:r>
            <w:r>
              <w:rPr>
                <w:lang w:eastAsia="en-US"/>
              </w:rPr>
              <w:t>;</w:t>
            </w:r>
          </w:p>
          <w:p w14:paraId="5980F2B7" w14:textId="2F335D72" w:rsidR="00C6671C" w:rsidRPr="00F419B2" w:rsidRDefault="00C6671C" w:rsidP="000B5AF7">
            <w:pPr>
              <w:pStyle w:val="phtablecellleft"/>
              <w:rPr>
                <w:lang w:eastAsia="en-US"/>
              </w:rPr>
            </w:pPr>
            <w:r>
              <w:rPr>
                <w:lang w:eastAsia="en-US"/>
              </w:rPr>
              <w:t xml:space="preserve">Добавлен п. </w:t>
            </w:r>
            <w:r>
              <w:rPr>
                <w:lang w:eastAsia="en-US"/>
              </w:rPr>
              <w:fldChar w:fldCharType="begin"/>
            </w:r>
            <w:r>
              <w:rPr>
                <w:lang w:eastAsia="en-US"/>
              </w:rPr>
              <w:instrText xml:space="preserve"> REF _Ref10724480 \r \h </w:instrText>
            </w:r>
            <w:r>
              <w:rPr>
                <w:lang w:eastAsia="en-US"/>
              </w:rPr>
            </w:r>
            <w:r>
              <w:rPr>
                <w:lang w:eastAsia="en-US"/>
              </w:rPr>
              <w:fldChar w:fldCharType="separate"/>
            </w:r>
            <w:r w:rsidR="00FD77B9">
              <w:rPr>
                <w:lang w:eastAsia="en-US"/>
              </w:rPr>
              <w:t>7.16.4</w:t>
            </w:r>
            <w:r>
              <w:rPr>
                <w:lang w:eastAsia="en-US"/>
              </w:rPr>
              <w:fldChar w:fldCharType="end"/>
            </w:r>
            <w:r>
              <w:rPr>
                <w:lang w:eastAsia="en-US"/>
              </w:rPr>
              <w:t>;</w:t>
            </w:r>
          </w:p>
          <w:p w14:paraId="79A4A83C" w14:textId="732260BD" w:rsidR="00461437" w:rsidRPr="00F419B2" w:rsidRDefault="000B5AF7" w:rsidP="000B5AF7">
            <w:pPr>
              <w:pStyle w:val="phtablecellleft"/>
              <w:rPr>
                <w:lang w:eastAsia="en-US"/>
              </w:rPr>
            </w:pPr>
            <w:r w:rsidRPr="00F419B2">
              <w:rPr>
                <w:lang w:eastAsia="en-US"/>
              </w:rPr>
              <w:t>Доб</w:t>
            </w:r>
            <w:r>
              <w:rPr>
                <w:lang w:eastAsia="en-US"/>
              </w:rPr>
              <w:t xml:space="preserve">авлена информация в </w:t>
            </w:r>
            <w:r>
              <w:rPr>
                <w:lang w:eastAsia="en-US"/>
              </w:rPr>
              <w:fldChar w:fldCharType="begin"/>
            </w:r>
            <w:r>
              <w:rPr>
                <w:lang w:eastAsia="en-US"/>
              </w:rPr>
              <w:instrText xml:space="preserve"> REF _Ref516243126 \r \h </w:instrText>
            </w:r>
            <w:r>
              <w:rPr>
                <w:lang w:eastAsia="en-US"/>
              </w:rPr>
            </w:r>
            <w:r>
              <w:rPr>
                <w:lang w:eastAsia="en-US"/>
              </w:rPr>
              <w:fldChar w:fldCharType="separate"/>
            </w:r>
            <w:r w:rsidR="00FD77B9">
              <w:rPr>
                <w:lang w:eastAsia="en-US"/>
              </w:rPr>
              <w:t>Приложение А</w:t>
            </w:r>
            <w:r>
              <w:rPr>
                <w:lang w:eastAsia="en-US"/>
              </w:rPr>
              <w:fldChar w:fldCharType="end"/>
            </w:r>
          </w:p>
        </w:tc>
      </w:tr>
      <w:tr w:rsidR="00461437" w:rsidRPr="00F419B2" w14:paraId="117C4512" w14:textId="77777777" w:rsidTr="000B63A0">
        <w:trPr>
          <w:trHeight w:val="270"/>
        </w:trPr>
        <w:tc>
          <w:tcPr>
            <w:tcW w:w="312" w:type="pct"/>
            <w:tcBorders>
              <w:left w:val="single" w:sz="12" w:space="0" w:color="auto"/>
            </w:tcBorders>
          </w:tcPr>
          <w:p w14:paraId="1E3974C1" w14:textId="18E9CA80" w:rsidR="00461437" w:rsidRPr="00F419B2" w:rsidRDefault="00E326C8" w:rsidP="0017339B">
            <w:pPr>
              <w:pStyle w:val="phtablecellleft"/>
            </w:pPr>
            <w:r>
              <w:t>21</w:t>
            </w:r>
          </w:p>
        </w:tc>
        <w:tc>
          <w:tcPr>
            <w:tcW w:w="640" w:type="pct"/>
          </w:tcPr>
          <w:p w14:paraId="1D40D6B3" w14:textId="5C0A4E51" w:rsidR="00461437" w:rsidRPr="00F419B2" w:rsidRDefault="00E326C8" w:rsidP="0017339B">
            <w:pPr>
              <w:pStyle w:val="phtablecellleft"/>
            </w:pPr>
            <w:r>
              <w:t>2.9.0</w:t>
            </w:r>
          </w:p>
        </w:tc>
        <w:tc>
          <w:tcPr>
            <w:tcW w:w="663" w:type="pct"/>
          </w:tcPr>
          <w:p w14:paraId="5B79488C" w14:textId="126B4DA6" w:rsidR="00461437" w:rsidRPr="00F419B2" w:rsidRDefault="00E326C8" w:rsidP="0017339B">
            <w:pPr>
              <w:pStyle w:val="phtablecellleft"/>
            </w:pPr>
            <w:r>
              <w:t>15.07.2019</w:t>
            </w:r>
          </w:p>
        </w:tc>
        <w:tc>
          <w:tcPr>
            <w:tcW w:w="973" w:type="pct"/>
          </w:tcPr>
          <w:p w14:paraId="56E1138D" w14:textId="2DAD1B77" w:rsidR="00461437" w:rsidRPr="00F419B2" w:rsidRDefault="00E326C8" w:rsidP="0017339B">
            <w:pPr>
              <w:pStyle w:val="phtablecellleft"/>
            </w:pPr>
            <w:r>
              <w:t>Сафарова А.Р.</w:t>
            </w:r>
          </w:p>
        </w:tc>
        <w:tc>
          <w:tcPr>
            <w:tcW w:w="2412" w:type="pct"/>
            <w:tcBorders>
              <w:right w:val="single" w:sz="12" w:space="0" w:color="auto"/>
            </w:tcBorders>
          </w:tcPr>
          <w:p w14:paraId="471B35C1" w14:textId="24A612F5" w:rsidR="00E326C8" w:rsidRDefault="00E326C8" w:rsidP="009D1E89">
            <w:pPr>
              <w:pStyle w:val="phtablecellleft"/>
              <w:rPr>
                <w:lang w:eastAsia="en-US"/>
              </w:rPr>
            </w:pPr>
            <w:r>
              <w:rPr>
                <w:lang w:eastAsia="en-US"/>
              </w:rPr>
              <w:t xml:space="preserve">Актуализирован п. </w:t>
            </w:r>
            <w:r>
              <w:rPr>
                <w:lang w:eastAsia="en-US"/>
              </w:rPr>
              <w:fldChar w:fldCharType="begin"/>
            </w:r>
            <w:r>
              <w:rPr>
                <w:lang w:eastAsia="en-US"/>
              </w:rPr>
              <w:instrText xml:space="preserve"> REF _Ref14099594 \r \h </w:instrText>
            </w:r>
            <w:r>
              <w:rPr>
                <w:lang w:eastAsia="en-US"/>
              </w:rPr>
            </w:r>
            <w:r>
              <w:rPr>
                <w:lang w:eastAsia="en-US"/>
              </w:rPr>
              <w:fldChar w:fldCharType="separate"/>
            </w:r>
            <w:r w:rsidR="00FD77B9">
              <w:rPr>
                <w:lang w:eastAsia="en-US"/>
              </w:rPr>
              <w:t>4.3</w:t>
            </w:r>
            <w:r>
              <w:rPr>
                <w:lang w:eastAsia="en-US"/>
              </w:rPr>
              <w:fldChar w:fldCharType="end"/>
            </w:r>
          </w:p>
          <w:p w14:paraId="1D35A3EB" w14:textId="12320BB6" w:rsidR="00461437" w:rsidRDefault="00E326C8" w:rsidP="009D1E89">
            <w:pPr>
              <w:pStyle w:val="phtablecellleft"/>
              <w:rPr>
                <w:lang w:eastAsia="en-US"/>
              </w:rPr>
            </w:pPr>
            <w:r>
              <w:rPr>
                <w:lang w:eastAsia="en-US"/>
              </w:rPr>
              <w:t xml:space="preserve">Добавлена информация в </w:t>
            </w:r>
            <w:r>
              <w:rPr>
                <w:lang w:eastAsia="en-US"/>
              </w:rPr>
              <w:fldChar w:fldCharType="begin"/>
            </w:r>
            <w:r>
              <w:rPr>
                <w:lang w:eastAsia="en-US"/>
              </w:rPr>
              <w:instrText xml:space="preserve"> REF _Ref516243126 \r \h </w:instrText>
            </w:r>
            <w:r>
              <w:rPr>
                <w:lang w:eastAsia="en-US"/>
              </w:rPr>
            </w:r>
            <w:r>
              <w:rPr>
                <w:lang w:eastAsia="en-US"/>
              </w:rPr>
              <w:fldChar w:fldCharType="separate"/>
            </w:r>
            <w:r w:rsidR="00FD77B9">
              <w:rPr>
                <w:lang w:eastAsia="en-US"/>
              </w:rPr>
              <w:t>Приложение А</w:t>
            </w:r>
            <w:r>
              <w:rPr>
                <w:lang w:eastAsia="en-US"/>
              </w:rPr>
              <w:fldChar w:fldCharType="end"/>
            </w:r>
          </w:p>
          <w:p w14:paraId="13B7E942" w14:textId="6F403D0D" w:rsidR="00E326C8" w:rsidRPr="00F419B2" w:rsidRDefault="00E326C8" w:rsidP="009D1E89">
            <w:pPr>
              <w:pStyle w:val="phtablecellleft"/>
              <w:rPr>
                <w:lang w:eastAsia="en-US"/>
              </w:rPr>
            </w:pPr>
            <w:r>
              <w:rPr>
                <w:lang w:eastAsia="en-US"/>
              </w:rPr>
              <w:t xml:space="preserve">Добавлен п. </w:t>
            </w:r>
            <w:r>
              <w:rPr>
                <w:lang w:eastAsia="en-US"/>
              </w:rPr>
              <w:fldChar w:fldCharType="begin"/>
            </w:r>
            <w:r>
              <w:rPr>
                <w:lang w:eastAsia="en-US"/>
              </w:rPr>
              <w:instrText xml:space="preserve"> REF _Ref14099623 \r \h </w:instrText>
            </w:r>
            <w:r>
              <w:rPr>
                <w:lang w:eastAsia="en-US"/>
              </w:rPr>
            </w:r>
            <w:r>
              <w:rPr>
                <w:lang w:eastAsia="en-US"/>
              </w:rPr>
              <w:fldChar w:fldCharType="separate"/>
            </w:r>
            <w:r w:rsidR="00FD77B9">
              <w:rPr>
                <w:lang w:eastAsia="en-US"/>
              </w:rPr>
              <w:t>7.16.4.1</w:t>
            </w:r>
            <w:r>
              <w:rPr>
                <w:lang w:eastAsia="en-US"/>
              </w:rPr>
              <w:fldChar w:fldCharType="end"/>
            </w:r>
          </w:p>
        </w:tc>
      </w:tr>
      <w:tr w:rsidR="00461437" w:rsidRPr="00F419B2" w14:paraId="74AF4113" w14:textId="77777777" w:rsidTr="000B63A0">
        <w:trPr>
          <w:trHeight w:val="270"/>
        </w:trPr>
        <w:tc>
          <w:tcPr>
            <w:tcW w:w="312" w:type="pct"/>
            <w:tcBorders>
              <w:left w:val="single" w:sz="12" w:space="0" w:color="auto"/>
            </w:tcBorders>
          </w:tcPr>
          <w:p w14:paraId="677290F0" w14:textId="1AD47BAF" w:rsidR="00461437" w:rsidRPr="00F419B2" w:rsidRDefault="00186966" w:rsidP="0017339B">
            <w:pPr>
              <w:pStyle w:val="phtablecellleft"/>
            </w:pPr>
            <w:r>
              <w:t>22</w:t>
            </w:r>
          </w:p>
        </w:tc>
        <w:tc>
          <w:tcPr>
            <w:tcW w:w="640" w:type="pct"/>
          </w:tcPr>
          <w:p w14:paraId="312F3961" w14:textId="6499A377" w:rsidR="00461437" w:rsidRPr="00F419B2" w:rsidRDefault="00186966" w:rsidP="0017339B">
            <w:pPr>
              <w:pStyle w:val="phtablecellleft"/>
            </w:pPr>
            <w:r>
              <w:t>2.10.0</w:t>
            </w:r>
          </w:p>
        </w:tc>
        <w:tc>
          <w:tcPr>
            <w:tcW w:w="663" w:type="pct"/>
          </w:tcPr>
          <w:p w14:paraId="7BB9112E" w14:textId="75210397" w:rsidR="00461437" w:rsidRPr="00F419B2" w:rsidRDefault="00186966" w:rsidP="0017339B">
            <w:pPr>
              <w:pStyle w:val="phtablecellleft"/>
            </w:pPr>
            <w:r>
              <w:t>26.08.2019</w:t>
            </w:r>
          </w:p>
        </w:tc>
        <w:tc>
          <w:tcPr>
            <w:tcW w:w="973" w:type="pct"/>
          </w:tcPr>
          <w:p w14:paraId="05D514D7" w14:textId="0E939F43" w:rsidR="00461437" w:rsidRPr="00F419B2" w:rsidRDefault="00186966" w:rsidP="0017339B">
            <w:pPr>
              <w:pStyle w:val="phtablecellleft"/>
            </w:pPr>
            <w:r>
              <w:t>Кожина А.Д.</w:t>
            </w:r>
          </w:p>
        </w:tc>
        <w:tc>
          <w:tcPr>
            <w:tcW w:w="2412" w:type="pct"/>
            <w:tcBorders>
              <w:right w:val="single" w:sz="12" w:space="0" w:color="auto"/>
            </w:tcBorders>
          </w:tcPr>
          <w:p w14:paraId="469796F8" w14:textId="19D26370" w:rsidR="005F7D4B" w:rsidRDefault="00186966" w:rsidP="005F7D4B">
            <w:pPr>
              <w:pStyle w:val="phtablecellleft"/>
              <w:rPr>
                <w:lang w:eastAsia="en-US"/>
              </w:rPr>
            </w:pPr>
            <w:r>
              <w:rPr>
                <w:lang w:eastAsia="en-US"/>
              </w:rPr>
              <w:t>Актуализирован</w:t>
            </w:r>
            <w:r w:rsidR="005F7D4B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п.</w:t>
            </w:r>
            <w:r w:rsidR="005F7D4B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fldChar w:fldCharType="begin"/>
            </w:r>
            <w:r>
              <w:rPr>
                <w:lang w:eastAsia="en-US"/>
              </w:rPr>
              <w:instrText xml:space="preserve"> REF _Ref17709351 \n \h </w:instrText>
            </w:r>
            <w:r>
              <w:rPr>
                <w:lang w:eastAsia="en-US"/>
              </w:rPr>
            </w:r>
            <w:r>
              <w:rPr>
                <w:lang w:eastAsia="en-US"/>
              </w:rPr>
              <w:fldChar w:fldCharType="separate"/>
            </w:r>
            <w:r w:rsidR="00FD77B9">
              <w:rPr>
                <w:lang w:eastAsia="en-US"/>
              </w:rPr>
              <w:t>7.3.4</w:t>
            </w:r>
            <w:r>
              <w:rPr>
                <w:lang w:eastAsia="en-US"/>
              </w:rPr>
              <w:fldChar w:fldCharType="end"/>
            </w:r>
            <w:r>
              <w:rPr>
                <w:lang w:eastAsia="en-US"/>
              </w:rPr>
              <w:t>.</w:t>
            </w:r>
          </w:p>
          <w:p w14:paraId="5A8D2AC9" w14:textId="408786BA" w:rsidR="00461437" w:rsidRPr="00F419B2" w:rsidRDefault="00186966" w:rsidP="005F7D4B">
            <w:pPr>
              <w:pStyle w:val="phtablecellleft"/>
              <w:rPr>
                <w:lang w:eastAsia="en-US"/>
              </w:rPr>
            </w:pPr>
            <w:r>
              <w:rPr>
                <w:lang w:eastAsia="en-US"/>
              </w:rPr>
              <w:t>Добавлена инфор</w:t>
            </w:r>
            <w:r w:rsidR="005F7D4B">
              <w:rPr>
                <w:lang w:eastAsia="en-US"/>
              </w:rPr>
              <w:t xml:space="preserve">мация в </w:t>
            </w:r>
            <w:r w:rsidR="005F7D4B">
              <w:rPr>
                <w:lang w:eastAsia="en-US"/>
              </w:rPr>
              <w:fldChar w:fldCharType="begin"/>
            </w:r>
            <w:r w:rsidR="005F7D4B">
              <w:rPr>
                <w:lang w:eastAsia="en-US"/>
              </w:rPr>
              <w:instrText xml:space="preserve"> REF _Ref516243126 \n \h </w:instrText>
            </w:r>
            <w:r w:rsidR="005F7D4B">
              <w:rPr>
                <w:lang w:eastAsia="en-US"/>
              </w:rPr>
            </w:r>
            <w:r w:rsidR="005F7D4B">
              <w:rPr>
                <w:lang w:eastAsia="en-US"/>
              </w:rPr>
              <w:fldChar w:fldCharType="separate"/>
            </w:r>
            <w:r w:rsidR="00FD77B9">
              <w:rPr>
                <w:lang w:eastAsia="en-US"/>
              </w:rPr>
              <w:t>Приложение А</w:t>
            </w:r>
            <w:r w:rsidR="005F7D4B">
              <w:rPr>
                <w:lang w:eastAsia="en-US"/>
              </w:rPr>
              <w:fldChar w:fldCharType="end"/>
            </w:r>
            <w:r w:rsidR="005F7D4B">
              <w:rPr>
                <w:lang w:eastAsia="en-US"/>
              </w:rPr>
              <w:t>.</w:t>
            </w:r>
          </w:p>
        </w:tc>
      </w:tr>
      <w:tr w:rsidR="00461437" w:rsidRPr="00F419B2" w14:paraId="01DAA85B" w14:textId="77777777" w:rsidTr="000B63A0">
        <w:trPr>
          <w:trHeight w:val="270"/>
        </w:trPr>
        <w:tc>
          <w:tcPr>
            <w:tcW w:w="312" w:type="pct"/>
            <w:tcBorders>
              <w:left w:val="single" w:sz="12" w:space="0" w:color="auto"/>
            </w:tcBorders>
          </w:tcPr>
          <w:p w14:paraId="026070DD" w14:textId="1825AF12" w:rsidR="00461437" w:rsidRPr="00F419B2" w:rsidRDefault="001F0292" w:rsidP="0017339B">
            <w:pPr>
              <w:pStyle w:val="phtablecellleft"/>
            </w:pPr>
            <w:r>
              <w:t>23</w:t>
            </w:r>
          </w:p>
        </w:tc>
        <w:tc>
          <w:tcPr>
            <w:tcW w:w="640" w:type="pct"/>
          </w:tcPr>
          <w:p w14:paraId="48D6849C" w14:textId="0442A79B" w:rsidR="00461437" w:rsidRPr="00F419B2" w:rsidRDefault="001F0292" w:rsidP="0017339B">
            <w:pPr>
              <w:pStyle w:val="phtablecellleft"/>
            </w:pPr>
            <w:r>
              <w:t>2.11.0</w:t>
            </w:r>
          </w:p>
        </w:tc>
        <w:tc>
          <w:tcPr>
            <w:tcW w:w="663" w:type="pct"/>
          </w:tcPr>
          <w:p w14:paraId="68AA2299" w14:textId="0114EE3A" w:rsidR="00461437" w:rsidRPr="00F419B2" w:rsidRDefault="001F0292" w:rsidP="0017339B">
            <w:pPr>
              <w:pStyle w:val="phtablecellleft"/>
            </w:pPr>
            <w:r>
              <w:t>04.10.2019</w:t>
            </w:r>
          </w:p>
        </w:tc>
        <w:tc>
          <w:tcPr>
            <w:tcW w:w="973" w:type="pct"/>
          </w:tcPr>
          <w:p w14:paraId="61FE34D3" w14:textId="6896E374" w:rsidR="00461437" w:rsidRPr="00F419B2" w:rsidRDefault="001F0292" w:rsidP="0017339B">
            <w:pPr>
              <w:pStyle w:val="phtablecellleft"/>
            </w:pPr>
            <w:r>
              <w:t>Кожина А.Д.</w:t>
            </w:r>
          </w:p>
        </w:tc>
        <w:tc>
          <w:tcPr>
            <w:tcW w:w="2412" w:type="pct"/>
            <w:tcBorders>
              <w:right w:val="single" w:sz="12" w:space="0" w:color="auto"/>
            </w:tcBorders>
          </w:tcPr>
          <w:p w14:paraId="703D7C68" w14:textId="05756108" w:rsidR="00461437" w:rsidRPr="00F419B2" w:rsidRDefault="0096709E" w:rsidP="009D1E89">
            <w:pPr>
              <w:pStyle w:val="phtablecellleft"/>
              <w:rPr>
                <w:lang w:eastAsia="en-US"/>
              </w:rPr>
            </w:pPr>
            <w:r w:rsidRPr="0096709E">
              <w:rPr>
                <w:lang w:eastAsia="en-US"/>
              </w:rPr>
              <w:t>Документ актуален</w:t>
            </w:r>
          </w:p>
        </w:tc>
      </w:tr>
      <w:tr w:rsidR="00461437" w:rsidRPr="00F419B2" w14:paraId="481D953C" w14:textId="77777777" w:rsidTr="000B63A0">
        <w:trPr>
          <w:trHeight w:val="270"/>
        </w:trPr>
        <w:tc>
          <w:tcPr>
            <w:tcW w:w="312" w:type="pct"/>
            <w:tcBorders>
              <w:left w:val="single" w:sz="12" w:space="0" w:color="auto"/>
            </w:tcBorders>
          </w:tcPr>
          <w:p w14:paraId="3C79673A" w14:textId="61D5101A" w:rsidR="00461437" w:rsidRPr="00F419B2" w:rsidRDefault="007F79E0" w:rsidP="0017339B">
            <w:pPr>
              <w:pStyle w:val="phtablecellleft"/>
            </w:pPr>
            <w:r>
              <w:t>24</w:t>
            </w:r>
          </w:p>
        </w:tc>
        <w:tc>
          <w:tcPr>
            <w:tcW w:w="640" w:type="pct"/>
          </w:tcPr>
          <w:p w14:paraId="1879F072" w14:textId="45D7A17E" w:rsidR="00461437" w:rsidRPr="00F419B2" w:rsidRDefault="007F79E0" w:rsidP="0017339B">
            <w:pPr>
              <w:pStyle w:val="phtablecellleft"/>
            </w:pPr>
            <w:r>
              <w:t>2.12.0</w:t>
            </w:r>
          </w:p>
        </w:tc>
        <w:tc>
          <w:tcPr>
            <w:tcW w:w="663" w:type="pct"/>
          </w:tcPr>
          <w:p w14:paraId="1909FDC3" w14:textId="7C5B35C3" w:rsidR="00461437" w:rsidRPr="00F419B2" w:rsidRDefault="007F79E0" w:rsidP="0017339B">
            <w:pPr>
              <w:pStyle w:val="phtablecellleft"/>
            </w:pPr>
            <w:r>
              <w:t>21.11.2019</w:t>
            </w:r>
          </w:p>
        </w:tc>
        <w:tc>
          <w:tcPr>
            <w:tcW w:w="973" w:type="pct"/>
          </w:tcPr>
          <w:p w14:paraId="2F58EC18" w14:textId="522A759F" w:rsidR="00461437" w:rsidRPr="00F419B2" w:rsidRDefault="007F79E0" w:rsidP="0017339B">
            <w:pPr>
              <w:pStyle w:val="phtablecellleft"/>
            </w:pPr>
            <w:r>
              <w:t>Мальцева Е.В.</w:t>
            </w:r>
          </w:p>
        </w:tc>
        <w:tc>
          <w:tcPr>
            <w:tcW w:w="2412" w:type="pct"/>
            <w:tcBorders>
              <w:right w:val="single" w:sz="12" w:space="0" w:color="auto"/>
            </w:tcBorders>
          </w:tcPr>
          <w:p w14:paraId="01662EC9" w14:textId="58020DB7" w:rsidR="00461437" w:rsidRPr="00F419B2" w:rsidRDefault="007F79E0" w:rsidP="009D1E89">
            <w:pPr>
              <w:pStyle w:val="phtablecellleft"/>
              <w:rPr>
                <w:lang w:eastAsia="en-US"/>
              </w:rPr>
            </w:pPr>
            <w:r>
              <w:rPr>
                <w:lang w:eastAsia="en-US"/>
              </w:rPr>
              <w:t>Документ актуален</w:t>
            </w:r>
          </w:p>
        </w:tc>
      </w:tr>
      <w:tr w:rsidR="00461437" w:rsidRPr="00F419B2" w14:paraId="05859E1B" w14:textId="77777777" w:rsidTr="000B63A0">
        <w:trPr>
          <w:trHeight w:val="270"/>
        </w:trPr>
        <w:tc>
          <w:tcPr>
            <w:tcW w:w="312" w:type="pct"/>
            <w:tcBorders>
              <w:left w:val="single" w:sz="12" w:space="0" w:color="auto"/>
            </w:tcBorders>
          </w:tcPr>
          <w:p w14:paraId="31F2EBD3" w14:textId="7201312B" w:rsidR="00461437" w:rsidRPr="00F419B2" w:rsidRDefault="00F80A92" w:rsidP="0017339B">
            <w:pPr>
              <w:pStyle w:val="phtablecellleft"/>
            </w:pPr>
            <w:r>
              <w:t>25</w:t>
            </w:r>
          </w:p>
        </w:tc>
        <w:tc>
          <w:tcPr>
            <w:tcW w:w="640" w:type="pct"/>
          </w:tcPr>
          <w:p w14:paraId="4F4DD877" w14:textId="1F3F476C" w:rsidR="00461437" w:rsidRPr="00F419B2" w:rsidRDefault="00F80A92" w:rsidP="0017339B">
            <w:pPr>
              <w:pStyle w:val="phtablecellleft"/>
            </w:pPr>
            <w:r>
              <w:t>2.13.0</w:t>
            </w:r>
          </w:p>
        </w:tc>
        <w:tc>
          <w:tcPr>
            <w:tcW w:w="663" w:type="pct"/>
          </w:tcPr>
          <w:p w14:paraId="78762CC3" w14:textId="7322F4B3" w:rsidR="00461437" w:rsidRPr="00F419B2" w:rsidRDefault="00F80A92" w:rsidP="0017339B">
            <w:pPr>
              <w:pStyle w:val="phtablecellleft"/>
            </w:pPr>
            <w:r>
              <w:t>19.12.2019</w:t>
            </w:r>
          </w:p>
        </w:tc>
        <w:tc>
          <w:tcPr>
            <w:tcW w:w="973" w:type="pct"/>
          </w:tcPr>
          <w:p w14:paraId="68A02561" w14:textId="332511AF" w:rsidR="00461437" w:rsidRPr="00F419B2" w:rsidRDefault="00F80A92" w:rsidP="0017339B">
            <w:pPr>
              <w:pStyle w:val="phtablecellleft"/>
            </w:pPr>
            <w:r>
              <w:t>Полина А.А.</w:t>
            </w:r>
          </w:p>
        </w:tc>
        <w:tc>
          <w:tcPr>
            <w:tcW w:w="2412" w:type="pct"/>
            <w:tcBorders>
              <w:right w:val="single" w:sz="12" w:space="0" w:color="auto"/>
            </w:tcBorders>
          </w:tcPr>
          <w:p w14:paraId="62C6F3D8" w14:textId="18E7326D" w:rsidR="00461437" w:rsidRPr="00F419B2" w:rsidRDefault="00F80A92" w:rsidP="009D1E89">
            <w:pPr>
              <w:pStyle w:val="phtablecellleft"/>
              <w:rPr>
                <w:lang w:eastAsia="en-US"/>
              </w:rPr>
            </w:pPr>
            <w:r>
              <w:rPr>
                <w:lang w:eastAsia="en-US"/>
              </w:rPr>
              <w:t>Документ актуален</w:t>
            </w:r>
          </w:p>
        </w:tc>
      </w:tr>
      <w:tr w:rsidR="00461437" w:rsidRPr="00F419B2" w14:paraId="5FA82684" w14:textId="77777777" w:rsidTr="000B63A0">
        <w:trPr>
          <w:trHeight w:val="270"/>
        </w:trPr>
        <w:tc>
          <w:tcPr>
            <w:tcW w:w="312" w:type="pct"/>
            <w:tcBorders>
              <w:left w:val="single" w:sz="12" w:space="0" w:color="auto"/>
            </w:tcBorders>
          </w:tcPr>
          <w:p w14:paraId="720F3637" w14:textId="37353BE0" w:rsidR="00461437" w:rsidRPr="00F419B2" w:rsidRDefault="00CD0349" w:rsidP="0017339B">
            <w:pPr>
              <w:pStyle w:val="phtablecellleft"/>
            </w:pPr>
            <w:r>
              <w:t>26</w:t>
            </w:r>
          </w:p>
        </w:tc>
        <w:tc>
          <w:tcPr>
            <w:tcW w:w="640" w:type="pct"/>
          </w:tcPr>
          <w:p w14:paraId="4C9FD5F7" w14:textId="1046C6AA" w:rsidR="00461437" w:rsidRPr="00F419B2" w:rsidRDefault="00CD0349" w:rsidP="0017339B">
            <w:pPr>
              <w:pStyle w:val="phtablecellleft"/>
            </w:pPr>
            <w:r>
              <w:t>2.14.0</w:t>
            </w:r>
          </w:p>
        </w:tc>
        <w:tc>
          <w:tcPr>
            <w:tcW w:w="663" w:type="pct"/>
          </w:tcPr>
          <w:p w14:paraId="2AE0337B" w14:textId="06401A6A" w:rsidR="00461437" w:rsidRPr="00F419B2" w:rsidRDefault="00CD0349" w:rsidP="0017339B">
            <w:pPr>
              <w:pStyle w:val="phtablecellleft"/>
            </w:pPr>
            <w:r>
              <w:t>13.02.2020</w:t>
            </w:r>
          </w:p>
        </w:tc>
        <w:tc>
          <w:tcPr>
            <w:tcW w:w="973" w:type="pct"/>
          </w:tcPr>
          <w:p w14:paraId="7623CBD9" w14:textId="6441FFE4" w:rsidR="00461437" w:rsidRPr="00F419B2" w:rsidRDefault="00CD0349" w:rsidP="0017339B">
            <w:pPr>
              <w:pStyle w:val="phtablecellleft"/>
            </w:pPr>
            <w:r>
              <w:t>Мальцева Е.В.</w:t>
            </w:r>
          </w:p>
        </w:tc>
        <w:tc>
          <w:tcPr>
            <w:tcW w:w="2412" w:type="pct"/>
            <w:tcBorders>
              <w:right w:val="single" w:sz="12" w:space="0" w:color="auto"/>
            </w:tcBorders>
          </w:tcPr>
          <w:p w14:paraId="56503FB0" w14:textId="28E1318B" w:rsidR="00461437" w:rsidRPr="00F419B2" w:rsidRDefault="00CD0349" w:rsidP="009D1E89">
            <w:pPr>
              <w:pStyle w:val="phtablecellleft"/>
              <w:rPr>
                <w:lang w:eastAsia="en-US"/>
              </w:rPr>
            </w:pPr>
            <w:r>
              <w:rPr>
                <w:lang w:eastAsia="en-US"/>
              </w:rPr>
              <w:t xml:space="preserve">Добавлена информация в </w:t>
            </w:r>
            <w:r>
              <w:rPr>
                <w:lang w:eastAsia="en-US"/>
              </w:rPr>
              <w:fldChar w:fldCharType="begin"/>
            </w:r>
            <w:r>
              <w:rPr>
                <w:lang w:eastAsia="en-US"/>
              </w:rPr>
              <w:instrText xml:space="preserve"> REF _Ref516243126 \n \h </w:instrText>
            </w:r>
            <w:r>
              <w:rPr>
                <w:lang w:eastAsia="en-US"/>
              </w:rPr>
            </w:r>
            <w:r>
              <w:rPr>
                <w:lang w:eastAsia="en-US"/>
              </w:rPr>
              <w:fldChar w:fldCharType="separate"/>
            </w:r>
            <w:r w:rsidR="00FD77B9">
              <w:rPr>
                <w:lang w:eastAsia="en-US"/>
              </w:rPr>
              <w:t>Приложение А</w:t>
            </w:r>
            <w:r>
              <w:rPr>
                <w:lang w:eastAsia="en-US"/>
              </w:rPr>
              <w:fldChar w:fldCharType="end"/>
            </w:r>
          </w:p>
        </w:tc>
      </w:tr>
      <w:tr w:rsidR="00461437" w:rsidRPr="00F419B2" w14:paraId="228C1BC3" w14:textId="77777777" w:rsidTr="000B63A0">
        <w:trPr>
          <w:trHeight w:val="270"/>
        </w:trPr>
        <w:tc>
          <w:tcPr>
            <w:tcW w:w="312" w:type="pct"/>
            <w:tcBorders>
              <w:left w:val="single" w:sz="12" w:space="0" w:color="auto"/>
            </w:tcBorders>
          </w:tcPr>
          <w:p w14:paraId="50DA7F27" w14:textId="5DF9B55C" w:rsidR="00461437" w:rsidRPr="00F419B2" w:rsidRDefault="00D77EFF" w:rsidP="0017339B">
            <w:pPr>
              <w:pStyle w:val="phtablecellleft"/>
            </w:pPr>
            <w:r>
              <w:t>27</w:t>
            </w:r>
          </w:p>
        </w:tc>
        <w:tc>
          <w:tcPr>
            <w:tcW w:w="640" w:type="pct"/>
          </w:tcPr>
          <w:p w14:paraId="694CD5E7" w14:textId="1A16FDE2" w:rsidR="00461437" w:rsidRPr="00F419B2" w:rsidRDefault="00D77EFF" w:rsidP="0017339B">
            <w:pPr>
              <w:pStyle w:val="phtablecellleft"/>
            </w:pPr>
            <w:r>
              <w:t>2.15.0</w:t>
            </w:r>
          </w:p>
        </w:tc>
        <w:tc>
          <w:tcPr>
            <w:tcW w:w="663" w:type="pct"/>
          </w:tcPr>
          <w:p w14:paraId="43B6FDD9" w14:textId="6BD03207" w:rsidR="00461437" w:rsidRPr="00F419B2" w:rsidRDefault="00D77EFF" w:rsidP="0017339B">
            <w:pPr>
              <w:pStyle w:val="phtablecellleft"/>
            </w:pPr>
            <w:r>
              <w:t>19.03.2020</w:t>
            </w:r>
          </w:p>
        </w:tc>
        <w:tc>
          <w:tcPr>
            <w:tcW w:w="973" w:type="pct"/>
          </w:tcPr>
          <w:p w14:paraId="56F3DEEF" w14:textId="77777777" w:rsidR="00461437" w:rsidRDefault="00D77EFF" w:rsidP="0017339B">
            <w:pPr>
              <w:pStyle w:val="phtablecellleft"/>
            </w:pPr>
            <w:r>
              <w:t>Школьная Е.О.</w:t>
            </w:r>
          </w:p>
          <w:p w14:paraId="5E353C21" w14:textId="3F08746D" w:rsidR="003508E2" w:rsidRPr="00F419B2" w:rsidRDefault="003508E2" w:rsidP="0017339B">
            <w:pPr>
              <w:pStyle w:val="phtablecellleft"/>
            </w:pPr>
            <w:r>
              <w:t>Полина А.А.</w:t>
            </w:r>
          </w:p>
        </w:tc>
        <w:tc>
          <w:tcPr>
            <w:tcW w:w="2412" w:type="pct"/>
            <w:tcBorders>
              <w:right w:val="single" w:sz="12" w:space="0" w:color="auto"/>
            </w:tcBorders>
          </w:tcPr>
          <w:p w14:paraId="3BDC4E45" w14:textId="77777777" w:rsidR="00461437" w:rsidRDefault="00D77EFF" w:rsidP="009D1E89">
            <w:pPr>
              <w:pStyle w:val="phtablecellleft"/>
              <w:rPr>
                <w:lang w:eastAsia="en-US"/>
              </w:rPr>
            </w:pPr>
            <w:r>
              <w:rPr>
                <w:lang w:eastAsia="en-US"/>
              </w:rPr>
              <w:t>Документ актуален, изменен номер версии</w:t>
            </w:r>
          </w:p>
          <w:p w14:paraId="376BF0C5" w14:textId="66C89AEC" w:rsidR="003508E2" w:rsidRDefault="003508E2" w:rsidP="009D1E89">
            <w:pPr>
              <w:pStyle w:val="phtablecellleft"/>
              <w:rPr>
                <w:lang w:eastAsia="en-US"/>
              </w:rPr>
            </w:pPr>
            <w:r>
              <w:rPr>
                <w:lang w:eastAsia="en-US"/>
              </w:rPr>
              <w:t>Акт</w:t>
            </w:r>
            <w:r w:rsidR="00157A2F">
              <w:rPr>
                <w:lang w:eastAsia="en-US"/>
              </w:rPr>
              <w:t>у</w:t>
            </w:r>
            <w:r>
              <w:rPr>
                <w:lang w:eastAsia="en-US"/>
              </w:rPr>
              <w:t>ализирован</w:t>
            </w:r>
            <w:r w:rsidR="00157A2F">
              <w:rPr>
                <w:lang w:eastAsia="en-US"/>
              </w:rPr>
              <w:t>ы</w:t>
            </w:r>
            <w:r w:rsidR="00157A2F" w:rsidRPr="00B976ED">
              <w:rPr>
                <w:lang w:eastAsia="en-US"/>
              </w:rPr>
              <w:t>:</w:t>
            </w:r>
            <w:r>
              <w:rPr>
                <w:lang w:eastAsia="en-US"/>
              </w:rPr>
              <w:t xml:space="preserve"> п. </w:t>
            </w:r>
            <w:r>
              <w:rPr>
                <w:lang w:eastAsia="en-US"/>
              </w:rPr>
              <w:fldChar w:fldCharType="begin"/>
            </w:r>
            <w:r>
              <w:rPr>
                <w:lang w:eastAsia="en-US"/>
              </w:rPr>
              <w:instrText xml:space="preserve"> REF _Ref36043788 \r \h </w:instrText>
            </w:r>
            <w:r>
              <w:rPr>
                <w:lang w:eastAsia="en-US"/>
              </w:rPr>
            </w:r>
            <w:r>
              <w:rPr>
                <w:lang w:eastAsia="en-US"/>
              </w:rPr>
              <w:fldChar w:fldCharType="separate"/>
            </w:r>
            <w:r w:rsidR="00FD77B9">
              <w:rPr>
                <w:lang w:eastAsia="en-US"/>
              </w:rPr>
              <w:t>7.13</w:t>
            </w:r>
            <w:r>
              <w:rPr>
                <w:lang w:eastAsia="en-US"/>
              </w:rPr>
              <w:fldChar w:fldCharType="end"/>
            </w:r>
            <w:r w:rsidR="00134D88">
              <w:rPr>
                <w:lang w:eastAsia="en-US"/>
              </w:rPr>
              <w:t xml:space="preserve">, </w:t>
            </w:r>
            <w:r w:rsidR="00134D88">
              <w:rPr>
                <w:lang w:eastAsia="en-US"/>
              </w:rPr>
              <w:fldChar w:fldCharType="begin"/>
            </w:r>
            <w:r w:rsidR="00134D88">
              <w:rPr>
                <w:lang w:eastAsia="en-US"/>
              </w:rPr>
              <w:instrText xml:space="preserve"> REF _Ref36043565 \h </w:instrText>
            </w:r>
            <w:r w:rsidR="00134D88">
              <w:rPr>
                <w:lang w:eastAsia="en-US"/>
              </w:rPr>
            </w:r>
            <w:r w:rsidR="00134D88">
              <w:rPr>
                <w:lang w:eastAsia="en-US"/>
              </w:rPr>
              <w:fldChar w:fldCharType="separate"/>
            </w:r>
            <w:r w:rsidR="00FD77B9">
              <w:t>Рисунок </w:t>
            </w:r>
            <w:r w:rsidR="00FD77B9">
              <w:rPr>
                <w:noProof/>
              </w:rPr>
              <w:t>107</w:t>
            </w:r>
            <w:r w:rsidR="00134D88">
              <w:rPr>
                <w:lang w:eastAsia="en-US"/>
              </w:rPr>
              <w:fldChar w:fldCharType="end"/>
            </w:r>
            <w:r w:rsidR="00CE5D8C">
              <w:rPr>
                <w:lang w:eastAsia="en-US"/>
              </w:rPr>
              <w:t xml:space="preserve">, </w:t>
            </w:r>
            <w:r w:rsidR="00CE5D8C">
              <w:rPr>
                <w:lang w:eastAsia="en-US"/>
              </w:rPr>
              <w:fldChar w:fldCharType="begin"/>
            </w:r>
            <w:r w:rsidR="00CE5D8C">
              <w:rPr>
                <w:lang w:eastAsia="en-US"/>
              </w:rPr>
              <w:instrText xml:space="preserve"> REF _Ref506363211 \h </w:instrText>
            </w:r>
            <w:r w:rsidR="00CE5D8C">
              <w:rPr>
                <w:lang w:eastAsia="en-US"/>
              </w:rPr>
            </w:r>
            <w:r w:rsidR="00CE5D8C">
              <w:rPr>
                <w:lang w:eastAsia="en-US"/>
              </w:rPr>
              <w:fldChar w:fldCharType="separate"/>
            </w:r>
            <w:r w:rsidR="00FD77B9" w:rsidRPr="00F419B2">
              <w:t>Р</w:t>
            </w:r>
            <w:r w:rsidR="00FD77B9">
              <w:t>исунок </w:t>
            </w:r>
            <w:r w:rsidR="00FD77B9">
              <w:rPr>
                <w:noProof/>
              </w:rPr>
              <w:t>109</w:t>
            </w:r>
            <w:r w:rsidR="00CE5D8C">
              <w:rPr>
                <w:lang w:eastAsia="en-US"/>
              </w:rPr>
              <w:fldChar w:fldCharType="end"/>
            </w:r>
            <w:r w:rsidR="00DE6ECD">
              <w:rPr>
                <w:lang w:eastAsia="en-US"/>
              </w:rPr>
              <w:t xml:space="preserve">, </w:t>
            </w:r>
            <w:r w:rsidR="00DE6ECD">
              <w:rPr>
                <w:lang w:eastAsia="en-US"/>
              </w:rPr>
              <w:fldChar w:fldCharType="begin"/>
            </w:r>
            <w:r w:rsidR="00DE6ECD">
              <w:rPr>
                <w:lang w:eastAsia="en-US"/>
              </w:rPr>
              <w:instrText xml:space="preserve"> REF _Ref516243126 \n \h </w:instrText>
            </w:r>
            <w:r w:rsidR="00DE6ECD">
              <w:rPr>
                <w:lang w:eastAsia="en-US"/>
              </w:rPr>
            </w:r>
            <w:r w:rsidR="00DE6ECD">
              <w:rPr>
                <w:lang w:eastAsia="en-US"/>
              </w:rPr>
              <w:fldChar w:fldCharType="separate"/>
            </w:r>
            <w:r w:rsidR="00FD77B9">
              <w:rPr>
                <w:lang w:eastAsia="en-US"/>
              </w:rPr>
              <w:t>Приложение А</w:t>
            </w:r>
            <w:r w:rsidR="00DE6ECD">
              <w:rPr>
                <w:lang w:eastAsia="en-US"/>
              </w:rPr>
              <w:fldChar w:fldCharType="end"/>
            </w:r>
          </w:p>
          <w:p w14:paraId="2838540B" w14:textId="77777777" w:rsidR="00854565" w:rsidRDefault="00854565" w:rsidP="009D1E89">
            <w:pPr>
              <w:pStyle w:val="phtablecellleft"/>
              <w:rPr>
                <w:lang w:eastAsia="en-US"/>
              </w:rPr>
            </w:pPr>
            <w:r>
              <w:rPr>
                <w:lang w:eastAsia="en-US"/>
              </w:rPr>
              <w:t xml:space="preserve">Добавлен п. </w:t>
            </w:r>
            <w:r>
              <w:rPr>
                <w:lang w:eastAsia="en-US"/>
              </w:rPr>
              <w:fldChar w:fldCharType="begin"/>
            </w:r>
            <w:r>
              <w:rPr>
                <w:lang w:eastAsia="en-US"/>
              </w:rPr>
              <w:instrText xml:space="preserve"> REF _Ref463955247 \r \h </w:instrText>
            </w:r>
            <w:r>
              <w:rPr>
                <w:lang w:eastAsia="en-US"/>
              </w:rPr>
            </w:r>
            <w:r>
              <w:rPr>
                <w:lang w:eastAsia="en-US"/>
              </w:rPr>
              <w:fldChar w:fldCharType="separate"/>
            </w:r>
            <w:r w:rsidR="00FD77B9">
              <w:rPr>
                <w:lang w:eastAsia="en-US"/>
              </w:rPr>
              <w:t>7.4</w:t>
            </w:r>
            <w:r>
              <w:rPr>
                <w:lang w:eastAsia="en-US"/>
              </w:rPr>
              <w:fldChar w:fldCharType="end"/>
            </w:r>
          </w:p>
          <w:p w14:paraId="3B50B713" w14:textId="13FCF561" w:rsidR="00DE6ECD" w:rsidRPr="00854565" w:rsidRDefault="00DE6ECD" w:rsidP="009D1E89">
            <w:pPr>
              <w:pStyle w:val="phtablecellleft"/>
              <w:rPr>
                <w:lang w:eastAsia="en-US"/>
              </w:rPr>
            </w:pPr>
            <w:r w:rsidRPr="00742F95">
              <w:rPr>
                <w:lang w:eastAsia="en-US"/>
              </w:rPr>
              <w:t>Скрыты персональные данные</w:t>
            </w:r>
          </w:p>
        </w:tc>
      </w:tr>
      <w:tr w:rsidR="00461437" w:rsidRPr="00F419B2" w14:paraId="3C3C0B02" w14:textId="77777777" w:rsidTr="000B63A0">
        <w:trPr>
          <w:trHeight w:val="270"/>
        </w:trPr>
        <w:tc>
          <w:tcPr>
            <w:tcW w:w="312" w:type="pct"/>
            <w:tcBorders>
              <w:left w:val="single" w:sz="12" w:space="0" w:color="auto"/>
            </w:tcBorders>
          </w:tcPr>
          <w:p w14:paraId="7411C2BB" w14:textId="537E28F1" w:rsidR="00461437" w:rsidRPr="00F419B2" w:rsidRDefault="005C4CD5" w:rsidP="0017339B">
            <w:pPr>
              <w:pStyle w:val="phtablecellleft"/>
            </w:pPr>
            <w:r>
              <w:t>28</w:t>
            </w:r>
          </w:p>
        </w:tc>
        <w:tc>
          <w:tcPr>
            <w:tcW w:w="640" w:type="pct"/>
          </w:tcPr>
          <w:p w14:paraId="6868774B" w14:textId="29F57846" w:rsidR="00461437" w:rsidRPr="00F419B2" w:rsidRDefault="005C4CD5" w:rsidP="0017339B">
            <w:pPr>
              <w:pStyle w:val="phtablecellleft"/>
            </w:pPr>
            <w:r>
              <w:t>2.16.0</w:t>
            </w:r>
          </w:p>
        </w:tc>
        <w:tc>
          <w:tcPr>
            <w:tcW w:w="663" w:type="pct"/>
          </w:tcPr>
          <w:p w14:paraId="0AB55FBA" w14:textId="4913DD49" w:rsidR="00461437" w:rsidRPr="00F419B2" w:rsidRDefault="005C4CD5" w:rsidP="0017339B">
            <w:pPr>
              <w:pStyle w:val="phtablecellleft"/>
            </w:pPr>
            <w:r>
              <w:t>20.03.2020</w:t>
            </w:r>
          </w:p>
        </w:tc>
        <w:tc>
          <w:tcPr>
            <w:tcW w:w="973" w:type="pct"/>
          </w:tcPr>
          <w:p w14:paraId="6B261020" w14:textId="5036FB98" w:rsidR="00461437" w:rsidRPr="00F419B2" w:rsidRDefault="005C4CD5" w:rsidP="005C4CD5">
            <w:pPr>
              <w:pStyle w:val="phtablecellleft"/>
            </w:pPr>
            <w:r>
              <w:t>Фатхинурова И.Ф.</w:t>
            </w:r>
          </w:p>
        </w:tc>
        <w:tc>
          <w:tcPr>
            <w:tcW w:w="2412" w:type="pct"/>
            <w:tcBorders>
              <w:right w:val="single" w:sz="12" w:space="0" w:color="auto"/>
            </w:tcBorders>
          </w:tcPr>
          <w:p w14:paraId="2E458640" w14:textId="0E720A1C" w:rsidR="00461437" w:rsidRPr="00F419B2" w:rsidRDefault="005C4CD5" w:rsidP="005C4CD5">
            <w:pPr>
              <w:pStyle w:val="phtablecellleft"/>
              <w:rPr>
                <w:lang w:eastAsia="en-US"/>
              </w:rPr>
            </w:pPr>
            <w:r>
              <w:rPr>
                <w:lang w:eastAsia="en-US"/>
              </w:rPr>
              <w:t xml:space="preserve">Актуализировано: </w:t>
            </w:r>
            <w:r>
              <w:rPr>
                <w:lang w:eastAsia="en-US"/>
              </w:rPr>
              <w:fldChar w:fldCharType="begin"/>
            </w:r>
            <w:r>
              <w:rPr>
                <w:lang w:eastAsia="en-US"/>
              </w:rPr>
              <w:instrText xml:space="preserve"> REF _Ref516243126 \n \h </w:instrText>
            </w:r>
            <w:r>
              <w:rPr>
                <w:lang w:eastAsia="en-US"/>
              </w:rPr>
            </w:r>
            <w:r>
              <w:rPr>
                <w:lang w:eastAsia="en-US"/>
              </w:rPr>
              <w:fldChar w:fldCharType="separate"/>
            </w:r>
            <w:r w:rsidR="00FD77B9">
              <w:rPr>
                <w:lang w:eastAsia="en-US"/>
              </w:rPr>
              <w:t>Приложение А</w:t>
            </w:r>
            <w:r>
              <w:rPr>
                <w:lang w:eastAsia="en-US"/>
              </w:rPr>
              <w:fldChar w:fldCharType="end"/>
            </w:r>
          </w:p>
        </w:tc>
      </w:tr>
      <w:tr w:rsidR="00ED774F" w:rsidRPr="00F419B2" w14:paraId="37113824" w14:textId="77777777" w:rsidTr="000B63A0">
        <w:trPr>
          <w:trHeight w:val="270"/>
        </w:trPr>
        <w:tc>
          <w:tcPr>
            <w:tcW w:w="312" w:type="pct"/>
            <w:tcBorders>
              <w:left w:val="single" w:sz="12" w:space="0" w:color="auto"/>
            </w:tcBorders>
          </w:tcPr>
          <w:p w14:paraId="0D6ADEDD" w14:textId="2AA3A023" w:rsidR="00ED774F" w:rsidRDefault="00ED774F" w:rsidP="0017339B">
            <w:pPr>
              <w:pStyle w:val="phtablecellleft"/>
            </w:pPr>
            <w:r>
              <w:t>29</w:t>
            </w:r>
          </w:p>
        </w:tc>
        <w:tc>
          <w:tcPr>
            <w:tcW w:w="640" w:type="pct"/>
          </w:tcPr>
          <w:p w14:paraId="57F46E78" w14:textId="62431722" w:rsidR="00ED774F" w:rsidRDefault="00ED774F" w:rsidP="0017339B">
            <w:pPr>
              <w:pStyle w:val="phtablecellleft"/>
            </w:pPr>
            <w:r>
              <w:t>2.17.0</w:t>
            </w:r>
          </w:p>
        </w:tc>
        <w:tc>
          <w:tcPr>
            <w:tcW w:w="663" w:type="pct"/>
          </w:tcPr>
          <w:p w14:paraId="573ED58C" w14:textId="42DB6AF0" w:rsidR="00ED774F" w:rsidRDefault="00ED774F" w:rsidP="0017339B">
            <w:pPr>
              <w:pStyle w:val="phtablecellleft"/>
            </w:pPr>
            <w:r>
              <w:t>17.06.2020</w:t>
            </w:r>
          </w:p>
        </w:tc>
        <w:tc>
          <w:tcPr>
            <w:tcW w:w="973" w:type="pct"/>
          </w:tcPr>
          <w:p w14:paraId="2093418A" w14:textId="76A24F21" w:rsidR="00ED774F" w:rsidRDefault="00ED774F" w:rsidP="005C4CD5">
            <w:pPr>
              <w:pStyle w:val="phtablecellleft"/>
            </w:pPr>
            <w:r>
              <w:t>Чувьюрова А.С.</w:t>
            </w:r>
          </w:p>
        </w:tc>
        <w:tc>
          <w:tcPr>
            <w:tcW w:w="2412" w:type="pct"/>
            <w:tcBorders>
              <w:right w:val="single" w:sz="12" w:space="0" w:color="auto"/>
            </w:tcBorders>
          </w:tcPr>
          <w:p w14:paraId="4C461144" w14:textId="2A599E50" w:rsidR="00ED774F" w:rsidRDefault="00ED774F" w:rsidP="005C4CD5">
            <w:pPr>
              <w:pStyle w:val="phtablecellleft"/>
              <w:rPr>
                <w:lang w:eastAsia="en-US"/>
              </w:rPr>
            </w:pPr>
            <w:r>
              <w:rPr>
                <w:lang w:eastAsia="en-US"/>
              </w:rPr>
              <w:t xml:space="preserve">Актуализированы п. </w:t>
            </w:r>
            <w:r>
              <w:rPr>
                <w:lang w:eastAsia="en-US"/>
              </w:rPr>
              <w:fldChar w:fldCharType="begin"/>
            </w:r>
            <w:r>
              <w:rPr>
                <w:lang w:eastAsia="en-US"/>
              </w:rPr>
              <w:instrText xml:space="preserve"> REF _Ref43281127 \r \h </w:instrText>
            </w:r>
            <w:r>
              <w:rPr>
                <w:lang w:eastAsia="en-US"/>
              </w:rPr>
            </w:r>
            <w:r>
              <w:rPr>
                <w:lang w:eastAsia="en-US"/>
              </w:rPr>
              <w:fldChar w:fldCharType="separate"/>
            </w:r>
            <w:r w:rsidR="00FD77B9">
              <w:rPr>
                <w:lang w:eastAsia="en-US"/>
              </w:rPr>
              <w:t>7.1</w:t>
            </w:r>
            <w:r>
              <w:rPr>
                <w:lang w:eastAsia="en-US"/>
              </w:rPr>
              <w:fldChar w:fldCharType="end"/>
            </w:r>
            <w:r>
              <w:rPr>
                <w:lang w:eastAsia="en-US"/>
              </w:rPr>
              <w:t xml:space="preserve">, </w:t>
            </w:r>
            <w:r>
              <w:rPr>
                <w:lang w:eastAsia="en-US"/>
              </w:rPr>
              <w:fldChar w:fldCharType="begin"/>
            </w:r>
            <w:r>
              <w:rPr>
                <w:lang w:eastAsia="en-US"/>
              </w:rPr>
              <w:instrText xml:space="preserve"> REF _Ref516243126 \r \h </w:instrText>
            </w:r>
            <w:r>
              <w:rPr>
                <w:lang w:eastAsia="en-US"/>
              </w:rPr>
            </w:r>
            <w:r>
              <w:rPr>
                <w:lang w:eastAsia="en-US"/>
              </w:rPr>
              <w:fldChar w:fldCharType="separate"/>
            </w:r>
            <w:r w:rsidR="00FD77B9">
              <w:rPr>
                <w:lang w:eastAsia="en-US"/>
              </w:rPr>
              <w:t>Приложение А</w:t>
            </w:r>
            <w:r>
              <w:rPr>
                <w:lang w:eastAsia="en-US"/>
              </w:rPr>
              <w:fldChar w:fldCharType="end"/>
            </w:r>
          </w:p>
        </w:tc>
      </w:tr>
      <w:tr w:rsidR="00FA470F" w:rsidRPr="00F419B2" w14:paraId="1E1A98B8" w14:textId="77777777" w:rsidTr="000B63A0">
        <w:trPr>
          <w:trHeight w:val="270"/>
        </w:trPr>
        <w:tc>
          <w:tcPr>
            <w:tcW w:w="312" w:type="pct"/>
            <w:tcBorders>
              <w:left w:val="single" w:sz="12" w:space="0" w:color="auto"/>
            </w:tcBorders>
          </w:tcPr>
          <w:p w14:paraId="4335BCDD" w14:textId="7D619D69" w:rsidR="00FA470F" w:rsidRDefault="00FA470F" w:rsidP="0017339B">
            <w:pPr>
              <w:pStyle w:val="phtablecellleft"/>
            </w:pPr>
            <w:r>
              <w:lastRenderedPageBreak/>
              <w:t>30</w:t>
            </w:r>
          </w:p>
        </w:tc>
        <w:tc>
          <w:tcPr>
            <w:tcW w:w="640" w:type="pct"/>
          </w:tcPr>
          <w:p w14:paraId="7F9B51E8" w14:textId="26D955B9" w:rsidR="00FA470F" w:rsidRDefault="00FA470F" w:rsidP="0017339B">
            <w:pPr>
              <w:pStyle w:val="phtablecellleft"/>
            </w:pPr>
            <w:r>
              <w:t>2.18.0</w:t>
            </w:r>
          </w:p>
        </w:tc>
        <w:tc>
          <w:tcPr>
            <w:tcW w:w="663" w:type="pct"/>
          </w:tcPr>
          <w:p w14:paraId="04A23981" w14:textId="3D88EE0D" w:rsidR="00FA470F" w:rsidRDefault="00FA470F" w:rsidP="0017339B">
            <w:pPr>
              <w:pStyle w:val="phtablecellleft"/>
            </w:pPr>
            <w:r>
              <w:t>27.07.2020</w:t>
            </w:r>
          </w:p>
        </w:tc>
        <w:tc>
          <w:tcPr>
            <w:tcW w:w="973" w:type="pct"/>
          </w:tcPr>
          <w:p w14:paraId="5E84C5E1" w14:textId="173DF6E2" w:rsidR="00FA470F" w:rsidRDefault="00FA470F" w:rsidP="005C4CD5">
            <w:pPr>
              <w:pStyle w:val="phtablecellleft"/>
            </w:pPr>
            <w:r>
              <w:t>Стародумова Е.В.</w:t>
            </w:r>
          </w:p>
        </w:tc>
        <w:tc>
          <w:tcPr>
            <w:tcW w:w="2412" w:type="pct"/>
            <w:tcBorders>
              <w:right w:val="single" w:sz="12" w:space="0" w:color="auto"/>
            </w:tcBorders>
          </w:tcPr>
          <w:p w14:paraId="58F9BC7A" w14:textId="77777777" w:rsidR="00FA470F" w:rsidRDefault="00FA470F" w:rsidP="005C4CD5">
            <w:pPr>
              <w:pStyle w:val="phtablecellleft"/>
              <w:rPr>
                <w:lang w:eastAsia="en-US"/>
              </w:rPr>
            </w:pPr>
            <w:r>
              <w:rPr>
                <w:lang w:eastAsia="en-US"/>
              </w:rPr>
              <w:t xml:space="preserve">Добавлен п. </w:t>
            </w:r>
            <w:r>
              <w:rPr>
                <w:lang w:eastAsia="en-US"/>
              </w:rPr>
              <w:fldChar w:fldCharType="begin"/>
            </w:r>
            <w:r>
              <w:rPr>
                <w:lang w:eastAsia="en-US"/>
              </w:rPr>
              <w:instrText xml:space="preserve"> REF _Ref46760241 \n \h </w:instrText>
            </w:r>
            <w:r>
              <w:rPr>
                <w:lang w:eastAsia="en-US"/>
              </w:rPr>
            </w:r>
            <w:r>
              <w:rPr>
                <w:lang w:eastAsia="en-US"/>
              </w:rPr>
              <w:fldChar w:fldCharType="separate"/>
            </w:r>
            <w:r w:rsidR="00FD77B9">
              <w:rPr>
                <w:lang w:eastAsia="en-US"/>
              </w:rPr>
              <w:t>7.16.5</w:t>
            </w:r>
            <w:r>
              <w:rPr>
                <w:lang w:eastAsia="en-US"/>
              </w:rPr>
              <w:fldChar w:fldCharType="end"/>
            </w:r>
          </w:p>
          <w:p w14:paraId="26A83589" w14:textId="0EFADF75" w:rsidR="00FA470F" w:rsidRDefault="00FA470F" w:rsidP="005C4CD5">
            <w:pPr>
              <w:pStyle w:val="phtablecellleft"/>
              <w:rPr>
                <w:lang w:eastAsia="en-US"/>
              </w:rPr>
            </w:pPr>
            <w:r>
              <w:rPr>
                <w:lang w:eastAsia="en-US"/>
              </w:rPr>
              <w:t xml:space="preserve">Актуализировано </w:t>
            </w:r>
            <w:r>
              <w:rPr>
                <w:lang w:eastAsia="en-US"/>
              </w:rPr>
              <w:fldChar w:fldCharType="begin"/>
            </w:r>
            <w:r>
              <w:rPr>
                <w:lang w:eastAsia="en-US"/>
              </w:rPr>
              <w:instrText xml:space="preserve"> REF _Ref516243126 \n \h </w:instrText>
            </w:r>
            <w:r>
              <w:rPr>
                <w:lang w:eastAsia="en-US"/>
              </w:rPr>
            </w:r>
            <w:r>
              <w:rPr>
                <w:lang w:eastAsia="en-US"/>
              </w:rPr>
              <w:fldChar w:fldCharType="separate"/>
            </w:r>
            <w:r w:rsidR="00FD77B9">
              <w:rPr>
                <w:lang w:eastAsia="en-US"/>
              </w:rPr>
              <w:t>Приложение А</w:t>
            </w:r>
            <w:r>
              <w:rPr>
                <w:lang w:eastAsia="en-US"/>
              </w:rPr>
              <w:fldChar w:fldCharType="end"/>
            </w:r>
          </w:p>
        </w:tc>
      </w:tr>
    </w:tbl>
    <w:p w14:paraId="2C06AB2B" w14:textId="633AA061" w:rsidR="00A32A50" w:rsidRDefault="00A32A50" w:rsidP="00367ACF">
      <w:pPr>
        <w:rPr>
          <w:rFonts w:cs="Arial"/>
          <w:sz w:val="2"/>
          <w:szCs w:val="2"/>
        </w:rPr>
      </w:pPr>
    </w:p>
    <w:p w14:paraId="60ADC579" w14:textId="0E321F6A" w:rsidR="008A0C66" w:rsidRDefault="009E6777" w:rsidP="00367ACF">
      <w:pPr>
        <w:rPr>
          <w:rFonts w:cs="Arial"/>
          <w:sz w:val="2"/>
          <w:szCs w:val="2"/>
        </w:rPr>
      </w:pPr>
      <w:r>
        <w:rPr>
          <w:rFonts w:cs="Arial"/>
          <w:sz w:val="2"/>
          <w:szCs w:val="2"/>
        </w:rPr>
        <w:t>'</w:t>
      </w:r>
      <w:bookmarkStart w:id="2127" w:name="ListStart"/>
      <w:bookmarkEnd w:id="2127"/>
    </w:p>
    <w:sectPr w:rsidR="008A0C66" w:rsidSect="00B7572C">
      <w:pgSz w:w="11906" w:h="16838"/>
      <w:pgMar w:top="1134" w:right="567" w:bottom="1134" w:left="1134" w:header="709" w:footer="283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54AEB31F" w15:done="0"/>
  <w15:commentEx w15:paraId="22D5C236" w15:done="0"/>
  <w15:commentEx w15:paraId="413889F4" w15:done="0"/>
  <w15:commentEx w15:paraId="7B501F22" w15:done="0"/>
  <w15:commentEx w15:paraId="3C4678DD" w15:done="0"/>
  <w15:commentEx w15:paraId="05E68B13" w15:paraIdParent="3C4678DD" w15:done="0"/>
  <w15:commentEx w15:paraId="2118A611" w15:done="0"/>
  <w15:commentEx w15:paraId="27092FF7" w15:done="0"/>
  <w15:commentEx w15:paraId="718CADC1" w15:done="0"/>
  <w15:commentEx w15:paraId="4BD4A8CE" w15:done="0"/>
  <w15:commentEx w15:paraId="4A962401" w15:done="0"/>
  <w15:commentEx w15:paraId="42616DEF" w15:done="0"/>
  <w15:commentEx w15:paraId="4642BD32" w15:done="0"/>
  <w15:commentEx w15:paraId="24265887" w15:done="0"/>
  <w15:commentEx w15:paraId="22CE1F46" w15:done="0"/>
  <w15:commentEx w15:paraId="0C582A6C" w15:done="0"/>
  <w15:commentEx w15:paraId="029A1A51" w15:done="0"/>
  <w15:commentEx w15:paraId="3DF85CFF" w15:done="0"/>
  <w15:commentEx w15:paraId="4A0BB2E3" w15:done="0"/>
  <w15:commentEx w15:paraId="63749AC8" w15:done="0"/>
  <w15:commentEx w15:paraId="687E47A4" w15:done="0"/>
  <w15:commentEx w15:paraId="4717B427" w15:done="0"/>
  <w15:commentEx w15:paraId="534B8D57" w15:done="0"/>
  <w15:commentEx w15:paraId="7FA396E5" w15:done="0"/>
  <w15:commentEx w15:paraId="326C6FFB" w15:done="0"/>
  <w15:commentEx w15:paraId="2295DE7C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CE0FB2" w14:textId="77777777" w:rsidR="00E74F25" w:rsidRDefault="00E74F25" w:rsidP="00FB1990">
      <w:r>
        <w:separator/>
      </w:r>
    </w:p>
    <w:p w14:paraId="733D12FA" w14:textId="77777777" w:rsidR="00E74F25" w:rsidRDefault="00E74F25" w:rsidP="00FB1990"/>
    <w:p w14:paraId="090DEF91" w14:textId="77777777" w:rsidR="00E74F25" w:rsidRDefault="00E74F25" w:rsidP="00FB1990"/>
    <w:p w14:paraId="76AC52FB" w14:textId="77777777" w:rsidR="00E74F25" w:rsidRDefault="00E74F25" w:rsidP="00FB1990"/>
    <w:p w14:paraId="4BF8680F" w14:textId="77777777" w:rsidR="00E74F25" w:rsidRDefault="00E74F25" w:rsidP="00FB1990"/>
    <w:p w14:paraId="13BCF17A" w14:textId="77777777" w:rsidR="00E74F25" w:rsidRDefault="00E74F25" w:rsidP="00FB1990"/>
    <w:p w14:paraId="5288899F" w14:textId="77777777" w:rsidR="00E74F25" w:rsidRDefault="00E74F25" w:rsidP="00FB1990"/>
    <w:p w14:paraId="5B146A5B" w14:textId="77777777" w:rsidR="00E74F25" w:rsidRDefault="00E74F25" w:rsidP="00FB1990"/>
    <w:p w14:paraId="39411DD8" w14:textId="77777777" w:rsidR="00E74F25" w:rsidRDefault="00E74F25" w:rsidP="00FB1990"/>
  </w:endnote>
  <w:endnote w:type="continuationSeparator" w:id="0">
    <w:p w14:paraId="593F524D" w14:textId="77777777" w:rsidR="00E74F25" w:rsidRDefault="00E74F25" w:rsidP="00FB1990">
      <w:r>
        <w:continuationSeparator/>
      </w:r>
    </w:p>
    <w:p w14:paraId="6D4549D5" w14:textId="77777777" w:rsidR="00E74F25" w:rsidRDefault="00E74F25" w:rsidP="00FB1990"/>
    <w:p w14:paraId="162E65DF" w14:textId="77777777" w:rsidR="00E74F25" w:rsidRDefault="00E74F25" w:rsidP="00FB1990"/>
    <w:p w14:paraId="0D06C84C" w14:textId="77777777" w:rsidR="00E74F25" w:rsidRDefault="00E74F25" w:rsidP="00FB1990"/>
    <w:p w14:paraId="583ECC7F" w14:textId="77777777" w:rsidR="00E74F25" w:rsidRDefault="00E74F25" w:rsidP="00FB1990"/>
    <w:p w14:paraId="7C380983" w14:textId="77777777" w:rsidR="00E74F25" w:rsidRDefault="00E74F25" w:rsidP="00FB1990"/>
    <w:p w14:paraId="0CD1DD94" w14:textId="77777777" w:rsidR="00E74F25" w:rsidRDefault="00E74F25" w:rsidP="00FB1990"/>
    <w:p w14:paraId="6A2E3B53" w14:textId="77777777" w:rsidR="00E74F25" w:rsidRDefault="00E74F25" w:rsidP="00FB1990"/>
    <w:p w14:paraId="0AA6C0B6" w14:textId="77777777" w:rsidR="00E74F25" w:rsidRDefault="00E74F25" w:rsidP="00FB199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A39474" w14:textId="1E496B4A" w:rsidR="00FA259A" w:rsidRDefault="00FA259A" w:rsidP="000305C8">
    <w:pPr>
      <w:pStyle w:val="aff0"/>
      <w:jc w:val="center"/>
    </w:pPr>
    <w:r>
      <w:fldChar w:fldCharType="begin"/>
    </w:r>
    <w:r>
      <w:instrText>PAGE   \* MERGEFORMAT</w:instrText>
    </w:r>
    <w:r>
      <w:fldChar w:fldCharType="separate"/>
    </w:r>
    <w:r w:rsidR="00BB37DB">
      <w:rPr>
        <w:noProof/>
      </w:rPr>
      <w:t>8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DDC8DC" w14:textId="6B4AF963" w:rsidR="00FA259A" w:rsidRPr="00B627DC" w:rsidRDefault="00FA259A" w:rsidP="00F82093">
    <w:pPr>
      <w:pStyle w:val="phtitlepagecustomer"/>
      <w:rPr>
        <w:lang w:val="en-US"/>
      </w:rPr>
    </w:pPr>
    <w:r>
      <w:t>Казань 2020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90A029" w14:textId="790D85CA" w:rsidR="00FA259A" w:rsidRDefault="00FA259A" w:rsidP="000B2BB8">
    <w:pPr>
      <w:pStyle w:val="aff0"/>
      <w:jc w:val="center"/>
    </w:pPr>
    <w:r>
      <w:fldChar w:fldCharType="begin"/>
    </w:r>
    <w:r>
      <w:instrText>PAGE   \* MERGEFORMAT</w:instrText>
    </w:r>
    <w:r>
      <w:fldChar w:fldCharType="separate"/>
    </w:r>
    <w:r w:rsidR="00BB37DB">
      <w:rPr>
        <w:noProof/>
      </w:rPr>
      <w:t>273</w:t>
    </w:r>
    <w: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B66366" w14:textId="77777777" w:rsidR="00FA259A" w:rsidRDefault="00FA259A" w:rsidP="00FB199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46A8C4" w14:textId="77777777" w:rsidR="00E74F25" w:rsidRDefault="00E74F25" w:rsidP="00FB1990">
      <w:r>
        <w:separator/>
      </w:r>
    </w:p>
    <w:p w14:paraId="78C567ED" w14:textId="77777777" w:rsidR="00E74F25" w:rsidRDefault="00E74F25" w:rsidP="00FB1990"/>
    <w:p w14:paraId="4830F18C" w14:textId="77777777" w:rsidR="00E74F25" w:rsidRDefault="00E74F25" w:rsidP="00FB1990"/>
    <w:p w14:paraId="18AF6AD8" w14:textId="77777777" w:rsidR="00E74F25" w:rsidRDefault="00E74F25" w:rsidP="00FB1990"/>
    <w:p w14:paraId="1CA291ED" w14:textId="77777777" w:rsidR="00E74F25" w:rsidRDefault="00E74F25" w:rsidP="00FB1990"/>
    <w:p w14:paraId="23C4E014" w14:textId="77777777" w:rsidR="00E74F25" w:rsidRDefault="00E74F25" w:rsidP="00FB1990"/>
    <w:p w14:paraId="52D534D5" w14:textId="77777777" w:rsidR="00E74F25" w:rsidRDefault="00E74F25" w:rsidP="00FB1990"/>
    <w:p w14:paraId="5858B9DA" w14:textId="77777777" w:rsidR="00E74F25" w:rsidRDefault="00E74F25" w:rsidP="00FB1990"/>
    <w:p w14:paraId="5EDEBE4E" w14:textId="77777777" w:rsidR="00E74F25" w:rsidRDefault="00E74F25" w:rsidP="00FB1990"/>
  </w:footnote>
  <w:footnote w:type="continuationSeparator" w:id="0">
    <w:p w14:paraId="4971D6B5" w14:textId="77777777" w:rsidR="00E74F25" w:rsidRDefault="00E74F25" w:rsidP="00FB1990">
      <w:r>
        <w:continuationSeparator/>
      </w:r>
    </w:p>
    <w:p w14:paraId="2F46C156" w14:textId="77777777" w:rsidR="00E74F25" w:rsidRDefault="00E74F25" w:rsidP="00FB1990"/>
    <w:p w14:paraId="4873C314" w14:textId="77777777" w:rsidR="00E74F25" w:rsidRDefault="00E74F25" w:rsidP="00FB1990"/>
    <w:p w14:paraId="1C0FB102" w14:textId="77777777" w:rsidR="00E74F25" w:rsidRDefault="00E74F25" w:rsidP="00FB1990"/>
    <w:p w14:paraId="21064BEE" w14:textId="77777777" w:rsidR="00E74F25" w:rsidRDefault="00E74F25" w:rsidP="00FB1990"/>
    <w:p w14:paraId="099BB7C4" w14:textId="77777777" w:rsidR="00E74F25" w:rsidRDefault="00E74F25" w:rsidP="00FB1990"/>
    <w:p w14:paraId="35E58690" w14:textId="77777777" w:rsidR="00E74F25" w:rsidRDefault="00E74F25" w:rsidP="00FB1990"/>
    <w:p w14:paraId="41680A2B" w14:textId="77777777" w:rsidR="00E74F25" w:rsidRDefault="00E74F25" w:rsidP="00FB1990"/>
    <w:p w14:paraId="4F5AF4E1" w14:textId="77777777" w:rsidR="00E74F25" w:rsidRDefault="00E74F25" w:rsidP="00FB1990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968D64" w14:textId="77777777" w:rsidR="00FA259A" w:rsidRPr="000518F8" w:rsidRDefault="00FA259A" w:rsidP="000B2BB8">
    <w:pPr>
      <w:pStyle w:val="phtitlepagecustomer"/>
    </w:pPr>
    <w:r w:rsidRPr="000518F8">
      <w:t xml:space="preserve">АО </w:t>
    </w:r>
    <w:r>
      <w:t>«</w:t>
    </w:r>
    <w:r w:rsidRPr="000518F8">
      <w:t>БАРС Груп</w:t>
    </w:r>
    <w:r>
      <w:t>»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E7CF1"/>
    <w:multiLevelType w:val="hybridMultilevel"/>
    <w:tmpl w:val="CCB03AA4"/>
    <w:lvl w:ilvl="0" w:tplc="306029EC">
      <w:start w:val="1"/>
      <w:numFmt w:val="bullet"/>
      <w:pStyle w:val="2"/>
      <w:lvlText w:val="-"/>
      <w:lvlJc w:val="left"/>
      <w:pPr>
        <w:ind w:left="140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">
    <w:nsid w:val="06C44708"/>
    <w:multiLevelType w:val="hybridMultilevel"/>
    <w:tmpl w:val="A80202C0"/>
    <w:lvl w:ilvl="0" w:tplc="D390CAC0">
      <w:start w:val="1"/>
      <w:numFmt w:val="bullet"/>
      <w:pStyle w:val="4"/>
      <w:lvlText w:val=""/>
      <w:lvlJc w:val="left"/>
      <w:pPr>
        <w:ind w:left="206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2">
    <w:nsid w:val="16823CDC"/>
    <w:multiLevelType w:val="hybridMultilevel"/>
    <w:tmpl w:val="3906EF22"/>
    <w:lvl w:ilvl="0" w:tplc="DD86EF94">
      <w:start w:val="1"/>
      <w:numFmt w:val="bullet"/>
      <w:pStyle w:val="1"/>
      <w:lvlText w:val=""/>
      <w:lvlJc w:val="left"/>
      <w:pPr>
        <w:tabs>
          <w:tab w:val="num" w:pos="680"/>
        </w:tabs>
        <w:ind w:left="680" w:hanging="340"/>
      </w:pPr>
      <w:rPr>
        <w:rFonts w:ascii="Symbol" w:hAnsi="Symbol" w:hint="default"/>
        <w:sz w:val="20"/>
        <w:szCs w:val="2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84C60F0"/>
    <w:multiLevelType w:val="singleLevel"/>
    <w:tmpl w:val="8CA64726"/>
    <w:lvl w:ilvl="0">
      <w:start w:val="1"/>
      <w:numFmt w:val="bullet"/>
      <w:pStyle w:val="a"/>
      <w:lvlText w:val="–"/>
      <w:lvlJc w:val="left"/>
      <w:pPr>
        <w:tabs>
          <w:tab w:val="num" w:pos="984"/>
        </w:tabs>
        <w:ind w:left="0" w:firstLine="624"/>
      </w:pPr>
      <w:rPr>
        <w:rFonts w:ascii="Times New Roman" w:hAnsi="Times New Roman" w:cs="Times New Roman" w:hint="default"/>
      </w:rPr>
    </w:lvl>
  </w:abstractNum>
  <w:abstractNum w:abstractNumId="4">
    <w:nsid w:val="19952A7E"/>
    <w:multiLevelType w:val="multilevel"/>
    <w:tmpl w:val="4B268900"/>
    <w:lvl w:ilvl="0">
      <w:start w:val="1"/>
      <w:numFmt w:val="russianLower"/>
      <w:pStyle w:val="phlistordereda"/>
      <w:lvlText w:val="%1)"/>
      <w:lvlJc w:val="left"/>
      <w:pPr>
        <w:tabs>
          <w:tab w:val="num" w:pos="1208"/>
        </w:tabs>
        <w:ind w:left="1208" w:hanging="357"/>
      </w:pPr>
      <w:rPr>
        <w:rFonts w:hint="default"/>
      </w:rPr>
    </w:lvl>
    <w:lvl w:ilvl="1">
      <w:start w:val="1"/>
      <w:numFmt w:val="decimal"/>
      <w:pStyle w:val="phlistordered1"/>
      <w:lvlText w:val="%2)"/>
      <w:lvlJc w:val="left"/>
      <w:pPr>
        <w:tabs>
          <w:tab w:val="num" w:pos="1565"/>
        </w:tabs>
        <w:ind w:left="1565" w:hanging="357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5">
    <w:nsid w:val="1DB862E0"/>
    <w:multiLevelType w:val="hybridMultilevel"/>
    <w:tmpl w:val="5DAE4584"/>
    <w:lvl w:ilvl="0" w:tplc="5922E858">
      <w:start w:val="1"/>
      <w:numFmt w:val="decimal"/>
      <w:pStyle w:val="10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4B2A33"/>
    <w:multiLevelType w:val="hybridMultilevel"/>
    <w:tmpl w:val="59626CFE"/>
    <w:lvl w:ilvl="0" w:tplc="FFFFFFFF">
      <w:start w:val="1"/>
      <w:numFmt w:val="bullet"/>
      <w:pStyle w:val="3"/>
      <w:lvlText w:val=""/>
      <w:lvlJc w:val="left"/>
      <w:pPr>
        <w:tabs>
          <w:tab w:val="num" w:pos="680"/>
        </w:tabs>
        <w:ind w:left="680" w:hanging="340"/>
      </w:pPr>
      <w:rPr>
        <w:rFonts w:ascii="Wingdings 2" w:hAnsi="Wingdings 2" w:hint="default"/>
        <w:sz w:val="18"/>
        <w:szCs w:val="18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D2504B3"/>
    <w:multiLevelType w:val="multilevel"/>
    <w:tmpl w:val="3440C532"/>
    <w:lvl w:ilvl="0">
      <w:start w:val="1"/>
      <w:numFmt w:val="bullet"/>
      <w:pStyle w:val="phtableitemizedlist1"/>
      <w:lvlText w:val=""/>
      <w:lvlJc w:val="left"/>
      <w:pPr>
        <w:ind w:left="346" w:hanging="34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697"/>
        </w:tabs>
        <w:ind w:left="697" w:hanging="345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C42DA7"/>
    <w:multiLevelType w:val="multilevel"/>
    <w:tmpl w:val="5A8E652C"/>
    <w:lvl w:ilvl="0">
      <w:start w:val="1"/>
      <w:numFmt w:val="decimal"/>
      <w:pStyle w:val="phtableorderedlist1"/>
      <w:lvlText w:val="%1)"/>
      <w:lvlJc w:val="left"/>
      <w:pPr>
        <w:ind w:left="346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>
    <w:nsid w:val="416327B0"/>
    <w:multiLevelType w:val="hybridMultilevel"/>
    <w:tmpl w:val="D11EF3F8"/>
    <w:lvl w:ilvl="0" w:tplc="EE88916C">
      <w:start w:val="1"/>
      <w:numFmt w:val="bullet"/>
      <w:pStyle w:val="20"/>
      <w:lvlText w:val="o"/>
      <w:lvlJc w:val="left"/>
      <w:pPr>
        <w:tabs>
          <w:tab w:val="num" w:pos="1021"/>
        </w:tabs>
        <w:ind w:left="1021" w:hanging="341"/>
      </w:pPr>
      <w:rPr>
        <w:rFonts w:ascii="Courier New" w:hAnsi="Courier New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10">
    <w:nsid w:val="45772172"/>
    <w:multiLevelType w:val="hybridMultilevel"/>
    <w:tmpl w:val="4B8EEF08"/>
    <w:lvl w:ilvl="0" w:tplc="BE34701A">
      <w:start w:val="1"/>
      <w:numFmt w:val="decimal"/>
      <w:pStyle w:val="phtableorderlist1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FB32A9"/>
    <w:multiLevelType w:val="multilevel"/>
    <w:tmpl w:val="DF8697A0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12">
    <w:nsid w:val="52A83BC4"/>
    <w:multiLevelType w:val="multilevel"/>
    <w:tmpl w:val="DF8697A0"/>
    <w:numStyleLink w:val="phadditiontitle"/>
  </w:abstractNum>
  <w:abstractNum w:abstractNumId="13">
    <w:nsid w:val="54C845EB"/>
    <w:multiLevelType w:val="multilevel"/>
    <w:tmpl w:val="FB3E337E"/>
    <w:lvl w:ilvl="0">
      <w:start w:val="1"/>
      <w:numFmt w:val="russianLower"/>
      <w:pStyle w:val="phtableorderlist"/>
      <w:lvlText w:val="%1)"/>
      <w:lvlJc w:val="left"/>
      <w:pPr>
        <w:ind w:left="346" w:hanging="34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>
    <w:nsid w:val="5DAB2B6C"/>
    <w:multiLevelType w:val="multilevel"/>
    <w:tmpl w:val="AE92B1EA"/>
    <w:lvl w:ilvl="0">
      <w:start w:val="1"/>
      <w:numFmt w:val="decimal"/>
      <w:pStyle w:val="11"/>
      <w:lvlText w:val="%1."/>
      <w:lvlJc w:val="left"/>
      <w:pPr>
        <w:tabs>
          <w:tab w:val="num" w:pos="984"/>
        </w:tabs>
        <w:ind w:left="0" w:firstLine="62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15">
    <w:nsid w:val="61FA03E1"/>
    <w:multiLevelType w:val="multilevel"/>
    <w:tmpl w:val="D6F03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EC2B42"/>
    <w:multiLevelType w:val="hybridMultilevel"/>
    <w:tmpl w:val="E8303FC0"/>
    <w:lvl w:ilvl="0" w:tplc="F33AAB68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8CC2388"/>
    <w:multiLevelType w:val="hybridMultilevel"/>
    <w:tmpl w:val="8DE4E278"/>
    <w:lvl w:ilvl="0" w:tplc="53042E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CEB49B0"/>
    <w:multiLevelType w:val="hybridMultilevel"/>
    <w:tmpl w:val="4CDE569C"/>
    <w:lvl w:ilvl="0" w:tplc="04190005">
      <w:start w:val="1"/>
      <w:numFmt w:val="decimal"/>
      <w:pStyle w:val="12"/>
      <w:lvlText w:val="%1"/>
      <w:lvlJc w:val="left"/>
      <w:pPr>
        <w:tabs>
          <w:tab w:val="num" w:pos="814"/>
        </w:tabs>
        <w:ind w:left="0" w:firstLine="454"/>
      </w:p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1DD0176"/>
    <w:multiLevelType w:val="hybridMultilevel"/>
    <w:tmpl w:val="9726F692"/>
    <w:lvl w:ilvl="0" w:tplc="FFFFFFFF">
      <w:start w:val="1"/>
      <w:numFmt w:val="bullet"/>
      <w:pStyle w:val="-"/>
      <w:lvlText w:val="–"/>
      <w:lvlJc w:val="left"/>
      <w:pPr>
        <w:tabs>
          <w:tab w:val="num" w:pos="984"/>
        </w:tabs>
        <w:ind w:left="0" w:firstLine="624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A89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3012FC2"/>
    <w:multiLevelType w:val="multilevel"/>
    <w:tmpl w:val="869A37C2"/>
    <w:lvl w:ilvl="0">
      <w:start w:val="1"/>
      <w:numFmt w:val="decimal"/>
      <w:pStyle w:val="13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pStyle w:val="21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pStyle w:val="30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pStyle w:val="40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701"/>
        </w:tabs>
        <w:ind w:left="851" w:firstLine="0"/>
      </w:pPr>
      <w:rPr>
        <w:rFonts w:ascii="Arial" w:hAnsi="Arial"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Restart w:val="3"/>
      <w:pStyle w:val="6"/>
      <w:lvlText w:val="%1.%2.%3.%4.%5.%6"/>
      <w:lvlJc w:val="left"/>
      <w:pPr>
        <w:tabs>
          <w:tab w:val="num" w:pos="2410"/>
        </w:tabs>
        <w:ind w:left="851" w:firstLine="0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1001"/>
        </w:tabs>
        <w:ind w:left="10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45"/>
        </w:tabs>
        <w:ind w:left="11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89"/>
        </w:tabs>
        <w:ind w:left="1289" w:hanging="1584"/>
      </w:pPr>
      <w:rPr>
        <w:rFonts w:hint="default"/>
      </w:rPr>
    </w:lvl>
  </w:abstractNum>
  <w:abstractNum w:abstractNumId="21">
    <w:nsid w:val="75161AFA"/>
    <w:multiLevelType w:val="multilevel"/>
    <w:tmpl w:val="0602F534"/>
    <w:lvl w:ilvl="0">
      <w:start w:val="1"/>
      <w:numFmt w:val="bullet"/>
      <w:pStyle w:val="phlistitemized1"/>
      <w:lvlText w:val=""/>
      <w:lvlJc w:val="left"/>
      <w:pPr>
        <w:tabs>
          <w:tab w:val="num" w:pos="1208"/>
        </w:tabs>
        <w:ind w:left="1208" w:hanging="357"/>
      </w:pPr>
      <w:rPr>
        <w:rFonts w:ascii="Symbol" w:hAnsi="Symbol" w:hint="default"/>
        <w:color w:val="auto"/>
      </w:rPr>
    </w:lvl>
    <w:lvl w:ilvl="1">
      <w:start w:val="1"/>
      <w:numFmt w:val="bullet"/>
      <w:pStyle w:val="phlistitemized2"/>
      <w:lvlText w:val=""/>
      <w:lvlJc w:val="left"/>
      <w:pPr>
        <w:tabs>
          <w:tab w:val="num" w:pos="1565"/>
        </w:tabs>
        <w:ind w:left="1565" w:hanging="357"/>
      </w:pPr>
      <w:rPr>
        <w:rFonts w:ascii="Symbol" w:hAnsi="Symbol" w:hint="default"/>
        <w:color w:val="auto"/>
      </w:rPr>
    </w:lvl>
    <w:lvl w:ilvl="2">
      <w:start w:val="1"/>
      <w:numFmt w:val="bullet"/>
      <w:pStyle w:val="phlistitemized3"/>
      <w:lvlText w:val=""/>
      <w:lvlJc w:val="left"/>
      <w:pPr>
        <w:tabs>
          <w:tab w:val="num" w:pos="1922"/>
        </w:tabs>
        <w:ind w:left="1922" w:hanging="357"/>
      </w:pPr>
      <w:rPr>
        <w:rFonts w:ascii="Symbol" w:hAnsi="Symbol" w:hint="default"/>
        <w:color w:val="auto"/>
      </w:rPr>
    </w:lvl>
    <w:lvl w:ilvl="3">
      <w:start w:val="1"/>
      <w:numFmt w:val="bullet"/>
      <w:pStyle w:val="phlistitemized4"/>
      <w:lvlText w:val=""/>
      <w:lvlJc w:val="left"/>
      <w:pPr>
        <w:tabs>
          <w:tab w:val="num" w:pos="2279"/>
        </w:tabs>
        <w:ind w:left="2279" w:hanging="357"/>
      </w:pPr>
      <w:rPr>
        <w:rFonts w:ascii="Symbol" w:hAnsi="Symbol" w:hint="default"/>
        <w:color w:val="auto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14"/>
  </w:num>
  <w:num w:numId="5">
    <w:abstractNumId w:val="3"/>
  </w:num>
  <w:num w:numId="6">
    <w:abstractNumId w:val="18"/>
  </w:num>
  <w:num w:numId="7">
    <w:abstractNumId w:val="19"/>
  </w:num>
  <w:num w:numId="8">
    <w:abstractNumId w:val="0"/>
  </w:num>
  <w:num w:numId="9">
    <w:abstractNumId w:val="16"/>
  </w:num>
  <w:num w:numId="10">
    <w:abstractNumId w:val="4"/>
  </w:num>
  <w:num w:numId="11">
    <w:abstractNumId w:val="21"/>
  </w:num>
  <w:num w:numId="1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>
      <w:startOverride w:val="1"/>
    </w:lvlOverride>
  </w:num>
  <w:num w:numId="14">
    <w:abstractNumId w:val="4"/>
    <w:lvlOverride w:ilvl="0">
      <w:startOverride w:val="1"/>
    </w:lvlOverride>
  </w:num>
  <w:num w:numId="15">
    <w:abstractNumId w:val="4"/>
    <w:lvlOverride w:ilvl="0">
      <w:startOverride w:val="1"/>
    </w:lvlOverride>
  </w:num>
  <w:num w:numId="16">
    <w:abstractNumId w:val="4"/>
    <w:lvlOverride w:ilvl="0">
      <w:startOverride w:val="1"/>
    </w:lvlOverride>
  </w:num>
  <w:num w:numId="17">
    <w:abstractNumId w:val="17"/>
  </w:num>
  <w:num w:numId="18">
    <w:abstractNumId w:val="11"/>
  </w:num>
  <w:num w:numId="19">
    <w:abstractNumId w:val="5"/>
  </w:num>
  <w:num w:numId="20">
    <w:abstractNumId w:val="13"/>
  </w:num>
  <w:num w:numId="21">
    <w:abstractNumId w:val="10"/>
  </w:num>
  <w:num w:numId="2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"/>
    <w:lvlOverride w:ilvl="0">
      <w:lvl w:ilvl="0">
        <w:start w:val="1"/>
        <w:numFmt w:val="bullet"/>
        <w:pStyle w:val="phtableitemizedlist1"/>
        <w:lvlText w:val=""/>
        <w:lvlJc w:val="left"/>
        <w:pPr>
          <w:ind w:left="346" w:hanging="340"/>
        </w:pPr>
        <w:rPr>
          <w:rFonts w:ascii="Symbol" w:hAnsi="Symbol" w:hint="default"/>
        </w:rPr>
      </w:lvl>
    </w:lvlOverride>
    <w:lvlOverride w:ilvl="1">
      <w:lvl w:ilvl="1">
        <w:start w:val="1"/>
        <w:numFmt w:val="bullet"/>
        <w:lvlText w:val=""/>
        <w:lvlJc w:val="left"/>
        <w:pPr>
          <w:ind w:left="686" w:hanging="340"/>
        </w:pPr>
        <w:rPr>
          <w:rFonts w:ascii="Symbol" w:hAnsi="Symbol"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2160" w:hanging="360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2880" w:hanging="36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3600" w:hanging="360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4320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5040" w:hanging="360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5760" w:hanging="36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6480" w:hanging="360"/>
        </w:pPr>
        <w:rPr>
          <w:rFonts w:ascii="Wingdings" w:hAnsi="Wingdings" w:hint="default"/>
        </w:rPr>
      </w:lvl>
    </w:lvlOverride>
  </w:num>
  <w:num w:numId="2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2"/>
  </w:num>
  <w:num w:numId="2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"/>
    <w:lvlOverride w:ilvl="0">
      <w:startOverride w:val="1"/>
    </w:lvlOverride>
  </w:num>
  <w:num w:numId="28">
    <w:abstractNumId w:val="15"/>
  </w:num>
  <w:numIdMacAtCleanup w:val="27"/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Аделя Хамидуллина">
    <w15:presenceInfo w15:providerId="None" w15:userId="Аделя Хамидуллина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activeWritingStyle w:appName="MSWord" w:lang="ru-RU" w:vendorID="64" w:dllVersion="131078" w:nlCheck="1" w:checkStyle="0"/>
  <w:activeWritingStyle w:appName="MSWord" w:lang="ru-RU" w:vendorID="64" w:dllVersion="0" w:nlCheck="1" w:checkStyle="0"/>
  <w:activeWritingStyle w:appName="MSWord" w:lang="en-US" w:vendorID="64" w:dllVersion="131078" w:nlCheck="1" w:checkStyle="0"/>
  <w:attachedTemplate r:id="rId1"/>
  <w:defaultTabStop w:val="709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34C3"/>
    <w:rsid w:val="00000232"/>
    <w:rsid w:val="000005B5"/>
    <w:rsid w:val="00000607"/>
    <w:rsid w:val="00001680"/>
    <w:rsid w:val="00001EFB"/>
    <w:rsid w:val="0000209B"/>
    <w:rsid w:val="000028A3"/>
    <w:rsid w:val="000029AC"/>
    <w:rsid w:val="0000303D"/>
    <w:rsid w:val="0000340D"/>
    <w:rsid w:val="000035E1"/>
    <w:rsid w:val="0000364F"/>
    <w:rsid w:val="0000369F"/>
    <w:rsid w:val="00003DD0"/>
    <w:rsid w:val="00003E83"/>
    <w:rsid w:val="00003FBC"/>
    <w:rsid w:val="000043C0"/>
    <w:rsid w:val="0000561A"/>
    <w:rsid w:val="00005EA7"/>
    <w:rsid w:val="000061AA"/>
    <w:rsid w:val="00006266"/>
    <w:rsid w:val="00006904"/>
    <w:rsid w:val="00007C98"/>
    <w:rsid w:val="000110C1"/>
    <w:rsid w:val="0001176C"/>
    <w:rsid w:val="00013A52"/>
    <w:rsid w:val="00013E73"/>
    <w:rsid w:val="00013EFC"/>
    <w:rsid w:val="000143AF"/>
    <w:rsid w:val="000146BB"/>
    <w:rsid w:val="000167E2"/>
    <w:rsid w:val="00016A85"/>
    <w:rsid w:val="00016F58"/>
    <w:rsid w:val="00017654"/>
    <w:rsid w:val="00017B78"/>
    <w:rsid w:val="00017E86"/>
    <w:rsid w:val="00020220"/>
    <w:rsid w:val="00020398"/>
    <w:rsid w:val="00020A8F"/>
    <w:rsid w:val="00021A9D"/>
    <w:rsid w:val="00021EB8"/>
    <w:rsid w:val="000225D0"/>
    <w:rsid w:val="000227BA"/>
    <w:rsid w:val="00022EC9"/>
    <w:rsid w:val="00022F03"/>
    <w:rsid w:val="0002321B"/>
    <w:rsid w:val="00023F4A"/>
    <w:rsid w:val="000240D3"/>
    <w:rsid w:val="00024507"/>
    <w:rsid w:val="0002543C"/>
    <w:rsid w:val="00025568"/>
    <w:rsid w:val="00025F5C"/>
    <w:rsid w:val="0002607E"/>
    <w:rsid w:val="00027170"/>
    <w:rsid w:val="000305C8"/>
    <w:rsid w:val="000312AC"/>
    <w:rsid w:val="0003155A"/>
    <w:rsid w:val="00031853"/>
    <w:rsid w:val="00031A27"/>
    <w:rsid w:val="00031F4F"/>
    <w:rsid w:val="000322F6"/>
    <w:rsid w:val="00032305"/>
    <w:rsid w:val="00032796"/>
    <w:rsid w:val="00032921"/>
    <w:rsid w:val="00032D0E"/>
    <w:rsid w:val="0003350A"/>
    <w:rsid w:val="00033541"/>
    <w:rsid w:val="00033BD1"/>
    <w:rsid w:val="00033EFB"/>
    <w:rsid w:val="000344AE"/>
    <w:rsid w:val="00035074"/>
    <w:rsid w:val="000353D7"/>
    <w:rsid w:val="00036126"/>
    <w:rsid w:val="00036579"/>
    <w:rsid w:val="00036E0F"/>
    <w:rsid w:val="00036EE9"/>
    <w:rsid w:val="0003790D"/>
    <w:rsid w:val="000400EB"/>
    <w:rsid w:val="00040919"/>
    <w:rsid w:val="000409D0"/>
    <w:rsid w:val="0004205C"/>
    <w:rsid w:val="00042F1E"/>
    <w:rsid w:val="00043C02"/>
    <w:rsid w:val="00043F71"/>
    <w:rsid w:val="00044514"/>
    <w:rsid w:val="00044664"/>
    <w:rsid w:val="00045648"/>
    <w:rsid w:val="0004715D"/>
    <w:rsid w:val="00047B23"/>
    <w:rsid w:val="00050040"/>
    <w:rsid w:val="000518F8"/>
    <w:rsid w:val="00051C40"/>
    <w:rsid w:val="00052186"/>
    <w:rsid w:val="00052984"/>
    <w:rsid w:val="00052EB8"/>
    <w:rsid w:val="00053BD1"/>
    <w:rsid w:val="00054D80"/>
    <w:rsid w:val="00055920"/>
    <w:rsid w:val="000565E7"/>
    <w:rsid w:val="0005687B"/>
    <w:rsid w:val="000570A0"/>
    <w:rsid w:val="00057446"/>
    <w:rsid w:val="00060151"/>
    <w:rsid w:val="00060754"/>
    <w:rsid w:val="00060783"/>
    <w:rsid w:val="0006135B"/>
    <w:rsid w:val="0006175B"/>
    <w:rsid w:val="00061A1C"/>
    <w:rsid w:val="00061ADB"/>
    <w:rsid w:val="00061C30"/>
    <w:rsid w:val="00061F3D"/>
    <w:rsid w:val="000620DC"/>
    <w:rsid w:val="000624D5"/>
    <w:rsid w:val="00062545"/>
    <w:rsid w:val="00062EA9"/>
    <w:rsid w:val="00063186"/>
    <w:rsid w:val="000633A5"/>
    <w:rsid w:val="00063F5D"/>
    <w:rsid w:val="00064778"/>
    <w:rsid w:val="000656E3"/>
    <w:rsid w:val="00066C85"/>
    <w:rsid w:val="00067378"/>
    <w:rsid w:val="00070238"/>
    <w:rsid w:val="00070B1D"/>
    <w:rsid w:val="00070F28"/>
    <w:rsid w:val="00070FD8"/>
    <w:rsid w:val="000717C2"/>
    <w:rsid w:val="00071BF4"/>
    <w:rsid w:val="00072002"/>
    <w:rsid w:val="00072181"/>
    <w:rsid w:val="000722D3"/>
    <w:rsid w:val="0007335F"/>
    <w:rsid w:val="00073B79"/>
    <w:rsid w:val="00073E23"/>
    <w:rsid w:val="00074A70"/>
    <w:rsid w:val="00074E53"/>
    <w:rsid w:val="000768AF"/>
    <w:rsid w:val="00076905"/>
    <w:rsid w:val="00076A39"/>
    <w:rsid w:val="00076FBB"/>
    <w:rsid w:val="00077609"/>
    <w:rsid w:val="00077DC4"/>
    <w:rsid w:val="000807C8"/>
    <w:rsid w:val="00080FE0"/>
    <w:rsid w:val="0008143B"/>
    <w:rsid w:val="00081734"/>
    <w:rsid w:val="00082E3A"/>
    <w:rsid w:val="00083ABF"/>
    <w:rsid w:val="00083C65"/>
    <w:rsid w:val="00084585"/>
    <w:rsid w:val="000845B3"/>
    <w:rsid w:val="0008540D"/>
    <w:rsid w:val="0008584E"/>
    <w:rsid w:val="0008666F"/>
    <w:rsid w:val="00086733"/>
    <w:rsid w:val="00086831"/>
    <w:rsid w:val="00086D2F"/>
    <w:rsid w:val="0008778A"/>
    <w:rsid w:val="00090ECB"/>
    <w:rsid w:val="0009117B"/>
    <w:rsid w:val="0009245E"/>
    <w:rsid w:val="000928B6"/>
    <w:rsid w:val="00092AFE"/>
    <w:rsid w:val="00093CC7"/>
    <w:rsid w:val="00093E3D"/>
    <w:rsid w:val="000941F1"/>
    <w:rsid w:val="00094BC7"/>
    <w:rsid w:val="00095029"/>
    <w:rsid w:val="00095B17"/>
    <w:rsid w:val="000966DF"/>
    <w:rsid w:val="000969AA"/>
    <w:rsid w:val="00096F49"/>
    <w:rsid w:val="000976CE"/>
    <w:rsid w:val="00097DD7"/>
    <w:rsid w:val="000A0214"/>
    <w:rsid w:val="000A0FF1"/>
    <w:rsid w:val="000A11CB"/>
    <w:rsid w:val="000A2DDB"/>
    <w:rsid w:val="000A357F"/>
    <w:rsid w:val="000A3A62"/>
    <w:rsid w:val="000A3E77"/>
    <w:rsid w:val="000A3F17"/>
    <w:rsid w:val="000A4182"/>
    <w:rsid w:val="000A420D"/>
    <w:rsid w:val="000A4674"/>
    <w:rsid w:val="000A4B76"/>
    <w:rsid w:val="000A67CE"/>
    <w:rsid w:val="000A69C7"/>
    <w:rsid w:val="000A6C67"/>
    <w:rsid w:val="000A7215"/>
    <w:rsid w:val="000B2140"/>
    <w:rsid w:val="000B21EC"/>
    <w:rsid w:val="000B2BB8"/>
    <w:rsid w:val="000B2E9D"/>
    <w:rsid w:val="000B2FC0"/>
    <w:rsid w:val="000B320D"/>
    <w:rsid w:val="000B36D9"/>
    <w:rsid w:val="000B37BE"/>
    <w:rsid w:val="000B3938"/>
    <w:rsid w:val="000B3F8A"/>
    <w:rsid w:val="000B47BC"/>
    <w:rsid w:val="000B559F"/>
    <w:rsid w:val="000B5AF7"/>
    <w:rsid w:val="000B5C88"/>
    <w:rsid w:val="000B63A0"/>
    <w:rsid w:val="000B63E2"/>
    <w:rsid w:val="000B70F0"/>
    <w:rsid w:val="000C1407"/>
    <w:rsid w:val="000C2A13"/>
    <w:rsid w:val="000C2C67"/>
    <w:rsid w:val="000C3421"/>
    <w:rsid w:val="000C34CD"/>
    <w:rsid w:val="000C4333"/>
    <w:rsid w:val="000C44DD"/>
    <w:rsid w:val="000C5733"/>
    <w:rsid w:val="000C5A12"/>
    <w:rsid w:val="000C5B98"/>
    <w:rsid w:val="000C5CC9"/>
    <w:rsid w:val="000C7673"/>
    <w:rsid w:val="000C77B2"/>
    <w:rsid w:val="000D1137"/>
    <w:rsid w:val="000D1396"/>
    <w:rsid w:val="000D14D8"/>
    <w:rsid w:val="000D1620"/>
    <w:rsid w:val="000D1BA4"/>
    <w:rsid w:val="000D2034"/>
    <w:rsid w:val="000D2B23"/>
    <w:rsid w:val="000D3047"/>
    <w:rsid w:val="000D30F9"/>
    <w:rsid w:val="000D376F"/>
    <w:rsid w:val="000D44DB"/>
    <w:rsid w:val="000D4B5D"/>
    <w:rsid w:val="000D5271"/>
    <w:rsid w:val="000D5B18"/>
    <w:rsid w:val="000D66C0"/>
    <w:rsid w:val="000D730A"/>
    <w:rsid w:val="000D7612"/>
    <w:rsid w:val="000E05F3"/>
    <w:rsid w:val="000E149F"/>
    <w:rsid w:val="000E1608"/>
    <w:rsid w:val="000E170C"/>
    <w:rsid w:val="000E1D77"/>
    <w:rsid w:val="000E338D"/>
    <w:rsid w:val="000E341C"/>
    <w:rsid w:val="000E36FE"/>
    <w:rsid w:val="000E3747"/>
    <w:rsid w:val="000E3967"/>
    <w:rsid w:val="000E493B"/>
    <w:rsid w:val="000E4C72"/>
    <w:rsid w:val="000E53EA"/>
    <w:rsid w:val="000E6374"/>
    <w:rsid w:val="000E662C"/>
    <w:rsid w:val="000E6C14"/>
    <w:rsid w:val="000E7457"/>
    <w:rsid w:val="000E7CCA"/>
    <w:rsid w:val="000F0275"/>
    <w:rsid w:val="000F0A43"/>
    <w:rsid w:val="000F1475"/>
    <w:rsid w:val="000F18F1"/>
    <w:rsid w:val="000F358F"/>
    <w:rsid w:val="000F41D8"/>
    <w:rsid w:val="000F4757"/>
    <w:rsid w:val="000F50F2"/>
    <w:rsid w:val="000F5D52"/>
    <w:rsid w:val="000F6BF5"/>
    <w:rsid w:val="000F72FA"/>
    <w:rsid w:val="000F7DD4"/>
    <w:rsid w:val="00100231"/>
    <w:rsid w:val="0010137A"/>
    <w:rsid w:val="00101418"/>
    <w:rsid w:val="001016E2"/>
    <w:rsid w:val="001019BC"/>
    <w:rsid w:val="00101DE8"/>
    <w:rsid w:val="00101E1B"/>
    <w:rsid w:val="00101F19"/>
    <w:rsid w:val="00102161"/>
    <w:rsid w:val="001021F9"/>
    <w:rsid w:val="0010278D"/>
    <w:rsid w:val="0010323F"/>
    <w:rsid w:val="00103573"/>
    <w:rsid w:val="0010362A"/>
    <w:rsid w:val="001037A8"/>
    <w:rsid w:val="00103F29"/>
    <w:rsid w:val="0010520D"/>
    <w:rsid w:val="00105421"/>
    <w:rsid w:val="00105436"/>
    <w:rsid w:val="0010546F"/>
    <w:rsid w:val="001055B8"/>
    <w:rsid w:val="00105B17"/>
    <w:rsid w:val="00105FE9"/>
    <w:rsid w:val="00106999"/>
    <w:rsid w:val="00106EE0"/>
    <w:rsid w:val="00106F88"/>
    <w:rsid w:val="00107405"/>
    <w:rsid w:val="00110081"/>
    <w:rsid w:val="00110386"/>
    <w:rsid w:val="0011222A"/>
    <w:rsid w:val="0011234D"/>
    <w:rsid w:val="001123A5"/>
    <w:rsid w:val="00112880"/>
    <w:rsid w:val="00112A5D"/>
    <w:rsid w:val="00112ED1"/>
    <w:rsid w:val="00112F40"/>
    <w:rsid w:val="00114681"/>
    <w:rsid w:val="00114C8A"/>
    <w:rsid w:val="00115071"/>
    <w:rsid w:val="00115518"/>
    <w:rsid w:val="00116EF2"/>
    <w:rsid w:val="00116FC1"/>
    <w:rsid w:val="001170D0"/>
    <w:rsid w:val="00117DCC"/>
    <w:rsid w:val="00120D31"/>
    <w:rsid w:val="001216C3"/>
    <w:rsid w:val="00121FD3"/>
    <w:rsid w:val="001220B1"/>
    <w:rsid w:val="00122254"/>
    <w:rsid w:val="0012238B"/>
    <w:rsid w:val="00123A5E"/>
    <w:rsid w:val="0012419F"/>
    <w:rsid w:val="00124E43"/>
    <w:rsid w:val="0012616E"/>
    <w:rsid w:val="00126D3F"/>
    <w:rsid w:val="00126FA6"/>
    <w:rsid w:val="00127320"/>
    <w:rsid w:val="0012789C"/>
    <w:rsid w:val="00127DE4"/>
    <w:rsid w:val="00130041"/>
    <w:rsid w:val="00130636"/>
    <w:rsid w:val="001307AF"/>
    <w:rsid w:val="00131A77"/>
    <w:rsid w:val="00131FB6"/>
    <w:rsid w:val="00132C67"/>
    <w:rsid w:val="001348C9"/>
    <w:rsid w:val="00134D88"/>
    <w:rsid w:val="0013556E"/>
    <w:rsid w:val="00135740"/>
    <w:rsid w:val="00136246"/>
    <w:rsid w:val="00136478"/>
    <w:rsid w:val="00136769"/>
    <w:rsid w:val="00136F74"/>
    <w:rsid w:val="0013774C"/>
    <w:rsid w:val="00137C5E"/>
    <w:rsid w:val="00137E40"/>
    <w:rsid w:val="0014026F"/>
    <w:rsid w:val="00140433"/>
    <w:rsid w:val="00140474"/>
    <w:rsid w:val="0014048C"/>
    <w:rsid w:val="001418B4"/>
    <w:rsid w:val="001426D2"/>
    <w:rsid w:val="00142978"/>
    <w:rsid w:val="0014343B"/>
    <w:rsid w:val="00144B19"/>
    <w:rsid w:val="00144D08"/>
    <w:rsid w:val="001460B5"/>
    <w:rsid w:val="00146265"/>
    <w:rsid w:val="0014659D"/>
    <w:rsid w:val="00146E38"/>
    <w:rsid w:val="001474DF"/>
    <w:rsid w:val="00147AED"/>
    <w:rsid w:val="00147B1E"/>
    <w:rsid w:val="00150519"/>
    <w:rsid w:val="00150588"/>
    <w:rsid w:val="001508D4"/>
    <w:rsid w:val="001509AE"/>
    <w:rsid w:val="001514EF"/>
    <w:rsid w:val="0015217C"/>
    <w:rsid w:val="00152196"/>
    <w:rsid w:val="00152C47"/>
    <w:rsid w:val="001530BC"/>
    <w:rsid w:val="001534CF"/>
    <w:rsid w:val="001534F3"/>
    <w:rsid w:val="00153926"/>
    <w:rsid w:val="00153E7C"/>
    <w:rsid w:val="00154973"/>
    <w:rsid w:val="00154A66"/>
    <w:rsid w:val="00154A87"/>
    <w:rsid w:val="00154F7C"/>
    <w:rsid w:val="0015505C"/>
    <w:rsid w:val="001551AD"/>
    <w:rsid w:val="0015583D"/>
    <w:rsid w:val="00155C6A"/>
    <w:rsid w:val="001563D9"/>
    <w:rsid w:val="00156755"/>
    <w:rsid w:val="00156D8A"/>
    <w:rsid w:val="00156DA9"/>
    <w:rsid w:val="0015751C"/>
    <w:rsid w:val="001575D1"/>
    <w:rsid w:val="00157A2F"/>
    <w:rsid w:val="00157A38"/>
    <w:rsid w:val="00157C36"/>
    <w:rsid w:val="0016027C"/>
    <w:rsid w:val="00161F9C"/>
    <w:rsid w:val="001626A4"/>
    <w:rsid w:val="00162CB5"/>
    <w:rsid w:val="00163DED"/>
    <w:rsid w:val="00164031"/>
    <w:rsid w:val="001641E2"/>
    <w:rsid w:val="00165518"/>
    <w:rsid w:val="0016674C"/>
    <w:rsid w:val="00170104"/>
    <w:rsid w:val="00170AEA"/>
    <w:rsid w:val="00170AF2"/>
    <w:rsid w:val="00170D25"/>
    <w:rsid w:val="00170F5A"/>
    <w:rsid w:val="0017319A"/>
    <w:rsid w:val="001732DB"/>
    <w:rsid w:val="0017339B"/>
    <w:rsid w:val="00173CD3"/>
    <w:rsid w:val="00174542"/>
    <w:rsid w:val="001751A3"/>
    <w:rsid w:val="001760E6"/>
    <w:rsid w:val="001767B9"/>
    <w:rsid w:val="00177648"/>
    <w:rsid w:val="0018055A"/>
    <w:rsid w:val="001805EB"/>
    <w:rsid w:val="00180667"/>
    <w:rsid w:val="00181611"/>
    <w:rsid w:val="001823A4"/>
    <w:rsid w:val="0018264C"/>
    <w:rsid w:val="00182972"/>
    <w:rsid w:val="001834F3"/>
    <w:rsid w:val="00183605"/>
    <w:rsid w:val="001836B8"/>
    <w:rsid w:val="00183D68"/>
    <w:rsid w:val="00183DB0"/>
    <w:rsid w:val="00184539"/>
    <w:rsid w:val="00184810"/>
    <w:rsid w:val="0018506B"/>
    <w:rsid w:val="0018633F"/>
    <w:rsid w:val="00186507"/>
    <w:rsid w:val="00186966"/>
    <w:rsid w:val="00186E57"/>
    <w:rsid w:val="00186F0B"/>
    <w:rsid w:val="001877C1"/>
    <w:rsid w:val="00187EC1"/>
    <w:rsid w:val="00190465"/>
    <w:rsid w:val="00190EF9"/>
    <w:rsid w:val="0019139B"/>
    <w:rsid w:val="00191743"/>
    <w:rsid w:val="00191ACC"/>
    <w:rsid w:val="00191B96"/>
    <w:rsid w:val="00192734"/>
    <w:rsid w:val="00193932"/>
    <w:rsid w:val="00193AE4"/>
    <w:rsid w:val="00195406"/>
    <w:rsid w:val="00195564"/>
    <w:rsid w:val="00197153"/>
    <w:rsid w:val="001A00FF"/>
    <w:rsid w:val="001A0B27"/>
    <w:rsid w:val="001A119E"/>
    <w:rsid w:val="001A1390"/>
    <w:rsid w:val="001A1ADD"/>
    <w:rsid w:val="001A2A15"/>
    <w:rsid w:val="001A2CEB"/>
    <w:rsid w:val="001A2CF6"/>
    <w:rsid w:val="001A305E"/>
    <w:rsid w:val="001A34FE"/>
    <w:rsid w:val="001A42CD"/>
    <w:rsid w:val="001A49EC"/>
    <w:rsid w:val="001A52C4"/>
    <w:rsid w:val="001A54F2"/>
    <w:rsid w:val="001A583B"/>
    <w:rsid w:val="001A5DE9"/>
    <w:rsid w:val="001A6457"/>
    <w:rsid w:val="001A6521"/>
    <w:rsid w:val="001A67D0"/>
    <w:rsid w:val="001A6D2F"/>
    <w:rsid w:val="001A75AE"/>
    <w:rsid w:val="001A7BB2"/>
    <w:rsid w:val="001A7F02"/>
    <w:rsid w:val="001B01F7"/>
    <w:rsid w:val="001B040E"/>
    <w:rsid w:val="001B1C73"/>
    <w:rsid w:val="001B3B88"/>
    <w:rsid w:val="001B4637"/>
    <w:rsid w:val="001B4BA8"/>
    <w:rsid w:val="001B5B9D"/>
    <w:rsid w:val="001B609B"/>
    <w:rsid w:val="001B671F"/>
    <w:rsid w:val="001B6F83"/>
    <w:rsid w:val="001B721F"/>
    <w:rsid w:val="001B732C"/>
    <w:rsid w:val="001B7599"/>
    <w:rsid w:val="001B7D11"/>
    <w:rsid w:val="001B7E68"/>
    <w:rsid w:val="001C0C03"/>
    <w:rsid w:val="001C0EFC"/>
    <w:rsid w:val="001C1245"/>
    <w:rsid w:val="001C1761"/>
    <w:rsid w:val="001C24DF"/>
    <w:rsid w:val="001C2E5A"/>
    <w:rsid w:val="001C315F"/>
    <w:rsid w:val="001C3563"/>
    <w:rsid w:val="001C35DC"/>
    <w:rsid w:val="001C426E"/>
    <w:rsid w:val="001C4684"/>
    <w:rsid w:val="001C4E6F"/>
    <w:rsid w:val="001C4F4F"/>
    <w:rsid w:val="001C53BD"/>
    <w:rsid w:val="001C5A04"/>
    <w:rsid w:val="001C6D21"/>
    <w:rsid w:val="001C7038"/>
    <w:rsid w:val="001C7D2F"/>
    <w:rsid w:val="001D0186"/>
    <w:rsid w:val="001D0A62"/>
    <w:rsid w:val="001D119D"/>
    <w:rsid w:val="001D1616"/>
    <w:rsid w:val="001D1A83"/>
    <w:rsid w:val="001D1C1E"/>
    <w:rsid w:val="001D2050"/>
    <w:rsid w:val="001D25CF"/>
    <w:rsid w:val="001D2F14"/>
    <w:rsid w:val="001D2FFA"/>
    <w:rsid w:val="001D361D"/>
    <w:rsid w:val="001D3A4B"/>
    <w:rsid w:val="001D467D"/>
    <w:rsid w:val="001D5647"/>
    <w:rsid w:val="001D571B"/>
    <w:rsid w:val="001D573E"/>
    <w:rsid w:val="001D587F"/>
    <w:rsid w:val="001D5D59"/>
    <w:rsid w:val="001D60F1"/>
    <w:rsid w:val="001D61E0"/>
    <w:rsid w:val="001D66C9"/>
    <w:rsid w:val="001D66D6"/>
    <w:rsid w:val="001D6893"/>
    <w:rsid w:val="001D7DF9"/>
    <w:rsid w:val="001E1027"/>
    <w:rsid w:val="001E49F1"/>
    <w:rsid w:val="001E4BA7"/>
    <w:rsid w:val="001E516C"/>
    <w:rsid w:val="001E53E7"/>
    <w:rsid w:val="001E5DD2"/>
    <w:rsid w:val="001E6108"/>
    <w:rsid w:val="001E6CED"/>
    <w:rsid w:val="001E70DD"/>
    <w:rsid w:val="001E754A"/>
    <w:rsid w:val="001E769D"/>
    <w:rsid w:val="001E7E52"/>
    <w:rsid w:val="001E7E70"/>
    <w:rsid w:val="001F0292"/>
    <w:rsid w:val="001F203D"/>
    <w:rsid w:val="001F226A"/>
    <w:rsid w:val="001F36C7"/>
    <w:rsid w:val="001F3DB3"/>
    <w:rsid w:val="001F3E40"/>
    <w:rsid w:val="001F4272"/>
    <w:rsid w:val="001F4BD5"/>
    <w:rsid w:val="001F506A"/>
    <w:rsid w:val="001F50CC"/>
    <w:rsid w:val="001F52C9"/>
    <w:rsid w:val="001F5344"/>
    <w:rsid w:val="001F584D"/>
    <w:rsid w:val="001F5B62"/>
    <w:rsid w:val="001F5C11"/>
    <w:rsid w:val="001F5D3A"/>
    <w:rsid w:val="001F5FA8"/>
    <w:rsid w:val="001F6F00"/>
    <w:rsid w:val="001F74B1"/>
    <w:rsid w:val="001F78E7"/>
    <w:rsid w:val="001F7F4F"/>
    <w:rsid w:val="00200783"/>
    <w:rsid w:val="00200AA5"/>
    <w:rsid w:val="00200C2E"/>
    <w:rsid w:val="002017A0"/>
    <w:rsid w:val="00201D8C"/>
    <w:rsid w:val="002024D5"/>
    <w:rsid w:val="00202F7E"/>
    <w:rsid w:val="00203189"/>
    <w:rsid w:val="00203332"/>
    <w:rsid w:val="00203936"/>
    <w:rsid w:val="002039D0"/>
    <w:rsid w:val="00203DFE"/>
    <w:rsid w:val="002042C2"/>
    <w:rsid w:val="00204FF6"/>
    <w:rsid w:val="00205EBD"/>
    <w:rsid w:val="002060F0"/>
    <w:rsid w:val="00206AFA"/>
    <w:rsid w:val="002070D1"/>
    <w:rsid w:val="00207DA9"/>
    <w:rsid w:val="00207EED"/>
    <w:rsid w:val="002108C0"/>
    <w:rsid w:val="00210D2F"/>
    <w:rsid w:val="00211553"/>
    <w:rsid w:val="00211BC2"/>
    <w:rsid w:val="002120B8"/>
    <w:rsid w:val="0021279B"/>
    <w:rsid w:val="00212923"/>
    <w:rsid w:val="002136E3"/>
    <w:rsid w:val="00214101"/>
    <w:rsid w:val="002146EE"/>
    <w:rsid w:val="00214805"/>
    <w:rsid w:val="002155AE"/>
    <w:rsid w:val="00215A45"/>
    <w:rsid w:val="00215E3C"/>
    <w:rsid w:val="00216774"/>
    <w:rsid w:val="00216FC9"/>
    <w:rsid w:val="00217101"/>
    <w:rsid w:val="0021735F"/>
    <w:rsid w:val="0021793E"/>
    <w:rsid w:val="00217B4D"/>
    <w:rsid w:val="00217E02"/>
    <w:rsid w:val="002207FF"/>
    <w:rsid w:val="0022088B"/>
    <w:rsid w:val="00220A7F"/>
    <w:rsid w:val="0022100D"/>
    <w:rsid w:val="002211D7"/>
    <w:rsid w:val="00221200"/>
    <w:rsid w:val="00221BED"/>
    <w:rsid w:val="00222B82"/>
    <w:rsid w:val="00222FBC"/>
    <w:rsid w:val="00223001"/>
    <w:rsid w:val="00224189"/>
    <w:rsid w:val="0022427F"/>
    <w:rsid w:val="002247B9"/>
    <w:rsid w:val="002255CC"/>
    <w:rsid w:val="00226041"/>
    <w:rsid w:val="00226F99"/>
    <w:rsid w:val="00227790"/>
    <w:rsid w:val="0023079D"/>
    <w:rsid w:val="00230BE8"/>
    <w:rsid w:val="00230CEB"/>
    <w:rsid w:val="00230D3F"/>
    <w:rsid w:val="00231996"/>
    <w:rsid w:val="00232B64"/>
    <w:rsid w:val="002335BA"/>
    <w:rsid w:val="0023471A"/>
    <w:rsid w:val="0023538C"/>
    <w:rsid w:val="00235D95"/>
    <w:rsid w:val="002361FB"/>
    <w:rsid w:val="0023623F"/>
    <w:rsid w:val="002366D7"/>
    <w:rsid w:val="00236958"/>
    <w:rsid w:val="002374B1"/>
    <w:rsid w:val="00237C16"/>
    <w:rsid w:val="00240C95"/>
    <w:rsid w:val="00241065"/>
    <w:rsid w:val="0024184D"/>
    <w:rsid w:val="002422C8"/>
    <w:rsid w:val="00242AC5"/>
    <w:rsid w:val="00242ADB"/>
    <w:rsid w:val="00242CA0"/>
    <w:rsid w:val="00242E31"/>
    <w:rsid w:val="00242E9F"/>
    <w:rsid w:val="002430D1"/>
    <w:rsid w:val="002435BC"/>
    <w:rsid w:val="0024385A"/>
    <w:rsid w:val="00243B1F"/>
    <w:rsid w:val="00243F06"/>
    <w:rsid w:val="0024553F"/>
    <w:rsid w:val="002463EF"/>
    <w:rsid w:val="00246E78"/>
    <w:rsid w:val="00246EFF"/>
    <w:rsid w:val="0024704D"/>
    <w:rsid w:val="0024762E"/>
    <w:rsid w:val="00250A15"/>
    <w:rsid w:val="002522D2"/>
    <w:rsid w:val="002527FE"/>
    <w:rsid w:val="00252BFC"/>
    <w:rsid w:val="00253247"/>
    <w:rsid w:val="00254126"/>
    <w:rsid w:val="00254AE6"/>
    <w:rsid w:val="00254EF9"/>
    <w:rsid w:val="0025574B"/>
    <w:rsid w:val="00255BB5"/>
    <w:rsid w:val="00255FE0"/>
    <w:rsid w:val="00256125"/>
    <w:rsid w:val="002570FB"/>
    <w:rsid w:val="00257612"/>
    <w:rsid w:val="00257A2B"/>
    <w:rsid w:val="00257BA5"/>
    <w:rsid w:val="00260404"/>
    <w:rsid w:val="00260DB8"/>
    <w:rsid w:val="0026169A"/>
    <w:rsid w:val="00262337"/>
    <w:rsid w:val="0026246A"/>
    <w:rsid w:val="00263592"/>
    <w:rsid w:val="00263780"/>
    <w:rsid w:val="00263C6F"/>
    <w:rsid w:val="0026564F"/>
    <w:rsid w:val="00266A3B"/>
    <w:rsid w:val="00267D16"/>
    <w:rsid w:val="00267D20"/>
    <w:rsid w:val="00267D4F"/>
    <w:rsid w:val="00271CD1"/>
    <w:rsid w:val="00272B42"/>
    <w:rsid w:val="00273328"/>
    <w:rsid w:val="00273FF8"/>
    <w:rsid w:val="002746C9"/>
    <w:rsid w:val="002746DD"/>
    <w:rsid w:val="00274933"/>
    <w:rsid w:val="00274EE8"/>
    <w:rsid w:val="00275015"/>
    <w:rsid w:val="002754C0"/>
    <w:rsid w:val="0027550C"/>
    <w:rsid w:val="002756BF"/>
    <w:rsid w:val="00275F87"/>
    <w:rsid w:val="002768C9"/>
    <w:rsid w:val="00276CFE"/>
    <w:rsid w:val="00276E3A"/>
    <w:rsid w:val="00277C3A"/>
    <w:rsid w:val="0028030D"/>
    <w:rsid w:val="00280DDC"/>
    <w:rsid w:val="002812A9"/>
    <w:rsid w:val="00282994"/>
    <w:rsid w:val="00282D30"/>
    <w:rsid w:val="00282E63"/>
    <w:rsid w:val="0028378C"/>
    <w:rsid w:val="00283DBC"/>
    <w:rsid w:val="00283EFF"/>
    <w:rsid w:val="002840A6"/>
    <w:rsid w:val="0028442D"/>
    <w:rsid w:val="00284DFE"/>
    <w:rsid w:val="002850BE"/>
    <w:rsid w:val="002851FB"/>
    <w:rsid w:val="00286613"/>
    <w:rsid w:val="0029024D"/>
    <w:rsid w:val="0029031A"/>
    <w:rsid w:val="002905AE"/>
    <w:rsid w:val="00290647"/>
    <w:rsid w:val="00290FAB"/>
    <w:rsid w:val="00291221"/>
    <w:rsid w:val="0029149C"/>
    <w:rsid w:val="00291549"/>
    <w:rsid w:val="00291721"/>
    <w:rsid w:val="00292337"/>
    <w:rsid w:val="0029307B"/>
    <w:rsid w:val="00293D4A"/>
    <w:rsid w:val="002941E3"/>
    <w:rsid w:val="0029477A"/>
    <w:rsid w:val="00294973"/>
    <w:rsid w:val="0029535E"/>
    <w:rsid w:val="00295999"/>
    <w:rsid w:val="00295B2D"/>
    <w:rsid w:val="002962E3"/>
    <w:rsid w:val="002968D8"/>
    <w:rsid w:val="00296CCF"/>
    <w:rsid w:val="00296DFA"/>
    <w:rsid w:val="0029719A"/>
    <w:rsid w:val="0029734D"/>
    <w:rsid w:val="002A1591"/>
    <w:rsid w:val="002A1F62"/>
    <w:rsid w:val="002A2363"/>
    <w:rsid w:val="002A2391"/>
    <w:rsid w:val="002A23BF"/>
    <w:rsid w:val="002A31B4"/>
    <w:rsid w:val="002A3DD4"/>
    <w:rsid w:val="002A4248"/>
    <w:rsid w:val="002A4A0A"/>
    <w:rsid w:val="002A4C49"/>
    <w:rsid w:val="002A4CFB"/>
    <w:rsid w:val="002A4EAB"/>
    <w:rsid w:val="002A5027"/>
    <w:rsid w:val="002A5739"/>
    <w:rsid w:val="002A5D36"/>
    <w:rsid w:val="002A6057"/>
    <w:rsid w:val="002A68D7"/>
    <w:rsid w:val="002A6EB6"/>
    <w:rsid w:val="002A7A50"/>
    <w:rsid w:val="002B02E9"/>
    <w:rsid w:val="002B0D39"/>
    <w:rsid w:val="002B136E"/>
    <w:rsid w:val="002B145A"/>
    <w:rsid w:val="002B1F30"/>
    <w:rsid w:val="002B20E1"/>
    <w:rsid w:val="002B23EF"/>
    <w:rsid w:val="002B265F"/>
    <w:rsid w:val="002B3989"/>
    <w:rsid w:val="002B3A51"/>
    <w:rsid w:val="002B3F00"/>
    <w:rsid w:val="002B4119"/>
    <w:rsid w:val="002B45F1"/>
    <w:rsid w:val="002B4939"/>
    <w:rsid w:val="002B5AD1"/>
    <w:rsid w:val="002B6417"/>
    <w:rsid w:val="002B7920"/>
    <w:rsid w:val="002B79AE"/>
    <w:rsid w:val="002B7F9E"/>
    <w:rsid w:val="002C0626"/>
    <w:rsid w:val="002C0893"/>
    <w:rsid w:val="002C09DA"/>
    <w:rsid w:val="002C0A61"/>
    <w:rsid w:val="002C1DFE"/>
    <w:rsid w:val="002C3CAD"/>
    <w:rsid w:val="002C4366"/>
    <w:rsid w:val="002C527F"/>
    <w:rsid w:val="002C53F3"/>
    <w:rsid w:val="002C5B18"/>
    <w:rsid w:val="002C5F03"/>
    <w:rsid w:val="002C6A94"/>
    <w:rsid w:val="002C704F"/>
    <w:rsid w:val="002C7AA9"/>
    <w:rsid w:val="002C7BAE"/>
    <w:rsid w:val="002D014F"/>
    <w:rsid w:val="002D069B"/>
    <w:rsid w:val="002D0AE9"/>
    <w:rsid w:val="002D1587"/>
    <w:rsid w:val="002D1DC7"/>
    <w:rsid w:val="002D2988"/>
    <w:rsid w:val="002D34D3"/>
    <w:rsid w:val="002D40FA"/>
    <w:rsid w:val="002D4E93"/>
    <w:rsid w:val="002D54D6"/>
    <w:rsid w:val="002D66E4"/>
    <w:rsid w:val="002D6A88"/>
    <w:rsid w:val="002D7511"/>
    <w:rsid w:val="002E01F4"/>
    <w:rsid w:val="002E0B95"/>
    <w:rsid w:val="002E0FD2"/>
    <w:rsid w:val="002E177F"/>
    <w:rsid w:val="002E19F5"/>
    <w:rsid w:val="002E2D21"/>
    <w:rsid w:val="002E463E"/>
    <w:rsid w:val="002E4EAE"/>
    <w:rsid w:val="002E5C60"/>
    <w:rsid w:val="002E5DB2"/>
    <w:rsid w:val="002E6B0D"/>
    <w:rsid w:val="002E6D12"/>
    <w:rsid w:val="002E724A"/>
    <w:rsid w:val="002E725F"/>
    <w:rsid w:val="002E7389"/>
    <w:rsid w:val="002F0227"/>
    <w:rsid w:val="002F0AF1"/>
    <w:rsid w:val="002F0CA7"/>
    <w:rsid w:val="002F12F8"/>
    <w:rsid w:val="002F1C9E"/>
    <w:rsid w:val="002F1F83"/>
    <w:rsid w:val="002F201D"/>
    <w:rsid w:val="002F20D8"/>
    <w:rsid w:val="002F26F9"/>
    <w:rsid w:val="002F2D74"/>
    <w:rsid w:val="002F2FF3"/>
    <w:rsid w:val="002F35F7"/>
    <w:rsid w:val="002F58D9"/>
    <w:rsid w:val="002F5D18"/>
    <w:rsid w:val="002F63E3"/>
    <w:rsid w:val="002F7D43"/>
    <w:rsid w:val="00300B3F"/>
    <w:rsid w:val="00300CA6"/>
    <w:rsid w:val="00300EE8"/>
    <w:rsid w:val="00301606"/>
    <w:rsid w:val="00302C19"/>
    <w:rsid w:val="003031D6"/>
    <w:rsid w:val="00303F87"/>
    <w:rsid w:val="00303FE1"/>
    <w:rsid w:val="003049B7"/>
    <w:rsid w:val="00305196"/>
    <w:rsid w:val="003054CC"/>
    <w:rsid w:val="00305C03"/>
    <w:rsid w:val="00305E1D"/>
    <w:rsid w:val="00305ED1"/>
    <w:rsid w:val="00305F6E"/>
    <w:rsid w:val="003066B1"/>
    <w:rsid w:val="00306D8D"/>
    <w:rsid w:val="00307063"/>
    <w:rsid w:val="0030787B"/>
    <w:rsid w:val="00307AB9"/>
    <w:rsid w:val="00307B08"/>
    <w:rsid w:val="00307D14"/>
    <w:rsid w:val="0031024C"/>
    <w:rsid w:val="00311F24"/>
    <w:rsid w:val="00312A0D"/>
    <w:rsid w:val="003146A3"/>
    <w:rsid w:val="00314D84"/>
    <w:rsid w:val="00315D59"/>
    <w:rsid w:val="00315F5D"/>
    <w:rsid w:val="00315FC0"/>
    <w:rsid w:val="00316365"/>
    <w:rsid w:val="00316AAB"/>
    <w:rsid w:val="00316D2D"/>
    <w:rsid w:val="0032078B"/>
    <w:rsid w:val="00320982"/>
    <w:rsid w:val="00320A7F"/>
    <w:rsid w:val="00320BE2"/>
    <w:rsid w:val="00320F57"/>
    <w:rsid w:val="003211E8"/>
    <w:rsid w:val="0032121D"/>
    <w:rsid w:val="00321A38"/>
    <w:rsid w:val="00321CA8"/>
    <w:rsid w:val="0032225E"/>
    <w:rsid w:val="00322913"/>
    <w:rsid w:val="003230D5"/>
    <w:rsid w:val="00323F29"/>
    <w:rsid w:val="00324BFD"/>
    <w:rsid w:val="00324FA1"/>
    <w:rsid w:val="0032510C"/>
    <w:rsid w:val="003252AE"/>
    <w:rsid w:val="00325339"/>
    <w:rsid w:val="00325C07"/>
    <w:rsid w:val="00325C64"/>
    <w:rsid w:val="00326E6C"/>
    <w:rsid w:val="00327086"/>
    <w:rsid w:val="00327323"/>
    <w:rsid w:val="00327640"/>
    <w:rsid w:val="00327C81"/>
    <w:rsid w:val="00327D53"/>
    <w:rsid w:val="00330451"/>
    <w:rsid w:val="00330621"/>
    <w:rsid w:val="00330721"/>
    <w:rsid w:val="003308C9"/>
    <w:rsid w:val="003313FE"/>
    <w:rsid w:val="003314CB"/>
    <w:rsid w:val="003314F1"/>
    <w:rsid w:val="00331A30"/>
    <w:rsid w:val="00331B33"/>
    <w:rsid w:val="00332382"/>
    <w:rsid w:val="003328B5"/>
    <w:rsid w:val="003336E0"/>
    <w:rsid w:val="00333DDB"/>
    <w:rsid w:val="00335811"/>
    <w:rsid w:val="00335F88"/>
    <w:rsid w:val="0033696B"/>
    <w:rsid w:val="00336AA1"/>
    <w:rsid w:val="00336E3C"/>
    <w:rsid w:val="003379F1"/>
    <w:rsid w:val="00337C9B"/>
    <w:rsid w:val="00341786"/>
    <w:rsid w:val="00344306"/>
    <w:rsid w:val="00344C31"/>
    <w:rsid w:val="00344FDE"/>
    <w:rsid w:val="0034578C"/>
    <w:rsid w:val="00345D21"/>
    <w:rsid w:val="00345EEC"/>
    <w:rsid w:val="00347137"/>
    <w:rsid w:val="003475A2"/>
    <w:rsid w:val="00347E86"/>
    <w:rsid w:val="003508E2"/>
    <w:rsid w:val="00351492"/>
    <w:rsid w:val="00351541"/>
    <w:rsid w:val="00351CAB"/>
    <w:rsid w:val="00352FF5"/>
    <w:rsid w:val="003535FB"/>
    <w:rsid w:val="00353894"/>
    <w:rsid w:val="00354116"/>
    <w:rsid w:val="00354541"/>
    <w:rsid w:val="00354F41"/>
    <w:rsid w:val="003550AC"/>
    <w:rsid w:val="0035576F"/>
    <w:rsid w:val="0035671F"/>
    <w:rsid w:val="0035691A"/>
    <w:rsid w:val="00356DD5"/>
    <w:rsid w:val="00357380"/>
    <w:rsid w:val="003573F9"/>
    <w:rsid w:val="00357CBC"/>
    <w:rsid w:val="003602C1"/>
    <w:rsid w:val="00360BD5"/>
    <w:rsid w:val="00361BF7"/>
    <w:rsid w:val="003630A9"/>
    <w:rsid w:val="0036351D"/>
    <w:rsid w:val="0036371E"/>
    <w:rsid w:val="003640CE"/>
    <w:rsid w:val="003646D8"/>
    <w:rsid w:val="00364936"/>
    <w:rsid w:val="00365428"/>
    <w:rsid w:val="00365DB8"/>
    <w:rsid w:val="00366162"/>
    <w:rsid w:val="00366573"/>
    <w:rsid w:val="003668F0"/>
    <w:rsid w:val="00366A3D"/>
    <w:rsid w:val="00366BDA"/>
    <w:rsid w:val="0036702D"/>
    <w:rsid w:val="003677CA"/>
    <w:rsid w:val="00367ACF"/>
    <w:rsid w:val="00370310"/>
    <w:rsid w:val="00370AFB"/>
    <w:rsid w:val="00370DC5"/>
    <w:rsid w:val="00371B93"/>
    <w:rsid w:val="00371F21"/>
    <w:rsid w:val="00372D36"/>
    <w:rsid w:val="00373845"/>
    <w:rsid w:val="00373B29"/>
    <w:rsid w:val="003740A1"/>
    <w:rsid w:val="003744E6"/>
    <w:rsid w:val="0037473D"/>
    <w:rsid w:val="00374A0A"/>
    <w:rsid w:val="003750A3"/>
    <w:rsid w:val="003754EE"/>
    <w:rsid w:val="003756A5"/>
    <w:rsid w:val="00375707"/>
    <w:rsid w:val="00375B73"/>
    <w:rsid w:val="00375D3B"/>
    <w:rsid w:val="00375FA6"/>
    <w:rsid w:val="00376306"/>
    <w:rsid w:val="003769D6"/>
    <w:rsid w:val="00376D3F"/>
    <w:rsid w:val="0037747C"/>
    <w:rsid w:val="00381103"/>
    <w:rsid w:val="00382382"/>
    <w:rsid w:val="00382B1B"/>
    <w:rsid w:val="00382B44"/>
    <w:rsid w:val="00382DD2"/>
    <w:rsid w:val="00383540"/>
    <w:rsid w:val="003839EE"/>
    <w:rsid w:val="00383DAA"/>
    <w:rsid w:val="0038414F"/>
    <w:rsid w:val="00384992"/>
    <w:rsid w:val="00384A2A"/>
    <w:rsid w:val="00384F21"/>
    <w:rsid w:val="003853D9"/>
    <w:rsid w:val="00385511"/>
    <w:rsid w:val="00385898"/>
    <w:rsid w:val="003858DE"/>
    <w:rsid w:val="00385AB2"/>
    <w:rsid w:val="00385AF9"/>
    <w:rsid w:val="0038674B"/>
    <w:rsid w:val="003870F7"/>
    <w:rsid w:val="003872A1"/>
    <w:rsid w:val="00387F70"/>
    <w:rsid w:val="00392081"/>
    <w:rsid w:val="0039296B"/>
    <w:rsid w:val="00392CF4"/>
    <w:rsid w:val="00393134"/>
    <w:rsid w:val="003939DD"/>
    <w:rsid w:val="00393C7E"/>
    <w:rsid w:val="00394002"/>
    <w:rsid w:val="003940D7"/>
    <w:rsid w:val="00394428"/>
    <w:rsid w:val="00394BC7"/>
    <w:rsid w:val="00395A85"/>
    <w:rsid w:val="00395B5C"/>
    <w:rsid w:val="003968A6"/>
    <w:rsid w:val="00396AD7"/>
    <w:rsid w:val="0039740D"/>
    <w:rsid w:val="00397AD7"/>
    <w:rsid w:val="003A0462"/>
    <w:rsid w:val="003A0580"/>
    <w:rsid w:val="003A0A36"/>
    <w:rsid w:val="003A16B1"/>
    <w:rsid w:val="003A16C7"/>
    <w:rsid w:val="003A2397"/>
    <w:rsid w:val="003A26D7"/>
    <w:rsid w:val="003A2992"/>
    <w:rsid w:val="003A3009"/>
    <w:rsid w:val="003A3306"/>
    <w:rsid w:val="003A3AA9"/>
    <w:rsid w:val="003A3CE2"/>
    <w:rsid w:val="003A41A2"/>
    <w:rsid w:val="003A449B"/>
    <w:rsid w:val="003A45D9"/>
    <w:rsid w:val="003A47DC"/>
    <w:rsid w:val="003A5290"/>
    <w:rsid w:val="003A6027"/>
    <w:rsid w:val="003A6B71"/>
    <w:rsid w:val="003A7632"/>
    <w:rsid w:val="003B006C"/>
    <w:rsid w:val="003B0543"/>
    <w:rsid w:val="003B118C"/>
    <w:rsid w:val="003B2A83"/>
    <w:rsid w:val="003B2FD4"/>
    <w:rsid w:val="003B3A81"/>
    <w:rsid w:val="003B522C"/>
    <w:rsid w:val="003B5A4C"/>
    <w:rsid w:val="003B5E28"/>
    <w:rsid w:val="003B5F5B"/>
    <w:rsid w:val="003B63B7"/>
    <w:rsid w:val="003B7BD6"/>
    <w:rsid w:val="003C03C5"/>
    <w:rsid w:val="003C0DE6"/>
    <w:rsid w:val="003C1306"/>
    <w:rsid w:val="003C13DA"/>
    <w:rsid w:val="003C267B"/>
    <w:rsid w:val="003C479F"/>
    <w:rsid w:val="003C4AE5"/>
    <w:rsid w:val="003C5140"/>
    <w:rsid w:val="003C5FB6"/>
    <w:rsid w:val="003C6837"/>
    <w:rsid w:val="003C74C4"/>
    <w:rsid w:val="003D05A6"/>
    <w:rsid w:val="003D085E"/>
    <w:rsid w:val="003D13E5"/>
    <w:rsid w:val="003D14E1"/>
    <w:rsid w:val="003D1A58"/>
    <w:rsid w:val="003D1D4E"/>
    <w:rsid w:val="003D3A78"/>
    <w:rsid w:val="003D469D"/>
    <w:rsid w:val="003D5168"/>
    <w:rsid w:val="003D5185"/>
    <w:rsid w:val="003D5D8E"/>
    <w:rsid w:val="003D6840"/>
    <w:rsid w:val="003D6F21"/>
    <w:rsid w:val="003D7501"/>
    <w:rsid w:val="003D76E5"/>
    <w:rsid w:val="003E11D5"/>
    <w:rsid w:val="003E1324"/>
    <w:rsid w:val="003E1BD5"/>
    <w:rsid w:val="003E1E4B"/>
    <w:rsid w:val="003E2213"/>
    <w:rsid w:val="003E22EC"/>
    <w:rsid w:val="003E26B5"/>
    <w:rsid w:val="003E282E"/>
    <w:rsid w:val="003E2A21"/>
    <w:rsid w:val="003E3172"/>
    <w:rsid w:val="003E3FEC"/>
    <w:rsid w:val="003E40B5"/>
    <w:rsid w:val="003E47F6"/>
    <w:rsid w:val="003E49E0"/>
    <w:rsid w:val="003E4A9D"/>
    <w:rsid w:val="003E51C6"/>
    <w:rsid w:val="003E525A"/>
    <w:rsid w:val="003E5FFD"/>
    <w:rsid w:val="003E61FA"/>
    <w:rsid w:val="003E6D21"/>
    <w:rsid w:val="003E7788"/>
    <w:rsid w:val="003E7DED"/>
    <w:rsid w:val="003F054C"/>
    <w:rsid w:val="003F06EF"/>
    <w:rsid w:val="003F14CE"/>
    <w:rsid w:val="003F29AE"/>
    <w:rsid w:val="003F2C42"/>
    <w:rsid w:val="003F338F"/>
    <w:rsid w:val="003F34A5"/>
    <w:rsid w:val="003F38D6"/>
    <w:rsid w:val="003F4240"/>
    <w:rsid w:val="003F49EC"/>
    <w:rsid w:val="003F5B4A"/>
    <w:rsid w:val="003F6813"/>
    <w:rsid w:val="003F6B12"/>
    <w:rsid w:val="003F7AB5"/>
    <w:rsid w:val="003F7F6C"/>
    <w:rsid w:val="004002C4"/>
    <w:rsid w:val="00401449"/>
    <w:rsid w:val="004017FA"/>
    <w:rsid w:val="00401A2C"/>
    <w:rsid w:val="00401D2B"/>
    <w:rsid w:val="00401EDF"/>
    <w:rsid w:val="00403264"/>
    <w:rsid w:val="004035CA"/>
    <w:rsid w:val="0040367C"/>
    <w:rsid w:val="004039DD"/>
    <w:rsid w:val="00403F62"/>
    <w:rsid w:val="004040FC"/>
    <w:rsid w:val="00404D93"/>
    <w:rsid w:val="0040512F"/>
    <w:rsid w:val="004056FC"/>
    <w:rsid w:val="00407634"/>
    <w:rsid w:val="00407A56"/>
    <w:rsid w:val="00407B60"/>
    <w:rsid w:val="00410305"/>
    <w:rsid w:val="00410679"/>
    <w:rsid w:val="00411836"/>
    <w:rsid w:val="004125C9"/>
    <w:rsid w:val="004127A1"/>
    <w:rsid w:val="00412B10"/>
    <w:rsid w:val="00412FEF"/>
    <w:rsid w:val="00413268"/>
    <w:rsid w:val="0041483F"/>
    <w:rsid w:val="00414C79"/>
    <w:rsid w:val="00414C7A"/>
    <w:rsid w:val="0041562C"/>
    <w:rsid w:val="00415E3D"/>
    <w:rsid w:val="00416645"/>
    <w:rsid w:val="004169A7"/>
    <w:rsid w:val="00416A17"/>
    <w:rsid w:val="00416A99"/>
    <w:rsid w:val="0041725D"/>
    <w:rsid w:val="004172A7"/>
    <w:rsid w:val="00417411"/>
    <w:rsid w:val="00417933"/>
    <w:rsid w:val="00417CE8"/>
    <w:rsid w:val="004206FF"/>
    <w:rsid w:val="004209CF"/>
    <w:rsid w:val="00420CC5"/>
    <w:rsid w:val="0042135E"/>
    <w:rsid w:val="00422C40"/>
    <w:rsid w:val="0042323C"/>
    <w:rsid w:val="00423FCF"/>
    <w:rsid w:val="00424939"/>
    <w:rsid w:val="00424962"/>
    <w:rsid w:val="00425456"/>
    <w:rsid w:val="00425D84"/>
    <w:rsid w:val="00426233"/>
    <w:rsid w:val="004264B5"/>
    <w:rsid w:val="00426BAF"/>
    <w:rsid w:val="00426BB7"/>
    <w:rsid w:val="00426CAB"/>
    <w:rsid w:val="00427A33"/>
    <w:rsid w:val="00427AA9"/>
    <w:rsid w:val="00430100"/>
    <w:rsid w:val="00430748"/>
    <w:rsid w:val="00430C7F"/>
    <w:rsid w:val="00430D64"/>
    <w:rsid w:val="004311BB"/>
    <w:rsid w:val="00431B64"/>
    <w:rsid w:val="00432235"/>
    <w:rsid w:val="00432692"/>
    <w:rsid w:val="004328FC"/>
    <w:rsid w:val="00432A3E"/>
    <w:rsid w:val="00432AE1"/>
    <w:rsid w:val="00432CE2"/>
    <w:rsid w:val="0043329F"/>
    <w:rsid w:val="004333B1"/>
    <w:rsid w:val="00433B9E"/>
    <w:rsid w:val="0043439B"/>
    <w:rsid w:val="00434792"/>
    <w:rsid w:val="00434EDE"/>
    <w:rsid w:val="004356BE"/>
    <w:rsid w:val="004357C9"/>
    <w:rsid w:val="00437CD0"/>
    <w:rsid w:val="004400F4"/>
    <w:rsid w:val="00440422"/>
    <w:rsid w:val="00440DB3"/>
    <w:rsid w:val="00441277"/>
    <w:rsid w:val="00441505"/>
    <w:rsid w:val="004417C0"/>
    <w:rsid w:val="004417E2"/>
    <w:rsid w:val="00441871"/>
    <w:rsid w:val="004425C6"/>
    <w:rsid w:val="00443285"/>
    <w:rsid w:val="00443BEB"/>
    <w:rsid w:val="00443D7C"/>
    <w:rsid w:val="00444EF8"/>
    <w:rsid w:val="004452C7"/>
    <w:rsid w:val="004458A9"/>
    <w:rsid w:val="00445E9D"/>
    <w:rsid w:val="00445F1B"/>
    <w:rsid w:val="004462E7"/>
    <w:rsid w:val="00446678"/>
    <w:rsid w:val="0044784D"/>
    <w:rsid w:val="0045168C"/>
    <w:rsid w:val="004520E5"/>
    <w:rsid w:val="00452ED7"/>
    <w:rsid w:val="0045399D"/>
    <w:rsid w:val="00454EC5"/>
    <w:rsid w:val="00455BE9"/>
    <w:rsid w:val="00460976"/>
    <w:rsid w:val="00461437"/>
    <w:rsid w:val="00461F0A"/>
    <w:rsid w:val="00462614"/>
    <w:rsid w:val="004626DA"/>
    <w:rsid w:val="00463444"/>
    <w:rsid w:val="004636B4"/>
    <w:rsid w:val="00463986"/>
    <w:rsid w:val="004641E0"/>
    <w:rsid w:val="00464EBC"/>
    <w:rsid w:val="00465D28"/>
    <w:rsid w:val="004665F8"/>
    <w:rsid w:val="00466F83"/>
    <w:rsid w:val="00466FF4"/>
    <w:rsid w:val="0046721E"/>
    <w:rsid w:val="00467E78"/>
    <w:rsid w:val="004701A0"/>
    <w:rsid w:val="00470AD1"/>
    <w:rsid w:val="00471B1C"/>
    <w:rsid w:val="00471C03"/>
    <w:rsid w:val="00471E2C"/>
    <w:rsid w:val="004724FA"/>
    <w:rsid w:val="0047251F"/>
    <w:rsid w:val="00472763"/>
    <w:rsid w:val="0047311C"/>
    <w:rsid w:val="00473C96"/>
    <w:rsid w:val="0047442A"/>
    <w:rsid w:val="00474C4E"/>
    <w:rsid w:val="0047587B"/>
    <w:rsid w:val="00476332"/>
    <w:rsid w:val="004764B7"/>
    <w:rsid w:val="004766DA"/>
    <w:rsid w:val="00477623"/>
    <w:rsid w:val="00477739"/>
    <w:rsid w:val="004778FB"/>
    <w:rsid w:val="00477E5D"/>
    <w:rsid w:val="00480533"/>
    <w:rsid w:val="004809F7"/>
    <w:rsid w:val="00480BEB"/>
    <w:rsid w:val="00480D22"/>
    <w:rsid w:val="00482EF7"/>
    <w:rsid w:val="00482F96"/>
    <w:rsid w:val="00483864"/>
    <w:rsid w:val="00484527"/>
    <w:rsid w:val="004846DC"/>
    <w:rsid w:val="00484A3C"/>
    <w:rsid w:val="00484A8C"/>
    <w:rsid w:val="00485299"/>
    <w:rsid w:val="004869E0"/>
    <w:rsid w:val="00487526"/>
    <w:rsid w:val="00487772"/>
    <w:rsid w:val="0048787E"/>
    <w:rsid w:val="00487CC8"/>
    <w:rsid w:val="004920F4"/>
    <w:rsid w:val="00492104"/>
    <w:rsid w:val="00493163"/>
    <w:rsid w:val="00493631"/>
    <w:rsid w:val="00494235"/>
    <w:rsid w:val="00494B33"/>
    <w:rsid w:val="00495EDB"/>
    <w:rsid w:val="004960CB"/>
    <w:rsid w:val="0049614F"/>
    <w:rsid w:val="004965CF"/>
    <w:rsid w:val="004972DD"/>
    <w:rsid w:val="0049760C"/>
    <w:rsid w:val="00497F5F"/>
    <w:rsid w:val="004A0443"/>
    <w:rsid w:val="004A1435"/>
    <w:rsid w:val="004A1488"/>
    <w:rsid w:val="004A154E"/>
    <w:rsid w:val="004A1814"/>
    <w:rsid w:val="004A25AD"/>
    <w:rsid w:val="004A2FC1"/>
    <w:rsid w:val="004A6790"/>
    <w:rsid w:val="004A6C26"/>
    <w:rsid w:val="004A74B5"/>
    <w:rsid w:val="004A79ED"/>
    <w:rsid w:val="004B00B0"/>
    <w:rsid w:val="004B01DD"/>
    <w:rsid w:val="004B09DB"/>
    <w:rsid w:val="004B0CB0"/>
    <w:rsid w:val="004B0EE1"/>
    <w:rsid w:val="004B393A"/>
    <w:rsid w:val="004B46FF"/>
    <w:rsid w:val="004B51A6"/>
    <w:rsid w:val="004B5557"/>
    <w:rsid w:val="004B637B"/>
    <w:rsid w:val="004B6B7A"/>
    <w:rsid w:val="004B6F9D"/>
    <w:rsid w:val="004B71D7"/>
    <w:rsid w:val="004B73AA"/>
    <w:rsid w:val="004B775E"/>
    <w:rsid w:val="004B7F11"/>
    <w:rsid w:val="004C0751"/>
    <w:rsid w:val="004C1721"/>
    <w:rsid w:val="004C22C3"/>
    <w:rsid w:val="004C2F04"/>
    <w:rsid w:val="004C3972"/>
    <w:rsid w:val="004C500D"/>
    <w:rsid w:val="004C53F4"/>
    <w:rsid w:val="004C67FA"/>
    <w:rsid w:val="004C6851"/>
    <w:rsid w:val="004C6A78"/>
    <w:rsid w:val="004C6B45"/>
    <w:rsid w:val="004C6DD8"/>
    <w:rsid w:val="004C71D9"/>
    <w:rsid w:val="004C7A6F"/>
    <w:rsid w:val="004C7AE4"/>
    <w:rsid w:val="004D04C5"/>
    <w:rsid w:val="004D0FCF"/>
    <w:rsid w:val="004D1402"/>
    <w:rsid w:val="004D20CD"/>
    <w:rsid w:val="004D293F"/>
    <w:rsid w:val="004D2ED6"/>
    <w:rsid w:val="004D35B3"/>
    <w:rsid w:val="004D35DB"/>
    <w:rsid w:val="004D3EE2"/>
    <w:rsid w:val="004D4217"/>
    <w:rsid w:val="004D4821"/>
    <w:rsid w:val="004D48CA"/>
    <w:rsid w:val="004D4948"/>
    <w:rsid w:val="004D4B0C"/>
    <w:rsid w:val="004D553B"/>
    <w:rsid w:val="004D69DB"/>
    <w:rsid w:val="004D6A9E"/>
    <w:rsid w:val="004D7BCA"/>
    <w:rsid w:val="004E1207"/>
    <w:rsid w:val="004E1830"/>
    <w:rsid w:val="004E1E5B"/>
    <w:rsid w:val="004E1F35"/>
    <w:rsid w:val="004E22BF"/>
    <w:rsid w:val="004E236C"/>
    <w:rsid w:val="004E3289"/>
    <w:rsid w:val="004E32AA"/>
    <w:rsid w:val="004E32C6"/>
    <w:rsid w:val="004E35BB"/>
    <w:rsid w:val="004E58D2"/>
    <w:rsid w:val="004E6022"/>
    <w:rsid w:val="004E603D"/>
    <w:rsid w:val="004E63D2"/>
    <w:rsid w:val="004E6751"/>
    <w:rsid w:val="004E67FB"/>
    <w:rsid w:val="004E696D"/>
    <w:rsid w:val="004E7965"/>
    <w:rsid w:val="004F0175"/>
    <w:rsid w:val="004F0B29"/>
    <w:rsid w:val="004F15EA"/>
    <w:rsid w:val="004F184A"/>
    <w:rsid w:val="004F1BE1"/>
    <w:rsid w:val="004F1D0E"/>
    <w:rsid w:val="004F49E9"/>
    <w:rsid w:val="004F53A2"/>
    <w:rsid w:val="004F5616"/>
    <w:rsid w:val="004F5CE8"/>
    <w:rsid w:val="004F5EAD"/>
    <w:rsid w:val="004F6183"/>
    <w:rsid w:val="004F6F5A"/>
    <w:rsid w:val="005003F6"/>
    <w:rsid w:val="00500ABA"/>
    <w:rsid w:val="00500CB6"/>
    <w:rsid w:val="00500F4C"/>
    <w:rsid w:val="005011D2"/>
    <w:rsid w:val="00501898"/>
    <w:rsid w:val="00501B13"/>
    <w:rsid w:val="00501CDF"/>
    <w:rsid w:val="00501DBE"/>
    <w:rsid w:val="0050218D"/>
    <w:rsid w:val="00503A7D"/>
    <w:rsid w:val="00503DB5"/>
    <w:rsid w:val="005043CB"/>
    <w:rsid w:val="00505204"/>
    <w:rsid w:val="0050569E"/>
    <w:rsid w:val="00506899"/>
    <w:rsid w:val="00507362"/>
    <w:rsid w:val="005075A3"/>
    <w:rsid w:val="005075DB"/>
    <w:rsid w:val="005079CF"/>
    <w:rsid w:val="00510BFB"/>
    <w:rsid w:val="00511D11"/>
    <w:rsid w:val="0051347E"/>
    <w:rsid w:val="00513910"/>
    <w:rsid w:val="00514C03"/>
    <w:rsid w:val="00516A82"/>
    <w:rsid w:val="005174D2"/>
    <w:rsid w:val="005174F3"/>
    <w:rsid w:val="00517702"/>
    <w:rsid w:val="005177B5"/>
    <w:rsid w:val="00517CCE"/>
    <w:rsid w:val="00520F1E"/>
    <w:rsid w:val="00520F5C"/>
    <w:rsid w:val="00521435"/>
    <w:rsid w:val="005218F6"/>
    <w:rsid w:val="00521AF4"/>
    <w:rsid w:val="005230FD"/>
    <w:rsid w:val="00523813"/>
    <w:rsid w:val="00523C08"/>
    <w:rsid w:val="00523C4C"/>
    <w:rsid w:val="00524872"/>
    <w:rsid w:val="00524BC4"/>
    <w:rsid w:val="00524F89"/>
    <w:rsid w:val="0052516B"/>
    <w:rsid w:val="00526164"/>
    <w:rsid w:val="005277E9"/>
    <w:rsid w:val="00530A0D"/>
    <w:rsid w:val="00531846"/>
    <w:rsid w:val="00531DC5"/>
    <w:rsid w:val="00532081"/>
    <w:rsid w:val="00532AD3"/>
    <w:rsid w:val="0053378A"/>
    <w:rsid w:val="00533C20"/>
    <w:rsid w:val="005341E3"/>
    <w:rsid w:val="0053451E"/>
    <w:rsid w:val="00534ACF"/>
    <w:rsid w:val="005352D2"/>
    <w:rsid w:val="00535623"/>
    <w:rsid w:val="00535A4E"/>
    <w:rsid w:val="00536744"/>
    <w:rsid w:val="00537079"/>
    <w:rsid w:val="00537F33"/>
    <w:rsid w:val="005401F7"/>
    <w:rsid w:val="00540B65"/>
    <w:rsid w:val="005413ED"/>
    <w:rsid w:val="00541A0A"/>
    <w:rsid w:val="00541E48"/>
    <w:rsid w:val="005421B8"/>
    <w:rsid w:val="005422BE"/>
    <w:rsid w:val="005432CE"/>
    <w:rsid w:val="00543474"/>
    <w:rsid w:val="0054445C"/>
    <w:rsid w:val="00544C43"/>
    <w:rsid w:val="005454A9"/>
    <w:rsid w:val="00545574"/>
    <w:rsid w:val="00546014"/>
    <w:rsid w:val="00546F29"/>
    <w:rsid w:val="00550A65"/>
    <w:rsid w:val="00550D40"/>
    <w:rsid w:val="005513EC"/>
    <w:rsid w:val="0055152B"/>
    <w:rsid w:val="005516E9"/>
    <w:rsid w:val="00551BD1"/>
    <w:rsid w:val="0055227F"/>
    <w:rsid w:val="005535BC"/>
    <w:rsid w:val="00554A9C"/>
    <w:rsid w:val="00554EF2"/>
    <w:rsid w:val="0055559C"/>
    <w:rsid w:val="0055570A"/>
    <w:rsid w:val="00556BA8"/>
    <w:rsid w:val="00556E95"/>
    <w:rsid w:val="00557684"/>
    <w:rsid w:val="00560C11"/>
    <w:rsid w:val="00562DF0"/>
    <w:rsid w:val="0056344D"/>
    <w:rsid w:val="0056380A"/>
    <w:rsid w:val="005639FF"/>
    <w:rsid w:val="00564065"/>
    <w:rsid w:val="005648CA"/>
    <w:rsid w:val="00565756"/>
    <w:rsid w:val="00566198"/>
    <w:rsid w:val="00566A9E"/>
    <w:rsid w:val="00566D85"/>
    <w:rsid w:val="005672B9"/>
    <w:rsid w:val="00567975"/>
    <w:rsid w:val="00567B80"/>
    <w:rsid w:val="005701F0"/>
    <w:rsid w:val="0057022E"/>
    <w:rsid w:val="00570953"/>
    <w:rsid w:val="005713E8"/>
    <w:rsid w:val="0057234D"/>
    <w:rsid w:val="00572694"/>
    <w:rsid w:val="005726D1"/>
    <w:rsid w:val="00573632"/>
    <w:rsid w:val="00573652"/>
    <w:rsid w:val="00574119"/>
    <w:rsid w:val="00574520"/>
    <w:rsid w:val="00574B0E"/>
    <w:rsid w:val="00574EAB"/>
    <w:rsid w:val="00575185"/>
    <w:rsid w:val="00575670"/>
    <w:rsid w:val="005761E4"/>
    <w:rsid w:val="005763CC"/>
    <w:rsid w:val="0057646C"/>
    <w:rsid w:val="00576BBC"/>
    <w:rsid w:val="00576DF5"/>
    <w:rsid w:val="00576E36"/>
    <w:rsid w:val="005774F5"/>
    <w:rsid w:val="0057770C"/>
    <w:rsid w:val="00577B7F"/>
    <w:rsid w:val="00577C61"/>
    <w:rsid w:val="00577E14"/>
    <w:rsid w:val="0058005B"/>
    <w:rsid w:val="00580D50"/>
    <w:rsid w:val="00581026"/>
    <w:rsid w:val="0058143F"/>
    <w:rsid w:val="005814ED"/>
    <w:rsid w:val="00581A80"/>
    <w:rsid w:val="0058204E"/>
    <w:rsid w:val="005821C1"/>
    <w:rsid w:val="005822ED"/>
    <w:rsid w:val="00582492"/>
    <w:rsid w:val="00582AD6"/>
    <w:rsid w:val="00583869"/>
    <w:rsid w:val="00583A6E"/>
    <w:rsid w:val="0058406B"/>
    <w:rsid w:val="0058437D"/>
    <w:rsid w:val="00585AE6"/>
    <w:rsid w:val="00585DC7"/>
    <w:rsid w:val="005861C0"/>
    <w:rsid w:val="005872A5"/>
    <w:rsid w:val="005908B2"/>
    <w:rsid w:val="00591683"/>
    <w:rsid w:val="00591762"/>
    <w:rsid w:val="00592715"/>
    <w:rsid w:val="00592A9F"/>
    <w:rsid w:val="00592B69"/>
    <w:rsid w:val="00592BE4"/>
    <w:rsid w:val="0059308A"/>
    <w:rsid w:val="0059352A"/>
    <w:rsid w:val="00594DD0"/>
    <w:rsid w:val="00595167"/>
    <w:rsid w:val="00595627"/>
    <w:rsid w:val="00595C8D"/>
    <w:rsid w:val="00595EBE"/>
    <w:rsid w:val="00596419"/>
    <w:rsid w:val="00596459"/>
    <w:rsid w:val="0059681A"/>
    <w:rsid w:val="00596A71"/>
    <w:rsid w:val="0059711B"/>
    <w:rsid w:val="0059788F"/>
    <w:rsid w:val="00597B46"/>
    <w:rsid w:val="00597CDE"/>
    <w:rsid w:val="005A0594"/>
    <w:rsid w:val="005A0A8E"/>
    <w:rsid w:val="005A1522"/>
    <w:rsid w:val="005A1574"/>
    <w:rsid w:val="005A20BD"/>
    <w:rsid w:val="005A2509"/>
    <w:rsid w:val="005A2BC9"/>
    <w:rsid w:val="005A35F9"/>
    <w:rsid w:val="005A44CA"/>
    <w:rsid w:val="005A4DE4"/>
    <w:rsid w:val="005A5093"/>
    <w:rsid w:val="005A582B"/>
    <w:rsid w:val="005A5BA4"/>
    <w:rsid w:val="005A5C5E"/>
    <w:rsid w:val="005A6031"/>
    <w:rsid w:val="005A6126"/>
    <w:rsid w:val="005A63F0"/>
    <w:rsid w:val="005A688A"/>
    <w:rsid w:val="005A7287"/>
    <w:rsid w:val="005A7856"/>
    <w:rsid w:val="005A7A79"/>
    <w:rsid w:val="005B08FA"/>
    <w:rsid w:val="005B0ED2"/>
    <w:rsid w:val="005B1F4F"/>
    <w:rsid w:val="005B2661"/>
    <w:rsid w:val="005B2F0E"/>
    <w:rsid w:val="005B4198"/>
    <w:rsid w:val="005B420B"/>
    <w:rsid w:val="005B43C5"/>
    <w:rsid w:val="005B44D1"/>
    <w:rsid w:val="005B5805"/>
    <w:rsid w:val="005B6065"/>
    <w:rsid w:val="005B6508"/>
    <w:rsid w:val="005B7AE6"/>
    <w:rsid w:val="005B7D5B"/>
    <w:rsid w:val="005C00F3"/>
    <w:rsid w:val="005C00F6"/>
    <w:rsid w:val="005C0106"/>
    <w:rsid w:val="005C0776"/>
    <w:rsid w:val="005C0BB1"/>
    <w:rsid w:val="005C134B"/>
    <w:rsid w:val="005C1D80"/>
    <w:rsid w:val="005C269E"/>
    <w:rsid w:val="005C4119"/>
    <w:rsid w:val="005C412F"/>
    <w:rsid w:val="005C4436"/>
    <w:rsid w:val="005C4CD5"/>
    <w:rsid w:val="005C54B9"/>
    <w:rsid w:val="005C70AD"/>
    <w:rsid w:val="005C70F2"/>
    <w:rsid w:val="005C7A03"/>
    <w:rsid w:val="005D011A"/>
    <w:rsid w:val="005D03B3"/>
    <w:rsid w:val="005D05C4"/>
    <w:rsid w:val="005D075E"/>
    <w:rsid w:val="005D0C5A"/>
    <w:rsid w:val="005D0E6C"/>
    <w:rsid w:val="005D0E9E"/>
    <w:rsid w:val="005D107E"/>
    <w:rsid w:val="005D1CEF"/>
    <w:rsid w:val="005D218D"/>
    <w:rsid w:val="005D26FC"/>
    <w:rsid w:val="005D2EB0"/>
    <w:rsid w:val="005D3961"/>
    <w:rsid w:val="005D547C"/>
    <w:rsid w:val="005D57B7"/>
    <w:rsid w:val="005D69A0"/>
    <w:rsid w:val="005D6F19"/>
    <w:rsid w:val="005D7620"/>
    <w:rsid w:val="005E074C"/>
    <w:rsid w:val="005E0CB2"/>
    <w:rsid w:val="005E0DD5"/>
    <w:rsid w:val="005E1732"/>
    <w:rsid w:val="005E1AA8"/>
    <w:rsid w:val="005E1FDE"/>
    <w:rsid w:val="005E216D"/>
    <w:rsid w:val="005E2370"/>
    <w:rsid w:val="005E2786"/>
    <w:rsid w:val="005E2B3B"/>
    <w:rsid w:val="005E2D3D"/>
    <w:rsid w:val="005E42A5"/>
    <w:rsid w:val="005E4464"/>
    <w:rsid w:val="005E472B"/>
    <w:rsid w:val="005E4888"/>
    <w:rsid w:val="005E571D"/>
    <w:rsid w:val="005E6DB3"/>
    <w:rsid w:val="005F070F"/>
    <w:rsid w:val="005F0CC4"/>
    <w:rsid w:val="005F0F4C"/>
    <w:rsid w:val="005F16E0"/>
    <w:rsid w:val="005F20B6"/>
    <w:rsid w:val="005F2325"/>
    <w:rsid w:val="005F2979"/>
    <w:rsid w:val="005F2ED9"/>
    <w:rsid w:val="005F3107"/>
    <w:rsid w:val="005F31D2"/>
    <w:rsid w:val="005F38F0"/>
    <w:rsid w:val="005F3B86"/>
    <w:rsid w:val="005F409C"/>
    <w:rsid w:val="005F4316"/>
    <w:rsid w:val="005F4695"/>
    <w:rsid w:val="005F4DDA"/>
    <w:rsid w:val="005F4FDF"/>
    <w:rsid w:val="005F54E6"/>
    <w:rsid w:val="005F6334"/>
    <w:rsid w:val="005F6850"/>
    <w:rsid w:val="005F751E"/>
    <w:rsid w:val="005F75FD"/>
    <w:rsid w:val="005F7CA3"/>
    <w:rsid w:val="005F7D4B"/>
    <w:rsid w:val="006006A6"/>
    <w:rsid w:val="0060070E"/>
    <w:rsid w:val="006010B2"/>
    <w:rsid w:val="0060176D"/>
    <w:rsid w:val="006017A9"/>
    <w:rsid w:val="00601D3F"/>
    <w:rsid w:val="00602631"/>
    <w:rsid w:val="006026A6"/>
    <w:rsid w:val="00602D5B"/>
    <w:rsid w:val="006038C2"/>
    <w:rsid w:val="006052E7"/>
    <w:rsid w:val="006056A7"/>
    <w:rsid w:val="00605A3F"/>
    <w:rsid w:val="006067A0"/>
    <w:rsid w:val="006067DA"/>
    <w:rsid w:val="00607006"/>
    <w:rsid w:val="00607CDD"/>
    <w:rsid w:val="006102A9"/>
    <w:rsid w:val="00610788"/>
    <w:rsid w:val="00610D77"/>
    <w:rsid w:val="00610DFB"/>
    <w:rsid w:val="00610FA1"/>
    <w:rsid w:val="00610FB8"/>
    <w:rsid w:val="006116C9"/>
    <w:rsid w:val="0061188F"/>
    <w:rsid w:val="006119AB"/>
    <w:rsid w:val="00612193"/>
    <w:rsid w:val="00612895"/>
    <w:rsid w:val="006134DC"/>
    <w:rsid w:val="0061385A"/>
    <w:rsid w:val="00613B8F"/>
    <w:rsid w:val="00613F88"/>
    <w:rsid w:val="00614A33"/>
    <w:rsid w:val="006153C6"/>
    <w:rsid w:val="00615498"/>
    <w:rsid w:val="0061595E"/>
    <w:rsid w:val="00615AD6"/>
    <w:rsid w:val="006169C9"/>
    <w:rsid w:val="006173AC"/>
    <w:rsid w:val="00617E95"/>
    <w:rsid w:val="00617EAB"/>
    <w:rsid w:val="00617FF9"/>
    <w:rsid w:val="00620482"/>
    <w:rsid w:val="0062098B"/>
    <w:rsid w:val="006213E9"/>
    <w:rsid w:val="00621779"/>
    <w:rsid w:val="0062260A"/>
    <w:rsid w:val="00622CF9"/>
    <w:rsid w:val="00623D8A"/>
    <w:rsid w:val="00625429"/>
    <w:rsid w:val="00626123"/>
    <w:rsid w:val="006263DD"/>
    <w:rsid w:val="00626586"/>
    <w:rsid w:val="006277A4"/>
    <w:rsid w:val="00630294"/>
    <w:rsid w:val="0063039E"/>
    <w:rsid w:val="006310C8"/>
    <w:rsid w:val="0063125E"/>
    <w:rsid w:val="00632082"/>
    <w:rsid w:val="00632A61"/>
    <w:rsid w:val="00633861"/>
    <w:rsid w:val="006338F6"/>
    <w:rsid w:val="006340C9"/>
    <w:rsid w:val="006345A0"/>
    <w:rsid w:val="00634733"/>
    <w:rsid w:val="006349E8"/>
    <w:rsid w:val="00634A72"/>
    <w:rsid w:val="00634B05"/>
    <w:rsid w:val="00634EC9"/>
    <w:rsid w:val="00636260"/>
    <w:rsid w:val="006362EC"/>
    <w:rsid w:val="00636D9B"/>
    <w:rsid w:val="00637493"/>
    <w:rsid w:val="006405C0"/>
    <w:rsid w:val="00640D58"/>
    <w:rsid w:val="006413E7"/>
    <w:rsid w:val="00643001"/>
    <w:rsid w:val="006430D1"/>
    <w:rsid w:val="00643475"/>
    <w:rsid w:val="006435C6"/>
    <w:rsid w:val="00643C0A"/>
    <w:rsid w:val="00643E8B"/>
    <w:rsid w:val="006442F8"/>
    <w:rsid w:val="006451AE"/>
    <w:rsid w:val="00645AAD"/>
    <w:rsid w:val="00645D30"/>
    <w:rsid w:val="006462C9"/>
    <w:rsid w:val="006465F5"/>
    <w:rsid w:val="00646BED"/>
    <w:rsid w:val="00646EC2"/>
    <w:rsid w:val="00646F09"/>
    <w:rsid w:val="0064763D"/>
    <w:rsid w:val="00647F08"/>
    <w:rsid w:val="0065054B"/>
    <w:rsid w:val="0065080C"/>
    <w:rsid w:val="00650BC3"/>
    <w:rsid w:val="00650F20"/>
    <w:rsid w:val="00650FA2"/>
    <w:rsid w:val="00651B49"/>
    <w:rsid w:val="006530C1"/>
    <w:rsid w:val="00653D5F"/>
    <w:rsid w:val="00653F6B"/>
    <w:rsid w:val="00653FD6"/>
    <w:rsid w:val="00654950"/>
    <w:rsid w:val="00654F6C"/>
    <w:rsid w:val="006551A8"/>
    <w:rsid w:val="0065544B"/>
    <w:rsid w:val="0065560A"/>
    <w:rsid w:val="00655893"/>
    <w:rsid w:val="006567F4"/>
    <w:rsid w:val="006570B8"/>
    <w:rsid w:val="00657255"/>
    <w:rsid w:val="006573D9"/>
    <w:rsid w:val="0065759B"/>
    <w:rsid w:val="0066016B"/>
    <w:rsid w:val="0066085A"/>
    <w:rsid w:val="00661C6F"/>
    <w:rsid w:val="00661E8E"/>
    <w:rsid w:val="00663892"/>
    <w:rsid w:val="0066423D"/>
    <w:rsid w:val="006643F2"/>
    <w:rsid w:val="00665014"/>
    <w:rsid w:val="006665E1"/>
    <w:rsid w:val="00666BC7"/>
    <w:rsid w:val="00666D94"/>
    <w:rsid w:val="00666E27"/>
    <w:rsid w:val="00667981"/>
    <w:rsid w:val="00667A05"/>
    <w:rsid w:val="00667B71"/>
    <w:rsid w:val="00670D30"/>
    <w:rsid w:val="00671D12"/>
    <w:rsid w:val="006727CD"/>
    <w:rsid w:val="00672D1B"/>
    <w:rsid w:val="00672EBB"/>
    <w:rsid w:val="00673342"/>
    <w:rsid w:val="006735DD"/>
    <w:rsid w:val="00673A2B"/>
    <w:rsid w:val="00673B9D"/>
    <w:rsid w:val="00673FF6"/>
    <w:rsid w:val="006754B7"/>
    <w:rsid w:val="0067691E"/>
    <w:rsid w:val="00676BDA"/>
    <w:rsid w:val="00677D7D"/>
    <w:rsid w:val="00680388"/>
    <w:rsid w:val="00680A24"/>
    <w:rsid w:val="006818F5"/>
    <w:rsid w:val="00682654"/>
    <w:rsid w:val="00682943"/>
    <w:rsid w:val="00683C21"/>
    <w:rsid w:val="00684D8D"/>
    <w:rsid w:val="00684FC1"/>
    <w:rsid w:val="006857B3"/>
    <w:rsid w:val="00685E6D"/>
    <w:rsid w:val="00685ECF"/>
    <w:rsid w:val="00686490"/>
    <w:rsid w:val="00686B6D"/>
    <w:rsid w:val="00686DB5"/>
    <w:rsid w:val="00687173"/>
    <w:rsid w:val="0068732E"/>
    <w:rsid w:val="00687407"/>
    <w:rsid w:val="00690055"/>
    <w:rsid w:val="00690E1B"/>
    <w:rsid w:val="00691F12"/>
    <w:rsid w:val="00692A16"/>
    <w:rsid w:val="00692B71"/>
    <w:rsid w:val="006930A5"/>
    <w:rsid w:val="006932DB"/>
    <w:rsid w:val="0069361B"/>
    <w:rsid w:val="00693E66"/>
    <w:rsid w:val="00695411"/>
    <w:rsid w:val="00695464"/>
    <w:rsid w:val="006956DB"/>
    <w:rsid w:val="00695D74"/>
    <w:rsid w:val="0069603B"/>
    <w:rsid w:val="0069611D"/>
    <w:rsid w:val="00696D14"/>
    <w:rsid w:val="0069753C"/>
    <w:rsid w:val="006977E1"/>
    <w:rsid w:val="006977FE"/>
    <w:rsid w:val="00697AE2"/>
    <w:rsid w:val="006A1240"/>
    <w:rsid w:val="006A14F1"/>
    <w:rsid w:val="006A19E8"/>
    <w:rsid w:val="006A2A04"/>
    <w:rsid w:val="006A3359"/>
    <w:rsid w:val="006A37C6"/>
    <w:rsid w:val="006A3B86"/>
    <w:rsid w:val="006A4230"/>
    <w:rsid w:val="006A53C7"/>
    <w:rsid w:val="006A5D2A"/>
    <w:rsid w:val="006A62FC"/>
    <w:rsid w:val="006A67EB"/>
    <w:rsid w:val="006A7F88"/>
    <w:rsid w:val="006B0EA6"/>
    <w:rsid w:val="006B10B0"/>
    <w:rsid w:val="006B11E1"/>
    <w:rsid w:val="006B1C90"/>
    <w:rsid w:val="006B1EF8"/>
    <w:rsid w:val="006B253C"/>
    <w:rsid w:val="006B27C4"/>
    <w:rsid w:val="006B28CA"/>
    <w:rsid w:val="006B2BCA"/>
    <w:rsid w:val="006B34B8"/>
    <w:rsid w:val="006B3EF4"/>
    <w:rsid w:val="006B488D"/>
    <w:rsid w:val="006B549E"/>
    <w:rsid w:val="006B5E8D"/>
    <w:rsid w:val="006B6060"/>
    <w:rsid w:val="006B625C"/>
    <w:rsid w:val="006B66A4"/>
    <w:rsid w:val="006B7A9D"/>
    <w:rsid w:val="006C1794"/>
    <w:rsid w:val="006C2962"/>
    <w:rsid w:val="006C32C7"/>
    <w:rsid w:val="006C3584"/>
    <w:rsid w:val="006C3BC6"/>
    <w:rsid w:val="006C433F"/>
    <w:rsid w:val="006C5204"/>
    <w:rsid w:val="006C5BB5"/>
    <w:rsid w:val="006C5C0C"/>
    <w:rsid w:val="006C62F7"/>
    <w:rsid w:val="006C6E9F"/>
    <w:rsid w:val="006C7143"/>
    <w:rsid w:val="006C7C68"/>
    <w:rsid w:val="006C7C87"/>
    <w:rsid w:val="006D0691"/>
    <w:rsid w:val="006D17A7"/>
    <w:rsid w:val="006D2ED3"/>
    <w:rsid w:val="006D3032"/>
    <w:rsid w:val="006D320F"/>
    <w:rsid w:val="006D3482"/>
    <w:rsid w:val="006D379F"/>
    <w:rsid w:val="006D37F3"/>
    <w:rsid w:val="006D3B27"/>
    <w:rsid w:val="006D4176"/>
    <w:rsid w:val="006D638F"/>
    <w:rsid w:val="006D6912"/>
    <w:rsid w:val="006D7B89"/>
    <w:rsid w:val="006D7EF6"/>
    <w:rsid w:val="006E0165"/>
    <w:rsid w:val="006E1477"/>
    <w:rsid w:val="006E215D"/>
    <w:rsid w:val="006E23FC"/>
    <w:rsid w:val="006E2A3E"/>
    <w:rsid w:val="006E3588"/>
    <w:rsid w:val="006E3690"/>
    <w:rsid w:val="006E3E07"/>
    <w:rsid w:val="006E41D2"/>
    <w:rsid w:val="006E4C68"/>
    <w:rsid w:val="006E70E2"/>
    <w:rsid w:val="006F0089"/>
    <w:rsid w:val="006F0508"/>
    <w:rsid w:val="006F0E6B"/>
    <w:rsid w:val="006F100E"/>
    <w:rsid w:val="006F1608"/>
    <w:rsid w:val="006F1676"/>
    <w:rsid w:val="006F176B"/>
    <w:rsid w:val="006F182F"/>
    <w:rsid w:val="006F2D0E"/>
    <w:rsid w:val="006F3263"/>
    <w:rsid w:val="006F3781"/>
    <w:rsid w:val="006F38A0"/>
    <w:rsid w:val="006F3CB4"/>
    <w:rsid w:val="006F3FBE"/>
    <w:rsid w:val="006F43E2"/>
    <w:rsid w:val="006F45AA"/>
    <w:rsid w:val="006F494A"/>
    <w:rsid w:val="006F4C15"/>
    <w:rsid w:val="006F5607"/>
    <w:rsid w:val="006F5982"/>
    <w:rsid w:val="006F5AD3"/>
    <w:rsid w:val="006F5E20"/>
    <w:rsid w:val="006F5F66"/>
    <w:rsid w:val="006F60EE"/>
    <w:rsid w:val="006F68ED"/>
    <w:rsid w:val="006F699E"/>
    <w:rsid w:val="006F6BA8"/>
    <w:rsid w:val="006F7A08"/>
    <w:rsid w:val="006F7AE9"/>
    <w:rsid w:val="007003EA"/>
    <w:rsid w:val="007004E3"/>
    <w:rsid w:val="0070050C"/>
    <w:rsid w:val="007007C6"/>
    <w:rsid w:val="0070085F"/>
    <w:rsid w:val="00700C49"/>
    <w:rsid w:val="00700EE7"/>
    <w:rsid w:val="007010F8"/>
    <w:rsid w:val="00701BA6"/>
    <w:rsid w:val="00701D07"/>
    <w:rsid w:val="00701FA8"/>
    <w:rsid w:val="00701FE5"/>
    <w:rsid w:val="0070262D"/>
    <w:rsid w:val="007027ED"/>
    <w:rsid w:val="00702C42"/>
    <w:rsid w:val="00702E3B"/>
    <w:rsid w:val="00702E40"/>
    <w:rsid w:val="00703234"/>
    <w:rsid w:val="00703384"/>
    <w:rsid w:val="00704F5A"/>
    <w:rsid w:val="00705539"/>
    <w:rsid w:val="00705D7D"/>
    <w:rsid w:val="00705DB7"/>
    <w:rsid w:val="00706BC6"/>
    <w:rsid w:val="0070728E"/>
    <w:rsid w:val="00707830"/>
    <w:rsid w:val="00707AA6"/>
    <w:rsid w:val="007100FA"/>
    <w:rsid w:val="007101C8"/>
    <w:rsid w:val="0071060B"/>
    <w:rsid w:val="007108D1"/>
    <w:rsid w:val="007109C6"/>
    <w:rsid w:val="00710BA7"/>
    <w:rsid w:val="0071189F"/>
    <w:rsid w:val="00711AE1"/>
    <w:rsid w:val="00711C6A"/>
    <w:rsid w:val="00712207"/>
    <w:rsid w:val="00712482"/>
    <w:rsid w:val="0071266D"/>
    <w:rsid w:val="00713D26"/>
    <w:rsid w:val="00714A52"/>
    <w:rsid w:val="007151FC"/>
    <w:rsid w:val="007152C1"/>
    <w:rsid w:val="0071582C"/>
    <w:rsid w:val="0071588E"/>
    <w:rsid w:val="00715D86"/>
    <w:rsid w:val="00715DCB"/>
    <w:rsid w:val="007160D5"/>
    <w:rsid w:val="0071661F"/>
    <w:rsid w:val="00716FC5"/>
    <w:rsid w:val="007171B7"/>
    <w:rsid w:val="00717784"/>
    <w:rsid w:val="00720494"/>
    <w:rsid w:val="007214A6"/>
    <w:rsid w:val="00721C84"/>
    <w:rsid w:val="00721E2F"/>
    <w:rsid w:val="00722242"/>
    <w:rsid w:val="007227B3"/>
    <w:rsid w:val="007229C7"/>
    <w:rsid w:val="007234C3"/>
    <w:rsid w:val="00723A21"/>
    <w:rsid w:val="0072407B"/>
    <w:rsid w:val="007241A3"/>
    <w:rsid w:val="0072491D"/>
    <w:rsid w:val="00724FCE"/>
    <w:rsid w:val="007250C6"/>
    <w:rsid w:val="00725677"/>
    <w:rsid w:val="00725786"/>
    <w:rsid w:val="007275C8"/>
    <w:rsid w:val="0073059B"/>
    <w:rsid w:val="0073095D"/>
    <w:rsid w:val="00730EB0"/>
    <w:rsid w:val="007311F5"/>
    <w:rsid w:val="007315F6"/>
    <w:rsid w:val="00731CF4"/>
    <w:rsid w:val="00731D1D"/>
    <w:rsid w:val="00732827"/>
    <w:rsid w:val="00732BDB"/>
    <w:rsid w:val="00732C27"/>
    <w:rsid w:val="00732EED"/>
    <w:rsid w:val="00733D3E"/>
    <w:rsid w:val="007342CC"/>
    <w:rsid w:val="00735537"/>
    <w:rsid w:val="00735DF3"/>
    <w:rsid w:val="00736719"/>
    <w:rsid w:val="00740305"/>
    <w:rsid w:val="00740420"/>
    <w:rsid w:val="00740647"/>
    <w:rsid w:val="0074089E"/>
    <w:rsid w:val="00740F73"/>
    <w:rsid w:val="00741B11"/>
    <w:rsid w:val="00742206"/>
    <w:rsid w:val="007424A8"/>
    <w:rsid w:val="00743310"/>
    <w:rsid w:val="007434BA"/>
    <w:rsid w:val="0074365F"/>
    <w:rsid w:val="00743DCB"/>
    <w:rsid w:val="00743FF0"/>
    <w:rsid w:val="00744601"/>
    <w:rsid w:val="00744A18"/>
    <w:rsid w:val="00744F1C"/>
    <w:rsid w:val="00745A21"/>
    <w:rsid w:val="00745AB7"/>
    <w:rsid w:val="0074674E"/>
    <w:rsid w:val="00746AED"/>
    <w:rsid w:val="00747824"/>
    <w:rsid w:val="00750B34"/>
    <w:rsid w:val="00750C6A"/>
    <w:rsid w:val="007512AB"/>
    <w:rsid w:val="00751DD2"/>
    <w:rsid w:val="007527D6"/>
    <w:rsid w:val="00752D3B"/>
    <w:rsid w:val="00753586"/>
    <w:rsid w:val="00753624"/>
    <w:rsid w:val="007536A4"/>
    <w:rsid w:val="007538E8"/>
    <w:rsid w:val="00753F37"/>
    <w:rsid w:val="00754051"/>
    <w:rsid w:val="00754098"/>
    <w:rsid w:val="007541CE"/>
    <w:rsid w:val="00754BDC"/>
    <w:rsid w:val="00754BF1"/>
    <w:rsid w:val="007554C5"/>
    <w:rsid w:val="00755B91"/>
    <w:rsid w:val="00756DB6"/>
    <w:rsid w:val="00756E77"/>
    <w:rsid w:val="007601AC"/>
    <w:rsid w:val="007608FE"/>
    <w:rsid w:val="00760FE1"/>
    <w:rsid w:val="00761B32"/>
    <w:rsid w:val="00761B59"/>
    <w:rsid w:val="007623B1"/>
    <w:rsid w:val="00763009"/>
    <w:rsid w:val="007636B0"/>
    <w:rsid w:val="0076423C"/>
    <w:rsid w:val="00764306"/>
    <w:rsid w:val="0076442B"/>
    <w:rsid w:val="007662C6"/>
    <w:rsid w:val="007667B6"/>
    <w:rsid w:val="00767958"/>
    <w:rsid w:val="00767A81"/>
    <w:rsid w:val="007704D8"/>
    <w:rsid w:val="00770762"/>
    <w:rsid w:val="00770FD8"/>
    <w:rsid w:val="00771329"/>
    <w:rsid w:val="0077166C"/>
    <w:rsid w:val="0077171F"/>
    <w:rsid w:val="00771894"/>
    <w:rsid w:val="00771BA4"/>
    <w:rsid w:val="00771C10"/>
    <w:rsid w:val="00771C22"/>
    <w:rsid w:val="007720C6"/>
    <w:rsid w:val="00772D12"/>
    <w:rsid w:val="0077429F"/>
    <w:rsid w:val="0077556F"/>
    <w:rsid w:val="00776912"/>
    <w:rsid w:val="007771B8"/>
    <w:rsid w:val="00777883"/>
    <w:rsid w:val="00777CED"/>
    <w:rsid w:val="00780043"/>
    <w:rsid w:val="0078025F"/>
    <w:rsid w:val="00780353"/>
    <w:rsid w:val="00781042"/>
    <w:rsid w:val="00781379"/>
    <w:rsid w:val="0078139E"/>
    <w:rsid w:val="00781A3D"/>
    <w:rsid w:val="00781D94"/>
    <w:rsid w:val="0078218E"/>
    <w:rsid w:val="0078247C"/>
    <w:rsid w:val="007825B4"/>
    <w:rsid w:val="0078339C"/>
    <w:rsid w:val="00784054"/>
    <w:rsid w:val="00784661"/>
    <w:rsid w:val="00784737"/>
    <w:rsid w:val="00784750"/>
    <w:rsid w:val="00784865"/>
    <w:rsid w:val="0078585A"/>
    <w:rsid w:val="00785B29"/>
    <w:rsid w:val="007864AC"/>
    <w:rsid w:val="0078750A"/>
    <w:rsid w:val="00787578"/>
    <w:rsid w:val="00787BAB"/>
    <w:rsid w:val="00790002"/>
    <w:rsid w:val="00790182"/>
    <w:rsid w:val="00790645"/>
    <w:rsid w:val="00791146"/>
    <w:rsid w:val="007911D7"/>
    <w:rsid w:val="00791CFD"/>
    <w:rsid w:val="00792261"/>
    <w:rsid w:val="00792444"/>
    <w:rsid w:val="00792BCE"/>
    <w:rsid w:val="00792E19"/>
    <w:rsid w:val="007932DB"/>
    <w:rsid w:val="00793EEE"/>
    <w:rsid w:val="0079404C"/>
    <w:rsid w:val="00794474"/>
    <w:rsid w:val="00795A0A"/>
    <w:rsid w:val="00795B37"/>
    <w:rsid w:val="00795C06"/>
    <w:rsid w:val="007967C2"/>
    <w:rsid w:val="0079725E"/>
    <w:rsid w:val="00797DC4"/>
    <w:rsid w:val="007A07F4"/>
    <w:rsid w:val="007A0ECC"/>
    <w:rsid w:val="007A1587"/>
    <w:rsid w:val="007A18D7"/>
    <w:rsid w:val="007A1B6C"/>
    <w:rsid w:val="007A1CAE"/>
    <w:rsid w:val="007A1FDB"/>
    <w:rsid w:val="007A2103"/>
    <w:rsid w:val="007A2276"/>
    <w:rsid w:val="007A3121"/>
    <w:rsid w:val="007A3813"/>
    <w:rsid w:val="007A3DE0"/>
    <w:rsid w:val="007A4061"/>
    <w:rsid w:val="007A4C46"/>
    <w:rsid w:val="007A5052"/>
    <w:rsid w:val="007A5635"/>
    <w:rsid w:val="007A5B00"/>
    <w:rsid w:val="007A696B"/>
    <w:rsid w:val="007A6BEA"/>
    <w:rsid w:val="007A6CC6"/>
    <w:rsid w:val="007B0C04"/>
    <w:rsid w:val="007B1517"/>
    <w:rsid w:val="007B16BC"/>
    <w:rsid w:val="007B1AC5"/>
    <w:rsid w:val="007B24F7"/>
    <w:rsid w:val="007B3154"/>
    <w:rsid w:val="007B32AF"/>
    <w:rsid w:val="007B3B8B"/>
    <w:rsid w:val="007B3E08"/>
    <w:rsid w:val="007B3F61"/>
    <w:rsid w:val="007B40B1"/>
    <w:rsid w:val="007B42A9"/>
    <w:rsid w:val="007B46A9"/>
    <w:rsid w:val="007B5131"/>
    <w:rsid w:val="007B567B"/>
    <w:rsid w:val="007B606B"/>
    <w:rsid w:val="007B6261"/>
    <w:rsid w:val="007B7A64"/>
    <w:rsid w:val="007B7BE1"/>
    <w:rsid w:val="007B7CB4"/>
    <w:rsid w:val="007C01E6"/>
    <w:rsid w:val="007C07DB"/>
    <w:rsid w:val="007C08DB"/>
    <w:rsid w:val="007C113A"/>
    <w:rsid w:val="007C1714"/>
    <w:rsid w:val="007C3096"/>
    <w:rsid w:val="007C317F"/>
    <w:rsid w:val="007C332A"/>
    <w:rsid w:val="007C381C"/>
    <w:rsid w:val="007C4921"/>
    <w:rsid w:val="007C4BAA"/>
    <w:rsid w:val="007C4CF7"/>
    <w:rsid w:val="007C4F5A"/>
    <w:rsid w:val="007C531A"/>
    <w:rsid w:val="007C69DC"/>
    <w:rsid w:val="007C7A2E"/>
    <w:rsid w:val="007C7D0E"/>
    <w:rsid w:val="007D041F"/>
    <w:rsid w:val="007D060F"/>
    <w:rsid w:val="007D07A0"/>
    <w:rsid w:val="007D10C9"/>
    <w:rsid w:val="007D1C7C"/>
    <w:rsid w:val="007D1DCA"/>
    <w:rsid w:val="007D2A0F"/>
    <w:rsid w:val="007D3122"/>
    <w:rsid w:val="007D34EB"/>
    <w:rsid w:val="007D3CBB"/>
    <w:rsid w:val="007D3DFA"/>
    <w:rsid w:val="007D429B"/>
    <w:rsid w:val="007D4465"/>
    <w:rsid w:val="007D4D48"/>
    <w:rsid w:val="007D5C53"/>
    <w:rsid w:val="007D5D3A"/>
    <w:rsid w:val="007D6EE3"/>
    <w:rsid w:val="007D7154"/>
    <w:rsid w:val="007D7198"/>
    <w:rsid w:val="007D74EB"/>
    <w:rsid w:val="007D790B"/>
    <w:rsid w:val="007D7F53"/>
    <w:rsid w:val="007E0130"/>
    <w:rsid w:val="007E0958"/>
    <w:rsid w:val="007E0D93"/>
    <w:rsid w:val="007E1F3E"/>
    <w:rsid w:val="007E220B"/>
    <w:rsid w:val="007E2E8B"/>
    <w:rsid w:val="007E2F73"/>
    <w:rsid w:val="007E3CB8"/>
    <w:rsid w:val="007E4368"/>
    <w:rsid w:val="007E45D2"/>
    <w:rsid w:val="007E4AC5"/>
    <w:rsid w:val="007E5001"/>
    <w:rsid w:val="007E5355"/>
    <w:rsid w:val="007E5B83"/>
    <w:rsid w:val="007E688F"/>
    <w:rsid w:val="007E6B34"/>
    <w:rsid w:val="007E726B"/>
    <w:rsid w:val="007E72B7"/>
    <w:rsid w:val="007E742A"/>
    <w:rsid w:val="007F022B"/>
    <w:rsid w:val="007F0963"/>
    <w:rsid w:val="007F1AEB"/>
    <w:rsid w:val="007F1E10"/>
    <w:rsid w:val="007F2ED8"/>
    <w:rsid w:val="007F3811"/>
    <w:rsid w:val="007F3860"/>
    <w:rsid w:val="007F3923"/>
    <w:rsid w:val="007F46C7"/>
    <w:rsid w:val="007F4782"/>
    <w:rsid w:val="007F4FBF"/>
    <w:rsid w:val="007F540A"/>
    <w:rsid w:val="007F6BEB"/>
    <w:rsid w:val="007F6C72"/>
    <w:rsid w:val="007F753E"/>
    <w:rsid w:val="007F78C3"/>
    <w:rsid w:val="007F79E0"/>
    <w:rsid w:val="008009D5"/>
    <w:rsid w:val="00800DEA"/>
    <w:rsid w:val="0080102B"/>
    <w:rsid w:val="00802832"/>
    <w:rsid w:val="00802C56"/>
    <w:rsid w:val="00802E4B"/>
    <w:rsid w:val="0080345F"/>
    <w:rsid w:val="0080482F"/>
    <w:rsid w:val="00807A39"/>
    <w:rsid w:val="0081021D"/>
    <w:rsid w:val="00810BAB"/>
    <w:rsid w:val="008113F8"/>
    <w:rsid w:val="00811BC9"/>
    <w:rsid w:val="008135C4"/>
    <w:rsid w:val="00814005"/>
    <w:rsid w:val="0081499A"/>
    <w:rsid w:val="008150BD"/>
    <w:rsid w:val="00815C75"/>
    <w:rsid w:val="008160A2"/>
    <w:rsid w:val="008162F9"/>
    <w:rsid w:val="00816741"/>
    <w:rsid w:val="00816A6B"/>
    <w:rsid w:val="00817B0B"/>
    <w:rsid w:val="00817C35"/>
    <w:rsid w:val="008202DB"/>
    <w:rsid w:val="0082085C"/>
    <w:rsid w:val="00820B1D"/>
    <w:rsid w:val="00821002"/>
    <w:rsid w:val="008212CA"/>
    <w:rsid w:val="00821687"/>
    <w:rsid w:val="008225F0"/>
    <w:rsid w:val="008226B8"/>
    <w:rsid w:val="00822C18"/>
    <w:rsid w:val="008232ED"/>
    <w:rsid w:val="00823424"/>
    <w:rsid w:val="0082360F"/>
    <w:rsid w:val="008236BA"/>
    <w:rsid w:val="00823AAA"/>
    <w:rsid w:val="008245FD"/>
    <w:rsid w:val="00824860"/>
    <w:rsid w:val="00824E64"/>
    <w:rsid w:val="00826207"/>
    <w:rsid w:val="008268D8"/>
    <w:rsid w:val="00826E84"/>
    <w:rsid w:val="00826EFC"/>
    <w:rsid w:val="008278E5"/>
    <w:rsid w:val="00830113"/>
    <w:rsid w:val="008309B4"/>
    <w:rsid w:val="00831AC2"/>
    <w:rsid w:val="00831E19"/>
    <w:rsid w:val="00831FF3"/>
    <w:rsid w:val="00832F6B"/>
    <w:rsid w:val="008333A3"/>
    <w:rsid w:val="008338CE"/>
    <w:rsid w:val="00833AF9"/>
    <w:rsid w:val="00833C8D"/>
    <w:rsid w:val="008344BD"/>
    <w:rsid w:val="008347A7"/>
    <w:rsid w:val="008349BD"/>
    <w:rsid w:val="0083523B"/>
    <w:rsid w:val="00835275"/>
    <w:rsid w:val="008354E5"/>
    <w:rsid w:val="008370EC"/>
    <w:rsid w:val="00837133"/>
    <w:rsid w:val="00837428"/>
    <w:rsid w:val="00837509"/>
    <w:rsid w:val="0083780D"/>
    <w:rsid w:val="00837987"/>
    <w:rsid w:val="00840372"/>
    <w:rsid w:val="00840B74"/>
    <w:rsid w:val="00840C99"/>
    <w:rsid w:val="00841212"/>
    <w:rsid w:val="008416BB"/>
    <w:rsid w:val="00841B34"/>
    <w:rsid w:val="00841B6D"/>
    <w:rsid w:val="00841F37"/>
    <w:rsid w:val="0084280E"/>
    <w:rsid w:val="00842EF0"/>
    <w:rsid w:val="0084357D"/>
    <w:rsid w:val="0084358E"/>
    <w:rsid w:val="008438B4"/>
    <w:rsid w:val="00845149"/>
    <w:rsid w:val="00845DF6"/>
    <w:rsid w:val="0084639B"/>
    <w:rsid w:val="00847025"/>
    <w:rsid w:val="0084707D"/>
    <w:rsid w:val="00847128"/>
    <w:rsid w:val="00847608"/>
    <w:rsid w:val="008507B7"/>
    <w:rsid w:val="008509EC"/>
    <w:rsid w:val="00850F4B"/>
    <w:rsid w:val="00851354"/>
    <w:rsid w:val="008518F2"/>
    <w:rsid w:val="00852AEE"/>
    <w:rsid w:val="00852C8D"/>
    <w:rsid w:val="00854565"/>
    <w:rsid w:val="00854819"/>
    <w:rsid w:val="0085501E"/>
    <w:rsid w:val="008562FE"/>
    <w:rsid w:val="00856B48"/>
    <w:rsid w:val="00856E81"/>
    <w:rsid w:val="00856F66"/>
    <w:rsid w:val="0085709E"/>
    <w:rsid w:val="008574AA"/>
    <w:rsid w:val="0085791A"/>
    <w:rsid w:val="00857B83"/>
    <w:rsid w:val="008604C3"/>
    <w:rsid w:val="00860882"/>
    <w:rsid w:val="00861AE3"/>
    <w:rsid w:val="00861B4E"/>
    <w:rsid w:val="00861D01"/>
    <w:rsid w:val="008620EA"/>
    <w:rsid w:val="00863599"/>
    <w:rsid w:val="00863662"/>
    <w:rsid w:val="00863BA5"/>
    <w:rsid w:val="0086422C"/>
    <w:rsid w:val="00864633"/>
    <w:rsid w:val="008647F3"/>
    <w:rsid w:val="00864B57"/>
    <w:rsid w:val="0086529F"/>
    <w:rsid w:val="0086557F"/>
    <w:rsid w:val="008658F9"/>
    <w:rsid w:val="00865B9C"/>
    <w:rsid w:val="00866F3E"/>
    <w:rsid w:val="00867251"/>
    <w:rsid w:val="00867972"/>
    <w:rsid w:val="00867E96"/>
    <w:rsid w:val="0087041F"/>
    <w:rsid w:val="00870E28"/>
    <w:rsid w:val="00871007"/>
    <w:rsid w:val="0087138C"/>
    <w:rsid w:val="00872447"/>
    <w:rsid w:val="00872AF2"/>
    <w:rsid w:val="008735B5"/>
    <w:rsid w:val="00873B40"/>
    <w:rsid w:val="00873CC1"/>
    <w:rsid w:val="00873F4D"/>
    <w:rsid w:val="008746D3"/>
    <w:rsid w:val="00874A0E"/>
    <w:rsid w:val="00875087"/>
    <w:rsid w:val="008754CF"/>
    <w:rsid w:val="00875584"/>
    <w:rsid w:val="008755E2"/>
    <w:rsid w:val="00876370"/>
    <w:rsid w:val="008765C2"/>
    <w:rsid w:val="00877524"/>
    <w:rsid w:val="008807CB"/>
    <w:rsid w:val="00880C38"/>
    <w:rsid w:val="0088125B"/>
    <w:rsid w:val="00881616"/>
    <w:rsid w:val="00882695"/>
    <w:rsid w:val="00883E71"/>
    <w:rsid w:val="00883E90"/>
    <w:rsid w:val="0088468E"/>
    <w:rsid w:val="00884C29"/>
    <w:rsid w:val="0088538F"/>
    <w:rsid w:val="008855E9"/>
    <w:rsid w:val="00885899"/>
    <w:rsid w:val="00886482"/>
    <w:rsid w:val="00886AD7"/>
    <w:rsid w:val="008874AF"/>
    <w:rsid w:val="00890525"/>
    <w:rsid w:val="008908CC"/>
    <w:rsid w:val="008908E6"/>
    <w:rsid w:val="00890BFF"/>
    <w:rsid w:val="00892067"/>
    <w:rsid w:val="008920C6"/>
    <w:rsid w:val="00892351"/>
    <w:rsid w:val="008925D3"/>
    <w:rsid w:val="00892F51"/>
    <w:rsid w:val="00893206"/>
    <w:rsid w:val="008935E8"/>
    <w:rsid w:val="0089396F"/>
    <w:rsid w:val="00894055"/>
    <w:rsid w:val="008945DB"/>
    <w:rsid w:val="008947FE"/>
    <w:rsid w:val="00895282"/>
    <w:rsid w:val="00895406"/>
    <w:rsid w:val="0089540A"/>
    <w:rsid w:val="00896060"/>
    <w:rsid w:val="0089641B"/>
    <w:rsid w:val="008965AC"/>
    <w:rsid w:val="008969B8"/>
    <w:rsid w:val="008977CC"/>
    <w:rsid w:val="00897AC2"/>
    <w:rsid w:val="00897D98"/>
    <w:rsid w:val="008A0082"/>
    <w:rsid w:val="008A09F8"/>
    <w:rsid w:val="008A0C66"/>
    <w:rsid w:val="008A1978"/>
    <w:rsid w:val="008A199C"/>
    <w:rsid w:val="008A1BFA"/>
    <w:rsid w:val="008A1F4F"/>
    <w:rsid w:val="008A249D"/>
    <w:rsid w:val="008A329C"/>
    <w:rsid w:val="008A38EE"/>
    <w:rsid w:val="008A3E9A"/>
    <w:rsid w:val="008A3F15"/>
    <w:rsid w:val="008A4886"/>
    <w:rsid w:val="008A56CD"/>
    <w:rsid w:val="008A5D89"/>
    <w:rsid w:val="008A6980"/>
    <w:rsid w:val="008A6C7C"/>
    <w:rsid w:val="008A7B33"/>
    <w:rsid w:val="008A7E1F"/>
    <w:rsid w:val="008B01E6"/>
    <w:rsid w:val="008B02A1"/>
    <w:rsid w:val="008B0712"/>
    <w:rsid w:val="008B0B59"/>
    <w:rsid w:val="008B2080"/>
    <w:rsid w:val="008B2930"/>
    <w:rsid w:val="008B2BF4"/>
    <w:rsid w:val="008B2CD2"/>
    <w:rsid w:val="008B304F"/>
    <w:rsid w:val="008B3265"/>
    <w:rsid w:val="008B4C52"/>
    <w:rsid w:val="008B55BF"/>
    <w:rsid w:val="008B604D"/>
    <w:rsid w:val="008B62D6"/>
    <w:rsid w:val="008B64D6"/>
    <w:rsid w:val="008B687E"/>
    <w:rsid w:val="008B6CC0"/>
    <w:rsid w:val="008B775E"/>
    <w:rsid w:val="008B7ADE"/>
    <w:rsid w:val="008B7B89"/>
    <w:rsid w:val="008C0906"/>
    <w:rsid w:val="008C0C35"/>
    <w:rsid w:val="008C0EE9"/>
    <w:rsid w:val="008C12CF"/>
    <w:rsid w:val="008C2007"/>
    <w:rsid w:val="008C3A38"/>
    <w:rsid w:val="008C3AAB"/>
    <w:rsid w:val="008C3B05"/>
    <w:rsid w:val="008C4124"/>
    <w:rsid w:val="008C43E6"/>
    <w:rsid w:val="008C46BB"/>
    <w:rsid w:val="008C4E71"/>
    <w:rsid w:val="008C4EC8"/>
    <w:rsid w:val="008C5795"/>
    <w:rsid w:val="008C5E0F"/>
    <w:rsid w:val="008C7948"/>
    <w:rsid w:val="008D0324"/>
    <w:rsid w:val="008D0635"/>
    <w:rsid w:val="008D1A6E"/>
    <w:rsid w:val="008D1E71"/>
    <w:rsid w:val="008D205F"/>
    <w:rsid w:val="008D2583"/>
    <w:rsid w:val="008D28F8"/>
    <w:rsid w:val="008D2AF0"/>
    <w:rsid w:val="008D408C"/>
    <w:rsid w:val="008D46B9"/>
    <w:rsid w:val="008D4DE3"/>
    <w:rsid w:val="008D4FF5"/>
    <w:rsid w:val="008D5DB0"/>
    <w:rsid w:val="008D68E2"/>
    <w:rsid w:val="008D6A30"/>
    <w:rsid w:val="008D71B2"/>
    <w:rsid w:val="008D76D3"/>
    <w:rsid w:val="008D76DE"/>
    <w:rsid w:val="008D7E93"/>
    <w:rsid w:val="008E2B3E"/>
    <w:rsid w:val="008E30A4"/>
    <w:rsid w:val="008E31ED"/>
    <w:rsid w:val="008E3BC4"/>
    <w:rsid w:val="008E4AD3"/>
    <w:rsid w:val="008E4D37"/>
    <w:rsid w:val="008E4D5D"/>
    <w:rsid w:val="008E685A"/>
    <w:rsid w:val="008E6BA5"/>
    <w:rsid w:val="008E7EBF"/>
    <w:rsid w:val="008F0308"/>
    <w:rsid w:val="008F0D18"/>
    <w:rsid w:val="008F12BA"/>
    <w:rsid w:val="008F13CE"/>
    <w:rsid w:val="008F23A6"/>
    <w:rsid w:val="008F2E4D"/>
    <w:rsid w:val="008F3201"/>
    <w:rsid w:val="008F36B6"/>
    <w:rsid w:val="008F4B54"/>
    <w:rsid w:val="008F563F"/>
    <w:rsid w:val="008F58FB"/>
    <w:rsid w:val="008F5D36"/>
    <w:rsid w:val="008F6311"/>
    <w:rsid w:val="008F6A47"/>
    <w:rsid w:val="008F700E"/>
    <w:rsid w:val="008F7A8A"/>
    <w:rsid w:val="009016D5"/>
    <w:rsid w:val="00901981"/>
    <w:rsid w:val="009019A6"/>
    <w:rsid w:val="0090208C"/>
    <w:rsid w:val="00902D6C"/>
    <w:rsid w:val="00902F40"/>
    <w:rsid w:val="009032C6"/>
    <w:rsid w:val="009033C1"/>
    <w:rsid w:val="0090340E"/>
    <w:rsid w:val="00903624"/>
    <w:rsid w:val="00903907"/>
    <w:rsid w:val="00903CB2"/>
    <w:rsid w:val="009043D8"/>
    <w:rsid w:val="0090443A"/>
    <w:rsid w:val="00904A20"/>
    <w:rsid w:val="00905392"/>
    <w:rsid w:val="00905557"/>
    <w:rsid w:val="00905697"/>
    <w:rsid w:val="009068A0"/>
    <w:rsid w:val="00906AF0"/>
    <w:rsid w:val="00906E08"/>
    <w:rsid w:val="009076B5"/>
    <w:rsid w:val="00907971"/>
    <w:rsid w:val="00910035"/>
    <w:rsid w:val="00910A33"/>
    <w:rsid w:val="00910A3A"/>
    <w:rsid w:val="00910E29"/>
    <w:rsid w:val="00911009"/>
    <w:rsid w:val="00911525"/>
    <w:rsid w:val="00911A96"/>
    <w:rsid w:val="009123B3"/>
    <w:rsid w:val="0091271D"/>
    <w:rsid w:val="00912A4C"/>
    <w:rsid w:val="00913394"/>
    <w:rsid w:val="00913568"/>
    <w:rsid w:val="00913964"/>
    <w:rsid w:val="009143B7"/>
    <w:rsid w:val="0091491C"/>
    <w:rsid w:val="00915266"/>
    <w:rsid w:val="00915A97"/>
    <w:rsid w:val="00915B17"/>
    <w:rsid w:val="00917297"/>
    <w:rsid w:val="00917D53"/>
    <w:rsid w:val="00920B65"/>
    <w:rsid w:val="00920C2B"/>
    <w:rsid w:val="00921227"/>
    <w:rsid w:val="009217ED"/>
    <w:rsid w:val="009219BE"/>
    <w:rsid w:val="00921A38"/>
    <w:rsid w:val="00921C0E"/>
    <w:rsid w:val="00921ECC"/>
    <w:rsid w:val="0092206A"/>
    <w:rsid w:val="009234D2"/>
    <w:rsid w:val="00924868"/>
    <w:rsid w:val="009249C3"/>
    <w:rsid w:val="00925275"/>
    <w:rsid w:val="00927A24"/>
    <w:rsid w:val="009303D9"/>
    <w:rsid w:val="009308DF"/>
    <w:rsid w:val="00931C41"/>
    <w:rsid w:val="00931C51"/>
    <w:rsid w:val="00932601"/>
    <w:rsid w:val="00932FC7"/>
    <w:rsid w:val="00933AFE"/>
    <w:rsid w:val="00933AFF"/>
    <w:rsid w:val="00933CBF"/>
    <w:rsid w:val="0093412F"/>
    <w:rsid w:val="00935084"/>
    <w:rsid w:val="009352B0"/>
    <w:rsid w:val="009361E1"/>
    <w:rsid w:val="00936B9F"/>
    <w:rsid w:val="009373D2"/>
    <w:rsid w:val="00937489"/>
    <w:rsid w:val="009376DD"/>
    <w:rsid w:val="009401C5"/>
    <w:rsid w:val="0094035E"/>
    <w:rsid w:val="00940D8E"/>
    <w:rsid w:val="0094246E"/>
    <w:rsid w:val="00943274"/>
    <w:rsid w:val="0094393F"/>
    <w:rsid w:val="00944162"/>
    <w:rsid w:val="009449CD"/>
    <w:rsid w:val="00944BAC"/>
    <w:rsid w:val="00944C9E"/>
    <w:rsid w:val="009450A5"/>
    <w:rsid w:val="00945665"/>
    <w:rsid w:val="00945702"/>
    <w:rsid w:val="00945C1B"/>
    <w:rsid w:val="0094714D"/>
    <w:rsid w:val="0094769D"/>
    <w:rsid w:val="00947A53"/>
    <w:rsid w:val="00950172"/>
    <w:rsid w:val="009501DF"/>
    <w:rsid w:val="00950909"/>
    <w:rsid w:val="00950C7A"/>
    <w:rsid w:val="00951184"/>
    <w:rsid w:val="009513E0"/>
    <w:rsid w:val="00951AB0"/>
    <w:rsid w:val="00951CBE"/>
    <w:rsid w:val="00951DB4"/>
    <w:rsid w:val="00951F5A"/>
    <w:rsid w:val="00952563"/>
    <w:rsid w:val="009527A6"/>
    <w:rsid w:val="009528AE"/>
    <w:rsid w:val="0095327D"/>
    <w:rsid w:val="0095345F"/>
    <w:rsid w:val="009541CB"/>
    <w:rsid w:val="0095697D"/>
    <w:rsid w:val="009575EC"/>
    <w:rsid w:val="009576F0"/>
    <w:rsid w:val="00957996"/>
    <w:rsid w:val="009605A3"/>
    <w:rsid w:val="00960B5E"/>
    <w:rsid w:val="00960CCA"/>
    <w:rsid w:val="00960F86"/>
    <w:rsid w:val="00961861"/>
    <w:rsid w:val="00962A8A"/>
    <w:rsid w:val="0096340A"/>
    <w:rsid w:val="0096348A"/>
    <w:rsid w:val="00963834"/>
    <w:rsid w:val="00964272"/>
    <w:rsid w:val="00964333"/>
    <w:rsid w:val="0096546F"/>
    <w:rsid w:val="00965EE2"/>
    <w:rsid w:val="00966114"/>
    <w:rsid w:val="009663E6"/>
    <w:rsid w:val="0096709E"/>
    <w:rsid w:val="009673D4"/>
    <w:rsid w:val="009677FB"/>
    <w:rsid w:val="00967992"/>
    <w:rsid w:val="00970868"/>
    <w:rsid w:val="00971197"/>
    <w:rsid w:val="00971280"/>
    <w:rsid w:val="009724A0"/>
    <w:rsid w:val="009724E1"/>
    <w:rsid w:val="00972F3F"/>
    <w:rsid w:val="00973FBE"/>
    <w:rsid w:val="00973FBF"/>
    <w:rsid w:val="009742AC"/>
    <w:rsid w:val="009745DF"/>
    <w:rsid w:val="00974A45"/>
    <w:rsid w:val="00974FCF"/>
    <w:rsid w:val="009759C1"/>
    <w:rsid w:val="0097697B"/>
    <w:rsid w:val="00976F9E"/>
    <w:rsid w:val="0097719A"/>
    <w:rsid w:val="00977A68"/>
    <w:rsid w:val="00977E4B"/>
    <w:rsid w:val="00980A32"/>
    <w:rsid w:val="00980A67"/>
    <w:rsid w:val="00980A8C"/>
    <w:rsid w:val="00980D27"/>
    <w:rsid w:val="00981A83"/>
    <w:rsid w:val="00981D06"/>
    <w:rsid w:val="00982051"/>
    <w:rsid w:val="00983061"/>
    <w:rsid w:val="00983846"/>
    <w:rsid w:val="009847DA"/>
    <w:rsid w:val="00985353"/>
    <w:rsid w:val="0098543E"/>
    <w:rsid w:val="00986441"/>
    <w:rsid w:val="009867C0"/>
    <w:rsid w:val="00986B46"/>
    <w:rsid w:val="00986B5F"/>
    <w:rsid w:val="009875B6"/>
    <w:rsid w:val="00987D73"/>
    <w:rsid w:val="00991A37"/>
    <w:rsid w:val="00991CA1"/>
    <w:rsid w:val="009927AE"/>
    <w:rsid w:val="00992B2A"/>
    <w:rsid w:val="00992E11"/>
    <w:rsid w:val="009936B4"/>
    <w:rsid w:val="00993D39"/>
    <w:rsid w:val="00993E27"/>
    <w:rsid w:val="0099407F"/>
    <w:rsid w:val="0099497A"/>
    <w:rsid w:val="00995174"/>
    <w:rsid w:val="009958B2"/>
    <w:rsid w:val="00995FB2"/>
    <w:rsid w:val="00996081"/>
    <w:rsid w:val="00996828"/>
    <w:rsid w:val="0099686B"/>
    <w:rsid w:val="00996A50"/>
    <w:rsid w:val="00996E07"/>
    <w:rsid w:val="0099744A"/>
    <w:rsid w:val="009A0053"/>
    <w:rsid w:val="009A096A"/>
    <w:rsid w:val="009A0D9C"/>
    <w:rsid w:val="009A1210"/>
    <w:rsid w:val="009A1492"/>
    <w:rsid w:val="009A14B1"/>
    <w:rsid w:val="009A1CA0"/>
    <w:rsid w:val="009A369C"/>
    <w:rsid w:val="009A3A02"/>
    <w:rsid w:val="009A402D"/>
    <w:rsid w:val="009A41F4"/>
    <w:rsid w:val="009A471D"/>
    <w:rsid w:val="009A4AAC"/>
    <w:rsid w:val="009A4CAA"/>
    <w:rsid w:val="009A5564"/>
    <w:rsid w:val="009A5860"/>
    <w:rsid w:val="009A6516"/>
    <w:rsid w:val="009A7058"/>
    <w:rsid w:val="009A74C7"/>
    <w:rsid w:val="009A7A32"/>
    <w:rsid w:val="009A7AAA"/>
    <w:rsid w:val="009B0CDA"/>
    <w:rsid w:val="009B0F68"/>
    <w:rsid w:val="009B1B7F"/>
    <w:rsid w:val="009B1C0A"/>
    <w:rsid w:val="009B1D8A"/>
    <w:rsid w:val="009B3A59"/>
    <w:rsid w:val="009B41B4"/>
    <w:rsid w:val="009B4312"/>
    <w:rsid w:val="009B439C"/>
    <w:rsid w:val="009B4E3C"/>
    <w:rsid w:val="009B5FA1"/>
    <w:rsid w:val="009B603F"/>
    <w:rsid w:val="009B7A17"/>
    <w:rsid w:val="009B7ADF"/>
    <w:rsid w:val="009C062D"/>
    <w:rsid w:val="009C12E6"/>
    <w:rsid w:val="009C15C4"/>
    <w:rsid w:val="009C1871"/>
    <w:rsid w:val="009C1939"/>
    <w:rsid w:val="009C22CC"/>
    <w:rsid w:val="009C2C48"/>
    <w:rsid w:val="009C39EB"/>
    <w:rsid w:val="009C3BB0"/>
    <w:rsid w:val="009C3D80"/>
    <w:rsid w:val="009C4130"/>
    <w:rsid w:val="009C4C69"/>
    <w:rsid w:val="009C54EF"/>
    <w:rsid w:val="009C5995"/>
    <w:rsid w:val="009C6242"/>
    <w:rsid w:val="009C6AD4"/>
    <w:rsid w:val="009C782C"/>
    <w:rsid w:val="009D0178"/>
    <w:rsid w:val="009D02C5"/>
    <w:rsid w:val="009D0642"/>
    <w:rsid w:val="009D0D63"/>
    <w:rsid w:val="009D19F1"/>
    <w:rsid w:val="009D1AC5"/>
    <w:rsid w:val="009D1B5F"/>
    <w:rsid w:val="009D1E89"/>
    <w:rsid w:val="009D386E"/>
    <w:rsid w:val="009D3ABC"/>
    <w:rsid w:val="009D444A"/>
    <w:rsid w:val="009D4F67"/>
    <w:rsid w:val="009D50B2"/>
    <w:rsid w:val="009D580A"/>
    <w:rsid w:val="009D5AFE"/>
    <w:rsid w:val="009D6E7F"/>
    <w:rsid w:val="009D7264"/>
    <w:rsid w:val="009D7317"/>
    <w:rsid w:val="009D78C2"/>
    <w:rsid w:val="009E0654"/>
    <w:rsid w:val="009E084E"/>
    <w:rsid w:val="009E08BF"/>
    <w:rsid w:val="009E0D88"/>
    <w:rsid w:val="009E10D5"/>
    <w:rsid w:val="009E1109"/>
    <w:rsid w:val="009E24A5"/>
    <w:rsid w:val="009E25A5"/>
    <w:rsid w:val="009E296E"/>
    <w:rsid w:val="009E2AE6"/>
    <w:rsid w:val="009E4D77"/>
    <w:rsid w:val="009E519A"/>
    <w:rsid w:val="009E53C8"/>
    <w:rsid w:val="009E55F4"/>
    <w:rsid w:val="009E57C1"/>
    <w:rsid w:val="009E634A"/>
    <w:rsid w:val="009E6383"/>
    <w:rsid w:val="009E66FB"/>
    <w:rsid w:val="009E6777"/>
    <w:rsid w:val="009E6BF9"/>
    <w:rsid w:val="009E6CDD"/>
    <w:rsid w:val="009E6DD5"/>
    <w:rsid w:val="009E6FDB"/>
    <w:rsid w:val="009E73AC"/>
    <w:rsid w:val="009F0378"/>
    <w:rsid w:val="009F069F"/>
    <w:rsid w:val="009F0CBF"/>
    <w:rsid w:val="009F1C41"/>
    <w:rsid w:val="009F1CEF"/>
    <w:rsid w:val="009F25A0"/>
    <w:rsid w:val="009F294C"/>
    <w:rsid w:val="009F29BD"/>
    <w:rsid w:val="009F3964"/>
    <w:rsid w:val="009F3F8F"/>
    <w:rsid w:val="009F421E"/>
    <w:rsid w:val="009F4D9D"/>
    <w:rsid w:val="009F55B0"/>
    <w:rsid w:val="009F57F9"/>
    <w:rsid w:val="009F63E2"/>
    <w:rsid w:val="009F659F"/>
    <w:rsid w:val="009F6690"/>
    <w:rsid w:val="009F66BF"/>
    <w:rsid w:val="009F66F6"/>
    <w:rsid w:val="009F67D6"/>
    <w:rsid w:val="009F68F8"/>
    <w:rsid w:val="009F7633"/>
    <w:rsid w:val="009F794F"/>
    <w:rsid w:val="009F7AF5"/>
    <w:rsid w:val="009F7FFD"/>
    <w:rsid w:val="00A00641"/>
    <w:rsid w:val="00A014EB"/>
    <w:rsid w:val="00A017DF"/>
    <w:rsid w:val="00A01B1D"/>
    <w:rsid w:val="00A01D39"/>
    <w:rsid w:val="00A021A3"/>
    <w:rsid w:val="00A025D9"/>
    <w:rsid w:val="00A0267F"/>
    <w:rsid w:val="00A02F15"/>
    <w:rsid w:val="00A030E7"/>
    <w:rsid w:val="00A03AFB"/>
    <w:rsid w:val="00A03B23"/>
    <w:rsid w:val="00A04030"/>
    <w:rsid w:val="00A0415C"/>
    <w:rsid w:val="00A04750"/>
    <w:rsid w:val="00A04F31"/>
    <w:rsid w:val="00A0587E"/>
    <w:rsid w:val="00A0603E"/>
    <w:rsid w:val="00A06985"/>
    <w:rsid w:val="00A0711B"/>
    <w:rsid w:val="00A0771E"/>
    <w:rsid w:val="00A0774E"/>
    <w:rsid w:val="00A0776C"/>
    <w:rsid w:val="00A1012E"/>
    <w:rsid w:val="00A1035A"/>
    <w:rsid w:val="00A107E2"/>
    <w:rsid w:val="00A10DC3"/>
    <w:rsid w:val="00A1143F"/>
    <w:rsid w:val="00A11471"/>
    <w:rsid w:val="00A11B13"/>
    <w:rsid w:val="00A128A9"/>
    <w:rsid w:val="00A12B41"/>
    <w:rsid w:val="00A12C6E"/>
    <w:rsid w:val="00A12F5A"/>
    <w:rsid w:val="00A133F5"/>
    <w:rsid w:val="00A13429"/>
    <w:rsid w:val="00A14361"/>
    <w:rsid w:val="00A1468E"/>
    <w:rsid w:val="00A14D17"/>
    <w:rsid w:val="00A14EA0"/>
    <w:rsid w:val="00A15101"/>
    <w:rsid w:val="00A153E1"/>
    <w:rsid w:val="00A15481"/>
    <w:rsid w:val="00A159EE"/>
    <w:rsid w:val="00A15C9C"/>
    <w:rsid w:val="00A15E38"/>
    <w:rsid w:val="00A164E6"/>
    <w:rsid w:val="00A177C7"/>
    <w:rsid w:val="00A20C03"/>
    <w:rsid w:val="00A20E20"/>
    <w:rsid w:val="00A215E3"/>
    <w:rsid w:val="00A2169F"/>
    <w:rsid w:val="00A2175B"/>
    <w:rsid w:val="00A21760"/>
    <w:rsid w:val="00A21DAD"/>
    <w:rsid w:val="00A2206C"/>
    <w:rsid w:val="00A228C6"/>
    <w:rsid w:val="00A2294C"/>
    <w:rsid w:val="00A2368B"/>
    <w:rsid w:val="00A23AAA"/>
    <w:rsid w:val="00A25DEC"/>
    <w:rsid w:val="00A25F06"/>
    <w:rsid w:val="00A269DB"/>
    <w:rsid w:val="00A27107"/>
    <w:rsid w:val="00A27620"/>
    <w:rsid w:val="00A27627"/>
    <w:rsid w:val="00A276E7"/>
    <w:rsid w:val="00A2783E"/>
    <w:rsid w:val="00A30184"/>
    <w:rsid w:val="00A31513"/>
    <w:rsid w:val="00A31E2F"/>
    <w:rsid w:val="00A32A50"/>
    <w:rsid w:val="00A33019"/>
    <w:rsid w:val="00A334AD"/>
    <w:rsid w:val="00A33F57"/>
    <w:rsid w:val="00A342B1"/>
    <w:rsid w:val="00A3490B"/>
    <w:rsid w:val="00A34C07"/>
    <w:rsid w:val="00A36934"/>
    <w:rsid w:val="00A36C45"/>
    <w:rsid w:val="00A370D0"/>
    <w:rsid w:val="00A3783E"/>
    <w:rsid w:val="00A37CD1"/>
    <w:rsid w:val="00A40C65"/>
    <w:rsid w:val="00A40FD0"/>
    <w:rsid w:val="00A4139D"/>
    <w:rsid w:val="00A417A6"/>
    <w:rsid w:val="00A418EE"/>
    <w:rsid w:val="00A427A9"/>
    <w:rsid w:val="00A4309E"/>
    <w:rsid w:val="00A43276"/>
    <w:rsid w:val="00A432DC"/>
    <w:rsid w:val="00A434FB"/>
    <w:rsid w:val="00A438F8"/>
    <w:rsid w:val="00A4392F"/>
    <w:rsid w:val="00A43E3A"/>
    <w:rsid w:val="00A44460"/>
    <w:rsid w:val="00A444F6"/>
    <w:rsid w:val="00A44A10"/>
    <w:rsid w:val="00A44B02"/>
    <w:rsid w:val="00A44C9E"/>
    <w:rsid w:val="00A456E9"/>
    <w:rsid w:val="00A46406"/>
    <w:rsid w:val="00A46A4C"/>
    <w:rsid w:val="00A4760C"/>
    <w:rsid w:val="00A47729"/>
    <w:rsid w:val="00A50897"/>
    <w:rsid w:val="00A51828"/>
    <w:rsid w:val="00A5196C"/>
    <w:rsid w:val="00A519AA"/>
    <w:rsid w:val="00A51A2B"/>
    <w:rsid w:val="00A51CF9"/>
    <w:rsid w:val="00A51DA9"/>
    <w:rsid w:val="00A51E94"/>
    <w:rsid w:val="00A52E1A"/>
    <w:rsid w:val="00A53325"/>
    <w:rsid w:val="00A53362"/>
    <w:rsid w:val="00A5393F"/>
    <w:rsid w:val="00A53AAF"/>
    <w:rsid w:val="00A53B22"/>
    <w:rsid w:val="00A53CC8"/>
    <w:rsid w:val="00A53D0C"/>
    <w:rsid w:val="00A540AF"/>
    <w:rsid w:val="00A5420B"/>
    <w:rsid w:val="00A545D1"/>
    <w:rsid w:val="00A54E2B"/>
    <w:rsid w:val="00A55117"/>
    <w:rsid w:val="00A56A55"/>
    <w:rsid w:val="00A56C6B"/>
    <w:rsid w:val="00A57A5A"/>
    <w:rsid w:val="00A57E2E"/>
    <w:rsid w:val="00A61816"/>
    <w:rsid w:val="00A6298F"/>
    <w:rsid w:val="00A62EAE"/>
    <w:rsid w:val="00A63351"/>
    <w:rsid w:val="00A63751"/>
    <w:rsid w:val="00A64011"/>
    <w:rsid w:val="00A646CA"/>
    <w:rsid w:val="00A64B5B"/>
    <w:rsid w:val="00A6615A"/>
    <w:rsid w:val="00A66C14"/>
    <w:rsid w:val="00A67073"/>
    <w:rsid w:val="00A6719A"/>
    <w:rsid w:val="00A67F3D"/>
    <w:rsid w:val="00A702B0"/>
    <w:rsid w:val="00A70743"/>
    <w:rsid w:val="00A71162"/>
    <w:rsid w:val="00A71798"/>
    <w:rsid w:val="00A71A85"/>
    <w:rsid w:val="00A71E5D"/>
    <w:rsid w:val="00A71EE3"/>
    <w:rsid w:val="00A72643"/>
    <w:rsid w:val="00A726F4"/>
    <w:rsid w:val="00A72FC9"/>
    <w:rsid w:val="00A73432"/>
    <w:rsid w:val="00A73639"/>
    <w:rsid w:val="00A73C43"/>
    <w:rsid w:val="00A741E4"/>
    <w:rsid w:val="00A757CA"/>
    <w:rsid w:val="00A757EE"/>
    <w:rsid w:val="00A763F2"/>
    <w:rsid w:val="00A8070B"/>
    <w:rsid w:val="00A81DE2"/>
    <w:rsid w:val="00A826CC"/>
    <w:rsid w:val="00A83B13"/>
    <w:rsid w:val="00A841E5"/>
    <w:rsid w:val="00A843BA"/>
    <w:rsid w:val="00A856EC"/>
    <w:rsid w:val="00A85878"/>
    <w:rsid w:val="00A858E7"/>
    <w:rsid w:val="00A85DDA"/>
    <w:rsid w:val="00A868CC"/>
    <w:rsid w:val="00A871A1"/>
    <w:rsid w:val="00A87A69"/>
    <w:rsid w:val="00A87E8F"/>
    <w:rsid w:val="00A90D80"/>
    <w:rsid w:val="00A912D7"/>
    <w:rsid w:val="00A91871"/>
    <w:rsid w:val="00A91BB9"/>
    <w:rsid w:val="00A92009"/>
    <w:rsid w:val="00A9251C"/>
    <w:rsid w:val="00A930C6"/>
    <w:rsid w:val="00A93315"/>
    <w:rsid w:val="00A936C9"/>
    <w:rsid w:val="00A93E6A"/>
    <w:rsid w:val="00A93E86"/>
    <w:rsid w:val="00A94F5B"/>
    <w:rsid w:val="00A95044"/>
    <w:rsid w:val="00A95218"/>
    <w:rsid w:val="00A958C2"/>
    <w:rsid w:val="00A95DB6"/>
    <w:rsid w:val="00A9612C"/>
    <w:rsid w:val="00A967A6"/>
    <w:rsid w:val="00A968A4"/>
    <w:rsid w:val="00A97157"/>
    <w:rsid w:val="00A97CA4"/>
    <w:rsid w:val="00AA1061"/>
    <w:rsid w:val="00AA20AC"/>
    <w:rsid w:val="00AA310A"/>
    <w:rsid w:val="00AA3D52"/>
    <w:rsid w:val="00AA5246"/>
    <w:rsid w:val="00AA5D30"/>
    <w:rsid w:val="00AA5D37"/>
    <w:rsid w:val="00AA6184"/>
    <w:rsid w:val="00AA68BF"/>
    <w:rsid w:val="00AA6B31"/>
    <w:rsid w:val="00AA6BC5"/>
    <w:rsid w:val="00AA6D33"/>
    <w:rsid w:val="00AA6DCC"/>
    <w:rsid w:val="00AA7451"/>
    <w:rsid w:val="00AA7542"/>
    <w:rsid w:val="00AA76DD"/>
    <w:rsid w:val="00AA7A37"/>
    <w:rsid w:val="00AB052F"/>
    <w:rsid w:val="00AB07B1"/>
    <w:rsid w:val="00AB1293"/>
    <w:rsid w:val="00AB1A6E"/>
    <w:rsid w:val="00AB29C0"/>
    <w:rsid w:val="00AB2C72"/>
    <w:rsid w:val="00AB364D"/>
    <w:rsid w:val="00AB3651"/>
    <w:rsid w:val="00AB3A12"/>
    <w:rsid w:val="00AB3C36"/>
    <w:rsid w:val="00AB469A"/>
    <w:rsid w:val="00AB5001"/>
    <w:rsid w:val="00AB501D"/>
    <w:rsid w:val="00AB53F8"/>
    <w:rsid w:val="00AB5C00"/>
    <w:rsid w:val="00AB731C"/>
    <w:rsid w:val="00AB7C97"/>
    <w:rsid w:val="00AC0945"/>
    <w:rsid w:val="00AC163D"/>
    <w:rsid w:val="00AC183F"/>
    <w:rsid w:val="00AC242E"/>
    <w:rsid w:val="00AC2577"/>
    <w:rsid w:val="00AC263D"/>
    <w:rsid w:val="00AC340C"/>
    <w:rsid w:val="00AC342E"/>
    <w:rsid w:val="00AC3F93"/>
    <w:rsid w:val="00AC4307"/>
    <w:rsid w:val="00AC4B62"/>
    <w:rsid w:val="00AC4D7A"/>
    <w:rsid w:val="00AC4D95"/>
    <w:rsid w:val="00AC4DD1"/>
    <w:rsid w:val="00AC6A8D"/>
    <w:rsid w:val="00AC729D"/>
    <w:rsid w:val="00AC7DB3"/>
    <w:rsid w:val="00AD0BE8"/>
    <w:rsid w:val="00AD15FC"/>
    <w:rsid w:val="00AD17A3"/>
    <w:rsid w:val="00AD1D2C"/>
    <w:rsid w:val="00AD22EB"/>
    <w:rsid w:val="00AD28D4"/>
    <w:rsid w:val="00AD2DCD"/>
    <w:rsid w:val="00AD368E"/>
    <w:rsid w:val="00AD3B61"/>
    <w:rsid w:val="00AD3BF0"/>
    <w:rsid w:val="00AD3E04"/>
    <w:rsid w:val="00AD44E5"/>
    <w:rsid w:val="00AD4591"/>
    <w:rsid w:val="00AD4B42"/>
    <w:rsid w:val="00AD5B75"/>
    <w:rsid w:val="00AD6108"/>
    <w:rsid w:val="00AD64D4"/>
    <w:rsid w:val="00AD650A"/>
    <w:rsid w:val="00AD66E5"/>
    <w:rsid w:val="00AD6933"/>
    <w:rsid w:val="00AD719D"/>
    <w:rsid w:val="00AD7ACB"/>
    <w:rsid w:val="00AE0520"/>
    <w:rsid w:val="00AE0684"/>
    <w:rsid w:val="00AE11FD"/>
    <w:rsid w:val="00AE18A8"/>
    <w:rsid w:val="00AE1D49"/>
    <w:rsid w:val="00AE2706"/>
    <w:rsid w:val="00AE2983"/>
    <w:rsid w:val="00AE34F5"/>
    <w:rsid w:val="00AE35A6"/>
    <w:rsid w:val="00AE3F4A"/>
    <w:rsid w:val="00AE430C"/>
    <w:rsid w:val="00AE4758"/>
    <w:rsid w:val="00AE4876"/>
    <w:rsid w:val="00AE5E31"/>
    <w:rsid w:val="00AE6159"/>
    <w:rsid w:val="00AE61E7"/>
    <w:rsid w:val="00AE6627"/>
    <w:rsid w:val="00AE66B7"/>
    <w:rsid w:val="00AE68FF"/>
    <w:rsid w:val="00AE6A84"/>
    <w:rsid w:val="00AE77E3"/>
    <w:rsid w:val="00AE7BA6"/>
    <w:rsid w:val="00AF0515"/>
    <w:rsid w:val="00AF1024"/>
    <w:rsid w:val="00AF258E"/>
    <w:rsid w:val="00AF28B4"/>
    <w:rsid w:val="00AF2BB5"/>
    <w:rsid w:val="00AF386E"/>
    <w:rsid w:val="00AF38D3"/>
    <w:rsid w:val="00AF4114"/>
    <w:rsid w:val="00AF4676"/>
    <w:rsid w:val="00AF4CA6"/>
    <w:rsid w:val="00AF52AD"/>
    <w:rsid w:val="00AF5608"/>
    <w:rsid w:val="00AF637C"/>
    <w:rsid w:val="00AF7281"/>
    <w:rsid w:val="00AF75CD"/>
    <w:rsid w:val="00B00D7F"/>
    <w:rsid w:val="00B0112A"/>
    <w:rsid w:val="00B01873"/>
    <w:rsid w:val="00B01ACE"/>
    <w:rsid w:val="00B02224"/>
    <w:rsid w:val="00B027FE"/>
    <w:rsid w:val="00B03280"/>
    <w:rsid w:val="00B033BD"/>
    <w:rsid w:val="00B03A9A"/>
    <w:rsid w:val="00B0519E"/>
    <w:rsid w:val="00B051B8"/>
    <w:rsid w:val="00B05811"/>
    <w:rsid w:val="00B05DD1"/>
    <w:rsid w:val="00B05E67"/>
    <w:rsid w:val="00B0666B"/>
    <w:rsid w:val="00B07412"/>
    <w:rsid w:val="00B074DB"/>
    <w:rsid w:val="00B079BB"/>
    <w:rsid w:val="00B07FA1"/>
    <w:rsid w:val="00B10A15"/>
    <w:rsid w:val="00B10B83"/>
    <w:rsid w:val="00B10C60"/>
    <w:rsid w:val="00B11EAF"/>
    <w:rsid w:val="00B123C9"/>
    <w:rsid w:val="00B13941"/>
    <w:rsid w:val="00B13D84"/>
    <w:rsid w:val="00B13D9B"/>
    <w:rsid w:val="00B14728"/>
    <w:rsid w:val="00B1478C"/>
    <w:rsid w:val="00B14AAC"/>
    <w:rsid w:val="00B14DF1"/>
    <w:rsid w:val="00B1645D"/>
    <w:rsid w:val="00B177BF"/>
    <w:rsid w:val="00B17954"/>
    <w:rsid w:val="00B17B4D"/>
    <w:rsid w:val="00B17FBA"/>
    <w:rsid w:val="00B20886"/>
    <w:rsid w:val="00B220E1"/>
    <w:rsid w:val="00B2313E"/>
    <w:rsid w:val="00B23D47"/>
    <w:rsid w:val="00B24935"/>
    <w:rsid w:val="00B24ABB"/>
    <w:rsid w:val="00B24F54"/>
    <w:rsid w:val="00B257AD"/>
    <w:rsid w:val="00B26117"/>
    <w:rsid w:val="00B2611E"/>
    <w:rsid w:val="00B263ED"/>
    <w:rsid w:val="00B26BD8"/>
    <w:rsid w:val="00B26EAC"/>
    <w:rsid w:val="00B27A04"/>
    <w:rsid w:val="00B27C5C"/>
    <w:rsid w:val="00B27CB5"/>
    <w:rsid w:val="00B30037"/>
    <w:rsid w:val="00B316CB"/>
    <w:rsid w:val="00B31ED6"/>
    <w:rsid w:val="00B321D7"/>
    <w:rsid w:val="00B3233C"/>
    <w:rsid w:val="00B32539"/>
    <w:rsid w:val="00B329DE"/>
    <w:rsid w:val="00B32D8E"/>
    <w:rsid w:val="00B33157"/>
    <w:rsid w:val="00B3323B"/>
    <w:rsid w:val="00B346F7"/>
    <w:rsid w:val="00B35571"/>
    <w:rsid w:val="00B357CC"/>
    <w:rsid w:val="00B36769"/>
    <w:rsid w:val="00B3683E"/>
    <w:rsid w:val="00B37021"/>
    <w:rsid w:val="00B3727C"/>
    <w:rsid w:val="00B37B28"/>
    <w:rsid w:val="00B40E66"/>
    <w:rsid w:val="00B42086"/>
    <w:rsid w:val="00B422AA"/>
    <w:rsid w:val="00B42780"/>
    <w:rsid w:val="00B42A46"/>
    <w:rsid w:val="00B432EC"/>
    <w:rsid w:val="00B4348B"/>
    <w:rsid w:val="00B43920"/>
    <w:rsid w:val="00B43957"/>
    <w:rsid w:val="00B4397A"/>
    <w:rsid w:val="00B442A4"/>
    <w:rsid w:val="00B4486C"/>
    <w:rsid w:val="00B44E21"/>
    <w:rsid w:val="00B457F1"/>
    <w:rsid w:val="00B467FC"/>
    <w:rsid w:val="00B47B26"/>
    <w:rsid w:val="00B47F2F"/>
    <w:rsid w:val="00B501DC"/>
    <w:rsid w:val="00B503E6"/>
    <w:rsid w:val="00B5072A"/>
    <w:rsid w:val="00B50CAC"/>
    <w:rsid w:val="00B51E56"/>
    <w:rsid w:val="00B522D7"/>
    <w:rsid w:val="00B52428"/>
    <w:rsid w:val="00B545F0"/>
    <w:rsid w:val="00B54DB5"/>
    <w:rsid w:val="00B55A90"/>
    <w:rsid w:val="00B55F32"/>
    <w:rsid w:val="00B560E7"/>
    <w:rsid w:val="00B562D6"/>
    <w:rsid w:val="00B563C0"/>
    <w:rsid w:val="00B56F23"/>
    <w:rsid w:val="00B610A8"/>
    <w:rsid w:val="00B627DC"/>
    <w:rsid w:val="00B64295"/>
    <w:rsid w:val="00B64C43"/>
    <w:rsid w:val="00B65C92"/>
    <w:rsid w:val="00B65C99"/>
    <w:rsid w:val="00B666F6"/>
    <w:rsid w:val="00B6691A"/>
    <w:rsid w:val="00B7052F"/>
    <w:rsid w:val="00B70582"/>
    <w:rsid w:val="00B709F6"/>
    <w:rsid w:val="00B70C25"/>
    <w:rsid w:val="00B71988"/>
    <w:rsid w:val="00B73A1F"/>
    <w:rsid w:val="00B7423C"/>
    <w:rsid w:val="00B74667"/>
    <w:rsid w:val="00B74BA1"/>
    <w:rsid w:val="00B7572C"/>
    <w:rsid w:val="00B75B27"/>
    <w:rsid w:val="00B75C58"/>
    <w:rsid w:val="00B75E0C"/>
    <w:rsid w:val="00B76062"/>
    <w:rsid w:val="00B76412"/>
    <w:rsid w:val="00B76AEE"/>
    <w:rsid w:val="00B77CC7"/>
    <w:rsid w:val="00B77E38"/>
    <w:rsid w:val="00B77FFC"/>
    <w:rsid w:val="00B80979"/>
    <w:rsid w:val="00B829E8"/>
    <w:rsid w:val="00B82A76"/>
    <w:rsid w:val="00B82B9D"/>
    <w:rsid w:val="00B82C6A"/>
    <w:rsid w:val="00B834AF"/>
    <w:rsid w:val="00B835B0"/>
    <w:rsid w:val="00B8402E"/>
    <w:rsid w:val="00B85239"/>
    <w:rsid w:val="00B853F2"/>
    <w:rsid w:val="00B859BD"/>
    <w:rsid w:val="00B86054"/>
    <w:rsid w:val="00B8623B"/>
    <w:rsid w:val="00B8697E"/>
    <w:rsid w:val="00B875E2"/>
    <w:rsid w:val="00B87B28"/>
    <w:rsid w:val="00B87C2E"/>
    <w:rsid w:val="00B87D53"/>
    <w:rsid w:val="00B87D68"/>
    <w:rsid w:val="00B87E9D"/>
    <w:rsid w:val="00B901CA"/>
    <w:rsid w:val="00B906D0"/>
    <w:rsid w:val="00B909AF"/>
    <w:rsid w:val="00B90E2D"/>
    <w:rsid w:val="00B91505"/>
    <w:rsid w:val="00B91879"/>
    <w:rsid w:val="00B9194A"/>
    <w:rsid w:val="00B91B9F"/>
    <w:rsid w:val="00B91DAB"/>
    <w:rsid w:val="00B92437"/>
    <w:rsid w:val="00B925A1"/>
    <w:rsid w:val="00B93209"/>
    <w:rsid w:val="00B9395F"/>
    <w:rsid w:val="00B9464F"/>
    <w:rsid w:val="00B95286"/>
    <w:rsid w:val="00B95C20"/>
    <w:rsid w:val="00B95D1D"/>
    <w:rsid w:val="00B96157"/>
    <w:rsid w:val="00B96730"/>
    <w:rsid w:val="00B9676B"/>
    <w:rsid w:val="00B96AAE"/>
    <w:rsid w:val="00B96B6F"/>
    <w:rsid w:val="00B9710E"/>
    <w:rsid w:val="00B97283"/>
    <w:rsid w:val="00B973BB"/>
    <w:rsid w:val="00B976ED"/>
    <w:rsid w:val="00B9783F"/>
    <w:rsid w:val="00B97A18"/>
    <w:rsid w:val="00BA030D"/>
    <w:rsid w:val="00BA06AD"/>
    <w:rsid w:val="00BA09BB"/>
    <w:rsid w:val="00BA14BE"/>
    <w:rsid w:val="00BA19FD"/>
    <w:rsid w:val="00BA1BDE"/>
    <w:rsid w:val="00BA1EEC"/>
    <w:rsid w:val="00BA2C9C"/>
    <w:rsid w:val="00BA2F3E"/>
    <w:rsid w:val="00BA5F67"/>
    <w:rsid w:val="00BA682C"/>
    <w:rsid w:val="00BA6BA4"/>
    <w:rsid w:val="00BA6E01"/>
    <w:rsid w:val="00BA6E07"/>
    <w:rsid w:val="00BA6E1A"/>
    <w:rsid w:val="00BA7A1A"/>
    <w:rsid w:val="00BB02BE"/>
    <w:rsid w:val="00BB0328"/>
    <w:rsid w:val="00BB116E"/>
    <w:rsid w:val="00BB166C"/>
    <w:rsid w:val="00BB1B20"/>
    <w:rsid w:val="00BB1BAF"/>
    <w:rsid w:val="00BB24C0"/>
    <w:rsid w:val="00BB2F5E"/>
    <w:rsid w:val="00BB2FB4"/>
    <w:rsid w:val="00BB30DC"/>
    <w:rsid w:val="00BB3743"/>
    <w:rsid w:val="00BB37DB"/>
    <w:rsid w:val="00BB432B"/>
    <w:rsid w:val="00BB43BB"/>
    <w:rsid w:val="00BB657E"/>
    <w:rsid w:val="00BB6917"/>
    <w:rsid w:val="00BB7685"/>
    <w:rsid w:val="00BB7A79"/>
    <w:rsid w:val="00BB7EEB"/>
    <w:rsid w:val="00BC0008"/>
    <w:rsid w:val="00BC0069"/>
    <w:rsid w:val="00BC14E6"/>
    <w:rsid w:val="00BC1899"/>
    <w:rsid w:val="00BC1926"/>
    <w:rsid w:val="00BC457C"/>
    <w:rsid w:val="00BC459A"/>
    <w:rsid w:val="00BC4A97"/>
    <w:rsid w:val="00BC551B"/>
    <w:rsid w:val="00BC55C9"/>
    <w:rsid w:val="00BC6ABD"/>
    <w:rsid w:val="00BC6B0D"/>
    <w:rsid w:val="00BD0EA5"/>
    <w:rsid w:val="00BD168A"/>
    <w:rsid w:val="00BD20B6"/>
    <w:rsid w:val="00BD25FB"/>
    <w:rsid w:val="00BD2632"/>
    <w:rsid w:val="00BD2CB0"/>
    <w:rsid w:val="00BD3C23"/>
    <w:rsid w:val="00BD46CA"/>
    <w:rsid w:val="00BD4AF2"/>
    <w:rsid w:val="00BD4B2A"/>
    <w:rsid w:val="00BD5175"/>
    <w:rsid w:val="00BD52C2"/>
    <w:rsid w:val="00BD52DF"/>
    <w:rsid w:val="00BD642A"/>
    <w:rsid w:val="00BD6E2F"/>
    <w:rsid w:val="00BD75D9"/>
    <w:rsid w:val="00BD7F4A"/>
    <w:rsid w:val="00BE1446"/>
    <w:rsid w:val="00BE15FE"/>
    <w:rsid w:val="00BE175B"/>
    <w:rsid w:val="00BE1AD7"/>
    <w:rsid w:val="00BE2202"/>
    <w:rsid w:val="00BE235D"/>
    <w:rsid w:val="00BE251F"/>
    <w:rsid w:val="00BE47CE"/>
    <w:rsid w:val="00BE4842"/>
    <w:rsid w:val="00BE4949"/>
    <w:rsid w:val="00BE4E66"/>
    <w:rsid w:val="00BE5206"/>
    <w:rsid w:val="00BE5C2E"/>
    <w:rsid w:val="00BE66CC"/>
    <w:rsid w:val="00BE6C36"/>
    <w:rsid w:val="00BE6E00"/>
    <w:rsid w:val="00BE716C"/>
    <w:rsid w:val="00BE7371"/>
    <w:rsid w:val="00BE75AE"/>
    <w:rsid w:val="00BE7794"/>
    <w:rsid w:val="00BE780E"/>
    <w:rsid w:val="00BE7A92"/>
    <w:rsid w:val="00BE7E3B"/>
    <w:rsid w:val="00BF0AB7"/>
    <w:rsid w:val="00BF0B5B"/>
    <w:rsid w:val="00BF0E63"/>
    <w:rsid w:val="00BF1B5E"/>
    <w:rsid w:val="00BF2417"/>
    <w:rsid w:val="00BF2558"/>
    <w:rsid w:val="00BF2AA4"/>
    <w:rsid w:val="00BF31DA"/>
    <w:rsid w:val="00BF37A4"/>
    <w:rsid w:val="00BF38FE"/>
    <w:rsid w:val="00BF3B93"/>
    <w:rsid w:val="00BF3F62"/>
    <w:rsid w:val="00BF45F8"/>
    <w:rsid w:val="00BF4751"/>
    <w:rsid w:val="00BF56F3"/>
    <w:rsid w:val="00BF5D7B"/>
    <w:rsid w:val="00BF5E11"/>
    <w:rsid w:val="00BF6301"/>
    <w:rsid w:val="00BF6767"/>
    <w:rsid w:val="00BF7116"/>
    <w:rsid w:val="00BF7AFC"/>
    <w:rsid w:val="00BF7CA3"/>
    <w:rsid w:val="00BF7FF8"/>
    <w:rsid w:val="00C01481"/>
    <w:rsid w:val="00C0166A"/>
    <w:rsid w:val="00C01A21"/>
    <w:rsid w:val="00C02350"/>
    <w:rsid w:val="00C024E6"/>
    <w:rsid w:val="00C026CB"/>
    <w:rsid w:val="00C031F6"/>
    <w:rsid w:val="00C03D13"/>
    <w:rsid w:val="00C03D46"/>
    <w:rsid w:val="00C056A8"/>
    <w:rsid w:val="00C0578E"/>
    <w:rsid w:val="00C061CC"/>
    <w:rsid w:val="00C06E92"/>
    <w:rsid w:val="00C07088"/>
    <w:rsid w:val="00C073B3"/>
    <w:rsid w:val="00C10D51"/>
    <w:rsid w:val="00C13489"/>
    <w:rsid w:val="00C13D1F"/>
    <w:rsid w:val="00C14160"/>
    <w:rsid w:val="00C14A49"/>
    <w:rsid w:val="00C15012"/>
    <w:rsid w:val="00C15262"/>
    <w:rsid w:val="00C153A7"/>
    <w:rsid w:val="00C15AB7"/>
    <w:rsid w:val="00C15FC8"/>
    <w:rsid w:val="00C1621B"/>
    <w:rsid w:val="00C16A7D"/>
    <w:rsid w:val="00C17011"/>
    <w:rsid w:val="00C20E3A"/>
    <w:rsid w:val="00C21190"/>
    <w:rsid w:val="00C21A69"/>
    <w:rsid w:val="00C21DCA"/>
    <w:rsid w:val="00C21DD3"/>
    <w:rsid w:val="00C2271F"/>
    <w:rsid w:val="00C23333"/>
    <w:rsid w:val="00C23859"/>
    <w:rsid w:val="00C256C2"/>
    <w:rsid w:val="00C257B0"/>
    <w:rsid w:val="00C26768"/>
    <w:rsid w:val="00C268CE"/>
    <w:rsid w:val="00C31083"/>
    <w:rsid w:val="00C3123E"/>
    <w:rsid w:val="00C31C91"/>
    <w:rsid w:val="00C321A5"/>
    <w:rsid w:val="00C32327"/>
    <w:rsid w:val="00C338DE"/>
    <w:rsid w:val="00C339E4"/>
    <w:rsid w:val="00C340F7"/>
    <w:rsid w:val="00C341B9"/>
    <w:rsid w:val="00C35713"/>
    <w:rsid w:val="00C35775"/>
    <w:rsid w:val="00C36211"/>
    <w:rsid w:val="00C379F1"/>
    <w:rsid w:val="00C37A17"/>
    <w:rsid w:val="00C40353"/>
    <w:rsid w:val="00C40E81"/>
    <w:rsid w:val="00C413B6"/>
    <w:rsid w:val="00C4199E"/>
    <w:rsid w:val="00C419E4"/>
    <w:rsid w:val="00C41A1A"/>
    <w:rsid w:val="00C41DA3"/>
    <w:rsid w:val="00C41EC6"/>
    <w:rsid w:val="00C4296B"/>
    <w:rsid w:val="00C42A8D"/>
    <w:rsid w:val="00C42F4E"/>
    <w:rsid w:val="00C4429D"/>
    <w:rsid w:val="00C44655"/>
    <w:rsid w:val="00C45167"/>
    <w:rsid w:val="00C458B8"/>
    <w:rsid w:val="00C45BCC"/>
    <w:rsid w:val="00C466BD"/>
    <w:rsid w:val="00C46BC4"/>
    <w:rsid w:val="00C46C3C"/>
    <w:rsid w:val="00C476B7"/>
    <w:rsid w:val="00C50A32"/>
    <w:rsid w:val="00C517D6"/>
    <w:rsid w:val="00C51838"/>
    <w:rsid w:val="00C51907"/>
    <w:rsid w:val="00C522F6"/>
    <w:rsid w:val="00C52300"/>
    <w:rsid w:val="00C524FB"/>
    <w:rsid w:val="00C5266A"/>
    <w:rsid w:val="00C52BA3"/>
    <w:rsid w:val="00C53024"/>
    <w:rsid w:val="00C531F3"/>
    <w:rsid w:val="00C53A5D"/>
    <w:rsid w:val="00C53CD1"/>
    <w:rsid w:val="00C5483D"/>
    <w:rsid w:val="00C54B9F"/>
    <w:rsid w:val="00C552E0"/>
    <w:rsid w:val="00C5531A"/>
    <w:rsid w:val="00C5626D"/>
    <w:rsid w:val="00C56571"/>
    <w:rsid w:val="00C56A69"/>
    <w:rsid w:val="00C56B51"/>
    <w:rsid w:val="00C56D48"/>
    <w:rsid w:val="00C571FD"/>
    <w:rsid w:val="00C57903"/>
    <w:rsid w:val="00C61C35"/>
    <w:rsid w:val="00C62A4A"/>
    <w:rsid w:val="00C62CAD"/>
    <w:rsid w:val="00C64343"/>
    <w:rsid w:val="00C643E7"/>
    <w:rsid w:val="00C657BB"/>
    <w:rsid w:val="00C657E6"/>
    <w:rsid w:val="00C659B4"/>
    <w:rsid w:val="00C65C27"/>
    <w:rsid w:val="00C65DFE"/>
    <w:rsid w:val="00C6671C"/>
    <w:rsid w:val="00C667C6"/>
    <w:rsid w:val="00C66D37"/>
    <w:rsid w:val="00C66E8F"/>
    <w:rsid w:val="00C66EDB"/>
    <w:rsid w:val="00C6767B"/>
    <w:rsid w:val="00C676B9"/>
    <w:rsid w:val="00C7083C"/>
    <w:rsid w:val="00C70843"/>
    <w:rsid w:val="00C7094E"/>
    <w:rsid w:val="00C71609"/>
    <w:rsid w:val="00C71C44"/>
    <w:rsid w:val="00C72CFD"/>
    <w:rsid w:val="00C72F09"/>
    <w:rsid w:val="00C735C7"/>
    <w:rsid w:val="00C73633"/>
    <w:rsid w:val="00C73962"/>
    <w:rsid w:val="00C74690"/>
    <w:rsid w:val="00C751A5"/>
    <w:rsid w:val="00C755B3"/>
    <w:rsid w:val="00C76AE5"/>
    <w:rsid w:val="00C76B51"/>
    <w:rsid w:val="00C76EE6"/>
    <w:rsid w:val="00C7704E"/>
    <w:rsid w:val="00C773C5"/>
    <w:rsid w:val="00C77857"/>
    <w:rsid w:val="00C7798B"/>
    <w:rsid w:val="00C779B3"/>
    <w:rsid w:val="00C77F46"/>
    <w:rsid w:val="00C809E7"/>
    <w:rsid w:val="00C8190D"/>
    <w:rsid w:val="00C81C1D"/>
    <w:rsid w:val="00C81D9F"/>
    <w:rsid w:val="00C81DE2"/>
    <w:rsid w:val="00C82DC8"/>
    <w:rsid w:val="00C82F00"/>
    <w:rsid w:val="00C82F79"/>
    <w:rsid w:val="00C83B5B"/>
    <w:rsid w:val="00C849EF"/>
    <w:rsid w:val="00C85156"/>
    <w:rsid w:val="00C851AF"/>
    <w:rsid w:val="00C8562D"/>
    <w:rsid w:val="00C85AFB"/>
    <w:rsid w:val="00C866FE"/>
    <w:rsid w:val="00C8674D"/>
    <w:rsid w:val="00C870B8"/>
    <w:rsid w:val="00C87274"/>
    <w:rsid w:val="00C87A2C"/>
    <w:rsid w:val="00C87C3B"/>
    <w:rsid w:val="00C87D2C"/>
    <w:rsid w:val="00C87DCF"/>
    <w:rsid w:val="00C9009F"/>
    <w:rsid w:val="00C9040E"/>
    <w:rsid w:val="00C9086F"/>
    <w:rsid w:val="00C91155"/>
    <w:rsid w:val="00C91D41"/>
    <w:rsid w:val="00C9223A"/>
    <w:rsid w:val="00C92803"/>
    <w:rsid w:val="00C92CCC"/>
    <w:rsid w:val="00C940CB"/>
    <w:rsid w:val="00C94413"/>
    <w:rsid w:val="00C945F7"/>
    <w:rsid w:val="00C94B49"/>
    <w:rsid w:val="00C94DB8"/>
    <w:rsid w:val="00C95001"/>
    <w:rsid w:val="00C95D16"/>
    <w:rsid w:val="00C95E83"/>
    <w:rsid w:val="00C961BD"/>
    <w:rsid w:val="00C9646D"/>
    <w:rsid w:val="00C96856"/>
    <w:rsid w:val="00C96D6A"/>
    <w:rsid w:val="00C9756B"/>
    <w:rsid w:val="00CA030A"/>
    <w:rsid w:val="00CA04FC"/>
    <w:rsid w:val="00CA0621"/>
    <w:rsid w:val="00CA073E"/>
    <w:rsid w:val="00CA0763"/>
    <w:rsid w:val="00CA16A9"/>
    <w:rsid w:val="00CA1BF1"/>
    <w:rsid w:val="00CA1E76"/>
    <w:rsid w:val="00CA2655"/>
    <w:rsid w:val="00CA27D6"/>
    <w:rsid w:val="00CA36DE"/>
    <w:rsid w:val="00CA37CD"/>
    <w:rsid w:val="00CA3E7D"/>
    <w:rsid w:val="00CA4DC0"/>
    <w:rsid w:val="00CA55EF"/>
    <w:rsid w:val="00CA587A"/>
    <w:rsid w:val="00CA6C8B"/>
    <w:rsid w:val="00CA6CD4"/>
    <w:rsid w:val="00CA7225"/>
    <w:rsid w:val="00CB0073"/>
    <w:rsid w:val="00CB0626"/>
    <w:rsid w:val="00CB0666"/>
    <w:rsid w:val="00CB17E8"/>
    <w:rsid w:val="00CB1A35"/>
    <w:rsid w:val="00CB1C6C"/>
    <w:rsid w:val="00CB260F"/>
    <w:rsid w:val="00CB2AE8"/>
    <w:rsid w:val="00CB39B2"/>
    <w:rsid w:val="00CB4EE0"/>
    <w:rsid w:val="00CB5BCC"/>
    <w:rsid w:val="00CB6438"/>
    <w:rsid w:val="00CB6B30"/>
    <w:rsid w:val="00CB6F6A"/>
    <w:rsid w:val="00CB77D0"/>
    <w:rsid w:val="00CB7D12"/>
    <w:rsid w:val="00CC00B3"/>
    <w:rsid w:val="00CC0DAE"/>
    <w:rsid w:val="00CC0E55"/>
    <w:rsid w:val="00CC14BA"/>
    <w:rsid w:val="00CC16DF"/>
    <w:rsid w:val="00CC1BDE"/>
    <w:rsid w:val="00CC30F7"/>
    <w:rsid w:val="00CC350E"/>
    <w:rsid w:val="00CC37F6"/>
    <w:rsid w:val="00CC414A"/>
    <w:rsid w:val="00CC4C36"/>
    <w:rsid w:val="00CC4D87"/>
    <w:rsid w:val="00CC515B"/>
    <w:rsid w:val="00CC521A"/>
    <w:rsid w:val="00CC5F3A"/>
    <w:rsid w:val="00CC7747"/>
    <w:rsid w:val="00CC7814"/>
    <w:rsid w:val="00CC7A38"/>
    <w:rsid w:val="00CC7C53"/>
    <w:rsid w:val="00CD0349"/>
    <w:rsid w:val="00CD0F81"/>
    <w:rsid w:val="00CD1DCD"/>
    <w:rsid w:val="00CD1FA8"/>
    <w:rsid w:val="00CD222F"/>
    <w:rsid w:val="00CD2E01"/>
    <w:rsid w:val="00CD3BE1"/>
    <w:rsid w:val="00CD4EAF"/>
    <w:rsid w:val="00CD54CF"/>
    <w:rsid w:val="00CD5C4C"/>
    <w:rsid w:val="00CD5DF9"/>
    <w:rsid w:val="00CD61CB"/>
    <w:rsid w:val="00CD79BC"/>
    <w:rsid w:val="00CE0D0F"/>
    <w:rsid w:val="00CE0D18"/>
    <w:rsid w:val="00CE0EE4"/>
    <w:rsid w:val="00CE0F02"/>
    <w:rsid w:val="00CE2087"/>
    <w:rsid w:val="00CE2AEC"/>
    <w:rsid w:val="00CE2FC0"/>
    <w:rsid w:val="00CE3E6B"/>
    <w:rsid w:val="00CE48B5"/>
    <w:rsid w:val="00CE4B9B"/>
    <w:rsid w:val="00CE4C43"/>
    <w:rsid w:val="00CE4F99"/>
    <w:rsid w:val="00CE596C"/>
    <w:rsid w:val="00CE5D8C"/>
    <w:rsid w:val="00CE62BB"/>
    <w:rsid w:val="00CE6563"/>
    <w:rsid w:val="00CE6849"/>
    <w:rsid w:val="00CE685C"/>
    <w:rsid w:val="00CE7C45"/>
    <w:rsid w:val="00CF025B"/>
    <w:rsid w:val="00CF0557"/>
    <w:rsid w:val="00CF08C1"/>
    <w:rsid w:val="00CF0B48"/>
    <w:rsid w:val="00CF0DC2"/>
    <w:rsid w:val="00CF0F83"/>
    <w:rsid w:val="00CF152E"/>
    <w:rsid w:val="00CF1605"/>
    <w:rsid w:val="00CF16FD"/>
    <w:rsid w:val="00CF1D36"/>
    <w:rsid w:val="00CF26E8"/>
    <w:rsid w:val="00CF2BE1"/>
    <w:rsid w:val="00CF2D44"/>
    <w:rsid w:val="00CF2E77"/>
    <w:rsid w:val="00CF2FCB"/>
    <w:rsid w:val="00CF3437"/>
    <w:rsid w:val="00CF3847"/>
    <w:rsid w:val="00CF38AF"/>
    <w:rsid w:val="00CF4CF9"/>
    <w:rsid w:val="00CF4F19"/>
    <w:rsid w:val="00CF51FD"/>
    <w:rsid w:val="00CF5441"/>
    <w:rsid w:val="00CF5D19"/>
    <w:rsid w:val="00CF5DCA"/>
    <w:rsid w:val="00CF636F"/>
    <w:rsid w:val="00CF6843"/>
    <w:rsid w:val="00CF7295"/>
    <w:rsid w:val="00CF7373"/>
    <w:rsid w:val="00D0095E"/>
    <w:rsid w:val="00D00C6C"/>
    <w:rsid w:val="00D01BEC"/>
    <w:rsid w:val="00D02845"/>
    <w:rsid w:val="00D02904"/>
    <w:rsid w:val="00D032B0"/>
    <w:rsid w:val="00D037D2"/>
    <w:rsid w:val="00D03E79"/>
    <w:rsid w:val="00D03EE3"/>
    <w:rsid w:val="00D054BD"/>
    <w:rsid w:val="00D069D3"/>
    <w:rsid w:val="00D0708D"/>
    <w:rsid w:val="00D074DD"/>
    <w:rsid w:val="00D07788"/>
    <w:rsid w:val="00D07B07"/>
    <w:rsid w:val="00D10CAC"/>
    <w:rsid w:val="00D1171D"/>
    <w:rsid w:val="00D12200"/>
    <w:rsid w:val="00D12AE5"/>
    <w:rsid w:val="00D12D02"/>
    <w:rsid w:val="00D137AD"/>
    <w:rsid w:val="00D143EC"/>
    <w:rsid w:val="00D14D9B"/>
    <w:rsid w:val="00D1532F"/>
    <w:rsid w:val="00D15957"/>
    <w:rsid w:val="00D15E9D"/>
    <w:rsid w:val="00D1657A"/>
    <w:rsid w:val="00D165EE"/>
    <w:rsid w:val="00D16747"/>
    <w:rsid w:val="00D16A4A"/>
    <w:rsid w:val="00D17605"/>
    <w:rsid w:val="00D17D9D"/>
    <w:rsid w:val="00D20340"/>
    <w:rsid w:val="00D20759"/>
    <w:rsid w:val="00D2099C"/>
    <w:rsid w:val="00D20EB4"/>
    <w:rsid w:val="00D22ECE"/>
    <w:rsid w:val="00D23459"/>
    <w:rsid w:val="00D23722"/>
    <w:rsid w:val="00D23AA1"/>
    <w:rsid w:val="00D24BF5"/>
    <w:rsid w:val="00D2561F"/>
    <w:rsid w:val="00D26852"/>
    <w:rsid w:val="00D26EA5"/>
    <w:rsid w:val="00D274FE"/>
    <w:rsid w:val="00D27DDD"/>
    <w:rsid w:val="00D27E41"/>
    <w:rsid w:val="00D3098B"/>
    <w:rsid w:val="00D30AAD"/>
    <w:rsid w:val="00D30D2F"/>
    <w:rsid w:val="00D31155"/>
    <w:rsid w:val="00D3141B"/>
    <w:rsid w:val="00D31D7F"/>
    <w:rsid w:val="00D32D1B"/>
    <w:rsid w:val="00D34620"/>
    <w:rsid w:val="00D34D71"/>
    <w:rsid w:val="00D35247"/>
    <w:rsid w:val="00D353DB"/>
    <w:rsid w:val="00D35AFD"/>
    <w:rsid w:val="00D3677F"/>
    <w:rsid w:val="00D36842"/>
    <w:rsid w:val="00D3688D"/>
    <w:rsid w:val="00D36D02"/>
    <w:rsid w:val="00D375AB"/>
    <w:rsid w:val="00D40903"/>
    <w:rsid w:val="00D41004"/>
    <w:rsid w:val="00D41DED"/>
    <w:rsid w:val="00D42A66"/>
    <w:rsid w:val="00D43B72"/>
    <w:rsid w:val="00D44485"/>
    <w:rsid w:val="00D4583C"/>
    <w:rsid w:val="00D45F2C"/>
    <w:rsid w:val="00D46E39"/>
    <w:rsid w:val="00D47343"/>
    <w:rsid w:val="00D47A9C"/>
    <w:rsid w:val="00D47B8A"/>
    <w:rsid w:val="00D5012E"/>
    <w:rsid w:val="00D51245"/>
    <w:rsid w:val="00D51653"/>
    <w:rsid w:val="00D523E0"/>
    <w:rsid w:val="00D528EE"/>
    <w:rsid w:val="00D52AEC"/>
    <w:rsid w:val="00D533EA"/>
    <w:rsid w:val="00D542B4"/>
    <w:rsid w:val="00D54779"/>
    <w:rsid w:val="00D548B9"/>
    <w:rsid w:val="00D54C6C"/>
    <w:rsid w:val="00D55185"/>
    <w:rsid w:val="00D55CA5"/>
    <w:rsid w:val="00D55DFE"/>
    <w:rsid w:val="00D561B5"/>
    <w:rsid w:val="00D565D7"/>
    <w:rsid w:val="00D56CA9"/>
    <w:rsid w:val="00D574EA"/>
    <w:rsid w:val="00D57686"/>
    <w:rsid w:val="00D579D4"/>
    <w:rsid w:val="00D613B0"/>
    <w:rsid w:val="00D616B2"/>
    <w:rsid w:val="00D62318"/>
    <w:rsid w:val="00D62FB0"/>
    <w:rsid w:val="00D648FC"/>
    <w:rsid w:val="00D64A9B"/>
    <w:rsid w:val="00D6590D"/>
    <w:rsid w:val="00D65A3A"/>
    <w:rsid w:val="00D6624A"/>
    <w:rsid w:val="00D6681E"/>
    <w:rsid w:val="00D708B6"/>
    <w:rsid w:val="00D71301"/>
    <w:rsid w:val="00D71748"/>
    <w:rsid w:val="00D71822"/>
    <w:rsid w:val="00D719A6"/>
    <w:rsid w:val="00D71DAC"/>
    <w:rsid w:val="00D72556"/>
    <w:rsid w:val="00D726A3"/>
    <w:rsid w:val="00D726CD"/>
    <w:rsid w:val="00D72C1B"/>
    <w:rsid w:val="00D7353D"/>
    <w:rsid w:val="00D73A19"/>
    <w:rsid w:val="00D73CA2"/>
    <w:rsid w:val="00D74141"/>
    <w:rsid w:val="00D7548F"/>
    <w:rsid w:val="00D7574A"/>
    <w:rsid w:val="00D75B1A"/>
    <w:rsid w:val="00D76CC5"/>
    <w:rsid w:val="00D77D67"/>
    <w:rsid w:val="00D77E81"/>
    <w:rsid w:val="00D77EFF"/>
    <w:rsid w:val="00D80606"/>
    <w:rsid w:val="00D80655"/>
    <w:rsid w:val="00D807F5"/>
    <w:rsid w:val="00D81148"/>
    <w:rsid w:val="00D8130A"/>
    <w:rsid w:val="00D824BC"/>
    <w:rsid w:val="00D829AA"/>
    <w:rsid w:val="00D832D1"/>
    <w:rsid w:val="00D83592"/>
    <w:rsid w:val="00D835A3"/>
    <w:rsid w:val="00D84083"/>
    <w:rsid w:val="00D84AB8"/>
    <w:rsid w:val="00D85716"/>
    <w:rsid w:val="00D859C4"/>
    <w:rsid w:val="00D86803"/>
    <w:rsid w:val="00D86F86"/>
    <w:rsid w:val="00D876EF"/>
    <w:rsid w:val="00D87818"/>
    <w:rsid w:val="00D87A40"/>
    <w:rsid w:val="00D87B0A"/>
    <w:rsid w:val="00D90026"/>
    <w:rsid w:val="00D908B5"/>
    <w:rsid w:val="00D91581"/>
    <w:rsid w:val="00D919E9"/>
    <w:rsid w:val="00D91AD5"/>
    <w:rsid w:val="00D93056"/>
    <w:rsid w:val="00D93845"/>
    <w:rsid w:val="00D94487"/>
    <w:rsid w:val="00D945F3"/>
    <w:rsid w:val="00D952D6"/>
    <w:rsid w:val="00D95935"/>
    <w:rsid w:val="00D95E5E"/>
    <w:rsid w:val="00D96A0A"/>
    <w:rsid w:val="00D97A5F"/>
    <w:rsid w:val="00DA0C63"/>
    <w:rsid w:val="00DA0F1D"/>
    <w:rsid w:val="00DA1345"/>
    <w:rsid w:val="00DA1DAF"/>
    <w:rsid w:val="00DA200B"/>
    <w:rsid w:val="00DA2142"/>
    <w:rsid w:val="00DA26CB"/>
    <w:rsid w:val="00DA26F7"/>
    <w:rsid w:val="00DA34DF"/>
    <w:rsid w:val="00DA3947"/>
    <w:rsid w:val="00DA3D53"/>
    <w:rsid w:val="00DA47C2"/>
    <w:rsid w:val="00DA63BF"/>
    <w:rsid w:val="00DA6957"/>
    <w:rsid w:val="00DA6998"/>
    <w:rsid w:val="00DA795C"/>
    <w:rsid w:val="00DB006A"/>
    <w:rsid w:val="00DB0179"/>
    <w:rsid w:val="00DB0B35"/>
    <w:rsid w:val="00DB0CA2"/>
    <w:rsid w:val="00DB0D8E"/>
    <w:rsid w:val="00DB0FEE"/>
    <w:rsid w:val="00DB1DFC"/>
    <w:rsid w:val="00DB20FE"/>
    <w:rsid w:val="00DB25F1"/>
    <w:rsid w:val="00DB2A53"/>
    <w:rsid w:val="00DB356F"/>
    <w:rsid w:val="00DB364D"/>
    <w:rsid w:val="00DB3D2E"/>
    <w:rsid w:val="00DB3EF1"/>
    <w:rsid w:val="00DB412C"/>
    <w:rsid w:val="00DB4B7E"/>
    <w:rsid w:val="00DB52BD"/>
    <w:rsid w:val="00DB54AF"/>
    <w:rsid w:val="00DB600D"/>
    <w:rsid w:val="00DB6ABE"/>
    <w:rsid w:val="00DB7033"/>
    <w:rsid w:val="00DC038A"/>
    <w:rsid w:val="00DC0494"/>
    <w:rsid w:val="00DC0F24"/>
    <w:rsid w:val="00DC1288"/>
    <w:rsid w:val="00DC13AE"/>
    <w:rsid w:val="00DC146B"/>
    <w:rsid w:val="00DC2053"/>
    <w:rsid w:val="00DC2D9C"/>
    <w:rsid w:val="00DC37D9"/>
    <w:rsid w:val="00DC458C"/>
    <w:rsid w:val="00DC4F2A"/>
    <w:rsid w:val="00DC51E7"/>
    <w:rsid w:val="00DC57CC"/>
    <w:rsid w:val="00DC5B9B"/>
    <w:rsid w:val="00DC62D3"/>
    <w:rsid w:val="00DC641C"/>
    <w:rsid w:val="00DC6533"/>
    <w:rsid w:val="00DC6546"/>
    <w:rsid w:val="00DC65EC"/>
    <w:rsid w:val="00DC68FF"/>
    <w:rsid w:val="00DD0EFA"/>
    <w:rsid w:val="00DD10FD"/>
    <w:rsid w:val="00DD16E6"/>
    <w:rsid w:val="00DD176F"/>
    <w:rsid w:val="00DD22D1"/>
    <w:rsid w:val="00DD2CF7"/>
    <w:rsid w:val="00DD4BD3"/>
    <w:rsid w:val="00DD5057"/>
    <w:rsid w:val="00DD5F3F"/>
    <w:rsid w:val="00DD6189"/>
    <w:rsid w:val="00DD6D97"/>
    <w:rsid w:val="00DD75C0"/>
    <w:rsid w:val="00DD791E"/>
    <w:rsid w:val="00DD7AC2"/>
    <w:rsid w:val="00DE03D2"/>
    <w:rsid w:val="00DE0416"/>
    <w:rsid w:val="00DE25FC"/>
    <w:rsid w:val="00DE31AE"/>
    <w:rsid w:val="00DE31DB"/>
    <w:rsid w:val="00DE32EB"/>
    <w:rsid w:val="00DE35F1"/>
    <w:rsid w:val="00DE59D3"/>
    <w:rsid w:val="00DE5B87"/>
    <w:rsid w:val="00DE6ECD"/>
    <w:rsid w:val="00DF0ABD"/>
    <w:rsid w:val="00DF0EAF"/>
    <w:rsid w:val="00DF1B98"/>
    <w:rsid w:val="00DF1C0F"/>
    <w:rsid w:val="00DF27D2"/>
    <w:rsid w:val="00DF3A42"/>
    <w:rsid w:val="00DF3C43"/>
    <w:rsid w:val="00DF4CD5"/>
    <w:rsid w:val="00DF53BA"/>
    <w:rsid w:val="00DF6698"/>
    <w:rsid w:val="00DF6FA4"/>
    <w:rsid w:val="00DF78E3"/>
    <w:rsid w:val="00E00112"/>
    <w:rsid w:val="00E00A9B"/>
    <w:rsid w:val="00E0139E"/>
    <w:rsid w:val="00E0298F"/>
    <w:rsid w:val="00E02B1B"/>
    <w:rsid w:val="00E02CCD"/>
    <w:rsid w:val="00E03983"/>
    <w:rsid w:val="00E0433A"/>
    <w:rsid w:val="00E048B2"/>
    <w:rsid w:val="00E04A93"/>
    <w:rsid w:val="00E04AA2"/>
    <w:rsid w:val="00E0501D"/>
    <w:rsid w:val="00E05082"/>
    <w:rsid w:val="00E05AF2"/>
    <w:rsid w:val="00E061E3"/>
    <w:rsid w:val="00E0629D"/>
    <w:rsid w:val="00E064A4"/>
    <w:rsid w:val="00E0653C"/>
    <w:rsid w:val="00E06A2C"/>
    <w:rsid w:val="00E06F71"/>
    <w:rsid w:val="00E07CDC"/>
    <w:rsid w:val="00E106A4"/>
    <w:rsid w:val="00E10B31"/>
    <w:rsid w:val="00E116E9"/>
    <w:rsid w:val="00E118FE"/>
    <w:rsid w:val="00E12628"/>
    <w:rsid w:val="00E12652"/>
    <w:rsid w:val="00E12BC3"/>
    <w:rsid w:val="00E13B19"/>
    <w:rsid w:val="00E13CB0"/>
    <w:rsid w:val="00E14508"/>
    <w:rsid w:val="00E145BC"/>
    <w:rsid w:val="00E14A90"/>
    <w:rsid w:val="00E1572F"/>
    <w:rsid w:val="00E168A9"/>
    <w:rsid w:val="00E173DD"/>
    <w:rsid w:val="00E2008B"/>
    <w:rsid w:val="00E20A5E"/>
    <w:rsid w:val="00E2138D"/>
    <w:rsid w:val="00E21DB9"/>
    <w:rsid w:val="00E22AE3"/>
    <w:rsid w:val="00E2460D"/>
    <w:rsid w:val="00E24869"/>
    <w:rsid w:val="00E2530B"/>
    <w:rsid w:val="00E25E01"/>
    <w:rsid w:val="00E26F02"/>
    <w:rsid w:val="00E272F8"/>
    <w:rsid w:val="00E27A9A"/>
    <w:rsid w:val="00E31497"/>
    <w:rsid w:val="00E314D6"/>
    <w:rsid w:val="00E3161F"/>
    <w:rsid w:val="00E31752"/>
    <w:rsid w:val="00E320A9"/>
    <w:rsid w:val="00E32229"/>
    <w:rsid w:val="00E326C8"/>
    <w:rsid w:val="00E32A55"/>
    <w:rsid w:val="00E32AB3"/>
    <w:rsid w:val="00E330F5"/>
    <w:rsid w:val="00E33205"/>
    <w:rsid w:val="00E33337"/>
    <w:rsid w:val="00E33752"/>
    <w:rsid w:val="00E33AD6"/>
    <w:rsid w:val="00E344DC"/>
    <w:rsid w:val="00E345F1"/>
    <w:rsid w:val="00E3472F"/>
    <w:rsid w:val="00E35589"/>
    <w:rsid w:val="00E359CA"/>
    <w:rsid w:val="00E35B01"/>
    <w:rsid w:val="00E402AE"/>
    <w:rsid w:val="00E402D3"/>
    <w:rsid w:val="00E408D3"/>
    <w:rsid w:val="00E41241"/>
    <w:rsid w:val="00E41554"/>
    <w:rsid w:val="00E41E86"/>
    <w:rsid w:val="00E425E7"/>
    <w:rsid w:val="00E42E71"/>
    <w:rsid w:val="00E432F6"/>
    <w:rsid w:val="00E43382"/>
    <w:rsid w:val="00E433E0"/>
    <w:rsid w:val="00E44E21"/>
    <w:rsid w:val="00E44FAE"/>
    <w:rsid w:val="00E4537B"/>
    <w:rsid w:val="00E4668D"/>
    <w:rsid w:val="00E46ADC"/>
    <w:rsid w:val="00E4708A"/>
    <w:rsid w:val="00E4755C"/>
    <w:rsid w:val="00E47F6D"/>
    <w:rsid w:val="00E5040C"/>
    <w:rsid w:val="00E507C5"/>
    <w:rsid w:val="00E5140C"/>
    <w:rsid w:val="00E514FC"/>
    <w:rsid w:val="00E5173C"/>
    <w:rsid w:val="00E51CDB"/>
    <w:rsid w:val="00E51DC8"/>
    <w:rsid w:val="00E5261C"/>
    <w:rsid w:val="00E52BDE"/>
    <w:rsid w:val="00E53185"/>
    <w:rsid w:val="00E53307"/>
    <w:rsid w:val="00E53C80"/>
    <w:rsid w:val="00E54212"/>
    <w:rsid w:val="00E54988"/>
    <w:rsid w:val="00E54E93"/>
    <w:rsid w:val="00E55666"/>
    <w:rsid w:val="00E5616C"/>
    <w:rsid w:val="00E56A30"/>
    <w:rsid w:val="00E57211"/>
    <w:rsid w:val="00E5751F"/>
    <w:rsid w:val="00E57851"/>
    <w:rsid w:val="00E6155B"/>
    <w:rsid w:val="00E61F5F"/>
    <w:rsid w:val="00E62444"/>
    <w:rsid w:val="00E62846"/>
    <w:rsid w:val="00E635AD"/>
    <w:rsid w:val="00E63935"/>
    <w:rsid w:val="00E63FAC"/>
    <w:rsid w:val="00E64045"/>
    <w:rsid w:val="00E6409A"/>
    <w:rsid w:val="00E64471"/>
    <w:rsid w:val="00E64728"/>
    <w:rsid w:val="00E64C72"/>
    <w:rsid w:val="00E64D6F"/>
    <w:rsid w:val="00E6511E"/>
    <w:rsid w:val="00E654F1"/>
    <w:rsid w:val="00E65F21"/>
    <w:rsid w:val="00E661E3"/>
    <w:rsid w:val="00E66AE7"/>
    <w:rsid w:val="00E6701F"/>
    <w:rsid w:val="00E675AB"/>
    <w:rsid w:val="00E67848"/>
    <w:rsid w:val="00E704AE"/>
    <w:rsid w:val="00E705C7"/>
    <w:rsid w:val="00E70F7D"/>
    <w:rsid w:val="00E715F5"/>
    <w:rsid w:val="00E716AE"/>
    <w:rsid w:val="00E7189F"/>
    <w:rsid w:val="00E71CB4"/>
    <w:rsid w:val="00E72BAA"/>
    <w:rsid w:val="00E72F3D"/>
    <w:rsid w:val="00E72FA7"/>
    <w:rsid w:val="00E731B5"/>
    <w:rsid w:val="00E74F25"/>
    <w:rsid w:val="00E7532F"/>
    <w:rsid w:val="00E754F3"/>
    <w:rsid w:val="00E75D7F"/>
    <w:rsid w:val="00E768D0"/>
    <w:rsid w:val="00E805CA"/>
    <w:rsid w:val="00E808EC"/>
    <w:rsid w:val="00E80AFE"/>
    <w:rsid w:val="00E81A37"/>
    <w:rsid w:val="00E83C85"/>
    <w:rsid w:val="00E8455F"/>
    <w:rsid w:val="00E84631"/>
    <w:rsid w:val="00E86408"/>
    <w:rsid w:val="00E86691"/>
    <w:rsid w:val="00E86BD3"/>
    <w:rsid w:val="00E86C79"/>
    <w:rsid w:val="00E871EB"/>
    <w:rsid w:val="00E91055"/>
    <w:rsid w:val="00E910A2"/>
    <w:rsid w:val="00E912FD"/>
    <w:rsid w:val="00E9153B"/>
    <w:rsid w:val="00E920D6"/>
    <w:rsid w:val="00E92916"/>
    <w:rsid w:val="00E92A52"/>
    <w:rsid w:val="00E92A64"/>
    <w:rsid w:val="00E936A7"/>
    <w:rsid w:val="00E936F2"/>
    <w:rsid w:val="00E93B47"/>
    <w:rsid w:val="00E941C1"/>
    <w:rsid w:val="00E943B0"/>
    <w:rsid w:val="00E945A2"/>
    <w:rsid w:val="00E948F6"/>
    <w:rsid w:val="00E95DA3"/>
    <w:rsid w:val="00E962D8"/>
    <w:rsid w:val="00E96C7C"/>
    <w:rsid w:val="00E975D1"/>
    <w:rsid w:val="00E9765A"/>
    <w:rsid w:val="00E97C24"/>
    <w:rsid w:val="00E97D60"/>
    <w:rsid w:val="00EA082B"/>
    <w:rsid w:val="00EA1362"/>
    <w:rsid w:val="00EA1EDD"/>
    <w:rsid w:val="00EA2CB6"/>
    <w:rsid w:val="00EA384A"/>
    <w:rsid w:val="00EA3DA8"/>
    <w:rsid w:val="00EA3E66"/>
    <w:rsid w:val="00EA45FD"/>
    <w:rsid w:val="00EA4ACA"/>
    <w:rsid w:val="00EA4BA6"/>
    <w:rsid w:val="00EA52AF"/>
    <w:rsid w:val="00EA52D4"/>
    <w:rsid w:val="00EA590F"/>
    <w:rsid w:val="00EA5959"/>
    <w:rsid w:val="00EA5A22"/>
    <w:rsid w:val="00EA5B2E"/>
    <w:rsid w:val="00EA6654"/>
    <w:rsid w:val="00EA6692"/>
    <w:rsid w:val="00EA6E4B"/>
    <w:rsid w:val="00EA6F72"/>
    <w:rsid w:val="00EA77E1"/>
    <w:rsid w:val="00EA7E66"/>
    <w:rsid w:val="00EA7FAA"/>
    <w:rsid w:val="00EB06C8"/>
    <w:rsid w:val="00EB0847"/>
    <w:rsid w:val="00EB14E6"/>
    <w:rsid w:val="00EB150E"/>
    <w:rsid w:val="00EB1E23"/>
    <w:rsid w:val="00EB1F87"/>
    <w:rsid w:val="00EB24C5"/>
    <w:rsid w:val="00EB28BE"/>
    <w:rsid w:val="00EB2B33"/>
    <w:rsid w:val="00EB2FDB"/>
    <w:rsid w:val="00EB317F"/>
    <w:rsid w:val="00EB4353"/>
    <w:rsid w:val="00EB452C"/>
    <w:rsid w:val="00EB4A29"/>
    <w:rsid w:val="00EB521F"/>
    <w:rsid w:val="00EB54C5"/>
    <w:rsid w:val="00EB59B2"/>
    <w:rsid w:val="00EB61AD"/>
    <w:rsid w:val="00EB6469"/>
    <w:rsid w:val="00EB6E05"/>
    <w:rsid w:val="00EB75BF"/>
    <w:rsid w:val="00EB762C"/>
    <w:rsid w:val="00EB7662"/>
    <w:rsid w:val="00EB7EDC"/>
    <w:rsid w:val="00EC0315"/>
    <w:rsid w:val="00EC096E"/>
    <w:rsid w:val="00EC0CE4"/>
    <w:rsid w:val="00EC131B"/>
    <w:rsid w:val="00EC1CC6"/>
    <w:rsid w:val="00EC2276"/>
    <w:rsid w:val="00EC332E"/>
    <w:rsid w:val="00EC4053"/>
    <w:rsid w:val="00EC40C7"/>
    <w:rsid w:val="00EC437F"/>
    <w:rsid w:val="00EC4E27"/>
    <w:rsid w:val="00EC4E79"/>
    <w:rsid w:val="00EC5B2E"/>
    <w:rsid w:val="00EC5E9D"/>
    <w:rsid w:val="00EC5F0B"/>
    <w:rsid w:val="00EC5F41"/>
    <w:rsid w:val="00EC65AE"/>
    <w:rsid w:val="00EC67FB"/>
    <w:rsid w:val="00EC6BF3"/>
    <w:rsid w:val="00EC7AB9"/>
    <w:rsid w:val="00ED05DB"/>
    <w:rsid w:val="00ED08BE"/>
    <w:rsid w:val="00ED0A1C"/>
    <w:rsid w:val="00ED0F7F"/>
    <w:rsid w:val="00ED143A"/>
    <w:rsid w:val="00ED218C"/>
    <w:rsid w:val="00ED2634"/>
    <w:rsid w:val="00ED3629"/>
    <w:rsid w:val="00ED3F67"/>
    <w:rsid w:val="00ED3FCE"/>
    <w:rsid w:val="00ED41AC"/>
    <w:rsid w:val="00ED524B"/>
    <w:rsid w:val="00ED5D69"/>
    <w:rsid w:val="00ED62A1"/>
    <w:rsid w:val="00ED6A62"/>
    <w:rsid w:val="00ED6F62"/>
    <w:rsid w:val="00ED7581"/>
    <w:rsid w:val="00ED774F"/>
    <w:rsid w:val="00EE0191"/>
    <w:rsid w:val="00EE03E5"/>
    <w:rsid w:val="00EE0E26"/>
    <w:rsid w:val="00EE0F67"/>
    <w:rsid w:val="00EE1106"/>
    <w:rsid w:val="00EE11A1"/>
    <w:rsid w:val="00EE19B6"/>
    <w:rsid w:val="00EE2038"/>
    <w:rsid w:val="00EE2E7E"/>
    <w:rsid w:val="00EE3A1A"/>
    <w:rsid w:val="00EE4240"/>
    <w:rsid w:val="00EE44FE"/>
    <w:rsid w:val="00EE4A30"/>
    <w:rsid w:val="00EE5113"/>
    <w:rsid w:val="00EE581B"/>
    <w:rsid w:val="00EE6328"/>
    <w:rsid w:val="00EE6684"/>
    <w:rsid w:val="00EE71A4"/>
    <w:rsid w:val="00EE7468"/>
    <w:rsid w:val="00EE7519"/>
    <w:rsid w:val="00EE78F7"/>
    <w:rsid w:val="00EF0B73"/>
    <w:rsid w:val="00EF0F8C"/>
    <w:rsid w:val="00EF13D8"/>
    <w:rsid w:val="00EF1BD7"/>
    <w:rsid w:val="00EF282B"/>
    <w:rsid w:val="00EF3326"/>
    <w:rsid w:val="00EF3BB2"/>
    <w:rsid w:val="00EF3EDB"/>
    <w:rsid w:val="00EF46ED"/>
    <w:rsid w:val="00EF4BC3"/>
    <w:rsid w:val="00EF6146"/>
    <w:rsid w:val="00EF63E2"/>
    <w:rsid w:val="00EF6519"/>
    <w:rsid w:val="00EF6E1C"/>
    <w:rsid w:val="00EF713F"/>
    <w:rsid w:val="00EF714C"/>
    <w:rsid w:val="00EF71CD"/>
    <w:rsid w:val="00EF7C82"/>
    <w:rsid w:val="00F013A6"/>
    <w:rsid w:val="00F021E6"/>
    <w:rsid w:val="00F0298B"/>
    <w:rsid w:val="00F029DC"/>
    <w:rsid w:val="00F0388A"/>
    <w:rsid w:val="00F03E5D"/>
    <w:rsid w:val="00F04CD3"/>
    <w:rsid w:val="00F06165"/>
    <w:rsid w:val="00F073FD"/>
    <w:rsid w:val="00F07B20"/>
    <w:rsid w:val="00F07CB9"/>
    <w:rsid w:val="00F07E3B"/>
    <w:rsid w:val="00F103F0"/>
    <w:rsid w:val="00F11B93"/>
    <w:rsid w:val="00F1209E"/>
    <w:rsid w:val="00F136FD"/>
    <w:rsid w:val="00F14A57"/>
    <w:rsid w:val="00F14C4D"/>
    <w:rsid w:val="00F14D71"/>
    <w:rsid w:val="00F15F39"/>
    <w:rsid w:val="00F17D8E"/>
    <w:rsid w:val="00F20408"/>
    <w:rsid w:val="00F20542"/>
    <w:rsid w:val="00F20E7D"/>
    <w:rsid w:val="00F20FC3"/>
    <w:rsid w:val="00F215FD"/>
    <w:rsid w:val="00F21B25"/>
    <w:rsid w:val="00F21E13"/>
    <w:rsid w:val="00F22910"/>
    <w:rsid w:val="00F229ED"/>
    <w:rsid w:val="00F22B6C"/>
    <w:rsid w:val="00F23190"/>
    <w:rsid w:val="00F2338F"/>
    <w:rsid w:val="00F23E27"/>
    <w:rsid w:val="00F24129"/>
    <w:rsid w:val="00F24D5B"/>
    <w:rsid w:val="00F24E07"/>
    <w:rsid w:val="00F25369"/>
    <w:rsid w:val="00F259FA"/>
    <w:rsid w:val="00F26278"/>
    <w:rsid w:val="00F268D2"/>
    <w:rsid w:val="00F26A08"/>
    <w:rsid w:val="00F26AE4"/>
    <w:rsid w:val="00F27690"/>
    <w:rsid w:val="00F30429"/>
    <w:rsid w:val="00F307B6"/>
    <w:rsid w:val="00F311B9"/>
    <w:rsid w:val="00F31258"/>
    <w:rsid w:val="00F31265"/>
    <w:rsid w:val="00F31996"/>
    <w:rsid w:val="00F31A5C"/>
    <w:rsid w:val="00F32B41"/>
    <w:rsid w:val="00F32D00"/>
    <w:rsid w:val="00F32D83"/>
    <w:rsid w:val="00F334D7"/>
    <w:rsid w:val="00F3370E"/>
    <w:rsid w:val="00F33881"/>
    <w:rsid w:val="00F33D2D"/>
    <w:rsid w:val="00F33DB1"/>
    <w:rsid w:val="00F34224"/>
    <w:rsid w:val="00F3438D"/>
    <w:rsid w:val="00F34BDF"/>
    <w:rsid w:val="00F35107"/>
    <w:rsid w:val="00F362F2"/>
    <w:rsid w:val="00F36A91"/>
    <w:rsid w:val="00F37577"/>
    <w:rsid w:val="00F40BAA"/>
    <w:rsid w:val="00F40DC6"/>
    <w:rsid w:val="00F40FB4"/>
    <w:rsid w:val="00F411AA"/>
    <w:rsid w:val="00F419B2"/>
    <w:rsid w:val="00F4225F"/>
    <w:rsid w:val="00F424A2"/>
    <w:rsid w:val="00F42A0D"/>
    <w:rsid w:val="00F4383E"/>
    <w:rsid w:val="00F4486E"/>
    <w:rsid w:val="00F45095"/>
    <w:rsid w:val="00F45637"/>
    <w:rsid w:val="00F4627E"/>
    <w:rsid w:val="00F46B6E"/>
    <w:rsid w:val="00F506A7"/>
    <w:rsid w:val="00F51157"/>
    <w:rsid w:val="00F518F4"/>
    <w:rsid w:val="00F52873"/>
    <w:rsid w:val="00F5293E"/>
    <w:rsid w:val="00F54164"/>
    <w:rsid w:val="00F5510B"/>
    <w:rsid w:val="00F554A5"/>
    <w:rsid w:val="00F5554B"/>
    <w:rsid w:val="00F56255"/>
    <w:rsid w:val="00F5637D"/>
    <w:rsid w:val="00F564D7"/>
    <w:rsid w:val="00F564ED"/>
    <w:rsid w:val="00F56792"/>
    <w:rsid w:val="00F57139"/>
    <w:rsid w:val="00F5714C"/>
    <w:rsid w:val="00F5775E"/>
    <w:rsid w:val="00F57D2A"/>
    <w:rsid w:val="00F60925"/>
    <w:rsid w:val="00F60C55"/>
    <w:rsid w:val="00F6134A"/>
    <w:rsid w:val="00F61BBA"/>
    <w:rsid w:val="00F62562"/>
    <w:rsid w:val="00F6319F"/>
    <w:rsid w:val="00F63A76"/>
    <w:rsid w:val="00F6428B"/>
    <w:rsid w:val="00F6515F"/>
    <w:rsid w:val="00F65256"/>
    <w:rsid w:val="00F65361"/>
    <w:rsid w:val="00F658FC"/>
    <w:rsid w:val="00F672A1"/>
    <w:rsid w:val="00F67A88"/>
    <w:rsid w:val="00F715BB"/>
    <w:rsid w:val="00F72293"/>
    <w:rsid w:val="00F7287D"/>
    <w:rsid w:val="00F733C4"/>
    <w:rsid w:val="00F737A7"/>
    <w:rsid w:val="00F74BE1"/>
    <w:rsid w:val="00F75191"/>
    <w:rsid w:val="00F77706"/>
    <w:rsid w:val="00F7782B"/>
    <w:rsid w:val="00F779FD"/>
    <w:rsid w:val="00F80A92"/>
    <w:rsid w:val="00F80E18"/>
    <w:rsid w:val="00F80FEE"/>
    <w:rsid w:val="00F82093"/>
    <w:rsid w:val="00F82856"/>
    <w:rsid w:val="00F82A35"/>
    <w:rsid w:val="00F8372C"/>
    <w:rsid w:val="00F84BFE"/>
    <w:rsid w:val="00F85857"/>
    <w:rsid w:val="00F859A5"/>
    <w:rsid w:val="00F85AC0"/>
    <w:rsid w:val="00F85F4D"/>
    <w:rsid w:val="00F861C4"/>
    <w:rsid w:val="00F86270"/>
    <w:rsid w:val="00F87234"/>
    <w:rsid w:val="00F874A4"/>
    <w:rsid w:val="00F87FFB"/>
    <w:rsid w:val="00F90152"/>
    <w:rsid w:val="00F90AF9"/>
    <w:rsid w:val="00F924F8"/>
    <w:rsid w:val="00F927FB"/>
    <w:rsid w:val="00F92BB9"/>
    <w:rsid w:val="00F92C56"/>
    <w:rsid w:val="00F93883"/>
    <w:rsid w:val="00F93A51"/>
    <w:rsid w:val="00F93CBD"/>
    <w:rsid w:val="00F93D24"/>
    <w:rsid w:val="00F93E18"/>
    <w:rsid w:val="00F9432B"/>
    <w:rsid w:val="00F9441C"/>
    <w:rsid w:val="00F944F0"/>
    <w:rsid w:val="00F95AFB"/>
    <w:rsid w:val="00F9703B"/>
    <w:rsid w:val="00F975F6"/>
    <w:rsid w:val="00FA04B6"/>
    <w:rsid w:val="00FA0739"/>
    <w:rsid w:val="00FA09F3"/>
    <w:rsid w:val="00FA0C7D"/>
    <w:rsid w:val="00FA0CBC"/>
    <w:rsid w:val="00FA0E52"/>
    <w:rsid w:val="00FA1449"/>
    <w:rsid w:val="00FA1784"/>
    <w:rsid w:val="00FA21CC"/>
    <w:rsid w:val="00FA259A"/>
    <w:rsid w:val="00FA25CD"/>
    <w:rsid w:val="00FA298E"/>
    <w:rsid w:val="00FA2A78"/>
    <w:rsid w:val="00FA2D98"/>
    <w:rsid w:val="00FA470F"/>
    <w:rsid w:val="00FA4926"/>
    <w:rsid w:val="00FA4D2F"/>
    <w:rsid w:val="00FA5D47"/>
    <w:rsid w:val="00FA6898"/>
    <w:rsid w:val="00FA7193"/>
    <w:rsid w:val="00FA71DF"/>
    <w:rsid w:val="00FA7247"/>
    <w:rsid w:val="00FA724E"/>
    <w:rsid w:val="00FA7935"/>
    <w:rsid w:val="00FB069B"/>
    <w:rsid w:val="00FB0743"/>
    <w:rsid w:val="00FB160B"/>
    <w:rsid w:val="00FB1765"/>
    <w:rsid w:val="00FB1990"/>
    <w:rsid w:val="00FB19FD"/>
    <w:rsid w:val="00FB1F5D"/>
    <w:rsid w:val="00FB22E6"/>
    <w:rsid w:val="00FB2317"/>
    <w:rsid w:val="00FB2ED1"/>
    <w:rsid w:val="00FB2F67"/>
    <w:rsid w:val="00FB3EB0"/>
    <w:rsid w:val="00FB43FA"/>
    <w:rsid w:val="00FB4BEB"/>
    <w:rsid w:val="00FB53A9"/>
    <w:rsid w:val="00FB53D9"/>
    <w:rsid w:val="00FB548F"/>
    <w:rsid w:val="00FB58C6"/>
    <w:rsid w:val="00FB5CE8"/>
    <w:rsid w:val="00FB65EF"/>
    <w:rsid w:val="00FB7BCD"/>
    <w:rsid w:val="00FC22F2"/>
    <w:rsid w:val="00FC2656"/>
    <w:rsid w:val="00FC2707"/>
    <w:rsid w:val="00FC2BE9"/>
    <w:rsid w:val="00FC322D"/>
    <w:rsid w:val="00FC54D4"/>
    <w:rsid w:val="00FC55CE"/>
    <w:rsid w:val="00FC562C"/>
    <w:rsid w:val="00FC5A97"/>
    <w:rsid w:val="00FC5FE1"/>
    <w:rsid w:val="00FC600B"/>
    <w:rsid w:val="00FC65EE"/>
    <w:rsid w:val="00FC65FA"/>
    <w:rsid w:val="00FC67A3"/>
    <w:rsid w:val="00FC6C8F"/>
    <w:rsid w:val="00FC7426"/>
    <w:rsid w:val="00FD03F4"/>
    <w:rsid w:val="00FD08D9"/>
    <w:rsid w:val="00FD0E28"/>
    <w:rsid w:val="00FD17C0"/>
    <w:rsid w:val="00FD19AE"/>
    <w:rsid w:val="00FD2709"/>
    <w:rsid w:val="00FD295F"/>
    <w:rsid w:val="00FD29FF"/>
    <w:rsid w:val="00FD2C13"/>
    <w:rsid w:val="00FD49C4"/>
    <w:rsid w:val="00FD4C60"/>
    <w:rsid w:val="00FD4D7F"/>
    <w:rsid w:val="00FD4FDD"/>
    <w:rsid w:val="00FD5928"/>
    <w:rsid w:val="00FD5C77"/>
    <w:rsid w:val="00FD5EF1"/>
    <w:rsid w:val="00FD66F6"/>
    <w:rsid w:val="00FD77B9"/>
    <w:rsid w:val="00FD7ABF"/>
    <w:rsid w:val="00FD7D10"/>
    <w:rsid w:val="00FE0042"/>
    <w:rsid w:val="00FE02C7"/>
    <w:rsid w:val="00FE05C1"/>
    <w:rsid w:val="00FE06B4"/>
    <w:rsid w:val="00FE1ECE"/>
    <w:rsid w:val="00FE210F"/>
    <w:rsid w:val="00FE2647"/>
    <w:rsid w:val="00FE2BE1"/>
    <w:rsid w:val="00FE317C"/>
    <w:rsid w:val="00FE3616"/>
    <w:rsid w:val="00FE439F"/>
    <w:rsid w:val="00FE483F"/>
    <w:rsid w:val="00FE4EF4"/>
    <w:rsid w:val="00FE51EB"/>
    <w:rsid w:val="00FE594F"/>
    <w:rsid w:val="00FE66BB"/>
    <w:rsid w:val="00FE6765"/>
    <w:rsid w:val="00FE6D32"/>
    <w:rsid w:val="00FE6EF4"/>
    <w:rsid w:val="00FE7495"/>
    <w:rsid w:val="00FE77C6"/>
    <w:rsid w:val="00FE7A2D"/>
    <w:rsid w:val="00FE7FAE"/>
    <w:rsid w:val="00FF0C3A"/>
    <w:rsid w:val="00FF0E43"/>
    <w:rsid w:val="00FF0F64"/>
    <w:rsid w:val="00FF0FEE"/>
    <w:rsid w:val="00FF18AB"/>
    <w:rsid w:val="00FF216E"/>
    <w:rsid w:val="00FF3322"/>
    <w:rsid w:val="00FF3691"/>
    <w:rsid w:val="00FF3BD5"/>
    <w:rsid w:val="00FF3DFD"/>
    <w:rsid w:val="00FF4512"/>
    <w:rsid w:val="00FF4522"/>
    <w:rsid w:val="00FF4CD4"/>
    <w:rsid w:val="00FF4DE6"/>
    <w:rsid w:val="00FF4E3E"/>
    <w:rsid w:val="00FF4EDF"/>
    <w:rsid w:val="00FF52DC"/>
    <w:rsid w:val="00FF5FE4"/>
    <w:rsid w:val="00FF6B49"/>
    <w:rsid w:val="00FF753E"/>
    <w:rsid w:val="00FF75A4"/>
    <w:rsid w:val="00FF7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8C5C7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HTML Address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autoRedefine/>
    <w:qFormat/>
    <w:rsid w:val="00F82093"/>
    <w:pPr>
      <w:spacing w:before="20" w:after="120" w:line="360" w:lineRule="auto"/>
      <w:jc w:val="both"/>
    </w:pPr>
    <w:rPr>
      <w:rFonts w:ascii="Arial" w:eastAsia="Times New Roman" w:hAnsi="Arial"/>
      <w:sz w:val="24"/>
    </w:rPr>
  </w:style>
  <w:style w:type="paragraph" w:styleId="13">
    <w:name w:val="heading 1"/>
    <w:basedOn w:val="phbase"/>
    <w:next w:val="phnormal"/>
    <w:link w:val="14"/>
    <w:qFormat/>
    <w:rsid w:val="00F82093"/>
    <w:pPr>
      <w:keepNext/>
      <w:keepLines/>
      <w:pageBreakBefore/>
      <w:numPr>
        <w:numId w:val="12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21">
    <w:name w:val="heading 2"/>
    <w:basedOn w:val="phbase"/>
    <w:next w:val="phnormal"/>
    <w:link w:val="22"/>
    <w:qFormat/>
    <w:rsid w:val="00F82093"/>
    <w:pPr>
      <w:keepNext/>
      <w:keepLines/>
      <w:numPr>
        <w:ilvl w:val="1"/>
        <w:numId w:val="12"/>
      </w:numPr>
      <w:spacing w:before="360" w:after="360"/>
      <w:ind w:right="-2"/>
      <w:outlineLvl w:val="1"/>
    </w:pPr>
    <w:rPr>
      <w:b/>
    </w:rPr>
  </w:style>
  <w:style w:type="paragraph" w:styleId="30">
    <w:name w:val="heading 3"/>
    <w:basedOn w:val="phbase"/>
    <w:next w:val="phnormal"/>
    <w:link w:val="31"/>
    <w:qFormat/>
    <w:rsid w:val="00F82093"/>
    <w:pPr>
      <w:keepNext/>
      <w:keepLines/>
      <w:numPr>
        <w:ilvl w:val="2"/>
        <w:numId w:val="12"/>
      </w:numPr>
      <w:spacing w:before="240" w:after="240"/>
      <w:ind w:right="-1"/>
      <w:outlineLvl w:val="2"/>
    </w:pPr>
    <w:rPr>
      <w:b/>
      <w:bCs/>
    </w:rPr>
  </w:style>
  <w:style w:type="paragraph" w:styleId="40">
    <w:name w:val="heading 4"/>
    <w:aliases w:val="(подпункт)"/>
    <w:basedOn w:val="30"/>
    <w:next w:val="phnormal"/>
    <w:link w:val="41"/>
    <w:qFormat/>
    <w:rsid w:val="00F82093"/>
    <w:pPr>
      <w:numPr>
        <w:ilvl w:val="3"/>
      </w:numPr>
      <w:outlineLvl w:val="3"/>
    </w:pPr>
  </w:style>
  <w:style w:type="paragraph" w:styleId="5">
    <w:name w:val="heading 5"/>
    <w:basedOn w:val="a0"/>
    <w:next w:val="a0"/>
    <w:link w:val="50"/>
    <w:uiPriority w:val="9"/>
    <w:unhideWhenUsed/>
    <w:qFormat/>
    <w:rsid w:val="00F82093"/>
    <w:pPr>
      <w:keepNext/>
      <w:numPr>
        <w:ilvl w:val="4"/>
        <w:numId w:val="12"/>
      </w:numPr>
      <w:spacing w:before="240" w:after="240"/>
      <w:outlineLvl w:val="4"/>
    </w:pPr>
    <w:rPr>
      <w:b/>
      <w:bCs/>
      <w:iCs/>
      <w:szCs w:val="26"/>
    </w:rPr>
  </w:style>
  <w:style w:type="paragraph" w:styleId="6">
    <w:name w:val="heading 6"/>
    <w:basedOn w:val="a0"/>
    <w:next w:val="a0"/>
    <w:link w:val="60"/>
    <w:uiPriority w:val="9"/>
    <w:unhideWhenUsed/>
    <w:qFormat/>
    <w:rsid w:val="00F82093"/>
    <w:pPr>
      <w:keepNext/>
      <w:keepLines/>
      <w:numPr>
        <w:ilvl w:val="5"/>
        <w:numId w:val="12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792BCE"/>
    <w:pPr>
      <w:tabs>
        <w:tab w:val="num" w:pos="1001"/>
      </w:tabs>
      <w:spacing w:before="240" w:after="60"/>
      <w:ind w:left="1001" w:hanging="1296"/>
      <w:outlineLvl w:val="6"/>
    </w:pPr>
    <w:rPr>
      <w:rFonts w:ascii="Calibri" w:hAnsi="Calibri"/>
      <w:szCs w:val="24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792BCE"/>
    <w:pPr>
      <w:tabs>
        <w:tab w:val="num" w:pos="1145"/>
      </w:tabs>
      <w:spacing w:before="240" w:after="60"/>
      <w:ind w:left="1145" w:hanging="1440"/>
      <w:outlineLvl w:val="7"/>
    </w:pPr>
    <w:rPr>
      <w:rFonts w:ascii="Calibri" w:hAnsi="Calibri"/>
      <w:i/>
      <w:iCs/>
      <w:szCs w:val="24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792BCE"/>
    <w:pPr>
      <w:tabs>
        <w:tab w:val="num" w:pos="1289"/>
      </w:tabs>
      <w:spacing w:before="240" w:after="60"/>
      <w:ind w:left="1289" w:hanging="1584"/>
      <w:outlineLvl w:val="8"/>
    </w:pPr>
    <w:rPr>
      <w:rFonts w:ascii="Cambria" w:hAnsi="Cambria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Основной шрифт"/>
    <w:link w:val="a5"/>
    <w:qFormat/>
    <w:rsid w:val="007D7F53"/>
    <w:pPr>
      <w:spacing w:line="360" w:lineRule="auto"/>
      <w:ind w:firstLine="680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a5">
    <w:name w:val="Основной шрифт Знак"/>
    <w:link w:val="a4"/>
    <w:rsid w:val="007D7F53"/>
    <w:rPr>
      <w:rFonts w:ascii="Tahoma" w:eastAsia="Times New Roman" w:hAnsi="Tahoma" w:cs="Tahoma"/>
      <w:sz w:val="24"/>
      <w:szCs w:val="24"/>
      <w:lang w:val="ru-RU" w:eastAsia="ru-RU" w:bidi="ar-SA"/>
    </w:rPr>
  </w:style>
  <w:style w:type="character" w:customStyle="1" w:styleId="31">
    <w:name w:val="Заголовок 3 Знак"/>
    <w:link w:val="30"/>
    <w:rsid w:val="001E6CED"/>
    <w:rPr>
      <w:rFonts w:ascii="Arial" w:eastAsia="Times New Roman" w:hAnsi="Arial"/>
      <w:b/>
      <w:bCs/>
      <w:sz w:val="24"/>
    </w:rPr>
  </w:style>
  <w:style w:type="character" w:customStyle="1" w:styleId="22">
    <w:name w:val="Заголовок 2 Знак"/>
    <w:link w:val="21"/>
    <w:rsid w:val="00DB25F1"/>
    <w:rPr>
      <w:rFonts w:ascii="Arial" w:eastAsia="Times New Roman" w:hAnsi="Arial"/>
      <w:b/>
      <w:sz w:val="24"/>
    </w:rPr>
  </w:style>
  <w:style w:type="character" w:customStyle="1" w:styleId="14">
    <w:name w:val="Заголовок 1 Знак"/>
    <w:link w:val="13"/>
    <w:rsid w:val="00DB25F1"/>
    <w:rPr>
      <w:rFonts w:ascii="Arial" w:eastAsia="Times New Roman" w:hAnsi="Arial"/>
      <w:b/>
      <w:sz w:val="28"/>
      <w:szCs w:val="28"/>
    </w:rPr>
  </w:style>
  <w:style w:type="paragraph" w:customStyle="1" w:styleId="a6">
    <w:name w:val="Текст пункта"/>
    <w:link w:val="15"/>
    <w:rsid w:val="0065054B"/>
    <w:pPr>
      <w:tabs>
        <w:tab w:val="left" w:pos="1134"/>
      </w:tabs>
      <w:spacing w:before="120" w:line="288" w:lineRule="auto"/>
      <w:ind w:firstLine="624"/>
      <w:jc w:val="both"/>
    </w:pPr>
    <w:rPr>
      <w:rFonts w:ascii="Times New Roman" w:eastAsia="Times New Roman" w:hAnsi="Times New Roman"/>
      <w:spacing w:val="2"/>
      <w:sz w:val="24"/>
      <w:szCs w:val="24"/>
      <w:lang w:eastAsia="en-US"/>
    </w:rPr>
  </w:style>
  <w:style w:type="character" w:customStyle="1" w:styleId="15">
    <w:name w:val="Текст пункта Знак1"/>
    <w:link w:val="a6"/>
    <w:rsid w:val="0065054B"/>
    <w:rPr>
      <w:rFonts w:ascii="Times New Roman" w:eastAsia="Times New Roman" w:hAnsi="Times New Roman"/>
      <w:spacing w:val="2"/>
      <w:sz w:val="24"/>
      <w:szCs w:val="24"/>
      <w:lang w:eastAsia="en-US"/>
    </w:rPr>
  </w:style>
  <w:style w:type="character" w:customStyle="1" w:styleId="41">
    <w:name w:val="Заголовок 4 Знак"/>
    <w:aliases w:val="(подпункт) Знак"/>
    <w:link w:val="40"/>
    <w:rsid w:val="00D71748"/>
    <w:rPr>
      <w:rFonts w:ascii="Arial" w:eastAsia="Times New Roman" w:hAnsi="Arial"/>
      <w:b/>
      <w:bCs/>
      <w:sz w:val="24"/>
    </w:rPr>
  </w:style>
  <w:style w:type="character" w:customStyle="1" w:styleId="50">
    <w:name w:val="Заголовок 5 Знак"/>
    <w:link w:val="5"/>
    <w:uiPriority w:val="9"/>
    <w:rsid w:val="00F82093"/>
    <w:rPr>
      <w:rFonts w:ascii="Arial" w:eastAsia="Times New Roman" w:hAnsi="Arial"/>
      <w:b/>
      <w:bCs/>
      <w:iCs/>
      <w:sz w:val="24"/>
      <w:szCs w:val="26"/>
    </w:rPr>
  </w:style>
  <w:style w:type="paragraph" w:customStyle="1" w:styleId="a7">
    <w:name w:val="Текст_программы"/>
    <w:rsid w:val="00F82093"/>
    <w:pPr>
      <w:ind w:firstLine="851"/>
    </w:pPr>
    <w:rPr>
      <w:rFonts w:ascii="Courier New" w:eastAsia="Times New Roman" w:hAnsi="Courier New"/>
      <w:spacing w:val="-2"/>
      <w:sz w:val="24"/>
      <w:szCs w:val="23"/>
      <w:lang w:val="en-US" w:eastAsia="en-US"/>
    </w:rPr>
  </w:style>
  <w:style w:type="character" w:customStyle="1" w:styleId="60">
    <w:name w:val="Заголовок 6 Знак"/>
    <w:link w:val="6"/>
    <w:uiPriority w:val="9"/>
    <w:rsid w:val="00F82093"/>
    <w:rPr>
      <w:rFonts w:ascii="Arial" w:eastAsia="Times New Roman" w:hAnsi="Arial"/>
      <w:b/>
      <w:bCs/>
      <w:sz w:val="24"/>
      <w:szCs w:val="22"/>
    </w:rPr>
  </w:style>
  <w:style w:type="paragraph" w:styleId="a8">
    <w:name w:val="Balloon Text"/>
    <w:basedOn w:val="a0"/>
    <w:link w:val="a9"/>
    <w:uiPriority w:val="99"/>
    <w:semiHidden/>
    <w:unhideWhenUsed/>
    <w:rsid w:val="00F8209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F82093"/>
    <w:rPr>
      <w:rFonts w:ascii="Tahoma" w:eastAsia="Times New Roman" w:hAnsi="Tahoma" w:cs="Tahoma"/>
      <w:sz w:val="16"/>
      <w:szCs w:val="16"/>
    </w:rPr>
  </w:style>
  <w:style w:type="paragraph" w:styleId="aa">
    <w:name w:val="List Paragraph"/>
    <w:basedOn w:val="a4"/>
    <w:uiPriority w:val="34"/>
    <w:qFormat/>
    <w:rsid w:val="006643F2"/>
    <w:pPr>
      <w:ind w:left="720"/>
      <w:contextualSpacing/>
    </w:pPr>
  </w:style>
  <w:style w:type="paragraph" w:customStyle="1" w:styleId="1">
    <w:name w:val="Маркированный 1 уровень"/>
    <w:basedOn w:val="a4"/>
    <w:next w:val="a4"/>
    <w:link w:val="16"/>
    <w:rsid w:val="00E47F6D"/>
    <w:pPr>
      <w:numPr>
        <w:numId w:val="1"/>
      </w:numPr>
      <w:spacing w:line="288" w:lineRule="auto"/>
    </w:pPr>
  </w:style>
  <w:style w:type="character" w:customStyle="1" w:styleId="16">
    <w:name w:val="Маркированный 1 уровень Знак Знак"/>
    <w:link w:val="1"/>
    <w:rsid w:val="00E47F6D"/>
    <w:rPr>
      <w:rFonts w:ascii="Tahoma" w:eastAsia="Times New Roman" w:hAnsi="Tahoma" w:cs="Tahoma"/>
      <w:sz w:val="24"/>
      <w:szCs w:val="24"/>
    </w:rPr>
  </w:style>
  <w:style w:type="paragraph" w:customStyle="1" w:styleId="20">
    <w:name w:val="Маркированный 2 уровень"/>
    <w:basedOn w:val="a4"/>
    <w:next w:val="a4"/>
    <w:link w:val="23"/>
    <w:rsid w:val="00970868"/>
    <w:pPr>
      <w:numPr>
        <w:numId w:val="2"/>
      </w:numPr>
      <w:spacing w:line="288" w:lineRule="auto"/>
    </w:pPr>
  </w:style>
  <w:style w:type="character" w:customStyle="1" w:styleId="23">
    <w:name w:val="Маркированный 2 уровень Знак Знак"/>
    <w:link w:val="20"/>
    <w:rsid w:val="00970868"/>
    <w:rPr>
      <w:rFonts w:ascii="Tahoma" w:eastAsia="Times New Roman" w:hAnsi="Tahoma" w:cs="Tahoma"/>
      <w:sz w:val="24"/>
      <w:szCs w:val="24"/>
    </w:rPr>
  </w:style>
  <w:style w:type="paragraph" w:customStyle="1" w:styleId="17">
    <w:name w:val="Нумерованный 1 уровень"/>
    <w:basedOn w:val="a4"/>
    <w:next w:val="a4"/>
    <w:link w:val="18"/>
    <w:rsid w:val="00170D25"/>
    <w:pPr>
      <w:ind w:firstLine="0"/>
    </w:pPr>
  </w:style>
  <w:style w:type="character" w:customStyle="1" w:styleId="18">
    <w:name w:val="Нумерованный 1 уровень Знак Знак"/>
    <w:link w:val="17"/>
    <w:rsid w:val="00170D25"/>
    <w:rPr>
      <w:rFonts w:ascii="Tahoma" w:eastAsia="Times New Roman" w:hAnsi="Tahoma" w:cs="Tahoma"/>
      <w:sz w:val="20"/>
      <w:szCs w:val="24"/>
      <w:lang w:eastAsia="ru-RU"/>
    </w:rPr>
  </w:style>
  <w:style w:type="paragraph" w:customStyle="1" w:styleId="3">
    <w:name w:val="Маркированный 3 уровень"/>
    <w:basedOn w:val="a4"/>
    <w:next w:val="a4"/>
    <w:link w:val="32"/>
    <w:rsid w:val="00970868"/>
    <w:pPr>
      <w:numPr>
        <w:numId w:val="3"/>
      </w:numPr>
      <w:spacing w:line="288" w:lineRule="auto"/>
    </w:pPr>
  </w:style>
  <w:style w:type="character" w:customStyle="1" w:styleId="32">
    <w:name w:val="Маркированный 3 уровень Знак"/>
    <w:basedOn w:val="a5"/>
    <w:link w:val="3"/>
    <w:rsid w:val="00970868"/>
    <w:rPr>
      <w:rFonts w:ascii="Tahoma" w:eastAsia="Times New Roman" w:hAnsi="Tahoma" w:cs="Tahoma"/>
      <w:sz w:val="24"/>
      <w:szCs w:val="24"/>
      <w:lang w:val="ru-RU" w:eastAsia="ru-RU" w:bidi="ar-SA"/>
    </w:rPr>
  </w:style>
  <w:style w:type="table" w:styleId="ab">
    <w:name w:val="Table Grid"/>
    <w:basedOn w:val="a2"/>
    <w:uiPriority w:val="59"/>
    <w:rsid w:val="00F8209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Термин"/>
    <w:basedOn w:val="a4"/>
    <w:next w:val="a4"/>
    <w:link w:val="ad"/>
    <w:rsid w:val="00910E29"/>
    <w:pPr>
      <w:ind w:firstLine="0"/>
    </w:pPr>
    <w:rPr>
      <w:b/>
      <w:i/>
    </w:rPr>
  </w:style>
  <w:style w:type="character" w:customStyle="1" w:styleId="ad">
    <w:name w:val="Термин Знак"/>
    <w:link w:val="ac"/>
    <w:rsid w:val="00910E29"/>
    <w:rPr>
      <w:rFonts w:ascii="Tahoma" w:eastAsia="Times New Roman" w:hAnsi="Tahoma" w:cs="Tahoma"/>
      <w:b/>
      <w:i/>
      <w:sz w:val="20"/>
      <w:szCs w:val="24"/>
      <w:lang w:eastAsia="ru-RU"/>
    </w:rPr>
  </w:style>
  <w:style w:type="paragraph" w:customStyle="1" w:styleId="ae">
    <w:name w:val="Текст таблицы (по левому краю)"/>
    <w:basedOn w:val="a0"/>
    <w:rsid w:val="00910E29"/>
    <w:pPr>
      <w:spacing w:before="60" w:after="60"/>
      <w:ind w:left="57" w:right="57"/>
    </w:pPr>
    <w:rPr>
      <w:rFonts w:ascii="Tahoma" w:hAnsi="Tahoma"/>
      <w:sz w:val="20"/>
      <w:szCs w:val="24"/>
    </w:rPr>
  </w:style>
  <w:style w:type="paragraph" w:customStyle="1" w:styleId="af">
    <w:name w:val="Горячая клавиша (пункт меню)"/>
    <w:basedOn w:val="a4"/>
    <w:next w:val="a4"/>
    <w:link w:val="af0"/>
    <w:rsid w:val="00574B0E"/>
    <w:rPr>
      <w:i/>
    </w:rPr>
  </w:style>
  <w:style w:type="character" w:customStyle="1" w:styleId="af0">
    <w:name w:val="Горячая клавиша (пункт меню) Знак Знак"/>
    <w:link w:val="af"/>
    <w:rsid w:val="00574B0E"/>
    <w:rPr>
      <w:rFonts w:ascii="Tahoma" w:eastAsia="Times New Roman" w:hAnsi="Tahoma" w:cs="Tahoma"/>
      <w:i/>
      <w:sz w:val="20"/>
      <w:szCs w:val="24"/>
      <w:lang w:eastAsia="ru-RU"/>
    </w:rPr>
  </w:style>
  <w:style w:type="paragraph" w:customStyle="1" w:styleId="af1">
    <w:name w:val="Примечание (текст)"/>
    <w:basedOn w:val="a4"/>
    <w:next w:val="a4"/>
    <w:link w:val="af2"/>
    <w:rsid w:val="00AE430C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120" w:after="120"/>
      <w:ind w:left="567" w:right="567" w:firstLine="0"/>
    </w:pPr>
  </w:style>
  <w:style w:type="character" w:customStyle="1" w:styleId="af2">
    <w:name w:val="Примечание (текст) Знак"/>
    <w:link w:val="af1"/>
    <w:rsid w:val="00AE430C"/>
    <w:rPr>
      <w:rFonts w:ascii="Tahoma" w:eastAsia="Times New Roman" w:hAnsi="Tahoma" w:cs="Tahoma"/>
      <w:sz w:val="20"/>
      <w:szCs w:val="24"/>
      <w:lang w:eastAsia="ru-RU"/>
    </w:rPr>
  </w:style>
  <w:style w:type="paragraph" w:customStyle="1" w:styleId="af3">
    <w:name w:val="Важно!"/>
    <w:basedOn w:val="a4"/>
    <w:next w:val="a4"/>
    <w:link w:val="af4"/>
    <w:rsid w:val="00AE430C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 w:after="120"/>
      <w:ind w:left="567" w:right="567" w:firstLine="0"/>
    </w:pPr>
    <w:rPr>
      <w:b/>
      <w:color w:val="E02020"/>
    </w:rPr>
  </w:style>
  <w:style w:type="character" w:customStyle="1" w:styleId="af4">
    <w:name w:val="Важно! Знак"/>
    <w:link w:val="af3"/>
    <w:rsid w:val="00AE430C"/>
    <w:rPr>
      <w:rFonts w:ascii="Tahoma" w:eastAsia="Times New Roman" w:hAnsi="Tahoma" w:cs="Tahoma"/>
      <w:b/>
      <w:color w:val="E02020"/>
      <w:sz w:val="20"/>
      <w:szCs w:val="24"/>
      <w:lang w:eastAsia="ru-RU"/>
    </w:rPr>
  </w:style>
  <w:style w:type="paragraph" w:customStyle="1" w:styleId="af5">
    <w:name w:val="Название Модуля/ Подсистемы"/>
    <w:basedOn w:val="a4"/>
    <w:next w:val="a4"/>
    <w:link w:val="af6"/>
    <w:rsid w:val="00D65A3A"/>
    <w:pPr>
      <w:ind w:firstLine="0"/>
      <w:jc w:val="center"/>
    </w:pPr>
    <w:rPr>
      <w:caps/>
      <w:sz w:val="52"/>
      <w:szCs w:val="48"/>
    </w:rPr>
  </w:style>
  <w:style w:type="character" w:customStyle="1" w:styleId="af6">
    <w:name w:val="Название Модуля/ Подсистемы Знак Знак"/>
    <w:link w:val="af5"/>
    <w:rsid w:val="00D65A3A"/>
    <w:rPr>
      <w:rFonts w:ascii="Tahoma" w:eastAsia="Times New Roman" w:hAnsi="Tahoma" w:cs="Tahoma"/>
      <w:caps/>
      <w:sz w:val="52"/>
      <w:szCs w:val="48"/>
      <w:lang w:eastAsia="ru-RU"/>
    </w:rPr>
  </w:style>
  <w:style w:type="paragraph" w:customStyle="1" w:styleId="af7">
    <w:name w:val="Надпись ТЛ и ЛУ"/>
    <w:basedOn w:val="a4"/>
    <w:next w:val="a4"/>
    <w:link w:val="af8"/>
    <w:rsid w:val="00D65A3A"/>
    <w:pPr>
      <w:ind w:firstLine="0"/>
      <w:jc w:val="center"/>
    </w:pPr>
    <w:rPr>
      <w:sz w:val="32"/>
      <w:szCs w:val="36"/>
    </w:rPr>
  </w:style>
  <w:style w:type="character" w:customStyle="1" w:styleId="af8">
    <w:name w:val="Надпись ТЛ и ЛУ Знак Знак"/>
    <w:link w:val="af7"/>
    <w:rsid w:val="00D65A3A"/>
    <w:rPr>
      <w:rFonts w:ascii="Tahoma" w:eastAsia="Times New Roman" w:hAnsi="Tahoma" w:cs="Tahoma"/>
      <w:sz w:val="32"/>
      <w:szCs w:val="36"/>
      <w:lang w:eastAsia="ru-RU"/>
    </w:rPr>
  </w:style>
  <w:style w:type="paragraph" w:customStyle="1" w:styleId="af9">
    <w:name w:val="Обозначение документа"/>
    <w:basedOn w:val="af7"/>
    <w:rsid w:val="00D65A3A"/>
    <w:rPr>
      <w:sz w:val="28"/>
      <w:lang w:val="en-US"/>
    </w:rPr>
  </w:style>
  <w:style w:type="paragraph" w:customStyle="1" w:styleId="afa">
    <w:name w:val="Наименование документа"/>
    <w:basedOn w:val="a4"/>
    <w:next w:val="a4"/>
    <w:rsid w:val="0065054B"/>
    <w:pPr>
      <w:spacing w:before="720"/>
      <w:ind w:firstLine="0"/>
      <w:jc w:val="center"/>
    </w:pPr>
    <w:rPr>
      <w:rFonts w:ascii="Times New Roman" w:hAnsi="Times New Roman"/>
      <w:caps/>
      <w:sz w:val="32"/>
      <w:szCs w:val="32"/>
    </w:rPr>
  </w:style>
  <w:style w:type="paragraph" w:customStyle="1" w:styleId="afb">
    <w:name w:val="Пометка о конфиденциальности"/>
    <w:basedOn w:val="a4"/>
    <w:next w:val="a4"/>
    <w:rsid w:val="00D65A3A"/>
    <w:pPr>
      <w:ind w:firstLine="0"/>
      <w:jc w:val="center"/>
    </w:pPr>
    <w:rPr>
      <w:b/>
    </w:rPr>
  </w:style>
  <w:style w:type="paragraph" w:customStyle="1" w:styleId="19">
    <w:name w:val="Заголовок 1  не нумерованный"/>
    <w:basedOn w:val="13"/>
    <w:next w:val="a4"/>
    <w:link w:val="1a"/>
    <w:rsid w:val="00D65A3A"/>
    <w:pPr>
      <w:numPr>
        <w:numId w:val="0"/>
      </w:numPr>
      <w:ind w:left="340"/>
    </w:pPr>
  </w:style>
  <w:style w:type="character" w:customStyle="1" w:styleId="1a">
    <w:name w:val="Заголовок 1  не нумерованный Знак"/>
    <w:link w:val="19"/>
    <w:rsid w:val="00D65A3A"/>
    <w:rPr>
      <w:rFonts w:ascii="Tahoma" w:eastAsia="Times New Roman" w:hAnsi="Tahoma" w:cs="Tahoma"/>
      <w:b/>
      <w:bCs/>
      <w:caps/>
      <w:kern w:val="32"/>
      <w:sz w:val="32"/>
      <w:szCs w:val="32"/>
      <w:lang w:eastAsia="ru-RU"/>
    </w:rPr>
  </w:style>
  <w:style w:type="character" w:styleId="afc">
    <w:name w:val="Hyperlink"/>
    <w:uiPriority w:val="99"/>
    <w:rsid w:val="00F82093"/>
    <w:rPr>
      <w:color w:val="0000FF"/>
      <w:u w:val="single"/>
    </w:rPr>
  </w:style>
  <w:style w:type="paragraph" w:styleId="1b">
    <w:name w:val="toc 1"/>
    <w:basedOn w:val="a0"/>
    <w:next w:val="a0"/>
    <w:link w:val="1c"/>
    <w:autoRedefine/>
    <w:uiPriority w:val="39"/>
    <w:rsid w:val="00F82093"/>
    <w:pPr>
      <w:tabs>
        <w:tab w:val="left" w:pos="426"/>
        <w:tab w:val="right" w:leader="dot" w:pos="9923"/>
      </w:tabs>
      <w:spacing w:before="120"/>
      <w:ind w:left="425" w:right="567" w:hanging="425"/>
    </w:pPr>
    <w:rPr>
      <w:b/>
      <w:szCs w:val="24"/>
    </w:rPr>
  </w:style>
  <w:style w:type="character" w:customStyle="1" w:styleId="1c">
    <w:name w:val="Оглавление 1 Знак"/>
    <w:link w:val="1b"/>
    <w:uiPriority w:val="39"/>
    <w:rsid w:val="00F36A91"/>
    <w:rPr>
      <w:rFonts w:ascii="Arial" w:eastAsia="Times New Roman" w:hAnsi="Arial"/>
      <w:b/>
      <w:sz w:val="24"/>
      <w:szCs w:val="24"/>
    </w:rPr>
  </w:style>
  <w:style w:type="paragraph" w:styleId="24">
    <w:name w:val="toc 2"/>
    <w:basedOn w:val="a0"/>
    <w:next w:val="a0"/>
    <w:autoRedefine/>
    <w:uiPriority w:val="39"/>
    <w:rsid w:val="00F82093"/>
    <w:pPr>
      <w:tabs>
        <w:tab w:val="left" w:pos="993"/>
        <w:tab w:val="right" w:leader="dot" w:pos="9923"/>
      </w:tabs>
      <w:ind w:left="993" w:right="566" w:hanging="567"/>
    </w:pPr>
    <w:rPr>
      <w:szCs w:val="24"/>
    </w:rPr>
  </w:style>
  <w:style w:type="paragraph" w:styleId="33">
    <w:name w:val="toc 3"/>
    <w:basedOn w:val="a0"/>
    <w:next w:val="a0"/>
    <w:autoRedefine/>
    <w:uiPriority w:val="39"/>
    <w:rsid w:val="00F82093"/>
    <w:pPr>
      <w:tabs>
        <w:tab w:val="left" w:pos="1843"/>
        <w:tab w:val="right" w:leader="dot" w:pos="9923"/>
      </w:tabs>
      <w:ind w:left="1843" w:right="566" w:hanging="850"/>
    </w:pPr>
    <w:rPr>
      <w:i/>
      <w:iCs/>
      <w:szCs w:val="24"/>
    </w:rPr>
  </w:style>
  <w:style w:type="paragraph" w:styleId="42">
    <w:name w:val="toc 4"/>
    <w:basedOn w:val="a0"/>
    <w:next w:val="a0"/>
    <w:autoRedefine/>
    <w:uiPriority w:val="39"/>
    <w:rsid w:val="00F82093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character" w:styleId="afd">
    <w:name w:val="line number"/>
    <w:basedOn w:val="a1"/>
    <w:uiPriority w:val="99"/>
    <w:semiHidden/>
    <w:unhideWhenUsed/>
    <w:rsid w:val="00C056A8"/>
  </w:style>
  <w:style w:type="paragraph" w:styleId="afe">
    <w:name w:val="header"/>
    <w:basedOn w:val="a0"/>
    <w:link w:val="aff"/>
    <w:rsid w:val="00F82093"/>
    <w:pPr>
      <w:tabs>
        <w:tab w:val="center" w:pos="4677"/>
        <w:tab w:val="right" w:pos="9355"/>
      </w:tabs>
      <w:jc w:val="center"/>
    </w:pPr>
  </w:style>
  <w:style w:type="character" w:customStyle="1" w:styleId="aff">
    <w:name w:val="Верхний колонтитул Знак"/>
    <w:link w:val="afe"/>
    <w:rsid w:val="00C056A8"/>
    <w:rPr>
      <w:rFonts w:ascii="Arial" w:eastAsia="Times New Roman" w:hAnsi="Arial"/>
      <w:sz w:val="24"/>
    </w:rPr>
  </w:style>
  <w:style w:type="paragraph" w:styleId="aff0">
    <w:name w:val="footer"/>
    <w:basedOn w:val="a0"/>
    <w:link w:val="aff1"/>
    <w:uiPriority w:val="99"/>
    <w:rsid w:val="00F82093"/>
    <w:pPr>
      <w:tabs>
        <w:tab w:val="center" w:pos="4677"/>
        <w:tab w:val="right" w:pos="9355"/>
      </w:tabs>
    </w:pPr>
  </w:style>
  <w:style w:type="character" w:customStyle="1" w:styleId="aff1">
    <w:name w:val="Нижний колонтитул Знак"/>
    <w:basedOn w:val="a1"/>
    <w:link w:val="aff0"/>
    <w:uiPriority w:val="99"/>
    <w:rsid w:val="00F82093"/>
    <w:rPr>
      <w:rFonts w:ascii="Arial" w:eastAsia="Times New Roman" w:hAnsi="Arial"/>
      <w:sz w:val="24"/>
    </w:rPr>
  </w:style>
  <w:style w:type="paragraph" w:styleId="aff2">
    <w:name w:val="TOC Heading"/>
    <w:basedOn w:val="13"/>
    <w:next w:val="a0"/>
    <w:uiPriority w:val="39"/>
    <w:semiHidden/>
    <w:unhideWhenUsed/>
    <w:qFormat/>
    <w:rsid w:val="00D30AAD"/>
    <w:pPr>
      <w:numPr>
        <w:numId w:val="0"/>
      </w:numPr>
      <w:spacing w:before="480" w:line="276" w:lineRule="auto"/>
      <w:jc w:val="left"/>
      <w:outlineLvl w:val="9"/>
    </w:pPr>
    <w:rPr>
      <w:rFonts w:ascii="Cambria" w:hAnsi="Cambria"/>
      <w:color w:val="365F91"/>
      <w:lang w:eastAsia="en-US"/>
    </w:rPr>
  </w:style>
  <w:style w:type="character" w:styleId="aff3">
    <w:name w:val="annotation reference"/>
    <w:basedOn w:val="a1"/>
    <w:uiPriority w:val="99"/>
    <w:unhideWhenUsed/>
    <w:rsid w:val="00F82093"/>
    <w:rPr>
      <w:sz w:val="16"/>
      <w:szCs w:val="16"/>
    </w:rPr>
  </w:style>
  <w:style w:type="paragraph" w:styleId="aff4">
    <w:name w:val="annotation text"/>
    <w:basedOn w:val="a0"/>
    <w:link w:val="aff5"/>
    <w:uiPriority w:val="99"/>
    <w:unhideWhenUsed/>
    <w:rsid w:val="00F82093"/>
    <w:pPr>
      <w:spacing w:line="240" w:lineRule="auto"/>
    </w:pPr>
    <w:rPr>
      <w:sz w:val="20"/>
    </w:rPr>
  </w:style>
  <w:style w:type="character" w:customStyle="1" w:styleId="aff5">
    <w:name w:val="Текст примечания Знак"/>
    <w:basedOn w:val="a1"/>
    <w:link w:val="aff4"/>
    <w:uiPriority w:val="99"/>
    <w:rsid w:val="00F82093"/>
    <w:rPr>
      <w:rFonts w:ascii="Arial" w:eastAsia="Times New Roman" w:hAnsi="Arial"/>
    </w:rPr>
  </w:style>
  <w:style w:type="paragraph" w:styleId="aff6">
    <w:name w:val="annotation subject"/>
    <w:basedOn w:val="aff4"/>
    <w:next w:val="aff4"/>
    <w:link w:val="aff7"/>
    <w:uiPriority w:val="99"/>
    <w:semiHidden/>
    <w:unhideWhenUsed/>
    <w:rsid w:val="00F82093"/>
    <w:rPr>
      <w:b/>
      <w:bCs/>
    </w:rPr>
  </w:style>
  <w:style w:type="character" w:customStyle="1" w:styleId="aff7">
    <w:name w:val="Тема примечания Знак"/>
    <w:basedOn w:val="aff5"/>
    <w:link w:val="aff6"/>
    <w:uiPriority w:val="99"/>
    <w:semiHidden/>
    <w:rsid w:val="00F82093"/>
    <w:rPr>
      <w:rFonts w:ascii="Arial" w:eastAsia="Times New Roman" w:hAnsi="Arial"/>
      <w:b/>
      <w:bCs/>
    </w:rPr>
  </w:style>
  <w:style w:type="paragraph" w:customStyle="1" w:styleId="TableGraf8L">
    <w:name w:val="TableGraf 8L"/>
    <w:basedOn w:val="a0"/>
    <w:rsid w:val="00A33019"/>
    <w:pPr>
      <w:spacing w:before="40" w:after="40"/>
    </w:pPr>
    <w:rPr>
      <w:sz w:val="16"/>
      <w:lang w:eastAsia="en-US"/>
    </w:rPr>
  </w:style>
  <w:style w:type="paragraph" w:customStyle="1" w:styleId="TableGraf10L">
    <w:name w:val="TableGraf 10L"/>
    <w:basedOn w:val="TableGraf8L"/>
    <w:rsid w:val="00A33019"/>
    <w:rPr>
      <w:sz w:val="20"/>
    </w:rPr>
  </w:style>
  <w:style w:type="paragraph" w:customStyle="1" w:styleId="Head10L">
    <w:name w:val="Head 10L"/>
    <w:basedOn w:val="TableGraf10L"/>
    <w:rsid w:val="00A33019"/>
  </w:style>
  <w:style w:type="paragraph" w:customStyle="1" w:styleId="TableGraf8M">
    <w:name w:val="TableGraf 8M"/>
    <w:basedOn w:val="TableGraf8L"/>
    <w:rsid w:val="00A33019"/>
    <w:pPr>
      <w:jc w:val="center"/>
    </w:pPr>
  </w:style>
  <w:style w:type="paragraph" w:customStyle="1" w:styleId="Head8M">
    <w:name w:val="Head 8M"/>
    <w:basedOn w:val="TableGraf8M"/>
    <w:rsid w:val="00A33019"/>
    <w:rPr>
      <w:b/>
    </w:rPr>
  </w:style>
  <w:style w:type="paragraph" w:customStyle="1" w:styleId="Head10M">
    <w:name w:val="Head 10M"/>
    <w:basedOn w:val="Head8M"/>
    <w:rsid w:val="00A33019"/>
    <w:rPr>
      <w:sz w:val="20"/>
    </w:rPr>
  </w:style>
  <w:style w:type="paragraph" w:customStyle="1" w:styleId="Head12M">
    <w:name w:val="Head 12M"/>
    <w:rsid w:val="00A33019"/>
    <w:pPr>
      <w:keepLines/>
      <w:spacing w:before="40" w:after="40"/>
      <w:jc w:val="center"/>
    </w:pPr>
    <w:rPr>
      <w:rFonts w:ascii="Times New Roman" w:eastAsia="Times New Roman" w:hAnsi="Times New Roman"/>
      <w:sz w:val="24"/>
      <w:lang w:eastAsia="en-US"/>
    </w:rPr>
  </w:style>
  <w:style w:type="paragraph" w:customStyle="1" w:styleId="Head12M1">
    <w:name w:val="Head 12M1"/>
    <w:basedOn w:val="a0"/>
    <w:rsid w:val="00A33019"/>
    <w:pPr>
      <w:spacing w:before="60" w:after="60"/>
      <w:ind w:left="851" w:right="851"/>
      <w:jc w:val="center"/>
    </w:pPr>
    <w:rPr>
      <w:b/>
      <w:caps/>
      <w:lang w:eastAsia="en-US"/>
    </w:rPr>
  </w:style>
  <w:style w:type="paragraph" w:customStyle="1" w:styleId="Head12M2">
    <w:name w:val="Head 12M2"/>
    <w:basedOn w:val="Head12M1"/>
    <w:autoRedefine/>
    <w:rsid w:val="00A33019"/>
    <w:pPr>
      <w:ind w:left="0" w:right="0"/>
    </w:pPr>
    <w:rPr>
      <w:caps w:val="0"/>
    </w:rPr>
  </w:style>
  <w:style w:type="paragraph" w:customStyle="1" w:styleId="Head8L">
    <w:name w:val="Head 8L"/>
    <w:basedOn w:val="TableGraf8L"/>
    <w:rsid w:val="00A33019"/>
    <w:rPr>
      <w:b/>
    </w:rPr>
  </w:style>
  <w:style w:type="paragraph" w:customStyle="1" w:styleId="TablName">
    <w:name w:val="Tabl_Name"/>
    <w:basedOn w:val="a0"/>
    <w:rsid w:val="007F4FBF"/>
    <w:pPr>
      <w:keepNext/>
      <w:keepLines/>
      <w:spacing w:before="120" w:line="288" w:lineRule="auto"/>
      <w:ind w:firstLine="624"/>
    </w:pPr>
    <w:rPr>
      <w:rFonts w:ascii="Tahoma" w:hAnsi="Tahoma"/>
      <w:lang w:eastAsia="en-US"/>
    </w:rPr>
  </w:style>
  <w:style w:type="paragraph" w:customStyle="1" w:styleId="TableGraf10M">
    <w:name w:val="TableGraf 10M"/>
    <w:basedOn w:val="TableGraf8M"/>
    <w:rsid w:val="00A33019"/>
    <w:rPr>
      <w:sz w:val="20"/>
    </w:rPr>
  </w:style>
  <w:style w:type="paragraph" w:customStyle="1" w:styleId="TableGraf8R">
    <w:name w:val="TableGraf 8R"/>
    <w:basedOn w:val="TableGraf8L"/>
    <w:rsid w:val="00A33019"/>
    <w:pPr>
      <w:jc w:val="right"/>
    </w:pPr>
  </w:style>
  <w:style w:type="paragraph" w:customStyle="1" w:styleId="TableGraf10R">
    <w:name w:val="TableGraf 10R"/>
    <w:basedOn w:val="TableGraf8R"/>
    <w:rsid w:val="00A33019"/>
    <w:rPr>
      <w:sz w:val="20"/>
    </w:rPr>
  </w:style>
  <w:style w:type="paragraph" w:customStyle="1" w:styleId="TableGraf12L">
    <w:name w:val="TableGraf 12L"/>
    <w:basedOn w:val="TableGraf8L"/>
    <w:rsid w:val="00A33019"/>
    <w:rPr>
      <w:sz w:val="24"/>
    </w:rPr>
  </w:style>
  <w:style w:type="paragraph" w:customStyle="1" w:styleId="TableGraf12M">
    <w:name w:val="TableGraf 12M"/>
    <w:basedOn w:val="TableGraf8L"/>
    <w:rsid w:val="00A33019"/>
    <w:pPr>
      <w:jc w:val="center"/>
    </w:pPr>
    <w:rPr>
      <w:sz w:val="24"/>
    </w:rPr>
  </w:style>
  <w:style w:type="paragraph" w:customStyle="1" w:styleId="TableGraf12R">
    <w:name w:val="TableGraf 12R"/>
    <w:basedOn w:val="TableGraf8R"/>
    <w:rsid w:val="00A33019"/>
    <w:rPr>
      <w:sz w:val="24"/>
    </w:rPr>
  </w:style>
  <w:style w:type="paragraph" w:customStyle="1" w:styleId="TablGraf8L">
    <w:name w:val="TablGraf 8L"/>
    <w:basedOn w:val="a0"/>
    <w:rsid w:val="00A33019"/>
    <w:pPr>
      <w:spacing w:before="60" w:after="60" w:line="288" w:lineRule="auto"/>
    </w:pPr>
    <w:rPr>
      <w:sz w:val="16"/>
      <w:lang w:eastAsia="en-US"/>
    </w:rPr>
  </w:style>
  <w:style w:type="paragraph" w:customStyle="1" w:styleId="aff8">
    <w:name w:val="КМД_начало"/>
    <w:autoRedefine/>
    <w:rsid w:val="00A33019"/>
    <w:pPr>
      <w:tabs>
        <w:tab w:val="left" w:pos="2041"/>
      </w:tabs>
      <w:spacing w:before="120" w:after="120"/>
      <w:ind w:left="1474" w:hanging="1474"/>
    </w:pPr>
    <w:rPr>
      <w:rFonts w:ascii="Times New Roman" w:eastAsia="Times New Roman" w:hAnsi="Times New Roman"/>
      <w:noProof/>
      <w:color w:val="000000"/>
      <w:sz w:val="24"/>
    </w:rPr>
  </w:style>
  <w:style w:type="paragraph" w:customStyle="1" w:styleId="aff9">
    <w:name w:val="КМД_параметр"/>
    <w:autoRedefine/>
    <w:rsid w:val="00A33019"/>
    <w:pPr>
      <w:tabs>
        <w:tab w:val="left" w:pos="2041"/>
      </w:tabs>
      <w:spacing w:after="240"/>
      <w:ind w:left="2041" w:hanging="1701"/>
    </w:pPr>
    <w:rPr>
      <w:rFonts w:ascii="Times New Roman" w:eastAsia="Times New Roman" w:hAnsi="Times New Roman"/>
      <w:noProof/>
      <w:sz w:val="24"/>
    </w:rPr>
  </w:style>
  <w:style w:type="paragraph" w:customStyle="1" w:styleId="25">
    <w:name w:val="КМД_Параметр2"/>
    <w:basedOn w:val="aff9"/>
    <w:rsid w:val="00A33019"/>
    <w:pPr>
      <w:tabs>
        <w:tab w:val="clear" w:pos="2041"/>
        <w:tab w:val="left" w:pos="2381"/>
      </w:tabs>
      <w:ind w:left="2381"/>
    </w:pPr>
  </w:style>
  <w:style w:type="paragraph" w:customStyle="1" w:styleId="34">
    <w:name w:val="КМД_параметр3"/>
    <w:basedOn w:val="aff9"/>
    <w:rsid w:val="00A33019"/>
    <w:pPr>
      <w:tabs>
        <w:tab w:val="clear" w:pos="2041"/>
        <w:tab w:val="left" w:pos="2722"/>
      </w:tabs>
      <w:ind w:left="2722"/>
    </w:pPr>
  </w:style>
  <w:style w:type="paragraph" w:customStyle="1" w:styleId="affa">
    <w:name w:val="КМД_формат"/>
    <w:rsid w:val="00A33019"/>
    <w:pPr>
      <w:spacing w:after="120" w:line="264" w:lineRule="auto"/>
      <w:ind w:left="1474"/>
    </w:pPr>
    <w:rPr>
      <w:rFonts w:ascii="Times New Roman" w:eastAsia="Times New Roman" w:hAnsi="Times New Roman"/>
      <w:i/>
      <w:noProof/>
      <w:color w:val="000000"/>
      <w:sz w:val="24"/>
    </w:rPr>
  </w:style>
  <w:style w:type="paragraph" w:styleId="affb">
    <w:name w:val="caption"/>
    <w:basedOn w:val="a0"/>
    <w:next w:val="a0"/>
    <w:uiPriority w:val="35"/>
    <w:unhideWhenUsed/>
    <w:qFormat/>
    <w:rsid w:val="00F82093"/>
    <w:pPr>
      <w:spacing w:before="0" w:after="200" w:line="240" w:lineRule="auto"/>
    </w:pPr>
    <w:rPr>
      <w:b/>
      <w:bCs/>
      <w:color w:val="5B9BD5" w:themeColor="accent1"/>
      <w:sz w:val="18"/>
      <w:szCs w:val="18"/>
    </w:rPr>
  </w:style>
  <w:style w:type="paragraph" w:customStyle="1" w:styleId="-1">
    <w:name w:val="Приглашение ИКС-1"/>
    <w:rsid w:val="00A33019"/>
    <w:pPr>
      <w:spacing w:after="120"/>
      <w:ind w:left="624"/>
    </w:pPr>
    <w:rPr>
      <w:rFonts w:ascii="Courier New" w:eastAsia="Times New Roman" w:hAnsi="Courier New"/>
      <w:lang w:eastAsia="en-US"/>
    </w:rPr>
  </w:style>
  <w:style w:type="paragraph" w:customStyle="1" w:styleId="affc">
    <w:name w:val="Приложение"/>
    <w:basedOn w:val="a0"/>
    <w:next w:val="a0"/>
    <w:rsid w:val="00A33019"/>
    <w:pPr>
      <w:pageBreakBefore/>
      <w:spacing w:after="240" w:line="288" w:lineRule="auto"/>
      <w:jc w:val="center"/>
    </w:pPr>
    <w:rPr>
      <w:b/>
      <w:caps/>
      <w:lang w:eastAsia="en-US"/>
    </w:rPr>
  </w:style>
  <w:style w:type="paragraph" w:customStyle="1" w:styleId="affd">
    <w:name w:val="Примечание"/>
    <w:next w:val="a0"/>
    <w:rsid w:val="00A33019"/>
    <w:pPr>
      <w:spacing w:before="120"/>
      <w:ind w:firstLine="624"/>
      <w:jc w:val="both"/>
    </w:pPr>
    <w:rPr>
      <w:rFonts w:ascii="Times New Roman" w:eastAsia="Times New Roman" w:hAnsi="Times New Roman"/>
      <w:sz w:val="24"/>
      <w:lang w:eastAsia="en-US"/>
    </w:rPr>
  </w:style>
  <w:style w:type="paragraph" w:customStyle="1" w:styleId="11">
    <w:name w:val="Примечание_1"/>
    <w:basedOn w:val="affd"/>
    <w:rsid w:val="00A33019"/>
    <w:pPr>
      <w:numPr>
        <w:numId w:val="4"/>
      </w:numPr>
      <w:contextualSpacing/>
    </w:pPr>
  </w:style>
  <w:style w:type="paragraph" w:customStyle="1" w:styleId="affe">
    <w:name w:val="Раздел документа"/>
    <w:basedOn w:val="a0"/>
    <w:next w:val="a0"/>
    <w:rsid w:val="00A33019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lang w:eastAsia="en-US"/>
    </w:rPr>
  </w:style>
  <w:style w:type="paragraph" w:customStyle="1" w:styleId="afff">
    <w:name w:val="Рис"/>
    <w:next w:val="a6"/>
    <w:link w:val="afff0"/>
    <w:rsid w:val="00A33019"/>
    <w:pPr>
      <w:keepNext/>
      <w:keepLines/>
      <w:spacing w:before="240" w:after="120"/>
      <w:jc w:val="center"/>
    </w:pPr>
    <w:rPr>
      <w:rFonts w:ascii="Times New Roman" w:eastAsia="Times New Roman" w:hAnsi="Times New Roman"/>
      <w:noProof/>
      <w:sz w:val="24"/>
      <w:lang w:val="en-US" w:eastAsia="en-US"/>
    </w:rPr>
  </w:style>
  <w:style w:type="character" w:customStyle="1" w:styleId="afff0">
    <w:name w:val="Рис Знак"/>
    <w:link w:val="afff"/>
    <w:rsid w:val="00E91055"/>
    <w:rPr>
      <w:rFonts w:ascii="Times New Roman" w:eastAsia="Times New Roman" w:hAnsi="Times New Roman"/>
      <w:noProof/>
      <w:sz w:val="24"/>
      <w:lang w:val="en-US" w:eastAsia="en-US" w:bidi="ar-SA"/>
    </w:rPr>
  </w:style>
  <w:style w:type="paragraph" w:customStyle="1" w:styleId="afff1">
    <w:name w:val="Рис Имя"/>
    <w:basedOn w:val="a0"/>
    <w:next w:val="afff"/>
    <w:rsid w:val="005E2370"/>
    <w:pPr>
      <w:spacing w:before="240" w:after="360" w:line="288" w:lineRule="auto"/>
      <w:jc w:val="center"/>
    </w:pPr>
    <w:rPr>
      <w:rFonts w:ascii="Tahoma" w:hAnsi="Tahoma"/>
      <w:lang w:eastAsia="en-US"/>
    </w:rPr>
  </w:style>
  <w:style w:type="paragraph" w:customStyle="1" w:styleId="a">
    <w:name w:val="Рис Текст"/>
    <w:basedOn w:val="a0"/>
    <w:rsid w:val="00A33019"/>
    <w:pPr>
      <w:keepLines/>
      <w:numPr>
        <w:numId w:val="5"/>
      </w:numPr>
      <w:spacing w:before="120"/>
      <w:ind w:right="851"/>
    </w:pPr>
    <w:rPr>
      <w:sz w:val="20"/>
      <w:lang w:eastAsia="en-US"/>
    </w:rPr>
  </w:style>
  <w:style w:type="paragraph" w:customStyle="1" w:styleId="afff2">
    <w:name w:val="Содержание"/>
    <w:basedOn w:val="a0"/>
    <w:next w:val="a0"/>
    <w:rsid w:val="009B4E3C"/>
    <w:pPr>
      <w:keepNext/>
      <w:pageBreakBefore/>
      <w:suppressAutoHyphens/>
      <w:spacing w:before="240" w:after="240"/>
      <w:jc w:val="center"/>
    </w:pPr>
    <w:rPr>
      <w:rFonts w:ascii="Tahoma" w:hAnsi="Tahoma"/>
      <w:b/>
      <w:caps/>
      <w:lang w:eastAsia="en-US"/>
    </w:rPr>
  </w:style>
  <w:style w:type="paragraph" w:customStyle="1" w:styleId="-">
    <w:name w:val="Список-"/>
    <w:link w:val="-0"/>
    <w:rsid w:val="00301606"/>
    <w:pPr>
      <w:numPr>
        <w:numId w:val="7"/>
      </w:numPr>
      <w:spacing w:before="60" w:after="60" w:line="288" w:lineRule="auto"/>
    </w:pPr>
    <w:rPr>
      <w:rFonts w:ascii="Tahoma" w:eastAsia="Times New Roman" w:hAnsi="Tahoma"/>
      <w:snapToGrid w:val="0"/>
      <w:spacing w:val="2"/>
      <w:sz w:val="24"/>
      <w:szCs w:val="24"/>
      <w:lang w:eastAsia="en-US"/>
    </w:rPr>
  </w:style>
  <w:style w:type="character" w:customStyle="1" w:styleId="-0">
    <w:name w:val="Список- Знак"/>
    <w:link w:val="-"/>
    <w:rsid w:val="0036371E"/>
    <w:rPr>
      <w:rFonts w:ascii="Tahoma" w:eastAsia="Times New Roman" w:hAnsi="Tahoma"/>
      <w:snapToGrid w:val="0"/>
      <w:spacing w:val="2"/>
      <w:sz w:val="24"/>
      <w:szCs w:val="24"/>
      <w:lang w:eastAsia="en-US"/>
    </w:rPr>
  </w:style>
  <w:style w:type="paragraph" w:customStyle="1" w:styleId="--">
    <w:name w:val="Список- -"/>
    <w:basedOn w:val="-"/>
    <w:rsid w:val="00A33019"/>
    <w:pPr>
      <w:numPr>
        <w:numId w:val="0"/>
      </w:numPr>
    </w:pPr>
  </w:style>
  <w:style w:type="paragraph" w:customStyle="1" w:styleId="10">
    <w:name w:val="Список_1)"/>
    <w:basedOn w:val="a0"/>
    <w:link w:val="1d"/>
    <w:rsid w:val="00F82093"/>
    <w:pPr>
      <w:numPr>
        <w:numId w:val="19"/>
      </w:numPr>
    </w:pPr>
  </w:style>
  <w:style w:type="character" w:customStyle="1" w:styleId="1d">
    <w:name w:val="Список_1) Знак"/>
    <w:link w:val="10"/>
    <w:rsid w:val="00116EF2"/>
    <w:rPr>
      <w:rFonts w:ascii="Arial" w:eastAsia="Times New Roman" w:hAnsi="Arial"/>
      <w:sz w:val="24"/>
    </w:rPr>
  </w:style>
  <w:style w:type="paragraph" w:customStyle="1" w:styleId="12">
    <w:name w:val="Список_1."/>
    <w:basedOn w:val="a0"/>
    <w:rsid w:val="00A33019"/>
    <w:pPr>
      <w:numPr>
        <w:numId w:val="6"/>
      </w:numPr>
      <w:tabs>
        <w:tab w:val="clear" w:pos="814"/>
      </w:tabs>
      <w:spacing w:line="288" w:lineRule="auto"/>
      <w:ind w:firstLine="0"/>
    </w:pPr>
    <w:rPr>
      <w:lang w:eastAsia="en-US"/>
    </w:rPr>
  </w:style>
  <w:style w:type="paragraph" w:customStyle="1" w:styleId="1e">
    <w:name w:val="ТИТ1"/>
    <w:basedOn w:val="a6"/>
    <w:rsid w:val="00A33019"/>
    <w:pPr>
      <w:suppressAutoHyphens/>
      <w:spacing w:before="60" w:after="60" w:line="360" w:lineRule="auto"/>
      <w:ind w:left="851" w:right="851" w:firstLine="0"/>
      <w:jc w:val="center"/>
    </w:pPr>
    <w:rPr>
      <w:b/>
      <w:caps/>
    </w:rPr>
  </w:style>
  <w:style w:type="paragraph" w:customStyle="1" w:styleId="26">
    <w:name w:val="Тит2"/>
    <w:basedOn w:val="1e"/>
    <w:rsid w:val="00A33019"/>
    <w:rPr>
      <w:caps w:val="0"/>
    </w:rPr>
  </w:style>
  <w:style w:type="paragraph" w:customStyle="1" w:styleId="35">
    <w:name w:val="Тит3"/>
    <w:basedOn w:val="26"/>
    <w:rsid w:val="00A33019"/>
  </w:style>
  <w:style w:type="paragraph" w:styleId="afff3">
    <w:name w:val="Document Map"/>
    <w:basedOn w:val="a0"/>
    <w:link w:val="afff4"/>
    <w:rsid w:val="00F82093"/>
    <w:pPr>
      <w:shd w:val="clear" w:color="auto" w:fill="000080"/>
    </w:pPr>
    <w:rPr>
      <w:rFonts w:ascii="Tahoma" w:hAnsi="Tahoma" w:cs="Tahoma"/>
      <w:sz w:val="20"/>
    </w:rPr>
  </w:style>
  <w:style w:type="character" w:customStyle="1" w:styleId="afff4">
    <w:name w:val="Схема документа Знак"/>
    <w:link w:val="afff3"/>
    <w:rsid w:val="00A33019"/>
    <w:rPr>
      <w:rFonts w:ascii="Tahoma" w:eastAsia="Times New Roman" w:hAnsi="Tahoma" w:cs="Tahoma"/>
      <w:shd w:val="clear" w:color="auto" w:fill="000080"/>
    </w:rPr>
  </w:style>
  <w:style w:type="paragraph" w:customStyle="1" w:styleId="1-">
    <w:name w:val="Рис текст+1-"/>
    <w:basedOn w:val="a"/>
    <w:rsid w:val="00A33019"/>
    <w:pPr>
      <w:numPr>
        <w:numId w:val="0"/>
      </w:numPr>
      <w:tabs>
        <w:tab w:val="left" w:pos="284"/>
        <w:tab w:val="num" w:pos="720"/>
      </w:tabs>
      <w:spacing w:before="60" w:after="60"/>
      <w:ind w:left="851"/>
    </w:pPr>
    <w:rPr>
      <w:lang w:eastAsia="ru-RU"/>
    </w:rPr>
  </w:style>
  <w:style w:type="paragraph" w:customStyle="1" w:styleId="1f">
    <w:name w:val="Прил_Заголовок_1"/>
    <w:basedOn w:val="13"/>
    <w:rsid w:val="00A33019"/>
  </w:style>
  <w:style w:type="character" w:customStyle="1" w:styleId="Bold">
    <w:name w:val="Текст_Bold"/>
    <w:rsid w:val="00A33019"/>
    <w:rPr>
      <w:b/>
    </w:rPr>
  </w:style>
  <w:style w:type="character" w:customStyle="1" w:styleId="1f0">
    <w:name w:val="Выдел_1"/>
    <w:rsid w:val="004B00B0"/>
    <w:rPr>
      <w:rFonts w:ascii="Tahoma" w:hAnsi="Tahoma"/>
      <w:i/>
      <w:spacing w:val="8"/>
      <w:kern w:val="0"/>
      <w:position w:val="0"/>
      <w:sz w:val="24"/>
      <w:szCs w:val="24"/>
    </w:rPr>
  </w:style>
  <w:style w:type="paragraph" w:customStyle="1" w:styleId="Numpage8">
    <w:name w:val="Num page 8"/>
    <w:rsid w:val="00A33019"/>
    <w:pPr>
      <w:widowControl w:val="0"/>
      <w:jc w:val="center"/>
    </w:pPr>
    <w:rPr>
      <w:rFonts w:ascii="Times New Roman" w:eastAsia="Times New Roman" w:hAnsi="Times New Roman"/>
      <w:sz w:val="16"/>
      <w:lang w:eastAsia="en-US"/>
    </w:rPr>
  </w:style>
  <w:style w:type="character" w:customStyle="1" w:styleId="27">
    <w:name w:val="Код_2"/>
    <w:rsid w:val="00A33019"/>
    <w:rPr>
      <w:rFonts w:ascii="Courier New" w:hAnsi="Courier New"/>
      <w:spacing w:val="-2"/>
      <w:position w:val="0"/>
      <w:sz w:val="23"/>
      <w:szCs w:val="23"/>
      <w:lang w:val="en-US" w:eastAsia="en-US" w:bidi="ar-SA"/>
    </w:rPr>
  </w:style>
  <w:style w:type="character" w:customStyle="1" w:styleId="afff5">
    <w:name w:val="Кмд_польз"/>
    <w:rsid w:val="00A33019"/>
    <w:rPr>
      <w:rFonts w:ascii="Courier New" w:hAnsi="Courier New"/>
      <w:b/>
      <w:sz w:val="20"/>
    </w:rPr>
  </w:style>
  <w:style w:type="paragraph" w:customStyle="1" w:styleId="Head12L">
    <w:name w:val="Head 12L"/>
    <w:basedOn w:val="Head10L"/>
    <w:rsid w:val="00A33019"/>
    <w:rPr>
      <w:b/>
      <w:sz w:val="24"/>
    </w:rPr>
  </w:style>
  <w:style w:type="character" w:customStyle="1" w:styleId="A20">
    <w:name w:val="A2"/>
    <w:uiPriority w:val="99"/>
    <w:rsid w:val="00B457F1"/>
    <w:rPr>
      <w:color w:val="000000"/>
      <w:sz w:val="22"/>
      <w:szCs w:val="22"/>
    </w:rPr>
  </w:style>
  <w:style w:type="paragraph" w:customStyle="1" w:styleId="afff6">
    <w:name w:val="Заголовок строки"/>
    <w:basedOn w:val="a0"/>
    <w:rsid w:val="00B1645D"/>
    <w:pPr>
      <w:widowControl w:val="0"/>
      <w:spacing w:before="60" w:after="60"/>
      <w:ind w:left="-57" w:right="-57"/>
    </w:pPr>
    <w:rPr>
      <w:rFonts w:ascii="Verdana" w:hAnsi="Verdana"/>
      <w:b/>
      <w:sz w:val="20"/>
    </w:rPr>
  </w:style>
  <w:style w:type="paragraph" w:styleId="afff7">
    <w:name w:val="Title"/>
    <w:basedOn w:val="a0"/>
    <w:next w:val="a0"/>
    <w:link w:val="afff8"/>
    <w:uiPriority w:val="10"/>
    <w:qFormat/>
    <w:rsid w:val="0070050C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ff8">
    <w:name w:val="Название Знак"/>
    <w:link w:val="afff7"/>
    <w:uiPriority w:val="10"/>
    <w:rsid w:val="0070050C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fff9">
    <w:name w:val="footnote text"/>
    <w:basedOn w:val="a0"/>
    <w:link w:val="afffa"/>
    <w:uiPriority w:val="99"/>
    <w:unhideWhenUsed/>
    <w:rsid w:val="00995FB2"/>
    <w:rPr>
      <w:sz w:val="20"/>
    </w:rPr>
  </w:style>
  <w:style w:type="character" w:customStyle="1" w:styleId="afffa">
    <w:name w:val="Текст сноски Знак"/>
    <w:link w:val="afff9"/>
    <w:uiPriority w:val="99"/>
    <w:rsid w:val="00995FB2"/>
    <w:rPr>
      <w:rFonts w:ascii="Times New Roman" w:eastAsia="Times New Roman" w:hAnsi="Times New Roman"/>
    </w:rPr>
  </w:style>
  <w:style w:type="character" w:styleId="afffb">
    <w:name w:val="footnote reference"/>
    <w:uiPriority w:val="99"/>
    <w:semiHidden/>
    <w:unhideWhenUsed/>
    <w:rsid w:val="00995FB2"/>
    <w:rPr>
      <w:vertAlign w:val="superscript"/>
    </w:rPr>
  </w:style>
  <w:style w:type="paragraph" w:styleId="51">
    <w:name w:val="toc 5"/>
    <w:basedOn w:val="a0"/>
    <w:next w:val="a0"/>
    <w:autoRedefine/>
    <w:uiPriority w:val="39"/>
    <w:rsid w:val="00F82093"/>
    <w:pPr>
      <w:tabs>
        <w:tab w:val="left" w:pos="4395"/>
        <w:tab w:val="right" w:leader="dot" w:pos="9923"/>
      </w:tabs>
      <w:ind w:left="4395" w:right="566" w:hanging="1418"/>
    </w:pPr>
  </w:style>
  <w:style w:type="paragraph" w:styleId="61">
    <w:name w:val="toc 6"/>
    <w:basedOn w:val="a0"/>
    <w:next w:val="a0"/>
    <w:autoRedefine/>
    <w:uiPriority w:val="39"/>
    <w:rsid w:val="00F82093"/>
    <w:pPr>
      <w:tabs>
        <w:tab w:val="left" w:pos="4536"/>
        <w:tab w:val="right" w:leader="dot" w:pos="9923"/>
      </w:tabs>
      <w:ind w:left="4536" w:right="567" w:hanging="1559"/>
    </w:pPr>
  </w:style>
  <w:style w:type="paragraph" w:styleId="71">
    <w:name w:val="toc 7"/>
    <w:basedOn w:val="a0"/>
    <w:next w:val="a0"/>
    <w:autoRedefine/>
    <w:uiPriority w:val="39"/>
    <w:rsid w:val="00F82093"/>
    <w:pPr>
      <w:ind w:left="1440"/>
    </w:pPr>
  </w:style>
  <w:style w:type="paragraph" w:styleId="81">
    <w:name w:val="toc 8"/>
    <w:basedOn w:val="a0"/>
    <w:next w:val="a0"/>
    <w:autoRedefine/>
    <w:uiPriority w:val="39"/>
    <w:rsid w:val="00F82093"/>
    <w:pPr>
      <w:ind w:left="1680"/>
    </w:pPr>
  </w:style>
  <w:style w:type="paragraph" w:styleId="91">
    <w:name w:val="toc 9"/>
    <w:basedOn w:val="a0"/>
    <w:next w:val="a0"/>
    <w:autoRedefine/>
    <w:uiPriority w:val="39"/>
    <w:rsid w:val="00F82093"/>
    <w:pPr>
      <w:ind w:left="1920"/>
    </w:pPr>
  </w:style>
  <w:style w:type="paragraph" w:styleId="afffc">
    <w:name w:val="Revision"/>
    <w:hidden/>
    <w:uiPriority w:val="99"/>
    <w:semiHidden/>
    <w:rsid w:val="002C4366"/>
    <w:rPr>
      <w:rFonts w:ascii="Times New Roman" w:eastAsia="Times New Roman" w:hAnsi="Times New Roman"/>
      <w:sz w:val="24"/>
      <w:szCs w:val="24"/>
    </w:rPr>
  </w:style>
  <w:style w:type="paragraph" w:customStyle="1" w:styleId="afffd">
    <w:name w:val="Стиль примечаний"/>
    <w:basedOn w:val="aff4"/>
    <w:link w:val="afffe"/>
    <w:qFormat/>
    <w:rsid w:val="00F14C4D"/>
    <w:rPr>
      <w:rFonts w:ascii="Tahoma" w:hAnsi="Tahoma" w:cs="Tahoma"/>
    </w:rPr>
  </w:style>
  <w:style w:type="character" w:customStyle="1" w:styleId="afffe">
    <w:name w:val="Стиль примечаний Знак"/>
    <w:link w:val="afffd"/>
    <w:rsid w:val="00F14C4D"/>
    <w:rPr>
      <w:rFonts w:ascii="Tahoma" w:eastAsia="Times New Roman" w:hAnsi="Tahoma" w:cs="Tahoma"/>
      <w:lang w:eastAsia="en-US"/>
    </w:rPr>
  </w:style>
  <w:style w:type="paragraph" w:styleId="affff">
    <w:name w:val="Normal (Web)"/>
    <w:basedOn w:val="a0"/>
    <w:uiPriority w:val="99"/>
    <w:unhideWhenUsed/>
    <w:rsid w:val="00D648FC"/>
    <w:pPr>
      <w:spacing w:before="100" w:beforeAutospacing="1" w:after="100" w:afterAutospacing="1"/>
    </w:pPr>
  </w:style>
  <w:style w:type="character" w:styleId="affff0">
    <w:name w:val="Strong"/>
    <w:uiPriority w:val="22"/>
    <w:qFormat/>
    <w:rsid w:val="00D648FC"/>
    <w:rPr>
      <w:b/>
      <w:bCs/>
    </w:rPr>
  </w:style>
  <w:style w:type="character" w:styleId="affff1">
    <w:name w:val="Emphasis"/>
    <w:uiPriority w:val="20"/>
    <w:qFormat/>
    <w:rsid w:val="00D648FC"/>
    <w:rPr>
      <w:i/>
      <w:iCs/>
    </w:rPr>
  </w:style>
  <w:style w:type="paragraph" w:customStyle="1" w:styleId="affff2">
    <w:name w:val="заголовок"/>
    <w:basedOn w:val="6"/>
    <w:link w:val="affff3"/>
    <w:qFormat/>
    <w:rsid w:val="009376DD"/>
    <w:pPr>
      <w:pageBreakBefore/>
    </w:pPr>
    <w:rPr>
      <w:rFonts w:ascii="Tahoma" w:hAnsi="Tahoma" w:cs="Tahoma"/>
    </w:rPr>
  </w:style>
  <w:style w:type="character" w:customStyle="1" w:styleId="affff3">
    <w:name w:val="заголовок Знак"/>
    <w:link w:val="affff2"/>
    <w:rsid w:val="009376DD"/>
    <w:rPr>
      <w:rFonts w:ascii="Tahoma" w:eastAsia="Times New Roman" w:hAnsi="Tahoma" w:cs="Tahoma"/>
      <w:b/>
      <w:bCs/>
      <w:sz w:val="24"/>
      <w:szCs w:val="22"/>
    </w:rPr>
  </w:style>
  <w:style w:type="paragraph" w:customStyle="1" w:styleId="28">
    <w:name w:val="заголовок2"/>
    <w:basedOn w:val="21"/>
    <w:link w:val="29"/>
    <w:qFormat/>
    <w:rsid w:val="009376DD"/>
    <w:pPr>
      <w:numPr>
        <w:ilvl w:val="0"/>
        <w:numId w:val="0"/>
      </w:numPr>
    </w:pPr>
    <w:rPr>
      <w:szCs w:val="24"/>
    </w:rPr>
  </w:style>
  <w:style w:type="character" w:customStyle="1" w:styleId="29">
    <w:name w:val="заголовок2 Знак"/>
    <w:link w:val="28"/>
    <w:rsid w:val="009376DD"/>
    <w:rPr>
      <w:rFonts w:ascii="Tahoma" w:eastAsia="Times New Roman" w:hAnsi="Tahoma"/>
      <w:b/>
      <w:snapToGrid w:val="0"/>
      <w:sz w:val="24"/>
      <w:szCs w:val="24"/>
      <w:lang w:val="ru-RU" w:eastAsia="en-US" w:bidi="ar-SA"/>
    </w:rPr>
  </w:style>
  <w:style w:type="character" w:customStyle="1" w:styleId="affff4">
    <w:name w:val="Текст пункта Знак"/>
    <w:rsid w:val="0069361B"/>
    <w:rPr>
      <w:spacing w:val="2"/>
      <w:sz w:val="24"/>
      <w:szCs w:val="24"/>
      <w:lang w:val="ru-RU" w:eastAsia="en-US" w:bidi="ar-SA"/>
    </w:rPr>
  </w:style>
  <w:style w:type="paragraph" w:customStyle="1" w:styleId="2-">
    <w:name w:val="2-Маркированный"/>
    <w:basedOn w:val="a0"/>
    <w:link w:val="2-0"/>
    <w:qFormat/>
    <w:rsid w:val="0069361B"/>
    <w:pPr>
      <w:tabs>
        <w:tab w:val="left" w:pos="1418"/>
      </w:tabs>
      <w:spacing w:before="120"/>
      <w:ind w:left="1418" w:hanging="284"/>
    </w:pPr>
  </w:style>
  <w:style w:type="character" w:customStyle="1" w:styleId="2-0">
    <w:name w:val="2-Маркированный Знак"/>
    <w:link w:val="2-"/>
    <w:rsid w:val="0069361B"/>
    <w:rPr>
      <w:rFonts w:ascii="Times New Roman" w:eastAsia="Times New Roman" w:hAnsi="Times New Roman"/>
      <w:sz w:val="24"/>
      <w:szCs w:val="24"/>
    </w:rPr>
  </w:style>
  <w:style w:type="paragraph" w:customStyle="1" w:styleId="1f1">
    <w:name w:val="Маркированный1"/>
    <w:basedOn w:val="a0"/>
    <w:link w:val="1f2"/>
    <w:qFormat/>
    <w:rsid w:val="008C5795"/>
    <w:pPr>
      <w:spacing w:before="120"/>
      <w:ind w:left="1353" w:hanging="360"/>
    </w:pPr>
  </w:style>
  <w:style w:type="character" w:customStyle="1" w:styleId="1f2">
    <w:name w:val="Маркированный1 Знак"/>
    <w:link w:val="1f1"/>
    <w:rsid w:val="008C5795"/>
    <w:rPr>
      <w:rFonts w:ascii="Times New Roman" w:eastAsia="Times New Roman" w:hAnsi="Times New Roman"/>
      <w:sz w:val="24"/>
      <w:szCs w:val="24"/>
    </w:rPr>
  </w:style>
  <w:style w:type="paragraph" w:customStyle="1" w:styleId="affff5">
    <w:name w:val="Нумерованный"/>
    <w:basedOn w:val="a0"/>
    <w:link w:val="affff6"/>
    <w:qFormat/>
    <w:rsid w:val="00626123"/>
    <w:pPr>
      <w:spacing w:before="120"/>
      <w:ind w:left="720" w:hanging="360"/>
    </w:pPr>
  </w:style>
  <w:style w:type="character" w:customStyle="1" w:styleId="affff6">
    <w:name w:val="Нумерованный Знак"/>
    <w:link w:val="affff5"/>
    <w:rsid w:val="00626123"/>
    <w:rPr>
      <w:rFonts w:ascii="Times New Roman" w:eastAsia="Times New Roman" w:hAnsi="Times New Roman"/>
      <w:sz w:val="24"/>
      <w:szCs w:val="24"/>
    </w:rPr>
  </w:style>
  <w:style w:type="paragraph" w:styleId="affff7">
    <w:name w:val="No Spacing"/>
    <w:uiPriority w:val="1"/>
    <w:qFormat/>
    <w:rsid w:val="00B051B8"/>
    <w:pPr>
      <w:ind w:firstLine="567"/>
      <w:jc w:val="both"/>
    </w:pPr>
    <w:rPr>
      <w:i/>
      <w:sz w:val="22"/>
      <w:szCs w:val="22"/>
      <w:lang w:eastAsia="en-US"/>
    </w:rPr>
  </w:style>
  <w:style w:type="character" w:customStyle="1" w:styleId="kbtitlemain">
    <w:name w:val="kbtitlemain"/>
    <w:basedOn w:val="a1"/>
    <w:rsid w:val="00FF771C"/>
  </w:style>
  <w:style w:type="paragraph" w:customStyle="1" w:styleId="affff8">
    <w:name w:val="_Табл_Название"/>
    <w:basedOn w:val="a0"/>
    <w:qFormat/>
    <w:rsid w:val="005E4888"/>
    <w:pPr>
      <w:keepNext/>
      <w:keepLines/>
      <w:suppressAutoHyphens/>
      <w:autoSpaceDN w:val="0"/>
      <w:adjustRightInd w:val="0"/>
      <w:spacing w:before="240" w:after="240"/>
      <w:textAlignment w:val="baseline"/>
    </w:pPr>
    <w:rPr>
      <w:rFonts w:ascii="Tahoma" w:hAnsi="Tahoma"/>
    </w:rPr>
  </w:style>
  <w:style w:type="paragraph" w:customStyle="1" w:styleId="1f3">
    <w:name w:val="Стиль1"/>
    <w:basedOn w:val="a4"/>
    <w:link w:val="1f4"/>
    <w:qFormat/>
    <w:rsid w:val="00F23190"/>
    <w:pPr>
      <w:ind w:firstLine="0"/>
    </w:pPr>
  </w:style>
  <w:style w:type="paragraph" w:customStyle="1" w:styleId="2">
    <w:name w:val="Стиль2"/>
    <w:basedOn w:val="a4"/>
    <w:link w:val="2a"/>
    <w:qFormat/>
    <w:rsid w:val="00F23190"/>
    <w:pPr>
      <w:numPr>
        <w:numId w:val="8"/>
      </w:numPr>
      <w:ind w:left="1701"/>
    </w:pPr>
  </w:style>
  <w:style w:type="character" w:customStyle="1" w:styleId="1f4">
    <w:name w:val="Стиль1 Знак"/>
    <w:link w:val="1f3"/>
    <w:rsid w:val="00F23190"/>
  </w:style>
  <w:style w:type="character" w:customStyle="1" w:styleId="2a">
    <w:name w:val="Стиль2 Знак"/>
    <w:link w:val="2"/>
    <w:rsid w:val="00F23190"/>
    <w:rPr>
      <w:rFonts w:ascii="Tahoma" w:eastAsia="Times New Roman" w:hAnsi="Tahoma" w:cs="Tahoma"/>
      <w:sz w:val="24"/>
      <w:szCs w:val="24"/>
    </w:rPr>
  </w:style>
  <w:style w:type="character" w:customStyle="1" w:styleId="70">
    <w:name w:val="Заголовок 7 Знак"/>
    <w:link w:val="7"/>
    <w:uiPriority w:val="9"/>
    <w:semiHidden/>
    <w:rsid w:val="00792BCE"/>
    <w:rPr>
      <w:rFonts w:eastAsia="Times New Roman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792BCE"/>
    <w:rPr>
      <w:rFonts w:eastAsia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792BCE"/>
    <w:rPr>
      <w:rFonts w:ascii="Cambria" w:eastAsia="Times New Roman" w:hAnsi="Cambria"/>
      <w:sz w:val="22"/>
      <w:szCs w:val="22"/>
    </w:rPr>
  </w:style>
  <w:style w:type="paragraph" w:customStyle="1" w:styleId="phbase">
    <w:name w:val="ph_base"/>
    <w:link w:val="phbase0"/>
    <w:rsid w:val="00F82093"/>
    <w:pPr>
      <w:spacing w:line="360" w:lineRule="auto"/>
      <w:jc w:val="both"/>
    </w:pPr>
    <w:rPr>
      <w:rFonts w:ascii="Arial" w:eastAsia="Times New Roman" w:hAnsi="Arial"/>
      <w:sz w:val="24"/>
    </w:rPr>
  </w:style>
  <w:style w:type="paragraph" w:customStyle="1" w:styleId="phadditiontitle1">
    <w:name w:val="ph_addition_title_1"/>
    <w:basedOn w:val="phbase"/>
    <w:next w:val="phnormal"/>
    <w:rsid w:val="00F82093"/>
    <w:pPr>
      <w:keepNext/>
      <w:keepLines/>
      <w:pageBreakBefore/>
      <w:numPr>
        <w:numId w:val="25"/>
      </w:numPr>
      <w:spacing w:before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F82093"/>
    <w:pPr>
      <w:keepNext/>
      <w:keepLines/>
      <w:numPr>
        <w:ilvl w:val="1"/>
        <w:numId w:val="25"/>
      </w:numPr>
      <w:tabs>
        <w:tab w:val="clear" w:pos="720"/>
        <w:tab w:val="num" w:pos="1560"/>
      </w:tabs>
      <w:spacing w:before="360" w:after="360"/>
      <w:ind w:left="851"/>
      <w:outlineLvl w:val="1"/>
    </w:pPr>
    <w:rPr>
      <w:b/>
      <w:szCs w:val="24"/>
    </w:rPr>
  </w:style>
  <w:style w:type="paragraph" w:customStyle="1" w:styleId="phadditiontitle3">
    <w:name w:val="ph_addition_title_3"/>
    <w:basedOn w:val="phbase"/>
    <w:next w:val="phnormal"/>
    <w:rsid w:val="00F82093"/>
    <w:pPr>
      <w:keepNext/>
      <w:keepLines/>
      <w:numPr>
        <w:ilvl w:val="2"/>
        <w:numId w:val="25"/>
      </w:numPr>
      <w:tabs>
        <w:tab w:val="clear" w:pos="720"/>
        <w:tab w:val="num" w:pos="1701"/>
      </w:tabs>
      <w:spacing w:before="240" w:after="240"/>
      <w:ind w:left="851"/>
      <w:outlineLvl w:val="2"/>
    </w:pPr>
    <w:rPr>
      <w:b/>
      <w:sz w:val="22"/>
      <w:szCs w:val="22"/>
    </w:rPr>
  </w:style>
  <w:style w:type="numbering" w:customStyle="1" w:styleId="phadditiontitle">
    <w:name w:val="ph_additiontitle"/>
    <w:basedOn w:val="a3"/>
    <w:rsid w:val="00F82093"/>
    <w:pPr>
      <w:numPr>
        <w:numId w:val="18"/>
      </w:numPr>
    </w:pPr>
  </w:style>
  <w:style w:type="paragraph" w:customStyle="1" w:styleId="phbibliography">
    <w:name w:val="ph_bibliography"/>
    <w:basedOn w:val="phbase"/>
    <w:rsid w:val="00F82093"/>
    <w:pPr>
      <w:numPr>
        <w:numId w:val="9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F82093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F82093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F82093"/>
    <w:pPr>
      <w:ind w:firstLine="720"/>
    </w:pPr>
    <w:rPr>
      <w:rFonts w:ascii="Arial Narrow" w:hAnsi="Arial Narrow"/>
      <w:vanish/>
      <w:color w:val="0000FF"/>
    </w:rPr>
  </w:style>
  <w:style w:type="paragraph" w:customStyle="1" w:styleId="phconfirmlist">
    <w:name w:val="ph_confirmlist"/>
    <w:basedOn w:val="phbase"/>
    <w:rsid w:val="00F82093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F82093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F82093"/>
  </w:style>
  <w:style w:type="paragraph" w:customStyle="1" w:styleId="phconfirmstamptitle">
    <w:name w:val="ph_confirmstamp_title"/>
    <w:basedOn w:val="phconfirmstamp"/>
    <w:next w:val="phconfirmstampstamp"/>
    <w:rsid w:val="00F82093"/>
    <w:rPr>
      <w:b/>
      <w:caps/>
      <w:szCs w:val="24"/>
    </w:rPr>
  </w:style>
  <w:style w:type="paragraph" w:customStyle="1" w:styleId="phcontent">
    <w:name w:val="ph_content"/>
    <w:basedOn w:val="phbase"/>
    <w:next w:val="1b"/>
    <w:rsid w:val="00F82093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example">
    <w:name w:val="ph_example"/>
    <w:basedOn w:val="phbase"/>
    <w:rsid w:val="00F82093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rsid w:val="00F82093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F82093"/>
    <w:pPr>
      <w:spacing w:before="120"/>
    </w:pPr>
  </w:style>
  <w:style w:type="paragraph" w:customStyle="1" w:styleId="phfiguretitle">
    <w:name w:val="ph_figure_title"/>
    <w:basedOn w:val="phfigure"/>
    <w:next w:val="phnormal"/>
    <w:rsid w:val="00F82093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F82093"/>
    <w:pPr>
      <w:widowControl w:val="0"/>
    </w:pPr>
    <w:rPr>
      <w:sz w:val="18"/>
    </w:rPr>
  </w:style>
  <w:style w:type="character" w:customStyle="1" w:styleId="phinline">
    <w:name w:val="ph_inline"/>
    <w:basedOn w:val="a1"/>
    <w:rsid w:val="00F82093"/>
  </w:style>
  <w:style w:type="character" w:customStyle="1" w:styleId="phinline8">
    <w:name w:val="ph_inline_8"/>
    <w:rsid w:val="00F82093"/>
    <w:rPr>
      <w:sz w:val="16"/>
    </w:rPr>
  </w:style>
  <w:style w:type="character" w:customStyle="1" w:styleId="phinlinebolditalic">
    <w:name w:val="ph_inline_bolditalic"/>
    <w:rsid w:val="00F82093"/>
    <w:rPr>
      <w:rFonts w:ascii="Arial" w:hAnsi="Arial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F82093"/>
    <w:rPr>
      <w:rFonts w:ascii="Courier New" w:hAnsi="Courier New"/>
      <w:sz w:val="24"/>
    </w:rPr>
  </w:style>
  <w:style w:type="character" w:customStyle="1" w:styleId="phinlinefirstterm">
    <w:name w:val="ph_inline_firstterm"/>
    <w:rsid w:val="00F82093"/>
    <w:rPr>
      <w:i/>
      <w:sz w:val="24"/>
    </w:rPr>
  </w:style>
  <w:style w:type="character" w:customStyle="1" w:styleId="phinlineguiitem">
    <w:name w:val="ph_inline_guiitem"/>
    <w:rsid w:val="00F82093"/>
    <w:rPr>
      <w:rFonts w:ascii="Arial" w:hAnsi="Arial"/>
      <w:b/>
      <w:bCs/>
      <w:noProof/>
      <w:lang w:val="ru-RU" w:eastAsia="ru-RU" w:bidi="ar-SA"/>
    </w:rPr>
  </w:style>
  <w:style w:type="character" w:customStyle="1" w:styleId="phinlinekeycap">
    <w:name w:val="ph_inline_keycap"/>
    <w:rsid w:val="00F82093"/>
    <w:rPr>
      <w:b/>
      <w:smallCaps/>
      <w:sz w:val="24"/>
    </w:rPr>
  </w:style>
  <w:style w:type="character" w:customStyle="1" w:styleId="phinlinespace">
    <w:name w:val="ph_inline_space"/>
    <w:rsid w:val="00F82093"/>
    <w:rPr>
      <w:spacing w:val="60"/>
    </w:rPr>
  </w:style>
  <w:style w:type="character" w:customStyle="1" w:styleId="phinlinesuperline">
    <w:name w:val="ph_inline_superline"/>
    <w:rsid w:val="00F82093"/>
    <w:rPr>
      <w:vertAlign w:val="superscript"/>
    </w:rPr>
  </w:style>
  <w:style w:type="character" w:customStyle="1" w:styleId="phinlineunderline">
    <w:name w:val="ph_inline_underline"/>
    <w:rsid w:val="00F82093"/>
    <w:rPr>
      <w:u w:val="single"/>
      <w:lang w:val="ru-RU"/>
    </w:rPr>
  </w:style>
  <w:style w:type="character" w:customStyle="1" w:styleId="phinlineunderlineitalic">
    <w:name w:val="ph_inline_underlineitalic"/>
    <w:rsid w:val="00F82093"/>
    <w:rPr>
      <w:i/>
      <w:u w:val="single"/>
      <w:lang w:val="ru-RU"/>
    </w:rPr>
  </w:style>
  <w:style w:type="character" w:customStyle="1" w:styleId="phinlineuppercase">
    <w:name w:val="ph_inline_uppercase"/>
    <w:rsid w:val="00F82093"/>
    <w:rPr>
      <w:caps/>
      <w:lang w:val="ru-RU"/>
    </w:rPr>
  </w:style>
  <w:style w:type="paragraph" w:customStyle="1" w:styleId="phinset">
    <w:name w:val="ph_inset"/>
    <w:basedOn w:val="phnormal"/>
    <w:next w:val="phnormal"/>
    <w:rsid w:val="00F82093"/>
  </w:style>
  <w:style w:type="paragraph" w:customStyle="1" w:styleId="phinsetcaution">
    <w:name w:val="ph_inset_caution"/>
    <w:basedOn w:val="phinset"/>
    <w:rsid w:val="00F82093"/>
    <w:pPr>
      <w:keepLines/>
    </w:pPr>
  </w:style>
  <w:style w:type="paragraph" w:customStyle="1" w:styleId="phinsetnote">
    <w:name w:val="ph_inset_note"/>
    <w:basedOn w:val="phinset"/>
    <w:rsid w:val="00F82093"/>
    <w:pPr>
      <w:keepLines/>
    </w:pPr>
  </w:style>
  <w:style w:type="paragraph" w:customStyle="1" w:styleId="phinsettitle">
    <w:name w:val="ph_inset_title"/>
    <w:basedOn w:val="phinset"/>
    <w:next w:val="phinsetnote"/>
    <w:rsid w:val="00F82093"/>
    <w:pPr>
      <w:keepNext/>
    </w:pPr>
    <w:rPr>
      <w:caps/>
      <w:szCs w:val="24"/>
    </w:rPr>
  </w:style>
  <w:style w:type="paragraph" w:customStyle="1" w:styleId="phinsetwarning">
    <w:name w:val="ph_inset_warning"/>
    <w:basedOn w:val="phinset"/>
    <w:rsid w:val="00F82093"/>
    <w:pPr>
      <w:keepLines/>
    </w:pPr>
  </w:style>
  <w:style w:type="paragraph" w:customStyle="1" w:styleId="phlistitemized1">
    <w:name w:val="ph_list_itemized_1"/>
    <w:basedOn w:val="phnormal"/>
    <w:link w:val="phlistitemized10"/>
    <w:rsid w:val="00F82093"/>
    <w:pPr>
      <w:numPr>
        <w:numId w:val="22"/>
      </w:numPr>
      <w:ind w:right="-2"/>
    </w:pPr>
    <w:rPr>
      <w:rFonts w:cs="Arial"/>
      <w:lang w:eastAsia="en-US"/>
    </w:rPr>
  </w:style>
  <w:style w:type="paragraph" w:customStyle="1" w:styleId="phlistitemized2">
    <w:name w:val="ph_list_itemized_2"/>
    <w:basedOn w:val="phnormal"/>
    <w:link w:val="phlistitemized20"/>
    <w:rsid w:val="00F82093"/>
    <w:pPr>
      <w:numPr>
        <w:ilvl w:val="1"/>
        <w:numId w:val="22"/>
      </w:numPr>
    </w:pPr>
  </w:style>
  <w:style w:type="paragraph" w:customStyle="1" w:styleId="phlistitemizedtitle">
    <w:name w:val="ph_list_itemized_title"/>
    <w:basedOn w:val="phnormal"/>
    <w:next w:val="phlistitemized1"/>
    <w:rsid w:val="00F82093"/>
    <w:pPr>
      <w:keepNext/>
    </w:pPr>
  </w:style>
  <w:style w:type="paragraph" w:customStyle="1" w:styleId="phlistordered1">
    <w:name w:val="ph_list_ordered_1"/>
    <w:basedOn w:val="phnormal"/>
    <w:rsid w:val="00F82093"/>
    <w:pPr>
      <w:numPr>
        <w:ilvl w:val="1"/>
        <w:numId w:val="10"/>
      </w:numPr>
      <w:ind w:right="-2"/>
    </w:pPr>
  </w:style>
  <w:style w:type="paragraph" w:customStyle="1" w:styleId="phlistordered2">
    <w:name w:val="ph_list_ordered_2"/>
    <w:basedOn w:val="phnormal"/>
    <w:rsid w:val="00792BCE"/>
    <w:pPr>
      <w:ind w:left="1080" w:hanging="360"/>
    </w:pPr>
  </w:style>
  <w:style w:type="paragraph" w:customStyle="1" w:styleId="phlistorderedtitle">
    <w:name w:val="ph_list_ordered_title"/>
    <w:basedOn w:val="phnormal"/>
    <w:next w:val="phlistordered1"/>
    <w:rsid w:val="00F82093"/>
    <w:pPr>
      <w:keepNext/>
    </w:pPr>
  </w:style>
  <w:style w:type="paragraph" w:customStyle="1" w:styleId="phnormal">
    <w:name w:val="ph_normal"/>
    <w:basedOn w:val="phbase"/>
    <w:link w:val="phnormal0"/>
    <w:rsid w:val="00F82093"/>
    <w:pPr>
      <w:ind w:right="-1" w:firstLine="851"/>
    </w:pPr>
  </w:style>
  <w:style w:type="paragraph" w:customStyle="1" w:styleId="phstamp">
    <w:name w:val="ph_stamp"/>
    <w:basedOn w:val="phbase"/>
    <w:rsid w:val="00F82093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F82093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F82093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F82093"/>
    <w:pPr>
      <w:ind w:left="57"/>
    </w:pPr>
    <w:rPr>
      <w:i/>
    </w:rPr>
  </w:style>
  <w:style w:type="paragraph" w:customStyle="1" w:styleId="phtablecell">
    <w:name w:val="ph_table_cell"/>
    <w:basedOn w:val="phbase"/>
    <w:rsid w:val="00F82093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F82093"/>
    <w:pPr>
      <w:jc w:val="center"/>
    </w:pPr>
  </w:style>
  <w:style w:type="paragraph" w:customStyle="1" w:styleId="phtablecellleft">
    <w:name w:val="ph_table_cellleft"/>
    <w:basedOn w:val="phtablecell"/>
    <w:rsid w:val="00F82093"/>
    <w:pPr>
      <w:spacing w:after="160"/>
    </w:pPr>
  </w:style>
  <w:style w:type="paragraph" w:customStyle="1" w:styleId="phtablecolcaption">
    <w:name w:val="ph_table_colcaption"/>
    <w:basedOn w:val="phtablecell"/>
    <w:next w:val="phtablecell"/>
    <w:rsid w:val="00F82093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F82093"/>
    <w:pPr>
      <w:keepNext/>
      <w:spacing w:before="20" w:after="120"/>
    </w:pPr>
    <w:rPr>
      <w:szCs w:val="24"/>
    </w:rPr>
  </w:style>
  <w:style w:type="paragraph" w:customStyle="1" w:styleId="phtitlevoid">
    <w:name w:val="ph_title_void"/>
    <w:basedOn w:val="phbase"/>
    <w:next w:val="phnormal"/>
    <w:link w:val="phtitlevoid0"/>
    <w:rsid w:val="00F82093"/>
    <w:pPr>
      <w:keepNext/>
      <w:keepLines/>
      <w:pageBreakBefore/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titlepage">
    <w:name w:val="ph_titlepage"/>
    <w:basedOn w:val="phbase"/>
    <w:rsid w:val="00F82093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F82093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F82093"/>
    <w:pPr>
      <w:suppressAutoHyphens/>
      <w:spacing w:before="60" w:after="60"/>
    </w:pPr>
    <w:rPr>
      <w:color w:val="000000"/>
      <w:szCs w:val="24"/>
    </w:rPr>
  </w:style>
  <w:style w:type="paragraph" w:customStyle="1" w:styleId="phtitlepagecustomer">
    <w:name w:val="ph_titlepage_customer"/>
    <w:basedOn w:val="phtitlepage"/>
    <w:next w:val="phtitlepageconfirmstamp"/>
    <w:rsid w:val="00F82093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F82093"/>
    <w:pPr>
      <w:spacing w:line="240" w:lineRule="auto"/>
    </w:pPr>
    <w:rPr>
      <w:b/>
    </w:rPr>
  </w:style>
  <w:style w:type="paragraph" w:customStyle="1" w:styleId="phtitlepagedocument">
    <w:name w:val="ph_titlepage_document"/>
    <w:basedOn w:val="phtitlepage"/>
    <w:autoRedefine/>
    <w:rsid w:val="00F82093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F82093"/>
  </w:style>
  <w:style w:type="paragraph" w:customStyle="1" w:styleId="phtitlepagesystemfull">
    <w:name w:val="ph_titlepage_system_full"/>
    <w:basedOn w:val="phtitlepage"/>
    <w:next w:val="phtitlepagesystemshort"/>
    <w:rsid w:val="00F82093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F82093"/>
    <w:rPr>
      <w:b/>
      <w:sz w:val="32"/>
    </w:rPr>
  </w:style>
  <w:style w:type="paragraph" w:styleId="HTML">
    <w:name w:val="HTML Address"/>
    <w:basedOn w:val="a0"/>
    <w:link w:val="HTML0"/>
    <w:semiHidden/>
    <w:rsid w:val="00F82093"/>
    <w:rPr>
      <w:i/>
      <w:iCs/>
    </w:rPr>
  </w:style>
  <w:style w:type="character" w:customStyle="1" w:styleId="HTML0">
    <w:name w:val="Адрес HTML Знак"/>
    <w:link w:val="HTML"/>
    <w:semiHidden/>
    <w:rsid w:val="008658F9"/>
    <w:rPr>
      <w:rFonts w:ascii="Arial" w:eastAsia="Times New Roman" w:hAnsi="Arial"/>
      <w:i/>
      <w:iCs/>
      <w:sz w:val="24"/>
    </w:rPr>
  </w:style>
  <w:style w:type="paragraph" w:styleId="affff9">
    <w:name w:val="Body Text"/>
    <w:basedOn w:val="a0"/>
    <w:link w:val="affffa"/>
    <w:rsid w:val="00F82093"/>
  </w:style>
  <w:style w:type="character" w:customStyle="1" w:styleId="affffa">
    <w:name w:val="Основной текст Знак"/>
    <w:link w:val="affff9"/>
    <w:rsid w:val="008658F9"/>
    <w:rPr>
      <w:rFonts w:ascii="Arial" w:eastAsia="Times New Roman" w:hAnsi="Arial"/>
      <w:sz w:val="24"/>
    </w:rPr>
  </w:style>
  <w:style w:type="paragraph" w:customStyle="1" w:styleId="phheader1withoutnum">
    <w:name w:val="ph_header_1_without_num"/>
    <w:basedOn w:val="13"/>
    <w:next w:val="phnormal"/>
    <w:rsid w:val="00F82093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F82093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F82093"/>
    <w:rPr>
      <w:u w:val="single"/>
    </w:rPr>
  </w:style>
  <w:style w:type="paragraph" w:customStyle="1" w:styleId="phstampleft">
    <w:name w:val="ph_stamp_left"/>
    <w:basedOn w:val="phstamp"/>
    <w:rsid w:val="00F82093"/>
    <w:pPr>
      <w:jc w:val="left"/>
    </w:pPr>
    <w:rPr>
      <w:sz w:val="18"/>
    </w:rPr>
  </w:style>
  <w:style w:type="paragraph" w:customStyle="1" w:styleId="1f5">
    <w:name w:val="Стиль 1"/>
    <w:basedOn w:val="40"/>
    <w:autoRedefine/>
    <w:rsid w:val="00792BCE"/>
    <w:pPr>
      <w:ind w:left="2694"/>
    </w:pPr>
  </w:style>
  <w:style w:type="character" w:customStyle="1" w:styleId="phnormal0">
    <w:name w:val="ph_normal Знак"/>
    <w:basedOn w:val="phbase0"/>
    <w:link w:val="phnormal"/>
    <w:locked/>
    <w:rsid w:val="00F82093"/>
    <w:rPr>
      <w:rFonts w:ascii="Arial" w:eastAsia="Times New Roman" w:hAnsi="Arial"/>
      <w:sz w:val="24"/>
    </w:rPr>
  </w:style>
  <w:style w:type="character" w:customStyle="1" w:styleId="apple-converted-space">
    <w:name w:val="apple-converted-space"/>
    <w:rsid w:val="00AD0BE8"/>
  </w:style>
  <w:style w:type="character" w:styleId="affffb">
    <w:name w:val="FollowedHyperlink"/>
    <w:uiPriority w:val="99"/>
    <w:semiHidden/>
    <w:unhideWhenUsed/>
    <w:rsid w:val="00154973"/>
    <w:rPr>
      <w:color w:val="954F72"/>
      <w:u w:val="single"/>
    </w:rPr>
  </w:style>
  <w:style w:type="character" w:customStyle="1" w:styleId="author">
    <w:name w:val="author"/>
    <w:rsid w:val="00A40C65"/>
  </w:style>
  <w:style w:type="character" w:customStyle="1" w:styleId="sp-highlight-term">
    <w:name w:val="sp-highlight-term"/>
    <w:rsid w:val="00A40C65"/>
  </w:style>
  <w:style w:type="character" w:customStyle="1" w:styleId="bvviewrackerspan">
    <w:name w:val="bv_viewracker_span"/>
    <w:rsid w:val="00A40C65"/>
  </w:style>
  <w:style w:type="character" w:customStyle="1" w:styleId="phlistitemized10">
    <w:name w:val="ph_list_itemized_1 Знак"/>
    <w:link w:val="phlistitemized1"/>
    <w:rsid w:val="00F82093"/>
    <w:rPr>
      <w:rFonts w:ascii="Arial" w:eastAsia="Times New Roman" w:hAnsi="Arial" w:cs="Arial"/>
      <w:sz w:val="24"/>
      <w:lang w:eastAsia="en-US"/>
    </w:rPr>
  </w:style>
  <w:style w:type="paragraph" w:customStyle="1" w:styleId="phlistordereda">
    <w:name w:val="ph_list_ordered_aбв"/>
    <w:basedOn w:val="phnormal"/>
    <w:rsid w:val="00F82093"/>
    <w:pPr>
      <w:numPr>
        <w:numId w:val="10"/>
      </w:numPr>
      <w:ind w:right="-2"/>
    </w:pPr>
  </w:style>
  <w:style w:type="character" w:customStyle="1" w:styleId="issue-link-key">
    <w:name w:val="issue-link-key"/>
    <w:rsid w:val="00613F88"/>
  </w:style>
  <w:style w:type="paragraph" w:customStyle="1" w:styleId="phlistitemized3">
    <w:name w:val="ph_list_itemized_3"/>
    <w:basedOn w:val="phlistitemized2"/>
    <w:link w:val="phlistitemized30"/>
    <w:autoRedefine/>
    <w:qFormat/>
    <w:rsid w:val="00F82093"/>
    <w:pPr>
      <w:numPr>
        <w:ilvl w:val="2"/>
      </w:numPr>
      <w:tabs>
        <w:tab w:val="left" w:pos="2127"/>
      </w:tabs>
    </w:pPr>
  </w:style>
  <w:style w:type="paragraph" w:customStyle="1" w:styleId="phlistitemized4">
    <w:name w:val="ph_list_itemized_4"/>
    <w:basedOn w:val="phlistitemized3"/>
    <w:autoRedefine/>
    <w:qFormat/>
    <w:rsid w:val="00F82093"/>
    <w:pPr>
      <w:numPr>
        <w:ilvl w:val="3"/>
      </w:numPr>
      <w:tabs>
        <w:tab w:val="clear" w:pos="2127"/>
      </w:tabs>
      <w:ind w:right="0"/>
    </w:pPr>
    <w:rPr>
      <w:lang w:val="en-US"/>
    </w:rPr>
  </w:style>
  <w:style w:type="character" w:customStyle="1" w:styleId="phbase0">
    <w:name w:val="ph_base Знак"/>
    <w:basedOn w:val="a1"/>
    <w:link w:val="phbase"/>
    <w:rsid w:val="00F82093"/>
    <w:rPr>
      <w:rFonts w:ascii="Arial" w:eastAsia="Times New Roman" w:hAnsi="Arial"/>
      <w:sz w:val="24"/>
    </w:rPr>
  </w:style>
  <w:style w:type="character" w:customStyle="1" w:styleId="phlistitemized20">
    <w:name w:val="ph_list_itemized_2 Знак"/>
    <w:basedOn w:val="phnormal0"/>
    <w:link w:val="phlistitemized2"/>
    <w:rsid w:val="00F82093"/>
    <w:rPr>
      <w:rFonts w:ascii="Arial" w:eastAsia="Times New Roman" w:hAnsi="Arial"/>
      <w:sz w:val="24"/>
    </w:rPr>
  </w:style>
  <w:style w:type="character" w:customStyle="1" w:styleId="phlistitemized30">
    <w:name w:val="ph_list_itemized_3 Знак"/>
    <w:basedOn w:val="phlistitemized20"/>
    <w:link w:val="phlistitemized3"/>
    <w:rsid w:val="00F82093"/>
    <w:rPr>
      <w:rFonts w:ascii="Arial" w:eastAsia="Times New Roman" w:hAnsi="Arial"/>
      <w:sz w:val="24"/>
    </w:rPr>
  </w:style>
  <w:style w:type="paragraph" w:customStyle="1" w:styleId="phpagenumber">
    <w:name w:val="ph_pagenumber"/>
    <w:basedOn w:val="aff0"/>
    <w:link w:val="phpagenumber0"/>
    <w:autoRedefine/>
    <w:qFormat/>
    <w:rsid w:val="00F82093"/>
    <w:pPr>
      <w:jc w:val="center"/>
    </w:pPr>
  </w:style>
  <w:style w:type="character" w:customStyle="1" w:styleId="phpagenumber0">
    <w:name w:val="ph_pagenumber Знак"/>
    <w:basedOn w:val="aff1"/>
    <w:link w:val="phpagenumber"/>
    <w:rsid w:val="00F82093"/>
    <w:rPr>
      <w:rFonts w:ascii="Arial" w:eastAsia="Times New Roman" w:hAnsi="Arial"/>
      <w:sz w:val="24"/>
    </w:rPr>
  </w:style>
  <w:style w:type="paragraph" w:customStyle="1" w:styleId="phtableitemizedlist1">
    <w:name w:val="ph_table_itemizedlist_1"/>
    <w:basedOn w:val="phtablecellleft"/>
    <w:autoRedefine/>
    <w:qFormat/>
    <w:rsid w:val="00F82093"/>
    <w:pPr>
      <w:numPr>
        <w:numId w:val="23"/>
      </w:numPr>
      <w:spacing w:after="120"/>
    </w:pPr>
  </w:style>
  <w:style w:type="paragraph" w:customStyle="1" w:styleId="phtableitemizedlist2">
    <w:name w:val="ph_table_itemizedlist_2"/>
    <w:basedOn w:val="phtableitemizedlist1"/>
    <w:autoRedefine/>
    <w:qFormat/>
    <w:rsid w:val="00F82093"/>
    <w:pPr>
      <w:ind w:left="632" w:hanging="284"/>
    </w:pPr>
  </w:style>
  <w:style w:type="paragraph" w:customStyle="1" w:styleId="phtableorderedlist1">
    <w:name w:val="ph_table_orderedlist_1)"/>
    <w:basedOn w:val="phtablecellleft"/>
    <w:autoRedefine/>
    <w:qFormat/>
    <w:rsid w:val="00F82093"/>
    <w:pPr>
      <w:numPr>
        <w:numId w:val="24"/>
      </w:numPr>
      <w:spacing w:after="120"/>
    </w:pPr>
  </w:style>
  <w:style w:type="paragraph" w:customStyle="1" w:styleId="ph">
    <w:name w:val="ph_Рамка боковик"/>
    <w:basedOn w:val="a0"/>
    <w:autoRedefine/>
    <w:qFormat/>
    <w:rsid w:val="00F82093"/>
    <w:pPr>
      <w:spacing w:after="0" w:line="240" w:lineRule="auto"/>
      <w:jc w:val="center"/>
    </w:pPr>
    <w:rPr>
      <w:rFonts w:cs="Arial"/>
      <w:i/>
      <w:sz w:val="16"/>
      <w:szCs w:val="16"/>
    </w:rPr>
  </w:style>
  <w:style w:type="paragraph" w:customStyle="1" w:styleId="ph0">
    <w:name w:val="ph_Рамка_гориз_слева_мал"/>
    <w:basedOn w:val="a0"/>
    <w:autoRedefine/>
    <w:qFormat/>
    <w:rsid w:val="00F82093"/>
    <w:pPr>
      <w:spacing w:after="20" w:line="240" w:lineRule="auto"/>
      <w:ind w:left="57"/>
      <w:jc w:val="left"/>
    </w:pPr>
    <w:rPr>
      <w:rFonts w:cs="Arial"/>
      <w:i/>
      <w:sz w:val="16"/>
      <w:szCs w:val="16"/>
    </w:rPr>
  </w:style>
  <w:style w:type="paragraph" w:customStyle="1" w:styleId="phtableorderlist">
    <w:name w:val="ph_table_orderlist_абв"/>
    <w:basedOn w:val="phtablecellleft"/>
    <w:autoRedefine/>
    <w:qFormat/>
    <w:rsid w:val="00F82093"/>
    <w:pPr>
      <w:numPr>
        <w:numId w:val="20"/>
      </w:numPr>
    </w:pPr>
  </w:style>
  <w:style w:type="paragraph" w:customStyle="1" w:styleId="phtableorderlist1">
    <w:name w:val="ph_table_orderlist_1_бок"/>
    <w:basedOn w:val="phtablecellleft"/>
    <w:autoRedefine/>
    <w:qFormat/>
    <w:rsid w:val="00F82093"/>
    <w:pPr>
      <w:numPr>
        <w:numId w:val="21"/>
      </w:numPr>
      <w:ind w:left="284" w:hanging="284"/>
    </w:pPr>
  </w:style>
  <w:style w:type="paragraph" w:customStyle="1" w:styleId="ph1">
    <w:name w:val="ph_Рамка_гориз_цент_мал"/>
    <w:basedOn w:val="ph0"/>
    <w:autoRedefine/>
    <w:qFormat/>
    <w:rsid w:val="00F82093"/>
    <w:pPr>
      <w:ind w:left="0"/>
      <w:jc w:val="center"/>
    </w:pPr>
  </w:style>
  <w:style w:type="paragraph" w:customStyle="1" w:styleId="ph2">
    <w:name w:val="ph_Рамка_гориз_круп"/>
    <w:basedOn w:val="a0"/>
    <w:autoRedefine/>
    <w:qFormat/>
    <w:rsid w:val="00F82093"/>
    <w:pPr>
      <w:spacing w:after="20" w:line="240" w:lineRule="auto"/>
      <w:jc w:val="center"/>
    </w:pPr>
    <w:rPr>
      <w:i/>
    </w:rPr>
  </w:style>
  <w:style w:type="character" w:customStyle="1" w:styleId="phnormal1">
    <w:name w:val="ph_normal Знак Знак"/>
    <w:rsid w:val="00F82093"/>
    <w:rPr>
      <w:rFonts w:ascii="Arial" w:hAnsi="Arial"/>
      <w:sz w:val="24"/>
    </w:rPr>
  </w:style>
  <w:style w:type="character" w:customStyle="1" w:styleId="phtitlevoid0">
    <w:name w:val="ph_title_void Знак"/>
    <w:link w:val="phtitlevoid"/>
    <w:rsid w:val="00F82093"/>
    <w:rPr>
      <w:rFonts w:ascii="Arial" w:eastAsia="Times New Roman" w:hAnsi="Arial" w:cs="Arial"/>
      <w:b/>
      <w:bCs/>
      <w:sz w:val="28"/>
      <w:szCs w:val="28"/>
    </w:rPr>
  </w:style>
  <w:style w:type="paragraph" w:customStyle="1" w:styleId="affffc">
    <w:name w:val="_Табл_Текст"/>
    <w:basedOn w:val="a0"/>
    <w:rsid w:val="00F82093"/>
  </w:style>
  <w:style w:type="character" w:styleId="affffd">
    <w:name w:val="Book Title"/>
    <w:basedOn w:val="a1"/>
    <w:uiPriority w:val="33"/>
    <w:qFormat/>
    <w:rsid w:val="0065054B"/>
    <w:rPr>
      <w:rFonts w:ascii="Times New Roman" w:hAnsi="Times New Roman"/>
      <w:b/>
      <w:bCs/>
      <w:smallCaps/>
      <w:spacing w:val="5"/>
    </w:rPr>
  </w:style>
  <w:style w:type="paragraph" w:customStyle="1" w:styleId="4">
    <w:name w:val="Маркированный 4 уровень"/>
    <w:basedOn w:val="3"/>
    <w:qFormat/>
    <w:rsid w:val="00754BF1"/>
    <w:pPr>
      <w:numPr>
        <w:numId w:val="27"/>
      </w:numPr>
      <w:spacing w:before="60" w:after="60"/>
      <w:jc w:val="left"/>
    </w:pPr>
    <w:rPr>
      <w:rFonts w:cs="Times New Roman"/>
      <w:snapToGrid w:val="0"/>
      <w:spacing w:val="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HTML Address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autoRedefine/>
    <w:qFormat/>
    <w:rsid w:val="00F82093"/>
    <w:pPr>
      <w:spacing w:before="20" w:after="120" w:line="360" w:lineRule="auto"/>
      <w:jc w:val="both"/>
    </w:pPr>
    <w:rPr>
      <w:rFonts w:ascii="Arial" w:eastAsia="Times New Roman" w:hAnsi="Arial"/>
      <w:sz w:val="24"/>
    </w:rPr>
  </w:style>
  <w:style w:type="paragraph" w:styleId="13">
    <w:name w:val="heading 1"/>
    <w:basedOn w:val="phbase"/>
    <w:next w:val="phnormal"/>
    <w:link w:val="14"/>
    <w:qFormat/>
    <w:rsid w:val="00F82093"/>
    <w:pPr>
      <w:keepNext/>
      <w:keepLines/>
      <w:pageBreakBefore/>
      <w:numPr>
        <w:numId w:val="12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21">
    <w:name w:val="heading 2"/>
    <w:basedOn w:val="phbase"/>
    <w:next w:val="phnormal"/>
    <w:link w:val="22"/>
    <w:qFormat/>
    <w:rsid w:val="00F82093"/>
    <w:pPr>
      <w:keepNext/>
      <w:keepLines/>
      <w:numPr>
        <w:ilvl w:val="1"/>
        <w:numId w:val="12"/>
      </w:numPr>
      <w:spacing w:before="360" w:after="360"/>
      <w:ind w:right="-2"/>
      <w:outlineLvl w:val="1"/>
    </w:pPr>
    <w:rPr>
      <w:b/>
    </w:rPr>
  </w:style>
  <w:style w:type="paragraph" w:styleId="30">
    <w:name w:val="heading 3"/>
    <w:basedOn w:val="phbase"/>
    <w:next w:val="phnormal"/>
    <w:link w:val="31"/>
    <w:qFormat/>
    <w:rsid w:val="00F82093"/>
    <w:pPr>
      <w:keepNext/>
      <w:keepLines/>
      <w:numPr>
        <w:ilvl w:val="2"/>
        <w:numId w:val="12"/>
      </w:numPr>
      <w:spacing w:before="240" w:after="240"/>
      <w:ind w:right="-1"/>
      <w:outlineLvl w:val="2"/>
    </w:pPr>
    <w:rPr>
      <w:b/>
      <w:bCs/>
    </w:rPr>
  </w:style>
  <w:style w:type="paragraph" w:styleId="40">
    <w:name w:val="heading 4"/>
    <w:aliases w:val="(подпункт)"/>
    <w:basedOn w:val="30"/>
    <w:next w:val="phnormal"/>
    <w:link w:val="41"/>
    <w:qFormat/>
    <w:rsid w:val="00F82093"/>
    <w:pPr>
      <w:numPr>
        <w:ilvl w:val="3"/>
      </w:numPr>
      <w:outlineLvl w:val="3"/>
    </w:pPr>
  </w:style>
  <w:style w:type="paragraph" w:styleId="5">
    <w:name w:val="heading 5"/>
    <w:basedOn w:val="a0"/>
    <w:next w:val="a0"/>
    <w:link w:val="50"/>
    <w:uiPriority w:val="9"/>
    <w:unhideWhenUsed/>
    <w:qFormat/>
    <w:rsid w:val="00F82093"/>
    <w:pPr>
      <w:keepNext/>
      <w:numPr>
        <w:ilvl w:val="4"/>
        <w:numId w:val="12"/>
      </w:numPr>
      <w:spacing w:before="240" w:after="240"/>
      <w:outlineLvl w:val="4"/>
    </w:pPr>
    <w:rPr>
      <w:b/>
      <w:bCs/>
      <w:iCs/>
      <w:szCs w:val="26"/>
    </w:rPr>
  </w:style>
  <w:style w:type="paragraph" w:styleId="6">
    <w:name w:val="heading 6"/>
    <w:basedOn w:val="a0"/>
    <w:next w:val="a0"/>
    <w:link w:val="60"/>
    <w:uiPriority w:val="9"/>
    <w:unhideWhenUsed/>
    <w:qFormat/>
    <w:rsid w:val="00F82093"/>
    <w:pPr>
      <w:keepNext/>
      <w:keepLines/>
      <w:numPr>
        <w:ilvl w:val="5"/>
        <w:numId w:val="12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792BCE"/>
    <w:pPr>
      <w:tabs>
        <w:tab w:val="num" w:pos="1001"/>
      </w:tabs>
      <w:spacing w:before="240" w:after="60"/>
      <w:ind w:left="1001" w:hanging="1296"/>
      <w:outlineLvl w:val="6"/>
    </w:pPr>
    <w:rPr>
      <w:rFonts w:ascii="Calibri" w:hAnsi="Calibri"/>
      <w:szCs w:val="24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792BCE"/>
    <w:pPr>
      <w:tabs>
        <w:tab w:val="num" w:pos="1145"/>
      </w:tabs>
      <w:spacing w:before="240" w:after="60"/>
      <w:ind w:left="1145" w:hanging="1440"/>
      <w:outlineLvl w:val="7"/>
    </w:pPr>
    <w:rPr>
      <w:rFonts w:ascii="Calibri" w:hAnsi="Calibri"/>
      <w:i/>
      <w:iCs/>
      <w:szCs w:val="24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792BCE"/>
    <w:pPr>
      <w:tabs>
        <w:tab w:val="num" w:pos="1289"/>
      </w:tabs>
      <w:spacing w:before="240" w:after="60"/>
      <w:ind w:left="1289" w:hanging="1584"/>
      <w:outlineLvl w:val="8"/>
    </w:pPr>
    <w:rPr>
      <w:rFonts w:ascii="Cambria" w:hAnsi="Cambria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Основной шрифт"/>
    <w:link w:val="a5"/>
    <w:qFormat/>
    <w:rsid w:val="007D7F53"/>
    <w:pPr>
      <w:spacing w:line="360" w:lineRule="auto"/>
      <w:ind w:firstLine="680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a5">
    <w:name w:val="Основной шрифт Знак"/>
    <w:link w:val="a4"/>
    <w:rsid w:val="007D7F53"/>
    <w:rPr>
      <w:rFonts w:ascii="Tahoma" w:eastAsia="Times New Roman" w:hAnsi="Tahoma" w:cs="Tahoma"/>
      <w:sz w:val="24"/>
      <w:szCs w:val="24"/>
      <w:lang w:val="ru-RU" w:eastAsia="ru-RU" w:bidi="ar-SA"/>
    </w:rPr>
  </w:style>
  <w:style w:type="character" w:customStyle="1" w:styleId="31">
    <w:name w:val="Заголовок 3 Знак"/>
    <w:link w:val="30"/>
    <w:rsid w:val="001E6CED"/>
    <w:rPr>
      <w:rFonts w:ascii="Arial" w:eastAsia="Times New Roman" w:hAnsi="Arial"/>
      <w:b/>
      <w:bCs/>
      <w:sz w:val="24"/>
    </w:rPr>
  </w:style>
  <w:style w:type="character" w:customStyle="1" w:styleId="22">
    <w:name w:val="Заголовок 2 Знак"/>
    <w:link w:val="21"/>
    <w:rsid w:val="00DB25F1"/>
    <w:rPr>
      <w:rFonts w:ascii="Arial" w:eastAsia="Times New Roman" w:hAnsi="Arial"/>
      <w:b/>
      <w:sz w:val="24"/>
    </w:rPr>
  </w:style>
  <w:style w:type="character" w:customStyle="1" w:styleId="14">
    <w:name w:val="Заголовок 1 Знак"/>
    <w:link w:val="13"/>
    <w:rsid w:val="00DB25F1"/>
    <w:rPr>
      <w:rFonts w:ascii="Arial" w:eastAsia="Times New Roman" w:hAnsi="Arial"/>
      <w:b/>
      <w:sz w:val="28"/>
      <w:szCs w:val="28"/>
    </w:rPr>
  </w:style>
  <w:style w:type="paragraph" w:customStyle="1" w:styleId="a6">
    <w:name w:val="Текст пункта"/>
    <w:link w:val="15"/>
    <w:rsid w:val="0065054B"/>
    <w:pPr>
      <w:tabs>
        <w:tab w:val="left" w:pos="1134"/>
      </w:tabs>
      <w:spacing w:before="120" w:line="288" w:lineRule="auto"/>
      <w:ind w:firstLine="624"/>
      <w:jc w:val="both"/>
    </w:pPr>
    <w:rPr>
      <w:rFonts w:ascii="Times New Roman" w:eastAsia="Times New Roman" w:hAnsi="Times New Roman"/>
      <w:spacing w:val="2"/>
      <w:sz w:val="24"/>
      <w:szCs w:val="24"/>
      <w:lang w:eastAsia="en-US"/>
    </w:rPr>
  </w:style>
  <w:style w:type="character" w:customStyle="1" w:styleId="15">
    <w:name w:val="Текст пункта Знак1"/>
    <w:link w:val="a6"/>
    <w:rsid w:val="0065054B"/>
    <w:rPr>
      <w:rFonts w:ascii="Times New Roman" w:eastAsia="Times New Roman" w:hAnsi="Times New Roman"/>
      <w:spacing w:val="2"/>
      <w:sz w:val="24"/>
      <w:szCs w:val="24"/>
      <w:lang w:eastAsia="en-US"/>
    </w:rPr>
  </w:style>
  <w:style w:type="character" w:customStyle="1" w:styleId="41">
    <w:name w:val="Заголовок 4 Знак"/>
    <w:aliases w:val="(подпункт) Знак"/>
    <w:link w:val="40"/>
    <w:rsid w:val="00D71748"/>
    <w:rPr>
      <w:rFonts w:ascii="Arial" w:eastAsia="Times New Roman" w:hAnsi="Arial"/>
      <w:b/>
      <w:bCs/>
      <w:sz w:val="24"/>
    </w:rPr>
  </w:style>
  <w:style w:type="character" w:customStyle="1" w:styleId="50">
    <w:name w:val="Заголовок 5 Знак"/>
    <w:link w:val="5"/>
    <w:uiPriority w:val="9"/>
    <w:rsid w:val="00F82093"/>
    <w:rPr>
      <w:rFonts w:ascii="Arial" w:eastAsia="Times New Roman" w:hAnsi="Arial"/>
      <w:b/>
      <w:bCs/>
      <w:iCs/>
      <w:sz w:val="24"/>
      <w:szCs w:val="26"/>
    </w:rPr>
  </w:style>
  <w:style w:type="paragraph" w:customStyle="1" w:styleId="a7">
    <w:name w:val="Текст_программы"/>
    <w:rsid w:val="00F82093"/>
    <w:pPr>
      <w:ind w:firstLine="851"/>
    </w:pPr>
    <w:rPr>
      <w:rFonts w:ascii="Courier New" w:eastAsia="Times New Roman" w:hAnsi="Courier New"/>
      <w:spacing w:val="-2"/>
      <w:sz w:val="24"/>
      <w:szCs w:val="23"/>
      <w:lang w:val="en-US" w:eastAsia="en-US"/>
    </w:rPr>
  </w:style>
  <w:style w:type="character" w:customStyle="1" w:styleId="60">
    <w:name w:val="Заголовок 6 Знак"/>
    <w:link w:val="6"/>
    <w:uiPriority w:val="9"/>
    <w:rsid w:val="00F82093"/>
    <w:rPr>
      <w:rFonts w:ascii="Arial" w:eastAsia="Times New Roman" w:hAnsi="Arial"/>
      <w:b/>
      <w:bCs/>
      <w:sz w:val="24"/>
      <w:szCs w:val="22"/>
    </w:rPr>
  </w:style>
  <w:style w:type="paragraph" w:styleId="a8">
    <w:name w:val="Balloon Text"/>
    <w:basedOn w:val="a0"/>
    <w:link w:val="a9"/>
    <w:uiPriority w:val="99"/>
    <w:semiHidden/>
    <w:unhideWhenUsed/>
    <w:rsid w:val="00F8209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F82093"/>
    <w:rPr>
      <w:rFonts w:ascii="Tahoma" w:eastAsia="Times New Roman" w:hAnsi="Tahoma" w:cs="Tahoma"/>
      <w:sz w:val="16"/>
      <w:szCs w:val="16"/>
    </w:rPr>
  </w:style>
  <w:style w:type="paragraph" w:styleId="aa">
    <w:name w:val="List Paragraph"/>
    <w:basedOn w:val="a4"/>
    <w:uiPriority w:val="34"/>
    <w:qFormat/>
    <w:rsid w:val="006643F2"/>
    <w:pPr>
      <w:ind w:left="720"/>
      <w:contextualSpacing/>
    </w:pPr>
  </w:style>
  <w:style w:type="paragraph" w:customStyle="1" w:styleId="1">
    <w:name w:val="Маркированный 1 уровень"/>
    <w:basedOn w:val="a4"/>
    <w:next w:val="a4"/>
    <w:link w:val="16"/>
    <w:rsid w:val="00E47F6D"/>
    <w:pPr>
      <w:numPr>
        <w:numId w:val="1"/>
      </w:numPr>
      <w:spacing w:line="288" w:lineRule="auto"/>
    </w:pPr>
  </w:style>
  <w:style w:type="character" w:customStyle="1" w:styleId="16">
    <w:name w:val="Маркированный 1 уровень Знак Знак"/>
    <w:link w:val="1"/>
    <w:rsid w:val="00E47F6D"/>
    <w:rPr>
      <w:rFonts w:ascii="Tahoma" w:eastAsia="Times New Roman" w:hAnsi="Tahoma" w:cs="Tahoma"/>
      <w:sz w:val="24"/>
      <w:szCs w:val="24"/>
    </w:rPr>
  </w:style>
  <w:style w:type="paragraph" w:customStyle="1" w:styleId="20">
    <w:name w:val="Маркированный 2 уровень"/>
    <w:basedOn w:val="a4"/>
    <w:next w:val="a4"/>
    <w:link w:val="23"/>
    <w:rsid w:val="00970868"/>
    <w:pPr>
      <w:numPr>
        <w:numId w:val="2"/>
      </w:numPr>
      <w:spacing w:line="288" w:lineRule="auto"/>
    </w:pPr>
  </w:style>
  <w:style w:type="character" w:customStyle="1" w:styleId="23">
    <w:name w:val="Маркированный 2 уровень Знак Знак"/>
    <w:link w:val="20"/>
    <w:rsid w:val="00970868"/>
    <w:rPr>
      <w:rFonts w:ascii="Tahoma" w:eastAsia="Times New Roman" w:hAnsi="Tahoma" w:cs="Tahoma"/>
      <w:sz w:val="24"/>
      <w:szCs w:val="24"/>
    </w:rPr>
  </w:style>
  <w:style w:type="paragraph" w:customStyle="1" w:styleId="17">
    <w:name w:val="Нумерованный 1 уровень"/>
    <w:basedOn w:val="a4"/>
    <w:next w:val="a4"/>
    <w:link w:val="18"/>
    <w:rsid w:val="00170D25"/>
    <w:pPr>
      <w:ind w:firstLine="0"/>
    </w:pPr>
  </w:style>
  <w:style w:type="character" w:customStyle="1" w:styleId="18">
    <w:name w:val="Нумерованный 1 уровень Знак Знак"/>
    <w:link w:val="17"/>
    <w:rsid w:val="00170D25"/>
    <w:rPr>
      <w:rFonts w:ascii="Tahoma" w:eastAsia="Times New Roman" w:hAnsi="Tahoma" w:cs="Tahoma"/>
      <w:sz w:val="20"/>
      <w:szCs w:val="24"/>
      <w:lang w:eastAsia="ru-RU"/>
    </w:rPr>
  </w:style>
  <w:style w:type="paragraph" w:customStyle="1" w:styleId="3">
    <w:name w:val="Маркированный 3 уровень"/>
    <w:basedOn w:val="a4"/>
    <w:next w:val="a4"/>
    <w:link w:val="32"/>
    <w:rsid w:val="00970868"/>
    <w:pPr>
      <w:numPr>
        <w:numId w:val="3"/>
      </w:numPr>
      <w:spacing w:line="288" w:lineRule="auto"/>
    </w:pPr>
  </w:style>
  <w:style w:type="character" w:customStyle="1" w:styleId="32">
    <w:name w:val="Маркированный 3 уровень Знак"/>
    <w:basedOn w:val="a5"/>
    <w:link w:val="3"/>
    <w:rsid w:val="00970868"/>
    <w:rPr>
      <w:rFonts w:ascii="Tahoma" w:eastAsia="Times New Roman" w:hAnsi="Tahoma" w:cs="Tahoma"/>
      <w:sz w:val="24"/>
      <w:szCs w:val="24"/>
      <w:lang w:val="ru-RU" w:eastAsia="ru-RU" w:bidi="ar-SA"/>
    </w:rPr>
  </w:style>
  <w:style w:type="table" w:styleId="ab">
    <w:name w:val="Table Grid"/>
    <w:basedOn w:val="a2"/>
    <w:uiPriority w:val="59"/>
    <w:rsid w:val="00F8209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Термин"/>
    <w:basedOn w:val="a4"/>
    <w:next w:val="a4"/>
    <w:link w:val="ad"/>
    <w:rsid w:val="00910E29"/>
    <w:pPr>
      <w:ind w:firstLine="0"/>
    </w:pPr>
    <w:rPr>
      <w:b/>
      <w:i/>
    </w:rPr>
  </w:style>
  <w:style w:type="character" w:customStyle="1" w:styleId="ad">
    <w:name w:val="Термин Знак"/>
    <w:link w:val="ac"/>
    <w:rsid w:val="00910E29"/>
    <w:rPr>
      <w:rFonts w:ascii="Tahoma" w:eastAsia="Times New Roman" w:hAnsi="Tahoma" w:cs="Tahoma"/>
      <w:b/>
      <w:i/>
      <w:sz w:val="20"/>
      <w:szCs w:val="24"/>
      <w:lang w:eastAsia="ru-RU"/>
    </w:rPr>
  </w:style>
  <w:style w:type="paragraph" w:customStyle="1" w:styleId="ae">
    <w:name w:val="Текст таблицы (по левому краю)"/>
    <w:basedOn w:val="a0"/>
    <w:rsid w:val="00910E29"/>
    <w:pPr>
      <w:spacing w:before="60" w:after="60"/>
      <w:ind w:left="57" w:right="57"/>
    </w:pPr>
    <w:rPr>
      <w:rFonts w:ascii="Tahoma" w:hAnsi="Tahoma"/>
      <w:sz w:val="20"/>
      <w:szCs w:val="24"/>
    </w:rPr>
  </w:style>
  <w:style w:type="paragraph" w:customStyle="1" w:styleId="af">
    <w:name w:val="Горячая клавиша (пункт меню)"/>
    <w:basedOn w:val="a4"/>
    <w:next w:val="a4"/>
    <w:link w:val="af0"/>
    <w:rsid w:val="00574B0E"/>
    <w:rPr>
      <w:i/>
    </w:rPr>
  </w:style>
  <w:style w:type="character" w:customStyle="1" w:styleId="af0">
    <w:name w:val="Горячая клавиша (пункт меню) Знак Знак"/>
    <w:link w:val="af"/>
    <w:rsid w:val="00574B0E"/>
    <w:rPr>
      <w:rFonts w:ascii="Tahoma" w:eastAsia="Times New Roman" w:hAnsi="Tahoma" w:cs="Tahoma"/>
      <w:i/>
      <w:sz w:val="20"/>
      <w:szCs w:val="24"/>
      <w:lang w:eastAsia="ru-RU"/>
    </w:rPr>
  </w:style>
  <w:style w:type="paragraph" w:customStyle="1" w:styleId="af1">
    <w:name w:val="Примечание (текст)"/>
    <w:basedOn w:val="a4"/>
    <w:next w:val="a4"/>
    <w:link w:val="af2"/>
    <w:rsid w:val="00AE430C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120" w:after="120"/>
      <w:ind w:left="567" w:right="567" w:firstLine="0"/>
    </w:pPr>
  </w:style>
  <w:style w:type="character" w:customStyle="1" w:styleId="af2">
    <w:name w:val="Примечание (текст) Знак"/>
    <w:link w:val="af1"/>
    <w:rsid w:val="00AE430C"/>
    <w:rPr>
      <w:rFonts w:ascii="Tahoma" w:eastAsia="Times New Roman" w:hAnsi="Tahoma" w:cs="Tahoma"/>
      <w:sz w:val="20"/>
      <w:szCs w:val="24"/>
      <w:lang w:eastAsia="ru-RU"/>
    </w:rPr>
  </w:style>
  <w:style w:type="paragraph" w:customStyle="1" w:styleId="af3">
    <w:name w:val="Важно!"/>
    <w:basedOn w:val="a4"/>
    <w:next w:val="a4"/>
    <w:link w:val="af4"/>
    <w:rsid w:val="00AE430C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 w:after="120"/>
      <w:ind w:left="567" w:right="567" w:firstLine="0"/>
    </w:pPr>
    <w:rPr>
      <w:b/>
      <w:color w:val="E02020"/>
    </w:rPr>
  </w:style>
  <w:style w:type="character" w:customStyle="1" w:styleId="af4">
    <w:name w:val="Важно! Знак"/>
    <w:link w:val="af3"/>
    <w:rsid w:val="00AE430C"/>
    <w:rPr>
      <w:rFonts w:ascii="Tahoma" w:eastAsia="Times New Roman" w:hAnsi="Tahoma" w:cs="Tahoma"/>
      <w:b/>
      <w:color w:val="E02020"/>
      <w:sz w:val="20"/>
      <w:szCs w:val="24"/>
      <w:lang w:eastAsia="ru-RU"/>
    </w:rPr>
  </w:style>
  <w:style w:type="paragraph" w:customStyle="1" w:styleId="af5">
    <w:name w:val="Название Модуля/ Подсистемы"/>
    <w:basedOn w:val="a4"/>
    <w:next w:val="a4"/>
    <w:link w:val="af6"/>
    <w:rsid w:val="00D65A3A"/>
    <w:pPr>
      <w:ind w:firstLine="0"/>
      <w:jc w:val="center"/>
    </w:pPr>
    <w:rPr>
      <w:caps/>
      <w:sz w:val="52"/>
      <w:szCs w:val="48"/>
    </w:rPr>
  </w:style>
  <w:style w:type="character" w:customStyle="1" w:styleId="af6">
    <w:name w:val="Название Модуля/ Подсистемы Знак Знак"/>
    <w:link w:val="af5"/>
    <w:rsid w:val="00D65A3A"/>
    <w:rPr>
      <w:rFonts w:ascii="Tahoma" w:eastAsia="Times New Roman" w:hAnsi="Tahoma" w:cs="Tahoma"/>
      <w:caps/>
      <w:sz w:val="52"/>
      <w:szCs w:val="48"/>
      <w:lang w:eastAsia="ru-RU"/>
    </w:rPr>
  </w:style>
  <w:style w:type="paragraph" w:customStyle="1" w:styleId="af7">
    <w:name w:val="Надпись ТЛ и ЛУ"/>
    <w:basedOn w:val="a4"/>
    <w:next w:val="a4"/>
    <w:link w:val="af8"/>
    <w:rsid w:val="00D65A3A"/>
    <w:pPr>
      <w:ind w:firstLine="0"/>
      <w:jc w:val="center"/>
    </w:pPr>
    <w:rPr>
      <w:sz w:val="32"/>
      <w:szCs w:val="36"/>
    </w:rPr>
  </w:style>
  <w:style w:type="character" w:customStyle="1" w:styleId="af8">
    <w:name w:val="Надпись ТЛ и ЛУ Знак Знак"/>
    <w:link w:val="af7"/>
    <w:rsid w:val="00D65A3A"/>
    <w:rPr>
      <w:rFonts w:ascii="Tahoma" w:eastAsia="Times New Roman" w:hAnsi="Tahoma" w:cs="Tahoma"/>
      <w:sz w:val="32"/>
      <w:szCs w:val="36"/>
      <w:lang w:eastAsia="ru-RU"/>
    </w:rPr>
  </w:style>
  <w:style w:type="paragraph" w:customStyle="1" w:styleId="af9">
    <w:name w:val="Обозначение документа"/>
    <w:basedOn w:val="af7"/>
    <w:rsid w:val="00D65A3A"/>
    <w:rPr>
      <w:sz w:val="28"/>
      <w:lang w:val="en-US"/>
    </w:rPr>
  </w:style>
  <w:style w:type="paragraph" w:customStyle="1" w:styleId="afa">
    <w:name w:val="Наименование документа"/>
    <w:basedOn w:val="a4"/>
    <w:next w:val="a4"/>
    <w:rsid w:val="0065054B"/>
    <w:pPr>
      <w:spacing w:before="720"/>
      <w:ind w:firstLine="0"/>
      <w:jc w:val="center"/>
    </w:pPr>
    <w:rPr>
      <w:rFonts w:ascii="Times New Roman" w:hAnsi="Times New Roman"/>
      <w:caps/>
      <w:sz w:val="32"/>
      <w:szCs w:val="32"/>
    </w:rPr>
  </w:style>
  <w:style w:type="paragraph" w:customStyle="1" w:styleId="afb">
    <w:name w:val="Пометка о конфиденциальности"/>
    <w:basedOn w:val="a4"/>
    <w:next w:val="a4"/>
    <w:rsid w:val="00D65A3A"/>
    <w:pPr>
      <w:ind w:firstLine="0"/>
      <w:jc w:val="center"/>
    </w:pPr>
    <w:rPr>
      <w:b/>
    </w:rPr>
  </w:style>
  <w:style w:type="paragraph" w:customStyle="1" w:styleId="19">
    <w:name w:val="Заголовок 1  не нумерованный"/>
    <w:basedOn w:val="13"/>
    <w:next w:val="a4"/>
    <w:link w:val="1a"/>
    <w:rsid w:val="00D65A3A"/>
    <w:pPr>
      <w:numPr>
        <w:numId w:val="0"/>
      </w:numPr>
      <w:ind w:left="340"/>
    </w:pPr>
  </w:style>
  <w:style w:type="character" w:customStyle="1" w:styleId="1a">
    <w:name w:val="Заголовок 1  не нумерованный Знак"/>
    <w:link w:val="19"/>
    <w:rsid w:val="00D65A3A"/>
    <w:rPr>
      <w:rFonts w:ascii="Tahoma" w:eastAsia="Times New Roman" w:hAnsi="Tahoma" w:cs="Tahoma"/>
      <w:b/>
      <w:bCs/>
      <w:caps/>
      <w:kern w:val="32"/>
      <w:sz w:val="32"/>
      <w:szCs w:val="32"/>
      <w:lang w:eastAsia="ru-RU"/>
    </w:rPr>
  </w:style>
  <w:style w:type="character" w:styleId="afc">
    <w:name w:val="Hyperlink"/>
    <w:uiPriority w:val="99"/>
    <w:rsid w:val="00F82093"/>
    <w:rPr>
      <w:color w:val="0000FF"/>
      <w:u w:val="single"/>
    </w:rPr>
  </w:style>
  <w:style w:type="paragraph" w:styleId="1b">
    <w:name w:val="toc 1"/>
    <w:basedOn w:val="a0"/>
    <w:next w:val="a0"/>
    <w:link w:val="1c"/>
    <w:autoRedefine/>
    <w:uiPriority w:val="39"/>
    <w:rsid w:val="00F82093"/>
    <w:pPr>
      <w:tabs>
        <w:tab w:val="left" w:pos="426"/>
        <w:tab w:val="right" w:leader="dot" w:pos="9923"/>
      </w:tabs>
      <w:spacing w:before="120"/>
      <w:ind w:left="425" w:right="567" w:hanging="425"/>
    </w:pPr>
    <w:rPr>
      <w:b/>
      <w:szCs w:val="24"/>
    </w:rPr>
  </w:style>
  <w:style w:type="character" w:customStyle="1" w:styleId="1c">
    <w:name w:val="Оглавление 1 Знак"/>
    <w:link w:val="1b"/>
    <w:uiPriority w:val="39"/>
    <w:rsid w:val="00F36A91"/>
    <w:rPr>
      <w:rFonts w:ascii="Arial" w:eastAsia="Times New Roman" w:hAnsi="Arial"/>
      <w:b/>
      <w:sz w:val="24"/>
      <w:szCs w:val="24"/>
    </w:rPr>
  </w:style>
  <w:style w:type="paragraph" w:styleId="24">
    <w:name w:val="toc 2"/>
    <w:basedOn w:val="a0"/>
    <w:next w:val="a0"/>
    <w:autoRedefine/>
    <w:uiPriority w:val="39"/>
    <w:rsid w:val="00F82093"/>
    <w:pPr>
      <w:tabs>
        <w:tab w:val="left" w:pos="993"/>
        <w:tab w:val="right" w:leader="dot" w:pos="9923"/>
      </w:tabs>
      <w:ind w:left="993" w:right="566" w:hanging="567"/>
    </w:pPr>
    <w:rPr>
      <w:szCs w:val="24"/>
    </w:rPr>
  </w:style>
  <w:style w:type="paragraph" w:styleId="33">
    <w:name w:val="toc 3"/>
    <w:basedOn w:val="a0"/>
    <w:next w:val="a0"/>
    <w:autoRedefine/>
    <w:uiPriority w:val="39"/>
    <w:rsid w:val="00F82093"/>
    <w:pPr>
      <w:tabs>
        <w:tab w:val="left" w:pos="1843"/>
        <w:tab w:val="right" w:leader="dot" w:pos="9923"/>
      </w:tabs>
      <w:ind w:left="1843" w:right="566" w:hanging="850"/>
    </w:pPr>
    <w:rPr>
      <w:i/>
      <w:iCs/>
      <w:szCs w:val="24"/>
    </w:rPr>
  </w:style>
  <w:style w:type="paragraph" w:styleId="42">
    <w:name w:val="toc 4"/>
    <w:basedOn w:val="a0"/>
    <w:next w:val="a0"/>
    <w:autoRedefine/>
    <w:uiPriority w:val="39"/>
    <w:rsid w:val="00F82093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character" w:styleId="afd">
    <w:name w:val="line number"/>
    <w:basedOn w:val="a1"/>
    <w:uiPriority w:val="99"/>
    <w:semiHidden/>
    <w:unhideWhenUsed/>
    <w:rsid w:val="00C056A8"/>
  </w:style>
  <w:style w:type="paragraph" w:styleId="afe">
    <w:name w:val="header"/>
    <w:basedOn w:val="a0"/>
    <w:link w:val="aff"/>
    <w:rsid w:val="00F82093"/>
    <w:pPr>
      <w:tabs>
        <w:tab w:val="center" w:pos="4677"/>
        <w:tab w:val="right" w:pos="9355"/>
      </w:tabs>
      <w:jc w:val="center"/>
    </w:pPr>
  </w:style>
  <w:style w:type="character" w:customStyle="1" w:styleId="aff">
    <w:name w:val="Верхний колонтитул Знак"/>
    <w:link w:val="afe"/>
    <w:rsid w:val="00C056A8"/>
    <w:rPr>
      <w:rFonts w:ascii="Arial" w:eastAsia="Times New Roman" w:hAnsi="Arial"/>
      <w:sz w:val="24"/>
    </w:rPr>
  </w:style>
  <w:style w:type="paragraph" w:styleId="aff0">
    <w:name w:val="footer"/>
    <w:basedOn w:val="a0"/>
    <w:link w:val="aff1"/>
    <w:uiPriority w:val="99"/>
    <w:rsid w:val="00F82093"/>
    <w:pPr>
      <w:tabs>
        <w:tab w:val="center" w:pos="4677"/>
        <w:tab w:val="right" w:pos="9355"/>
      </w:tabs>
    </w:pPr>
  </w:style>
  <w:style w:type="character" w:customStyle="1" w:styleId="aff1">
    <w:name w:val="Нижний колонтитул Знак"/>
    <w:basedOn w:val="a1"/>
    <w:link w:val="aff0"/>
    <w:uiPriority w:val="99"/>
    <w:rsid w:val="00F82093"/>
    <w:rPr>
      <w:rFonts w:ascii="Arial" w:eastAsia="Times New Roman" w:hAnsi="Arial"/>
      <w:sz w:val="24"/>
    </w:rPr>
  </w:style>
  <w:style w:type="paragraph" w:styleId="aff2">
    <w:name w:val="TOC Heading"/>
    <w:basedOn w:val="13"/>
    <w:next w:val="a0"/>
    <w:uiPriority w:val="39"/>
    <w:semiHidden/>
    <w:unhideWhenUsed/>
    <w:qFormat/>
    <w:rsid w:val="00D30AAD"/>
    <w:pPr>
      <w:numPr>
        <w:numId w:val="0"/>
      </w:numPr>
      <w:spacing w:before="480" w:line="276" w:lineRule="auto"/>
      <w:jc w:val="left"/>
      <w:outlineLvl w:val="9"/>
    </w:pPr>
    <w:rPr>
      <w:rFonts w:ascii="Cambria" w:hAnsi="Cambria"/>
      <w:color w:val="365F91"/>
      <w:lang w:eastAsia="en-US"/>
    </w:rPr>
  </w:style>
  <w:style w:type="character" w:styleId="aff3">
    <w:name w:val="annotation reference"/>
    <w:basedOn w:val="a1"/>
    <w:uiPriority w:val="99"/>
    <w:unhideWhenUsed/>
    <w:rsid w:val="00F82093"/>
    <w:rPr>
      <w:sz w:val="16"/>
      <w:szCs w:val="16"/>
    </w:rPr>
  </w:style>
  <w:style w:type="paragraph" w:styleId="aff4">
    <w:name w:val="annotation text"/>
    <w:basedOn w:val="a0"/>
    <w:link w:val="aff5"/>
    <w:uiPriority w:val="99"/>
    <w:unhideWhenUsed/>
    <w:rsid w:val="00F82093"/>
    <w:pPr>
      <w:spacing w:line="240" w:lineRule="auto"/>
    </w:pPr>
    <w:rPr>
      <w:sz w:val="20"/>
    </w:rPr>
  </w:style>
  <w:style w:type="character" w:customStyle="1" w:styleId="aff5">
    <w:name w:val="Текст примечания Знак"/>
    <w:basedOn w:val="a1"/>
    <w:link w:val="aff4"/>
    <w:uiPriority w:val="99"/>
    <w:rsid w:val="00F82093"/>
    <w:rPr>
      <w:rFonts w:ascii="Arial" w:eastAsia="Times New Roman" w:hAnsi="Arial"/>
    </w:rPr>
  </w:style>
  <w:style w:type="paragraph" w:styleId="aff6">
    <w:name w:val="annotation subject"/>
    <w:basedOn w:val="aff4"/>
    <w:next w:val="aff4"/>
    <w:link w:val="aff7"/>
    <w:uiPriority w:val="99"/>
    <w:semiHidden/>
    <w:unhideWhenUsed/>
    <w:rsid w:val="00F82093"/>
    <w:rPr>
      <w:b/>
      <w:bCs/>
    </w:rPr>
  </w:style>
  <w:style w:type="character" w:customStyle="1" w:styleId="aff7">
    <w:name w:val="Тема примечания Знак"/>
    <w:basedOn w:val="aff5"/>
    <w:link w:val="aff6"/>
    <w:uiPriority w:val="99"/>
    <w:semiHidden/>
    <w:rsid w:val="00F82093"/>
    <w:rPr>
      <w:rFonts w:ascii="Arial" w:eastAsia="Times New Roman" w:hAnsi="Arial"/>
      <w:b/>
      <w:bCs/>
    </w:rPr>
  </w:style>
  <w:style w:type="paragraph" w:customStyle="1" w:styleId="TableGraf8L">
    <w:name w:val="TableGraf 8L"/>
    <w:basedOn w:val="a0"/>
    <w:rsid w:val="00A33019"/>
    <w:pPr>
      <w:spacing w:before="40" w:after="40"/>
    </w:pPr>
    <w:rPr>
      <w:sz w:val="16"/>
      <w:lang w:eastAsia="en-US"/>
    </w:rPr>
  </w:style>
  <w:style w:type="paragraph" w:customStyle="1" w:styleId="TableGraf10L">
    <w:name w:val="TableGraf 10L"/>
    <w:basedOn w:val="TableGraf8L"/>
    <w:rsid w:val="00A33019"/>
    <w:rPr>
      <w:sz w:val="20"/>
    </w:rPr>
  </w:style>
  <w:style w:type="paragraph" w:customStyle="1" w:styleId="Head10L">
    <w:name w:val="Head 10L"/>
    <w:basedOn w:val="TableGraf10L"/>
    <w:rsid w:val="00A33019"/>
  </w:style>
  <w:style w:type="paragraph" w:customStyle="1" w:styleId="TableGraf8M">
    <w:name w:val="TableGraf 8M"/>
    <w:basedOn w:val="TableGraf8L"/>
    <w:rsid w:val="00A33019"/>
    <w:pPr>
      <w:jc w:val="center"/>
    </w:pPr>
  </w:style>
  <w:style w:type="paragraph" w:customStyle="1" w:styleId="Head8M">
    <w:name w:val="Head 8M"/>
    <w:basedOn w:val="TableGraf8M"/>
    <w:rsid w:val="00A33019"/>
    <w:rPr>
      <w:b/>
    </w:rPr>
  </w:style>
  <w:style w:type="paragraph" w:customStyle="1" w:styleId="Head10M">
    <w:name w:val="Head 10M"/>
    <w:basedOn w:val="Head8M"/>
    <w:rsid w:val="00A33019"/>
    <w:rPr>
      <w:sz w:val="20"/>
    </w:rPr>
  </w:style>
  <w:style w:type="paragraph" w:customStyle="1" w:styleId="Head12M">
    <w:name w:val="Head 12M"/>
    <w:rsid w:val="00A33019"/>
    <w:pPr>
      <w:keepLines/>
      <w:spacing w:before="40" w:after="40"/>
      <w:jc w:val="center"/>
    </w:pPr>
    <w:rPr>
      <w:rFonts w:ascii="Times New Roman" w:eastAsia="Times New Roman" w:hAnsi="Times New Roman"/>
      <w:sz w:val="24"/>
      <w:lang w:eastAsia="en-US"/>
    </w:rPr>
  </w:style>
  <w:style w:type="paragraph" w:customStyle="1" w:styleId="Head12M1">
    <w:name w:val="Head 12M1"/>
    <w:basedOn w:val="a0"/>
    <w:rsid w:val="00A33019"/>
    <w:pPr>
      <w:spacing w:before="60" w:after="60"/>
      <w:ind w:left="851" w:right="851"/>
      <w:jc w:val="center"/>
    </w:pPr>
    <w:rPr>
      <w:b/>
      <w:caps/>
      <w:lang w:eastAsia="en-US"/>
    </w:rPr>
  </w:style>
  <w:style w:type="paragraph" w:customStyle="1" w:styleId="Head12M2">
    <w:name w:val="Head 12M2"/>
    <w:basedOn w:val="Head12M1"/>
    <w:autoRedefine/>
    <w:rsid w:val="00A33019"/>
    <w:pPr>
      <w:ind w:left="0" w:right="0"/>
    </w:pPr>
    <w:rPr>
      <w:caps w:val="0"/>
    </w:rPr>
  </w:style>
  <w:style w:type="paragraph" w:customStyle="1" w:styleId="Head8L">
    <w:name w:val="Head 8L"/>
    <w:basedOn w:val="TableGraf8L"/>
    <w:rsid w:val="00A33019"/>
    <w:rPr>
      <w:b/>
    </w:rPr>
  </w:style>
  <w:style w:type="paragraph" w:customStyle="1" w:styleId="TablName">
    <w:name w:val="Tabl_Name"/>
    <w:basedOn w:val="a0"/>
    <w:rsid w:val="007F4FBF"/>
    <w:pPr>
      <w:keepNext/>
      <w:keepLines/>
      <w:spacing w:before="120" w:line="288" w:lineRule="auto"/>
      <w:ind w:firstLine="624"/>
    </w:pPr>
    <w:rPr>
      <w:rFonts w:ascii="Tahoma" w:hAnsi="Tahoma"/>
      <w:lang w:eastAsia="en-US"/>
    </w:rPr>
  </w:style>
  <w:style w:type="paragraph" w:customStyle="1" w:styleId="TableGraf10M">
    <w:name w:val="TableGraf 10M"/>
    <w:basedOn w:val="TableGraf8M"/>
    <w:rsid w:val="00A33019"/>
    <w:rPr>
      <w:sz w:val="20"/>
    </w:rPr>
  </w:style>
  <w:style w:type="paragraph" w:customStyle="1" w:styleId="TableGraf8R">
    <w:name w:val="TableGraf 8R"/>
    <w:basedOn w:val="TableGraf8L"/>
    <w:rsid w:val="00A33019"/>
    <w:pPr>
      <w:jc w:val="right"/>
    </w:pPr>
  </w:style>
  <w:style w:type="paragraph" w:customStyle="1" w:styleId="TableGraf10R">
    <w:name w:val="TableGraf 10R"/>
    <w:basedOn w:val="TableGraf8R"/>
    <w:rsid w:val="00A33019"/>
    <w:rPr>
      <w:sz w:val="20"/>
    </w:rPr>
  </w:style>
  <w:style w:type="paragraph" w:customStyle="1" w:styleId="TableGraf12L">
    <w:name w:val="TableGraf 12L"/>
    <w:basedOn w:val="TableGraf8L"/>
    <w:rsid w:val="00A33019"/>
    <w:rPr>
      <w:sz w:val="24"/>
    </w:rPr>
  </w:style>
  <w:style w:type="paragraph" w:customStyle="1" w:styleId="TableGraf12M">
    <w:name w:val="TableGraf 12M"/>
    <w:basedOn w:val="TableGraf8L"/>
    <w:rsid w:val="00A33019"/>
    <w:pPr>
      <w:jc w:val="center"/>
    </w:pPr>
    <w:rPr>
      <w:sz w:val="24"/>
    </w:rPr>
  </w:style>
  <w:style w:type="paragraph" w:customStyle="1" w:styleId="TableGraf12R">
    <w:name w:val="TableGraf 12R"/>
    <w:basedOn w:val="TableGraf8R"/>
    <w:rsid w:val="00A33019"/>
    <w:rPr>
      <w:sz w:val="24"/>
    </w:rPr>
  </w:style>
  <w:style w:type="paragraph" w:customStyle="1" w:styleId="TablGraf8L">
    <w:name w:val="TablGraf 8L"/>
    <w:basedOn w:val="a0"/>
    <w:rsid w:val="00A33019"/>
    <w:pPr>
      <w:spacing w:before="60" w:after="60" w:line="288" w:lineRule="auto"/>
    </w:pPr>
    <w:rPr>
      <w:sz w:val="16"/>
      <w:lang w:eastAsia="en-US"/>
    </w:rPr>
  </w:style>
  <w:style w:type="paragraph" w:customStyle="1" w:styleId="aff8">
    <w:name w:val="КМД_начало"/>
    <w:autoRedefine/>
    <w:rsid w:val="00A33019"/>
    <w:pPr>
      <w:tabs>
        <w:tab w:val="left" w:pos="2041"/>
      </w:tabs>
      <w:spacing w:before="120" w:after="120"/>
      <w:ind w:left="1474" w:hanging="1474"/>
    </w:pPr>
    <w:rPr>
      <w:rFonts w:ascii="Times New Roman" w:eastAsia="Times New Roman" w:hAnsi="Times New Roman"/>
      <w:noProof/>
      <w:color w:val="000000"/>
      <w:sz w:val="24"/>
    </w:rPr>
  </w:style>
  <w:style w:type="paragraph" w:customStyle="1" w:styleId="aff9">
    <w:name w:val="КМД_параметр"/>
    <w:autoRedefine/>
    <w:rsid w:val="00A33019"/>
    <w:pPr>
      <w:tabs>
        <w:tab w:val="left" w:pos="2041"/>
      </w:tabs>
      <w:spacing w:after="240"/>
      <w:ind w:left="2041" w:hanging="1701"/>
    </w:pPr>
    <w:rPr>
      <w:rFonts w:ascii="Times New Roman" w:eastAsia="Times New Roman" w:hAnsi="Times New Roman"/>
      <w:noProof/>
      <w:sz w:val="24"/>
    </w:rPr>
  </w:style>
  <w:style w:type="paragraph" w:customStyle="1" w:styleId="25">
    <w:name w:val="КМД_Параметр2"/>
    <w:basedOn w:val="aff9"/>
    <w:rsid w:val="00A33019"/>
    <w:pPr>
      <w:tabs>
        <w:tab w:val="clear" w:pos="2041"/>
        <w:tab w:val="left" w:pos="2381"/>
      </w:tabs>
      <w:ind w:left="2381"/>
    </w:pPr>
  </w:style>
  <w:style w:type="paragraph" w:customStyle="1" w:styleId="34">
    <w:name w:val="КМД_параметр3"/>
    <w:basedOn w:val="aff9"/>
    <w:rsid w:val="00A33019"/>
    <w:pPr>
      <w:tabs>
        <w:tab w:val="clear" w:pos="2041"/>
        <w:tab w:val="left" w:pos="2722"/>
      </w:tabs>
      <w:ind w:left="2722"/>
    </w:pPr>
  </w:style>
  <w:style w:type="paragraph" w:customStyle="1" w:styleId="affa">
    <w:name w:val="КМД_формат"/>
    <w:rsid w:val="00A33019"/>
    <w:pPr>
      <w:spacing w:after="120" w:line="264" w:lineRule="auto"/>
      <w:ind w:left="1474"/>
    </w:pPr>
    <w:rPr>
      <w:rFonts w:ascii="Times New Roman" w:eastAsia="Times New Roman" w:hAnsi="Times New Roman"/>
      <w:i/>
      <w:noProof/>
      <w:color w:val="000000"/>
      <w:sz w:val="24"/>
    </w:rPr>
  </w:style>
  <w:style w:type="paragraph" w:styleId="affb">
    <w:name w:val="caption"/>
    <w:basedOn w:val="a0"/>
    <w:next w:val="a0"/>
    <w:uiPriority w:val="35"/>
    <w:unhideWhenUsed/>
    <w:qFormat/>
    <w:rsid w:val="00F82093"/>
    <w:pPr>
      <w:spacing w:before="0" w:after="200" w:line="240" w:lineRule="auto"/>
    </w:pPr>
    <w:rPr>
      <w:b/>
      <w:bCs/>
      <w:color w:val="5B9BD5" w:themeColor="accent1"/>
      <w:sz w:val="18"/>
      <w:szCs w:val="18"/>
    </w:rPr>
  </w:style>
  <w:style w:type="paragraph" w:customStyle="1" w:styleId="-1">
    <w:name w:val="Приглашение ИКС-1"/>
    <w:rsid w:val="00A33019"/>
    <w:pPr>
      <w:spacing w:after="120"/>
      <w:ind w:left="624"/>
    </w:pPr>
    <w:rPr>
      <w:rFonts w:ascii="Courier New" w:eastAsia="Times New Roman" w:hAnsi="Courier New"/>
      <w:lang w:eastAsia="en-US"/>
    </w:rPr>
  </w:style>
  <w:style w:type="paragraph" w:customStyle="1" w:styleId="affc">
    <w:name w:val="Приложение"/>
    <w:basedOn w:val="a0"/>
    <w:next w:val="a0"/>
    <w:rsid w:val="00A33019"/>
    <w:pPr>
      <w:pageBreakBefore/>
      <w:spacing w:after="240" w:line="288" w:lineRule="auto"/>
      <w:jc w:val="center"/>
    </w:pPr>
    <w:rPr>
      <w:b/>
      <w:caps/>
      <w:lang w:eastAsia="en-US"/>
    </w:rPr>
  </w:style>
  <w:style w:type="paragraph" w:customStyle="1" w:styleId="affd">
    <w:name w:val="Примечание"/>
    <w:next w:val="a0"/>
    <w:rsid w:val="00A33019"/>
    <w:pPr>
      <w:spacing w:before="120"/>
      <w:ind w:firstLine="624"/>
      <w:jc w:val="both"/>
    </w:pPr>
    <w:rPr>
      <w:rFonts w:ascii="Times New Roman" w:eastAsia="Times New Roman" w:hAnsi="Times New Roman"/>
      <w:sz w:val="24"/>
      <w:lang w:eastAsia="en-US"/>
    </w:rPr>
  </w:style>
  <w:style w:type="paragraph" w:customStyle="1" w:styleId="11">
    <w:name w:val="Примечание_1"/>
    <w:basedOn w:val="affd"/>
    <w:rsid w:val="00A33019"/>
    <w:pPr>
      <w:numPr>
        <w:numId w:val="4"/>
      </w:numPr>
      <w:contextualSpacing/>
    </w:pPr>
  </w:style>
  <w:style w:type="paragraph" w:customStyle="1" w:styleId="affe">
    <w:name w:val="Раздел документа"/>
    <w:basedOn w:val="a0"/>
    <w:next w:val="a0"/>
    <w:rsid w:val="00A33019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lang w:eastAsia="en-US"/>
    </w:rPr>
  </w:style>
  <w:style w:type="paragraph" w:customStyle="1" w:styleId="afff">
    <w:name w:val="Рис"/>
    <w:next w:val="a6"/>
    <w:link w:val="afff0"/>
    <w:rsid w:val="00A33019"/>
    <w:pPr>
      <w:keepNext/>
      <w:keepLines/>
      <w:spacing w:before="240" w:after="120"/>
      <w:jc w:val="center"/>
    </w:pPr>
    <w:rPr>
      <w:rFonts w:ascii="Times New Roman" w:eastAsia="Times New Roman" w:hAnsi="Times New Roman"/>
      <w:noProof/>
      <w:sz w:val="24"/>
      <w:lang w:val="en-US" w:eastAsia="en-US"/>
    </w:rPr>
  </w:style>
  <w:style w:type="character" w:customStyle="1" w:styleId="afff0">
    <w:name w:val="Рис Знак"/>
    <w:link w:val="afff"/>
    <w:rsid w:val="00E91055"/>
    <w:rPr>
      <w:rFonts w:ascii="Times New Roman" w:eastAsia="Times New Roman" w:hAnsi="Times New Roman"/>
      <w:noProof/>
      <w:sz w:val="24"/>
      <w:lang w:val="en-US" w:eastAsia="en-US" w:bidi="ar-SA"/>
    </w:rPr>
  </w:style>
  <w:style w:type="paragraph" w:customStyle="1" w:styleId="afff1">
    <w:name w:val="Рис Имя"/>
    <w:basedOn w:val="a0"/>
    <w:next w:val="afff"/>
    <w:rsid w:val="005E2370"/>
    <w:pPr>
      <w:spacing w:before="240" w:after="360" w:line="288" w:lineRule="auto"/>
      <w:jc w:val="center"/>
    </w:pPr>
    <w:rPr>
      <w:rFonts w:ascii="Tahoma" w:hAnsi="Tahoma"/>
      <w:lang w:eastAsia="en-US"/>
    </w:rPr>
  </w:style>
  <w:style w:type="paragraph" w:customStyle="1" w:styleId="a">
    <w:name w:val="Рис Текст"/>
    <w:basedOn w:val="a0"/>
    <w:rsid w:val="00A33019"/>
    <w:pPr>
      <w:keepLines/>
      <w:numPr>
        <w:numId w:val="5"/>
      </w:numPr>
      <w:spacing w:before="120"/>
      <w:ind w:right="851"/>
    </w:pPr>
    <w:rPr>
      <w:sz w:val="20"/>
      <w:lang w:eastAsia="en-US"/>
    </w:rPr>
  </w:style>
  <w:style w:type="paragraph" w:customStyle="1" w:styleId="afff2">
    <w:name w:val="Содержание"/>
    <w:basedOn w:val="a0"/>
    <w:next w:val="a0"/>
    <w:rsid w:val="009B4E3C"/>
    <w:pPr>
      <w:keepNext/>
      <w:pageBreakBefore/>
      <w:suppressAutoHyphens/>
      <w:spacing w:before="240" w:after="240"/>
      <w:jc w:val="center"/>
    </w:pPr>
    <w:rPr>
      <w:rFonts w:ascii="Tahoma" w:hAnsi="Tahoma"/>
      <w:b/>
      <w:caps/>
      <w:lang w:eastAsia="en-US"/>
    </w:rPr>
  </w:style>
  <w:style w:type="paragraph" w:customStyle="1" w:styleId="-">
    <w:name w:val="Список-"/>
    <w:link w:val="-0"/>
    <w:rsid w:val="00301606"/>
    <w:pPr>
      <w:numPr>
        <w:numId w:val="7"/>
      </w:numPr>
      <w:spacing w:before="60" w:after="60" w:line="288" w:lineRule="auto"/>
    </w:pPr>
    <w:rPr>
      <w:rFonts w:ascii="Tahoma" w:eastAsia="Times New Roman" w:hAnsi="Tahoma"/>
      <w:snapToGrid w:val="0"/>
      <w:spacing w:val="2"/>
      <w:sz w:val="24"/>
      <w:szCs w:val="24"/>
      <w:lang w:eastAsia="en-US"/>
    </w:rPr>
  </w:style>
  <w:style w:type="character" w:customStyle="1" w:styleId="-0">
    <w:name w:val="Список- Знак"/>
    <w:link w:val="-"/>
    <w:rsid w:val="0036371E"/>
    <w:rPr>
      <w:rFonts w:ascii="Tahoma" w:eastAsia="Times New Roman" w:hAnsi="Tahoma"/>
      <w:snapToGrid w:val="0"/>
      <w:spacing w:val="2"/>
      <w:sz w:val="24"/>
      <w:szCs w:val="24"/>
      <w:lang w:eastAsia="en-US"/>
    </w:rPr>
  </w:style>
  <w:style w:type="paragraph" w:customStyle="1" w:styleId="--">
    <w:name w:val="Список- -"/>
    <w:basedOn w:val="-"/>
    <w:rsid w:val="00A33019"/>
    <w:pPr>
      <w:numPr>
        <w:numId w:val="0"/>
      </w:numPr>
    </w:pPr>
  </w:style>
  <w:style w:type="paragraph" w:customStyle="1" w:styleId="10">
    <w:name w:val="Список_1)"/>
    <w:basedOn w:val="a0"/>
    <w:link w:val="1d"/>
    <w:rsid w:val="00F82093"/>
    <w:pPr>
      <w:numPr>
        <w:numId w:val="19"/>
      </w:numPr>
    </w:pPr>
  </w:style>
  <w:style w:type="character" w:customStyle="1" w:styleId="1d">
    <w:name w:val="Список_1) Знак"/>
    <w:link w:val="10"/>
    <w:rsid w:val="00116EF2"/>
    <w:rPr>
      <w:rFonts w:ascii="Arial" w:eastAsia="Times New Roman" w:hAnsi="Arial"/>
      <w:sz w:val="24"/>
    </w:rPr>
  </w:style>
  <w:style w:type="paragraph" w:customStyle="1" w:styleId="12">
    <w:name w:val="Список_1."/>
    <w:basedOn w:val="a0"/>
    <w:rsid w:val="00A33019"/>
    <w:pPr>
      <w:numPr>
        <w:numId w:val="6"/>
      </w:numPr>
      <w:tabs>
        <w:tab w:val="clear" w:pos="814"/>
      </w:tabs>
      <w:spacing w:line="288" w:lineRule="auto"/>
      <w:ind w:firstLine="0"/>
    </w:pPr>
    <w:rPr>
      <w:lang w:eastAsia="en-US"/>
    </w:rPr>
  </w:style>
  <w:style w:type="paragraph" w:customStyle="1" w:styleId="1e">
    <w:name w:val="ТИТ1"/>
    <w:basedOn w:val="a6"/>
    <w:rsid w:val="00A33019"/>
    <w:pPr>
      <w:suppressAutoHyphens/>
      <w:spacing w:before="60" w:after="60" w:line="360" w:lineRule="auto"/>
      <w:ind w:left="851" w:right="851" w:firstLine="0"/>
      <w:jc w:val="center"/>
    </w:pPr>
    <w:rPr>
      <w:b/>
      <w:caps/>
    </w:rPr>
  </w:style>
  <w:style w:type="paragraph" w:customStyle="1" w:styleId="26">
    <w:name w:val="Тит2"/>
    <w:basedOn w:val="1e"/>
    <w:rsid w:val="00A33019"/>
    <w:rPr>
      <w:caps w:val="0"/>
    </w:rPr>
  </w:style>
  <w:style w:type="paragraph" w:customStyle="1" w:styleId="35">
    <w:name w:val="Тит3"/>
    <w:basedOn w:val="26"/>
    <w:rsid w:val="00A33019"/>
  </w:style>
  <w:style w:type="paragraph" w:styleId="afff3">
    <w:name w:val="Document Map"/>
    <w:basedOn w:val="a0"/>
    <w:link w:val="afff4"/>
    <w:rsid w:val="00F82093"/>
    <w:pPr>
      <w:shd w:val="clear" w:color="auto" w:fill="000080"/>
    </w:pPr>
    <w:rPr>
      <w:rFonts w:ascii="Tahoma" w:hAnsi="Tahoma" w:cs="Tahoma"/>
      <w:sz w:val="20"/>
    </w:rPr>
  </w:style>
  <w:style w:type="character" w:customStyle="1" w:styleId="afff4">
    <w:name w:val="Схема документа Знак"/>
    <w:link w:val="afff3"/>
    <w:rsid w:val="00A33019"/>
    <w:rPr>
      <w:rFonts w:ascii="Tahoma" w:eastAsia="Times New Roman" w:hAnsi="Tahoma" w:cs="Tahoma"/>
      <w:shd w:val="clear" w:color="auto" w:fill="000080"/>
    </w:rPr>
  </w:style>
  <w:style w:type="paragraph" w:customStyle="1" w:styleId="1-">
    <w:name w:val="Рис текст+1-"/>
    <w:basedOn w:val="a"/>
    <w:rsid w:val="00A33019"/>
    <w:pPr>
      <w:numPr>
        <w:numId w:val="0"/>
      </w:numPr>
      <w:tabs>
        <w:tab w:val="left" w:pos="284"/>
        <w:tab w:val="num" w:pos="720"/>
      </w:tabs>
      <w:spacing w:before="60" w:after="60"/>
      <w:ind w:left="851"/>
    </w:pPr>
    <w:rPr>
      <w:lang w:eastAsia="ru-RU"/>
    </w:rPr>
  </w:style>
  <w:style w:type="paragraph" w:customStyle="1" w:styleId="1f">
    <w:name w:val="Прил_Заголовок_1"/>
    <w:basedOn w:val="13"/>
    <w:rsid w:val="00A33019"/>
  </w:style>
  <w:style w:type="character" w:customStyle="1" w:styleId="Bold">
    <w:name w:val="Текст_Bold"/>
    <w:rsid w:val="00A33019"/>
    <w:rPr>
      <w:b/>
    </w:rPr>
  </w:style>
  <w:style w:type="character" w:customStyle="1" w:styleId="1f0">
    <w:name w:val="Выдел_1"/>
    <w:rsid w:val="004B00B0"/>
    <w:rPr>
      <w:rFonts w:ascii="Tahoma" w:hAnsi="Tahoma"/>
      <w:i/>
      <w:spacing w:val="8"/>
      <w:kern w:val="0"/>
      <w:position w:val="0"/>
      <w:sz w:val="24"/>
      <w:szCs w:val="24"/>
    </w:rPr>
  </w:style>
  <w:style w:type="paragraph" w:customStyle="1" w:styleId="Numpage8">
    <w:name w:val="Num page 8"/>
    <w:rsid w:val="00A33019"/>
    <w:pPr>
      <w:widowControl w:val="0"/>
      <w:jc w:val="center"/>
    </w:pPr>
    <w:rPr>
      <w:rFonts w:ascii="Times New Roman" w:eastAsia="Times New Roman" w:hAnsi="Times New Roman"/>
      <w:sz w:val="16"/>
      <w:lang w:eastAsia="en-US"/>
    </w:rPr>
  </w:style>
  <w:style w:type="character" w:customStyle="1" w:styleId="27">
    <w:name w:val="Код_2"/>
    <w:rsid w:val="00A33019"/>
    <w:rPr>
      <w:rFonts w:ascii="Courier New" w:hAnsi="Courier New"/>
      <w:spacing w:val="-2"/>
      <w:position w:val="0"/>
      <w:sz w:val="23"/>
      <w:szCs w:val="23"/>
      <w:lang w:val="en-US" w:eastAsia="en-US" w:bidi="ar-SA"/>
    </w:rPr>
  </w:style>
  <w:style w:type="character" w:customStyle="1" w:styleId="afff5">
    <w:name w:val="Кмд_польз"/>
    <w:rsid w:val="00A33019"/>
    <w:rPr>
      <w:rFonts w:ascii="Courier New" w:hAnsi="Courier New"/>
      <w:b/>
      <w:sz w:val="20"/>
    </w:rPr>
  </w:style>
  <w:style w:type="paragraph" w:customStyle="1" w:styleId="Head12L">
    <w:name w:val="Head 12L"/>
    <w:basedOn w:val="Head10L"/>
    <w:rsid w:val="00A33019"/>
    <w:rPr>
      <w:b/>
      <w:sz w:val="24"/>
    </w:rPr>
  </w:style>
  <w:style w:type="character" w:customStyle="1" w:styleId="A20">
    <w:name w:val="A2"/>
    <w:uiPriority w:val="99"/>
    <w:rsid w:val="00B457F1"/>
    <w:rPr>
      <w:color w:val="000000"/>
      <w:sz w:val="22"/>
      <w:szCs w:val="22"/>
    </w:rPr>
  </w:style>
  <w:style w:type="paragraph" w:customStyle="1" w:styleId="afff6">
    <w:name w:val="Заголовок строки"/>
    <w:basedOn w:val="a0"/>
    <w:rsid w:val="00B1645D"/>
    <w:pPr>
      <w:widowControl w:val="0"/>
      <w:spacing w:before="60" w:after="60"/>
      <w:ind w:left="-57" w:right="-57"/>
    </w:pPr>
    <w:rPr>
      <w:rFonts w:ascii="Verdana" w:hAnsi="Verdana"/>
      <w:b/>
      <w:sz w:val="20"/>
    </w:rPr>
  </w:style>
  <w:style w:type="paragraph" w:styleId="afff7">
    <w:name w:val="Title"/>
    <w:basedOn w:val="a0"/>
    <w:next w:val="a0"/>
    <w:link w:val="afff8"/>
    <w:uiPriority w:val="10"/>
    <w:qFormat/>
    <w:rsid w:val="0070050C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ff8">
    <w:name w:val="Название Знак"/>
    <w:link w:val="afff7"/>
    <w:uiPriority w:val="10"/>
    <w:rsid w:val="0070050C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fff9">
    <w:name w:val="footnote text"/>
    <w:basedOn w:val="a0"/>
    <w:link w:val="afffa"/>
    <w:uiPriority w:val="99"/>
    <w:unhideWhenUsed/>
    <w:rsid w:val="00995FB2"/>
    <w:rPr>
      <w:sz w:val="20"/>
    </w:rPr>
  </w:style>
  <w:style w:type="character" w:customStyle="1" w:styleId="afffa">
    <w:name w:val="Текст сноски Знак"/>
    <w:link w:val="afff9"/>
    <w:uiPriority w:val="99"/>
    <w:rsid w:val="00995FB2"/>
    <w:rPr>
      <w:rFonts w:ascii="Times New Roman" w:eastAsia="Times New Roman" w:hAnsi="Times New Roman"/>
    </w:rPr>
  </w:style>
  <w:style w:type="character" w:styleId="afffb">
    <w:name w:val="footnote reference"/>
    <w:uiPriority w:val="99"/>
    <w:semiHidden/>
    <w:unhideWhenUsed/>
    <w:rsid w:val="00995FB2"/>
    <w:rPr>
      <w:vertAlign w:val="superscript"/>
    </w:rPr>
  </w:style>
  <w:style w:type="paragraph" w:styleId="51">
    <w:name w:val="toc 5"/>
    <w:basedOn w:val="a0"/>
    <w:next w:val="a0"/>
    <w:autoRedefine/>
    <w:uiPriority w:val="39"/>
    <w:rsid w:val="00F82093"/>
    <w:pPr>
      <w:tabs>
        <w:tab w:val="left" w:pos="4395"/>
        <w:tab w:val="right" w:leader="dot" w:pos="9923"/>
      </w:tabs>
      <w:ind w:left="4395" w:right="566" w:hanging="1418"/>
    </w:pPr>
  </w:style>
  <w:style w:type="paragraph" w:styleId="61">
    <w:name w:val="toc 6"/>
    <w:basedOn w:val="a0"/>
    <w:next w:val="a0"/>
    <w:autoRedefine/>
    <w:uiPriority w:val="39"/>
    <w:rsid w:val="00F82093"/>
    <w:pPr>
      <w:tabs>
        <w:tab w:val="left" w:pos="4536"/>
        <w:tab w:val="right" w:leader="dot" w:pos="9923"/>
      </w:tabs>
      <w:ind w:left="4536" w:right="567" w:hanging="1559"/>
    </w:pPr>
  </w:style>
  <w:style w:type="paragraph" w:styleId="71">
    <w:name w:val="toc 7"/>
    <w:basedOn w:val="a0"/>
    <w:next w:val="a0"/>
    <w:autoRedefine/>
    <w:uiPriority w:val="39"/>
    <w:rsid w:val="00F82093"/>
    <w:pPr>
      <w:ind w:left="1440"/>
    </w:pPr>
  </w:style>
  <w:style w:type="paragraph" w:styleId="81">
    <w:name w:val="toc 8"/>
    <w:basedOn w:val="a0"/>
    <w:next w:val="a0"/>
    <w:autoRedefine/>
    <w:uiPriority w:val="39"/>
    <w:rsid w:val="00F82093"/>
    <w:pPr>
      <w:ind w:left="1680"/>
    </w:pPr>
  </w:style>
  <w:style w:type="paragraph" w:styleId="91">
    <w:name w:val="toc 9"/>
    <w:basedOn w:val="a0"/>
    <w:next w:val="a0"/>
    <w:autoRedefine/>
    <w:uiPriority w:val="39"/>
    <w:rsid w:val="00F82093"/>
    <w:pPr>
      <w:ind w:left="1920"/>
    </w:pPr>
  </w:style>
  <w:style w:type="paragraph" w:styleId="afffc">
    <w:name w:val="Revision"/>
    <w:hidden/>
    <w:uiPriority w:val="99"/>
    <w:semiHidden/>
    <w:rsid w:val="002C4366"/>
    <w:rPr>
      <w:rFonts w:ascii="Times New Roman" w:eastAsia="Times New Roman" w:hAnsi="Times New Roman"/>
      <w:sz w:val="24"/>
      <w:szCs w:val="24"/>
    </w:rPr>
  </w:style>
  <w:style w:type="paragraph" w:customStyle="1" w:styleId="afffd">
    <w:name w:val="Стиль примечаний"/>
    <w:basedOn w:val="aff4"/>
    <w:link w:val="afffe"/>
    <w:qFormat/>
    <w:rsid w:val="00F14C4D"/>
    <w:rPr>
      <w:rFonts w:ascii="Tahoma" w:hAnsi="Tahoma" w:cs="Tahoma"/>
    </w:rPr>
  </w:style>
  <w:style w:type="character" w:customStyle="1" w:styleId="afffe">
    <w:name w:val="Стиль примечаний Знак"/>
    <w:link w:val="afffd"/>
    <w:rsid w:val="00F14C4D"/>
    <w:rPr>
      <w:rFonts w:ascii="Tahoma" w:eastAsia="Times New Roman" w:hAnsi="Tahoma" w:cs="Tahoma"/>
      <w:lang w:eastAsia="en-US"/>
    </w:rPr>
  </w:style>
  <w:style w:type="paragraph" w:styleId="affff">
    <w:name w:val="Normal (Web)"/>
    <w:basedOn w:val="a0"/>
    <w:uiPriority w:val="99"/>
    <w:unhideWhenUsed/>
    <w:rsid w:val="00D648FC"/>
    <w:pPr>
      <w:spacing w:before="100" w:beforeAutospacing="1" w:after="100" w:afterAutospacing="1"/>
    </w:pPr>
  </w:style>
  <w:style w:type="character" w:styleId="affff0">
    <w:name w:val="Strong"/>
    <w:uiPriority w:val="22"/>
    <w:qFormat/>
    <w:rsid w:val="00D648FC"/>
    <w:rPr>
      <w:b/>
      <w:bCs/>
    </w:rPr>
  </w:style>
  <w:style w:type="character" w:styleId="affff1">
    <w:name w:val="Emphasis"/>
    <w:uiPriority w:val="20"/>
    <w:qFormat/>
    <w:rsid w:val="00D648FC"/>
    <w:rPr>
      <w:i/>
      <w:iCs/>
    </w:rPr>
  </w:style>
  <w:style w:type="paragraph" w:customStyle="1" w:styleId="affff2">
    <w:name w:val="заголовок"/>
    <w:basedOn w:val="6"/>
    <w:link w:val="affff3"/>
    <w:qFormat/>
    <w:rsid w:val="009376DD"/>
    <w:pPr>
      <w:pageBreakBefore/>
    </w:pPr>
    <w:rPr>
      <w:rFonts w:ascii="Tahoma" w:hAnsi="Tahoma" w:cs="Tahoma"/>
    </w:rPr>
  </w:style>
  <w:style w:type="character" w:customStyle="1" w:styleId="affff3">
    <w:name w:val="заголовок Знак"/>
    <w:link w:val="affff2"/>
    <w:rsid w:val="009376DD"/>
    <w:rPr>
      <w:rFonts w:ascii="Tahoma" w:eastAsia="Times New Roman" w:hAnsi="Tahoma" w:cs="Tahoma"/>
      <w:b/>
      <w:bCs/>
      <w:sz w:val="24"/>
      <w:szCs w:val="22"/>
    </w:rPr>
  </w:style>
  <w:style w:type="paragraph" w:customStyle="1" w:styleId="28">
    <w:name w:val="заголовок2"/>
    <w:basedOn w:val="21"/>
    <w:link w:val="29"/>
    <w:qFormat/>
    <w:rsid w:val="009376DD"/>
    <w:pPr>
      <w:numPr>
        <w:ilvl w:val="0"/>
        <w:numId w:val="0"/>
      </w:numPr>
    </w:pPr>
    <w:rPr>
      <w:szCs w:val="24"/>
    </w:rPr>
  </w:style>
  <w:style w:type="character" w:customStyle="1" w:styleId="29">
    <w:name w:val="заголовок2 Знак"/>
    <w:link w:val="28"/>
    <w:rsid w:val="009376DD"/>
    <w:rPr>
      <w:rFonts w:ascii="Tahoma" w:eastAsia="Times New Roman" w:hAnsi="Tahoma"/>
      <w:b/>
      <w:snapToGrid w:val="0"/>
      <w:sz w:val="24"/>
      <w:szCs w:val="24"/>
      <w:lang w:val="ru-RU" w:eastAsia="en-US" w:bidi="ar-SA"/>
    </w:rPr>
  </w:style>
  <w:style w:type="character" w:customStyle="1" w:styleId="affff4">
    <w:name w:val="Текст пункта Знак"/>
    <w:rsid w:val="0069361B"/>
    <w:rPr>
      <w:spacing w:val="2"/>
      <w:sz w:val="24"/>
      <w:szCs w:val="24"/>
      <w:lang w:val="ru-RU" w:eastAsia="en-US" w:bidi="ar-SA"/>
    </w:rPr>
  </w:style>
  <w:style w:type="paragraph" w:customStyle="1" w:styleId="2-">
    <w:name w:val="2-Маркированный"/>
    <w:basedOn w:val="a0"/>
    <w:link w:val="2-0"/>
    <w:qFormat/>
    <w:rsid w:val="0069361B"/>
    <w:pPr>
      <w:tabs>
        <w:tab w:val="left" w:pos="1418"/>
      </w:tabs>
      <w:spacing w:before="120"/>
      <w:ind w:left="1418" w:hanging="284"/>
    </w:pPr>
  </w:style>
  <w:style w:type="character" w:customStyle="1" w:styleId="2-0">
    <w:name w:val="2-Маркированный Знак"/>
    <w:link w:val="2-"/>
    <w:rsid w:val="0069361B"/>
    <w:rPr>
      <w:rFonts w:ascii="Times New Roman" w:eastAsia="Times New Roman" w:hAnsi="Times New Roman"/>
      <w:sz w:val="24"/>
      <w:szCs w:val="24"/>
    </w:rPr>
  </w:style>
  <w:style w:type="paragraph" w:customStyle="1" w:styleId="1f1">
    <w:name w:val="Маркированный1"/>
    <w:basedOn w:val="a0"/>
    <w:link w:val="1f2"/>
    <w:qFormat/>
    <w:rsid w:val="008C5795"/>
    <w:pPr>
      <w:spacing w:before="120"/>
      <w:ind w:left="1353" w:hanging="360"/>
    </w:pPr>
  </w:style>
  <w:style w:type="character" w:customStyle="1" w:styleId="1f2">
    <w:name w:val="Маркированный1 Знак"/>
    <w:link w:val="1f1"/>
    <w:rsid w:val="008C5795"/>
    <w:rPr>
      <w:rFonts w:ascii="Times New Roman" w:eastAsia="Times New Roman" w:hAnsi="Times New Roman"/>
      <w:sz w:val="24"/>
      <w:szCs w:val="24"/>
    </w:rPr>
  </w:style>
  <w:style w:type="paragraph" w:customStyle="1" w:styleId="affff5">
    <w:name w:val="Нумерованный"/>
    <w:basedOn w:val="a0"/>
    <w:link w:val="affff6"/>
    <w:qFormat/>
    <w:rsid w:val="00626123"/>
    <w:pPr>
      <w:spacing w:before="120"/>
      <w:ind w:left="720" w:hanging="360"/>
    </w:pPr>
  </w:style>
  <w:style w:type="character" w:customStyle="1" w:styleId="affff6">
    <w:name w:val="Нумерованный Знак"/>
    <w:link w:val="affff5"/>
    <w:rsid w:val="00626123"/>
    <w:rPr>
      <w:rFonts w:ascii="Times New Roman" w:eastAsia="Times New Roman" w:hAnsi="Times New Roman"/>
      <w:sz w:val="24"/>
      <w:szCs w:val="24"/>
    </w:rPr>
  </w:style>
  <w:style w:type="paragraph" w:styleId="affff7">
    <w:name w:val="No Spacing"/>
    <w:uiPriority w:val="1"/>
    <w:qFormat/>
    <w:rsid w:val="00B051B8"/>
    <w:pPr>
      <w:ind w:firstLine="567"/>
      <w:jc w:val="both"/>
    </w:pPr>
    <w:rPr>
      <w:i/>
      <w:sz w:val="22"/>
      <w:szCs w:val="22"/>
      <w:lang w:eastAsia="en-US"/>
    </w:rPr>
  </w:style>
  <w:style w:type="character" w:customStyle="1" w:styleId="kbtitlemain">
    <w:name w:val="kbtitlemain"/>
    <w:basedOn w:val="a1"/>
    <w:rsid w:val="00FF771C"/>
  </w:style>
  <w:style w:type="paragraph" w:customStyle="1" w:styleId="affff8">
    <w:name w:val="_Табл_Название"/>
    <w:basedOn w:val="a0"/>
    <w:qFormat/>
    <w:rsid w:val="005E4888"/>
    <w:pPr>
      <w:keepNext/>
      <w:keepLines/>
      <w:suppressAutoHyphens/>
      <w:autoSpaceDN w:val="0"/>
      <w:adjustRightInd w:val="0"/>
      <w:spacing w:before="240" w:after="240"/>
      <w:textAlignment w:val="baseline"/>
    </w:pPr>
    <w:rPr>
      <w:rFonts w:ascii="Tahoma" w:hAnsi="Tahoma"/>
    </w:rPr>
  </w:style>
  <w:style w:type="paragraph" w:customStyle="1" w:styleId="1f3">
    <w:name w:val="Стиль1"/>
    <w:basedOn w:val="a4"/>
    <w:link w:val="1f4"/>
    <w:qFormat/>
    <w:rsid w:val="00F23190"/>
    <w:pPr>
      <w:ind w:firstLine="0"/>
    </w:pPr>
  </w:style>
  <w:style w:type="paragraph" w:customStyle="1" w:styleId="2">
    <w:name w:val="Стиль2"/>
    <w:basedOn w:val="a4"/>
    <w:link w:val="2a"/>
    <w:qFormat/>
    <w:rsid w:val="00F23190"/>
    <w:pPr>
      <w:numPr>
        <w:numId w:val="8"/>
      </w:numPr>
      <w:ind w:left="1701"/>
    </w:pPr>
  </w:style>
  <w:style w:type="character" w:customStyle="1" w:styleId="1f4">
    <w:name w:val="Стиль1 Знак"/>
    <w:link w:val="1f3"/>
    <w:rsid w:val="00F23190"/>
  </w:style>
  <w:style w:type="character" w:customStyle="1" w:styleId="2a">
    <w:name w:val="Стиль2 Знак"/>
    <w:link w:val="2"/>
    <w:rsid w:val="00F23190"/>
    <w:rPr>
      <w:rFonts w:ascii="Tahoma" w:eastAsia="Times New Roman" w:hAnsi="Tahoma" w:cs="Tahoma"/>
      <w:sz w:val="24"/>
      <w:szCs w:val="24"/>
    </w:rPr>
  </w:style>
  <w:style w:type="character" w:customStyle="1" w:styleId="70">
    <w:name w:val="Заголовок 7 Знак"/>
    <w:link w:val="7"/>
    <w:uiPriority w:val="9"/>
    <w:semiHidden/>
    <w:rsid w:val="00792BCE"/>
    <w:rPr>
      <w:rFonts w:eastAsia="Times New Roman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792BCE"/>
    <w:rPr>
      <w:rFonts w:eastAsia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792BCE"/>
    <w:rPr>
      <w:rFonts w:ascii="Cambria" w:eastAsia="Times New Roman" w:hAnsi="Cambria"/>
      <w:sz w:val="22"/>
      <w:szCs w:val="22"/>
    </w:rPr>
  </w:style>
  <w:style w:type="paragraph" w:customStyle="1" w:styleId="phbase">
    <w:name w:val="ph_base"/>
    <w:link w:val="phbase0"/>
    <w:rsid w:val="00F82093"/>
    <w:pPr>
      <w:spacing w:line="360" w:lineRule="auto"/>
      <w:jc w:val="both"/>
    </w:pPr>
    <w:rPr>
      <w:rFonts w:ascii="Arial" w:eastAsia="Times New Roman" w:hAnsi="Arial"/>
      <w:sz w:val="24"/>
    </w:rPr>
  </w:style>
  <w:style w:type="paragraph" w:customStyle="1" w:styleId="phadditiontitle1">
    <w:name w:val="ph_addition_title_1"/>
    <w:basedOn w:val="phbase"/>
    <w:next w:val="phnormal"/>
    <w:rsid w:val="00F82093"/>
    <w:pPr>
      <w:keepNext/>
      <w:keepLines/>
      <w:pageBreakBefore/>
      <w:numPr>
        <w:numId w:val="25"/>
      </w:numPr>
      <w:spacing w:before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F82093"/>
    <w:pPr>
      <w:keepNext/>
      <w:keepLines/>
      <w:numPr>
        <w:ilvl w:val="1"/>
        <w:numId w:val="25"/>
      </w:numPr>
      <w:tabs>
        <w:tab w:val="clear" w:pos="720"/>
        <w:tab w:val="num" w:pos="1560"/>
      </w:tabs>
      <w:spacing w:before="360" w:after="360"/>
      <w:ind w:left="851"/>
      <w:outlineLvl w:val="1"/>
    </w:pPr>
    <w:rPr>
      <w:b/>
      <w:szCs w:val="24"/>
    </w:rPr>
  </w:style>
  <w:style w:type="paragraph" w:customStyle="1" w:styleId="phadditiontitle3">
    <w:name w:val="ph_addition_title_3"/>
    <w:basedOn w:val="phbase"/>
    <w:next w:val="phnormal"/>
    <w:rsid w:val="00F82093"/>
    <w:pPr>
      <w:keepNext/>
      <w:keepLines/>
      <w:numPr>
        <w:ilvl w:val="2"/>
        <w:numId w:val="25"/>
      </w:numPr>
      <w:tabs>
        <w:tab w:val="clear" w:pos="720"/>
        <w:tab w:val="num" w:pos="1701"/>
      </w:tabs>
      <w:spacing w:before="240" w:after="240"/>
      <w:ind w:left="851"/>
      <w:outlineLvl w:val="2"/>
    </w:pPr>
    <w:rPr>
      <w:b/>
      <w:sz w:val="22"/>
      <w:szCs w:val="22"/>
    </w:rPr>
  </w:style>
  <w:style w:type="numbering" w:customStyle="1" w:styleId="phadditiontitle">
    <w:name w:val="ph_additiontitle"/>
    <w:basedOn w:val="a3"/>
    <w:rsid w:val="00F82093"/>
    <w:pPr>
      <w:numPr>
        <w:numId w:val="18"/>
      </w:numPr>
    </w:pPr>
  </w:style>
  <w:style w:type="paragraph" w:customStyle="1" w:styleId="phbibliography">
    <w:name w:val="ph_bibliography"/>
    <w:basedOn w:val="phbase"/>
    <w:rsid w:val="00F82093"/>
    <w:pPr>
      <w:numPr>
        <w:numId w:val="9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F82093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F82093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F82093"/>
    <w:pPr>
      <w:ind w:firstLine="720"/>
    </w:pPr>
    <w:rPr>
      <w:rFonts w:ascii="Arial Narrow" w:hAnsi="Arial Narrow"/>
      <w:vanish/>
      <w:color w:val="0000FF"/>
    </w:rPr>
  </w:style>
  <w:style w:type="paragraph" w:customStyle="1" w:styleId="phconfirmlist">
    <w:name w:val="ph_confirmlist"/>
    <w:basedOn w:val="phbase"/>
    <w:rsid w:val="00F82093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F82093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F82093"/>
  </w:style>
  <w:style w:type="paragraph" w:customStyle="1" w:styleId="phconfirmstamptitle">
    <w:name w:val="ph_confirmstamp_title"/>
    <w:basedOn w:val="phconfirmstamp"/>
    <w:next w:val="phconfirmstampstamp"/>
    <w:rsid w:val="00F82093"/>
    <w:rPr>
      <w:b/>
      <w:caps/>
      <w:szCs w:val="24"/>
    </w:rPr>
  </w:style>
  <w:style w:type="paragraph" w:customStyle="1" w:styleId="phcontent">
    <w:name w:val="ph_content"/>
    <w:basedOn w:val="phbase"/>
    <w:next w:val="1b"/>
    <w:rsid w:val="00F82093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example">
    <w:name w:val="ph_example"/>
    <w:basedOn w:val="phbase"/>
    <w:rsid w:val="00F82093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rsid w:val="00F82093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F82093"/>
    <w:pPr>
      <w:spacing w:before="120"/>
    </w:pPr>
  </w:style>
  <w:style w:type="paragraph" w:customStyle="1" w:styleId="phfiguretitle">
    <w:name w:val="ph_figure_title"/>
    <w:basedOn w:val="phfigure"/>
    <w:next w:val="phnormal"/>
    <w:rsid w:val="00F82093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F82093"/>
    <w:pPr>
      <w:widowControl w:val="0"/>
    </w:pPr>
    <w:rPr>
      <w:sz w:val="18"/>
    </w:rPr>
  </w:style>
  <w:style w:type="character" w:customStyle="1" w:styleId="phinline">
    <w:name w:val="ph_inline"/>
    <w:basedOn w:val="a1"/>
    <w:rsid w:val="00F82093"/>
  </w:style>
  <w:style w:type="character" w:customStyle="1" w:styleId="phinline8">
    <w:name w:val="ph_inline_8"/>
    <w:rsid w:val="00F82093"/>
    <w:rPr>
      <w:sz w:val="16"/>
    </w:rPr>
  </w:style>
  <w:style w:type="character" w:customStyle="1" w:styleId="phinlinebolditalic">
    <w:name w:val="ph_inline_bolditalic"/>
    <w:rsid w:val="00F82093"/>
    <w:rPr>
      <w:rFonts w:ascii="Arial" w:hAnsi="Arial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F82093"/>
    <w:rPr>
      <w:rFonts w:ascii="Courier New" w:hAnsi="Courier New"/>
      <w:sz w:val="24"/>
    </w:rPr>
  </w:style>
  <w:style w:type="character" w:customStyle="1" w:styleId="phinlinefirstterm">
    <w:name w:val="ph_inline_firstterm"/>
    <w:rsid w:val="00F82093"/>
    <w:rPr>
      <w:i/>
      <w:sz w:val="24"/>
    </w:rPr>
  </w:style>
  <w:style w:type="character" w:customStyle="1" w:styleId="phinlineguiitem">
    <w:name w:val="ph_inline_guiitem"/>
    <w:rsid w:val="00F82093"/>
    <w:rPr>
      <w:rFonts w:ascii="Arial" w:hAnsi="Arial"/>
      <w:b/>
      <w:bCs/>
      <w:noProof/>
      <w:lang w:val="ru-RU" w:eastAsia="ru-RU" w:bidi="ar-SA"/>
    </w:rPr>
  </w:style>
  <w:style w:type="character" w:customStyle="1" w:styleId="phinlinekeycap">
    <w:name w:val="ph_inline_keycap"/>
    <w:rsid w:val="00F82093"/>
    <w:rPr>
      <w:b/>
      <w:smallCaps/>
      <w:sz w:val="24"/>
    </w:rPr>
  </w:style>
  <w:style w:type="character" w:customStyle="1" w:styleId="phinlinespace">
    <w:name w:val="ph_inline_space"/>
    <w:rsid w:val="00F82093"/>
    <w:rPr>
      <w:spacing w:val="60"/>
    </w:rPr>
  </w:style>
  <w:style w:type="character" w:customStyle="1" w:styleId="phinlinesuperline">
    <w:name w:val="ph_inline_superline"/>
    <w:rsid w:val="00F82093"/>
    <w:rPr>
      <w:vertAlign w:val="superscript"/>
    </w:rPr>
  </w:style>
  <w:style w:type="character" w:customStyle="1" w:styleId="phinlineunderline">
    <w:name w:val="ph_inline_underline"/>
    <w:rsid w:val="00F82093"/>
    <w:rPr>
      <w:u w:val="single"/>
      <w:lang w:val="ru-RU"/>
    </w:rPr>
  </w:style>
  <w:style w:type="character" w:customStyle="1" w:styleId="phinlineunderlineitalic">
    <w:name w:val="ph_inline_underlineitalic"/>
    <w:rsid w:val="00F82093"/>
    <w:rPr>
      <w:i/>
      <w:u w:val="single"/>
      <w:lang w:val="ru-RU"/>
    </w:rPr>
  </w:style>
  <w:style w:type="character" w:customStyle="1" w:styleId="phinlineuppercase">
    <w:name w:val="ph_inline_uppercase"/>
    <w:rsid w:val="00F82093"/>
    <w:rPr>
      <w:caps/>
      <w:lang w:val="ru-RU"/>
    </w:rPr>
  </w:style>
  <w:style w:type="paragraph" w:customStyle="1" w:styleId="phinset">
    <w:name w:val="ph_inset"/>
    <w:basedOn w:val="phnormal"/>
    <w:next w:val="phnormal"/>
    <w:rsid w:val="00F82093"/>
  </w:style>
  <w:style w:type="paragraph" w:customStyle="1" w:styleId="phinsetcaution">
    <w:name w:val="ph_inset_caution"/>
    <w:basedOn w:val="phinset"/>
    <w:rsid w:val="00F82093"/>
    <w:pPr>
      <w:keepLines/>
    </w:pPr>
  </w:style>
  <w:style w:type="paragraph" w:customStyle="1" w:styleId="phinsetnote">
    <w:name w:val="ph_inset_note"/>
    <w:basedOn w:val="phinset"/>
    <w:rsid w:val="00F82093"/>
    <w:pPr>
      <w:keepLines/>
    </w:pPr>
  </w:style>
  <w:style w:type="paragraph" w:customStyle="1" w:styleId="phinsettitle">
    <w:name w:val="ph_inset_title"/>
    <w:basedOn w:val="phinset"/>
    <w:next w:val="phinsetnote"/>
    <w:rsid w:val="00F82093"/>
    <w:pPr>
      <w:keepNext/>
    </w:pPr>
    <w:rPr>
      <w:caps/>
      <w:szCs w:val="24"/>
    </w:rPr>
  </w:style>
  <w:style w:type="paragraph" w:customStyle="1" w:styleId="phinsetwarning">
    <w:name w:val="ph_inset_warning"/>
    <w:basedOn w:val="phinset"/>
    <w:rsid w:val="00F82093"/>
    <w:pPr>
      <w:keepLines/>
    </w:pPr>
  </w:style>
  <w:style w:type="paragraph" w:customStyle="1" w:styleId="phlistitemized1">
    <w:name w:val="ph_list_itemized_1"/>
    <w:basedOn w:val="phnormal"/>
    <w:link w:val="phlistitemized10"/>
    <w:rsid w:val="00F82093"/>
    <w:pPr>
      <w:numPr>
        <w:numId w:val="22"/>
      </w:numPr>
      <w:ind w:right="-2"/>
    </w:pPr>
    <w:rPr>
      <w:rFonts w:cs="Arial"/>
      <w:lang w:eastAsia="en-US"/>
    </w:rPr>
  </w:style>
  <w:style w:type="paragraph" w:customStyle="1" w:styleId="phlistitemized2">
    <w:name w:val="ph_list_itemized_2"/>
    <w:basedOn w:val="phnormal"/>
    <w:link w:val="phlistitemized20"/>
    <w:rsid w:val="00F82093"/>
    <w:pPr>
      <w:numPr>
        <w:ilvl w:val="1"/>
        <w:numId w:val="22"/>
      </w:numPr>
    </w:pPr>
  </w:style>
  <w:style w:type="paragraph" w:customStyle="1" w:styleId="phlistitemizedtitle">
    <w:name w:val="ph_list_itemized_title"/>
    <w:basedOn w:val="phnormal"/>
    <w:next w:val="phlistitemized1"/>
    <w:rsid w:val="00F82093"/>
    <w:pPr>
      <w:keepNext/>
    </w:pPr>
  </w:style>
  <w:style w:type="paragraph" w:customStyle="1" w:styleId="phlistordered1">
    <w:name w:val="ph_list_ordered_1"/>
    <w:basedOn w:val="phnormal"/>
    <w:rsid w:val="00F82093"/>
    <w:pPr>
      <w:numPr>
        <w:ilvl w:val="1"/>
        <w:numId w:val="10"/>
      </w:numPr>
      <w:ind w:right="-2"/>
    </w:pPr>
  </w:style>
  <w:style w:type="paragraph" w:customStyle="1" w:styleId="phlistordered2">
    <w:name w:val="ph_list_ordered_2"/>
    <w:basedOn w:val="phnormal"/>
    <w:rsid w:val="00792BCE"/>
    <w:pPr>
      <w:ind w:left="1080" w:hanging="360"/>
    </w:pPr>
  </w:style>
  <w:style w:type="paragraph" w:customStyle="1" w:styleId="phlistorderedtitle">
    <w:name w:val="ph_list_ordered_title"/>
    <w:basedOn w:val="phnormal"/>
    <w:next w:val="phlistordered1"/>
    <w:rsid w:val="00F82093"/>
    <w:pPr>
      <w:keepNext/>
    </w:pPr>
  </w:style>
  <w:style w:type="paragraph" w:customStyle="1" w:styleId="phnormal">
    <w:name w:val="ph_normal"/>
    <w:basedOn w:val="phbase"/>
    <w:link w:val="phnormal0"/>
    <w:rsid w:val="00F82093"/>
    <w:pPr>
      <w:ind w:right="-1" w:firstLine="851"/>
    </w:pPr>
  </w:style>
  <w:style w:type="paragraph" w:customStyle="1" w:styleId="phstamp">
    <w:name w:val="ph_stamp"/>
    <w:basedOn w:val="phbase"/>
    <w:rsid w:val="00F82093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F82093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F82093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F82093"/>
    <w:pPr>
      <w:ind w:left="57"/>
    </w:pPr>
    <w:rPr>
      <w:i/>
    </w:rPr>
  </w:style>
  <w:style w:type="paragraph" w:customStyle="1" w:styleId="phtablecell">
    <w:name w:val="ph_table_cell"/>
    <w:basedOn w:val="phbase"/>
    <w:rsid w:val="00F82093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F82093"/>
    <w:pPr>
      <w:jc w:val="center"/>
    </w:pPr>
  </w:style>
  <w:style w:type="paragraph" w:customStyle="1" w:styleId="phtablecellleft">
    <w:name w:val="ph_table_cellleft"/>
    <w:basedOn w:val="phtablecell"/>
    <w:rsid w:val="00F82093"/>
    <w:pPr>
      <w:spacing w:after="160"/>
    </w:pPr>
  </w:style>
  <w:style w:type="paragraph" w:customStyle="1" w:styleId="phtablecolcaption">
    <w:name w:val="ph_table_colcaption"/>
    <w:basedOn w:val="phtablecell"/>
    <w:next w:val="phtablecell"/>
    <w:rsid w:val="00F82093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F82093"/>
    <w:pPr>
      <w:keepNext/>
      <w:spacing w:before="20" w:after="120"/>
    </w:pPr>
    <w:rPr>
      <w:szCs w:val="24"/>
    </w:rPr>
  </w:style>
  <w:style w:type="paragraph" w:customStyle="1" w:styleId="phtitlevoid">
    <w:name w:val="ph_title_void"/>
    <w:basedOn w:val="phbase"/>
    <w:next w:val="phnormal"/>
    <w:link w:val="phtitlevoid0"/>
    <w:rsid w:val="00F82093"/>
    <w:pPr>
      <w:keepNext/>
      <w:keepLines/>
      <w:pageBreakBefore/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titlepage">
    <w:name w:val="ph_titlepage"/>
    <w:basedOn w:val="phbase"/>
    <w:rsid w:val="00F82093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F82093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F82093"/>
    <w:pPr>
      <w:suppressAutoHyphens/>
      <w:spacing w:before="60" w:after="60"/>
    </w:pPr>
    <w:rPr>
      <w:color w:val="000000"/>
      <w:szCs w:val="24"/>
    </w:rPr>
  </w:style>
  <w:style w:type="paragraph" w:customStyle="1" w:styleId="phtitlepagecustomer">
    <w:name w:val="ph_titlepage_customer"/>
    <w:basedOn w:val="phtitlepage"/>
    <w:next w:val="phtitlepageconfirmstamp"/>
    <w:rsid w:val="00F82093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F82093"/>
    <w:pPr>
      <w:spacing w:line="240" w:lineRule="auto"/>
    </w:pPr>
    <w:rPr>
      <w:b/>
    </w:rPr>
  </w:style>
  <w:style w:type="paragraph" w:customStyle="1" w:styleId="phtitlepagedocument">
    <w:name w:val="ph_titlepage_document"/>
    <w:basedOn w:val="phtitlepage"/>
    <w:autoRedefine/>
    <w:rsid w:val="00F82093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F82093"/>
  </w:style>
  <w:style w:type="paragraph" w:customStyle="1" w:styleId="phtitlepagesystemfull">
    <w:name w:val="ph_titlepage_system_full"/>
    <w:basedOn w:val="phtitlepage"/>
    <w:next w:val="phtitlepagesystemshort"/>
    <w:rsid w:val="00F82093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F82093"/>
    <w:rPr>
      <w:b/>
      <w:sz w:val="32"/>
    </w:rPr>
  </w:style>
  <w:style w:type="paragraph" w:styleId="HTML">
    <w:name w:val="HTML Address"/>
    <w:basedOn w:val="a0"/>
    <w:link w:val="HTML0"/>
    <w:semiHidden/>
    <w:rsid w:val="00F82093"/>
    <w:rPr>
      <w:i/>
      <w:iCs/>
    </w:rPr>
  </w:style>
  <w:style w:type="character" w:customStyle="1" w:styleId="HTML0">
    <w:name w:val="Адрес HTML Знак"/>
    <w:link w:val="HTML"/>
    <w:semiHidden/>
    <w:rsid w:val="008658F9"/>
    <w:rPr>
      <w:rFonts w:ascii="Arial" w:eastAsia="Times New Roman" w:hAnsi="Arial"/>
      <w:i/>
      <w:iCs/>
      <w:sz w:val="24"/>
    </w:rPr>
  </w:style>
  <w:style w:type="paragraph" w:styleId="affff9">
    <w:name w:val="Body Text"/>
    <w:basedOn w:val="a0"/>
    <w:link w:val="affffa"/>
    <w:rsid w:val="00F82093"/>
  </w:style>
  <w:style w:type="character" w:customStyle="1" w:styleId="affffa">
    <w:name w:val="Основной текст Знак"/>
    <w:link w:val="affff9"/>
    <w:rsid w:val="008658F9"/>
    <w:rPr>
      <w:rFonts w:ascii="Arial" w:eastAsia="Times New Roman" w:hAnsi="Arial"/>
      <w:sz w:val="24"/>
    </w:rPr>
  </w:style>
  <w:style w:type="paragraph" w:customStyle="1" w:styleId="phheader1withoutnum">
    <w:name w:val="ph_header_1_without_num"/>
    <w:basedOn w:val="13"/>
    <w:next w:val="phnormal"/>
    <w:rsid w:val="00F82093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F82093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F82093"/>
    <w:rPr>
      <w:u w:val="single"/>
    </w:rPr>
  </w:style>
  <w:style w:type="paragraph" w:customStyle="1" w:styleId="phstampleft">
    <w:name w:val="ph_stamp_left"/>
    <w:basedOn w:val="phstamp"/>
    <w:rsid w:val="00F82093"/>
    <w:pPr>
      <w:jc w:val="left"/>
    </w:pPr>
    <w:rPr>
      <w:sz w:val="18"/>
    </w:rPr>
  </w:style>
  <w:style w:type="paragraph" w:customStyle="1" w:styleId="1f5">
    <w:name w:val="Стиль 1"/>
    <w:basedOn w:val="40"/>
    <w:autoRedefine/>
    <w:rsid w:val="00792BCE"/>
    <w:pPr>
      <w:ind w:left="2694"/>
    </w:pPr>
  </w:style>
  <w:style w:type="character" w:customStyle="1" w:styleId="phnormal0">
    <w:name w:val="ph_normal Знак"/>
    <w:basedOn w:val="phbase0"/>
    <w:link w:val="phnormal"/>
    <w:locked/>
    <w:rsid w:val="00F82093"/>
    <w:rPr>
      <w:rFonts w:ascii="Arial" w:eastAsia="Times New Roman" w:hAnsi="Arial"/>
      <w:sz w:val="24"/>
    </w:rPr>
  </w:style>
  <w:style w:type="character" w:customStyle="1" w:styleId="apple-converted-space">
    <w:name w:val="apple-converted-space"/>
    <w:rsid w:val="00AD0BE8"/>
  </w:style>
  <w:style w:type="character" w:styleId="affffb">
    <w:name w:val="FollowedHyperlink"/>
    <w:uiPriority w:val="99"/>
    <w:semiHidden/>
    <w:unhideWhenUsed/>
    <w:rsid w:val="00154973"/>
    <w:rPr>
      <w:color w:val="954F72"/>
      <w:u w:val="single"/>
    </w:rPr>
  </w:style>
  <w:style w:type="character" w:customStyle="1" w:styleId="author">
    <w:name w:val="author"/>
    <w:rsid w:val="00A40C65"/>
  </w:style>
  <w:style w:type="character" w:customStyle="1" w:styleId="sp-highlight-term">
    <w:name w:val="sp-highlight-term"/>
    <w:rsid w:val="00A40C65"/>
  </w:style>
  <w:style w:type="character" w:customStyle="1" w:styleId="bvviewrackerspan">
    <w:name w:val="bv_viewracker_span"/>
    <w:rsid w:val="00A40C65"/>
  </w:style>
  <w:style w:type="character" w:customStyle="1" w:styleId="phlistitemized10">
    <w:name w:val="ph_list_itemized_1 Знак"/>
    <w:link w:val="phlistitemized1"/>
    <w:rsid w:val="00F82093"/>
    <w:rPr>
      <w:rFonts w:ascii="Arial" w:eastAsia="Times New Roman" w:hAnsi="Arial" w:cs="Arial"/>
      <w:sz w:val="24"/>
      <w:lang w:eastAsia="en-US"/>
    </w:rPr>
  </w:style>
  <w:style w:type="paragraph" w:customStyle="1" w:styleId="phlistordereda">
    <w:name w:val="ph_list_ordered_aбв"/>
    <w:basedOn w:val="phnormal"/>
    <w:rsid w:val="00F82093"/>
    <w:pPr>
      <w:numPr>
        <w:numId w:val="10"/>
      </w:numPr>
      <w:ind w:right="-2"/>
    </w:pPr>
  </w:style>
  <w:style w:type="character" w:customStyle="1" w:styleId="issue-link-key">
    <w:name w:val="issue-link-key"/>
    <w:rsid w:val="00613F88"/>
  </w:style>
  <w:style w:type="paragraph" w:customStyle="1" w:styleId="phlistitemized3">
    <w:name w:val="ph_list_itemized_3"/>
    <w:basedOn w:val="phlistitemized2"/>
    <w:link w:val="phlistitemized30"/>
    <w:autoRedefine/>
    <w:qFormat/>
    <w:rsid w:val="00F82093"/>
    <w:pPr>
      <w:numPr>
        <w:ilvl w:val="2"/>
      </w:numPr>
      <w:tabs>
        <w:tab w:val="left" w:pos="2127"/>
      </w:tabs>
    </w:pPr>
  </w:style>
  <w:style w:type="paragraph" w:customStyle="1" w:styleId="phlistitemized4">
    <w:name w:val="ph_list_itemized_4"/>
    <w:basedOn w:val="phlistitemized3"/>
    <w:autoRedefine/>
    <w:qFormat/>
    <w:rsid w:val="00F82093"/>
    <w:pPr>
      <w:numPr>
        <w:ilvl w:val="3"/>
      </w:numPr>
      <w:tabs>
        <w:tab w:val="clear" w:pos="2127"/>
      </w:tabs>
      <w:ind w:right="0"/>
    </w:pPr>
    <w:rPr>
      <w:lang w:val="en-US"/>
    </w:rPr>
  </w:style>
  <w:style w:type="character" w:customStyle="1" w:styleId="phbase0">
    <w:name w:val="ph_base Знак"/>
    <w:basedOn w:val="a1"/>
    <w:link w:val="phbase"/>
    <w:rsid w:val="00F82093"/>
    <w:rPr>
      <w:rFonts w:ascii="Arial" w:eastAsia="Times New Roman" w:hAnsi="Arial"/>
      <w:sz w:val="24"/>
    </w:rPr>
  </w:style>
  <w:style w:type="character" w:customStyle="1" w:styleId="phlistitemized20">
    <w:name w:val="ph_list_itemized_2 Знак"/>
    <w:basedOn w:val="phnormal0"/>
    <w:link w:val="phlistitemized2"/>
    <w:rsid w:val="00F82093"/>
    <w:rPr>
      <w:rFonts w:ascii="Arial" w:eastAsia="Times New Roman" w:hAnsi="Arial"/>
      <w:sz w:val="24"/>
    </w:rPr>
  </w:style>
  <w:style w:type="character" w:customStyle="1" w:styleId="phlistitemized30">
    <w:name w:val="ph_list_itemized_3 Знак"/>
    <w:basedOn w:val="phlistitemized20"/>
    <w:link w:val="phlistitemized3"/>
    <w:rsid w:val="00F82093"/>
    <w:rPr>
      <w:rFonts w:ascii="Arial" w:eastAsia="Times New Roman" w:hAnsi="Arial"/>
      <w:sz w:val="24"/>
    </w:rPr>
  </w:style>
  <w:style w:type="paragraph" w:customStyle="1" w:styleId="phpagenumber">
    <w:name w:val="ph_pagenumber"/>
    <w:basedOn w:val="aff0"/>
    <w:link w:val="phpagenumber0"/>
    <w:autoRedefine/>
    <w:qFormat/>
    <w:rsid w:val="00F82093"/>
    <w:pPr>
      <w:jc w:val="center"/>
    </w:pPr>
  </w:style>
  <w:style w:type="character" w:customStyle="1" w:styleId="phpagenumber0">
    <w:name w:val="ph_pagenumber Знак"/>
    <w:basedOn w:val="aff1"/>
    <w:link w:val="phpagenumber"/>
    <w:rsid w:val="00F82093"/>
    <w:rPr>
      <w:rFonts w:ascii="Arial" w:eastAsia="Times New Roman" w:hAnsi="Arial"/>
      <w:sz w:val="24"/>
    </w:rPr>
  </w:style>
  <w:style w:type="paragraph" w:customStyle="1" w:styleId="phtableitemizedlist1">
    <w:name w:val="ph_table_itemizedlist_1"/>
    <w:basedOn w:val="phtablecellleft"/>
    <w:autoRedefine/>
    <w:qFormat/>
    <w:rsid w:val="00F82093"/>
    <w:pPr>
      <w:numPr>
        <w:numId w:val="23"/>
      </w:numPr>
      <w:spacing w:after="120"/>
    </w:pPr>
  </w:style>
  <w:style w:type="paragraph" w:customStyle="1" w:styleId="phtableitemizedlist2">
    <w:name w:val="ph_table_itemizedlist_2"/>
    <w:basedOn w:val="phtableitemizedlist1"/>
    <w:autoRedefine/>
    <w:qFormat/>
    <w:rsid w:val="00F82093"/>
    <w:pPr>
      <w:ind w:left="632" w:hanging="284"/>
    </w:pPr>
  </w:style>
  <w:style w:type="paragraph" w:customStyle="1" w:styleId="phtableorderedlist1">
    <w:name w:val="ph_table_orderedlist_1)"/>
    <w:basedOn w:val="phtablecellleft"/>
    <w:autoRedefine/>
    <w:qFormat/>
    <w:rsid w:val="00F82093"/>
    <w:pPr>
      <w:numPr>
        <w:numId w:val="24"/>
      </w:numPr>
      <w:spacing w:after="120"/>
    </w:pPr>
  </w:style>
  <w:style w:type="paragraph" w:customStyle="1" w:styleId="ph">
    <w:name w:val="ph_Рамка боковик"/>
    <w:basedOn w:val="a0"/>
    <w:autoRedefine/>
    <w:qFormat/>
    <w:rsid w:val="00F82093"/>
    <w:pPr>
      <w:spacing w:after="0" w:line="240" w:lineRule="auto"/>
      <w:jc w:val="center"/>
    </w:pPr>
    <w:rPr>
      <w:rFonts w:cs="Arial"/>
      <w:i/>
      <w:sz w:val="16"/>
      <w:szCs w:val="16"/>
    </w:rPr>
  </w:style>
  <w:style w:type="paragraph" w:customStyle="1" w:styleId="ph0">
    <w:name w:val="ph_Рамка_гориз_слева_мал"/>
    <w:basedOn w:val="a0"/>
    <w:autoRedefine/>
    <w:qFormat/>
    <w:rsid w:val="00F82093"/>
    <w:pPr>
      <w:spacing w:after="20" w:line="240" w:lineRule="auto"/>
      <w:ind w:left="57"/>
      <w:jc w:val="left"/>
    </w:pPr>
    <w:rPr>
      <w:rFonts w:cs="Arial"/>
      <w:i/>
      <w:sz w:val="16"/>
      <w:szCs w:val="16"/>
    </w:rPr>
  </w:style>
  <w:style w:type="paragraph" w:customStyle="1" w:styleId="phtableorderlist">
    <w:name w:val="ph_table_orderlist_абв"/>
    <w:basedOn w:val="phtablecellleft"/>
    <w:autoRedefine/>
    <w:qFormat/>
    <w:rsid w:val="00F82093"/>
    <w:pPr>
      <w:numPr>
        <w:numId w:val="20"/>
      </w:numPr>
    </w:pPr>
  </w:style>
  <w:style w:type="paragraph" w:customStyle="1" w:styleId="phtableorderlist1">
    <w:name w:val="ph_table_orderlist_1_бок"/>
    <w:basedOn w:val="phtablecellleft"/>
    <w:autoRedefine/>
    <w:qFormat/>
    <w:rsid w:val="00F82093"/>
    <w:pPr>
      <w:numPr>
        <w:numId w:val="21"/>
      </w:numPr>
      <w:ind w:left="284" w:hanging="284"/>
    </w:pPr>
  </w:style>
  <w:style w:type="paragraph" w:customStyle="1" w:styleId="ph1">
    <w:name w:val="ph_Рамка_гориз_цент_мал"/>
    <w:basedOn w:val="ph0"/>
    <w:autoRedefine/>
    <w:qFormat/>
    <w:rsid w:val="00F82093"/>
    <w:pPr>
      <w:ind w:left="0"/>
      <w:jc w:val="center"/>
    </w:pPr>
  </w:style>
  <w:style w:type="paragraph" w:customStyle="1" w:styleId="ph2">
    <w:name w:val="ph_Рамка_гориз_круп"/>
    <w:basedOn w:val="a0"/>
    <w:autoRedefine/>
    <w:qFormat/>
    <w:rsid w:val="00F82093"/>
    <w:pPr>
      <w:spacing w:after="20" w:line="240" w:lineRule="auto"/>
      <w:jc w:val="center"/>
    </w:pPr>
    <w:rPr>
      <w:i/>
    </w:rPr>
  </w:style>
  <w:style w:type="character" w:customStyle="1" w:styleId="phnormal1">
    <w:name w:val="ph_normal Знак Знак"/>
    <w:rsid w:val="00F82093"/>
    <w:rPr>
      <w:rFonts w:ascii="Arial" w:hAnsi="Arial"/>
      <w:sz w:val="24"/>
    </w:rPr>
  </w:style>
  <w:style w:type="character" w:customStyle="1" w:styleId="phtitlevoid0">
    <w:name w:val="ph_title_void Знак"/>
    <w:link w:val="phtitlevoid"/>
    <w:rsid w:val="00F82093"/>
    <w:rPr>
      <w:rFonts w:ascii="Arial" w:eastAsia="Times New Roman" w:hAnsi="Arial" w:cs="Arial"/>
      <w:b/>
      <w:bCs/>
      <w:sz w:val="28"/>
      <w:szCs w:val="28"/>
    </w:rPr>
  </w:style>
  <w:style w:type="paragraph" w:customStyle="1" w:styleId="affffc">
    <w:name w:val="_Табл_Текст"/>
    <w:basedOn w:val="a0"/>
    <w:rsid w:val="00F82093"/>
  </w:style>
  <w:style w:type="character" w:styleId="affffd">
    <w:name w:val="Book Title"/>
    <w:basedOn w:val="a1"/>
    <w:uiPriority w:val="33"/>
    <w:qFormat/>
    <w:rsid w:val="0065054B"/>
    <w:rPr>
      <w:rFonts w:ascii="Times New Roman" w:hAnsi="Times New Roman"/>
      <w:b/>
      <w:bCs/>
      <w:smallCaps/>
      <w:spacing w:val="5"/>
    </w:rPr>
  </w:style>
  <w:style w:type="paragraph" w:customStyle="1" w:styleId="4">
    <w:name w:val="Маркированный 4 уровень"/>
    <w:basedOn w:val="3"/>
    <w:qFormat/>
    <w:rsid w:val="00754BF1"/>
    <w:pPr>
      <w:numPr>
        <w:numId w:val="27"/>
      </w:numPr>
      <w:spacing w:before="60" w:after="60"/>
      <w:jc w:val="left"/>
    </w:pPr>
    <w:rPr>
      <w:rFonts w:cs="Times New Roman"/>
      <w:snapToGrid w:val="0"/>
      <w:spacing w:val="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97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4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0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7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29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801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44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984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7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1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0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43795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39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49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78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50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254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5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0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31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5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59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549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962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733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2473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529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456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416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442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1333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005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76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87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6413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23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47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21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07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24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57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167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62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504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3475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704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702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510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1662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19179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9399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3966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9251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3962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828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24305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385183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539206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759017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31700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49467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674410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20981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967485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9877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7167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50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59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19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484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79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136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095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349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41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742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5416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3497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6006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4500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1730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5252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1111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30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04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72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447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435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494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3041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991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7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0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7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0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5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3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0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4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4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8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4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3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8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4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67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50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90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00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59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072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73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32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60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105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55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360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341825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8605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94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5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8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5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7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836364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7055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361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41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655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9737879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852806">
                  <w:marLeft w:val="150"/>
                  <w:marRight w:val="0"/>
                  <w:marTop w:val="75"/>
                  <w:marBottom w:val="0"/>
                  <w:divBdr>
                    <w:top w:val="dashed" w:sz="6" w:space="5" w:color="CCCCCC"/>
                    <w:left w:val="dashed" w:sz="6" w:space="8" w:color="CCCCCC"/>
                    <w:bottom w:val="dashed" w:sz="6" w:space="5" w:color="CCCCCC"/>
                    <w:right w:val="dashed" w:sz="6" w:space="5" w:color="CCCCCC"/>
                  </w:divBdr>
                </w:div>
              </w:divsChild>
            </w:div>
            <w:div w:id="193948842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30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98250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97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872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860012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199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0926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018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513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5251542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84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0001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096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428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7722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863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930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8" w:color="CCCCCC"/>
                                <w:right w:val="none" w:sz="0" w:space="0" w:color="auto"/>
                              </w:divBdr>
                              <w:divsChild>
                                <w:div w:id="309554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776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4944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41912919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62390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8" w:color="CCCCCC"/>
                                <w:right w:val="none" w:sz="0" w:space="0" w:color="auto"/>
                              </w:divBdr>
                              <w:divsChild>
                                <w:div w:id="710687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7903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1978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3313209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38701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8" w:color="CCCCCC"/>
                                <w:right w:val="none" w:sz="0" w:space="0" w:color="auto"/>
                              </w:divBdr>
                              <w:divsChild>
                                <w:div w:id="1214804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352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6573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1093039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73453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8" w:color="CCCCCC"/>
                                <w:right w:val="none" w:sz="0" w:space="0" w:color="auto"/>
                              </w:divBdr>
                              <w:divsChild>
                                <w:div w:id="48192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3939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1193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920895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91600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8" w:color="CCCCCC"/>
                                <w:right w:val="none" w:sz="0" w:space="0" w:color="auto"/>
                              </w:divBdr>
                              <w:divsChild>
                                <w:div w:id="20712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999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348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7183621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586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76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482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0420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286892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8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51984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123001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40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30814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44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639489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91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9994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217983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00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83115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12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7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4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4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1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0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2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0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2.xml"/><Relationship Id="rId117" Type="http://schemas.openxmlformats.org/officeDocument/2006/relationships/image" Target="media/image101.png"/><Relationship Id="rId21" Type="http://schemas.openxmlformats.org/officeDocument/2006/relationships/image" Target="media/image9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63" Type="http://schemas.openxmlformats.org/officeDocument/2006/relationships/image" Target="media/image47.png"/><Relationship Id="rId68" Type="http://schemas.openxmlformats.org/officeDocument/2006/relationships/image" Target="media/image52.png"/><Relationship Id="rId84" Type="http://schemas.openxmlformats.org/officeDocument/2006/relationships/image" Target="media/image68.png"/><Relationship Id="rId89" Type="http://schemas.openxmlformats.org/officeDocument/2006/relationships/image" Target="media/image73.png"/><Relationship Id="rId112" Type="http://schemas.openxmlformats.org/officeDocument/2006/relationships/image" Target="media/image96.png"/><Relationship Id="rId133" Type="http://schemas.openxmlformats.org/officeDocument/2006/relationships/image" Target="media/image117.png"/><Relationship Id="rId138" Type="http://schemas.openxmlformats.org/officeDocument/2006/relationships/image" Target="media/image122.png"/><Relationship Id="rId154" Type="http://schemas.openxmlformats.org/officeDocument/2006/relationships/image" Target="media/image138.png"/><Relationship Id="rId159" Type="http://schemas.openxmlformats.org/officeDocument/2006/relationships/image" Target="media/image143.png"/><Relationship Id="rId175" Type="http://schemas.openxmlformats.org/officeDocument/2006/relationships/image" Target="media/image159.png"/><Relationship Id="rId170" Type="http://schemas.openxmlformats.org/officeDocument/2006/relationships/image" Target="media/image154.png"/><Relationship Id="rId16" Type="http://schemas.openxmlformats.org/officeDocument/2006/relationships/image" Target="media/image4.png"/><Relationship Id="rId107" Type="http://schemas.openxmlformats.org/officeDocument/2006/relationships/image" Target="media/image91.png"/><Relationship Id="rId11" Type="http://schemas.openxmlformats.org/officeDocument/2006/relationships/footnotes" Target="footnotes.xml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74" Type="http://schemas.openxmlformats.org/officeDocument/2006/relationships/image" Target="media/image58.png"/><Relationship Id="rId79" Type="http://schemas.openxmlformats.org/officeDocument/2006/relationships/image" Target="media/image63.png"/><Relationship Id="rId102" Type="http://schemas.openxmlformats.org/officeDocument/2006/relationships/image" Target="media/image86.png"/><Relationship Id="rId123" Type="http://schemas.openxmlformats.org/officeDocument/2006/relationships/image" Target="media/image107.png"/><Relationship Id="rId128" Type="http://schemas.openxmlformats.org/officeDocument/2006/relationships/image" Target="media/image112.png"/><Relationship Id="rId144" Type="http://schemas.openxmlformats.org/officeDocument/2006/relationships/image" Target="media/image128.png"/><Relationship Id="rId149" Type="http://schemas.openxmlformats.org/officeDocument/2006/relationships/image" Target="media/image133.png"/><Relationship Id="rId5" Type="http://schemas.openxmlformats.org/officeDocument/2006/relationships/customXml" Target="../customXml/item5.xml"/><Relationship Id="rId90" Type="http://schemas.openxmlformats.org/officeDocument/2006/relationships/image" Target="media/image74.png"/><Relationship Id="rId95" Type="http://schemas.openxmlformats.org/officeDocument/2006/relationships/image" Target="media/image79.png"/><Relationship Id="rId160" Type="http://schemas.openxmlformats.org/officeDocument/2006/relationships/image" Target="media/image144.png"/><Relationship Id="rId165" Type="http://schemas.openxmlformats.org/officeDocument/2006/relationships/image" Target="media/image149.png"/><Relationship Id="rId181" Type="http://schemas.openxmlformats.org/officeDocument/2006/relationships/footer" Target="footer4.xml"/><Relationship Id="rId22" Type="http://schemas.openxmlformats.org/officeDocument/2006/relationships/image" Target="media/image10.png"/><Relationship Id="rId27" Type="http://schemas.openxmlformats.org/officeDocument/2006/relationships/image" Target="media/image12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64" Type="http://schemas.openxmlformats.org/officeDocument/2006/relationships/image" Target="media/image48.png"/><Relationship Id="rId69" Type="http://schemas.openxmlformats.org/officeDocument/2006/relationships/image" Target="media/image53.png"/><Relationship Id="rId113" Type="http://schemas.openxmlformats.org/officeDocument/2006/relationships/image" Target="media/image97.png"/><Relationship Id="rId118" Type="http://schemas.openxmlformats.org/officeDocument/2006/relationships/image" Target="media/image102.png"/><Relationship Id="rId134" Type="http://schemas.openxmlformats.org/officeDocument/2006/relationships/image" Target="media/image118.png"/><Relationship Id="rId139" Type="http://schemas.openxmlformats.org/officeDocument/2006/relationships/image" Target="media/image123.png"/><Relationship Id="rId80" Type="http://schemas.openxmlformats.org/officeDocument/2006/relationships/image" Target="media/image64.png"/><Relationship Id="rId85" Type="http://schemas.openxmlformats.org/officeDocument/2006/relationships/image" Target="media/image69.png"/><Relationship Id="rId150" Type="http://schemas.openxmlformats.org/officeDocument/2006/relationships/image" Target="media/image134.png"/><Relationship Id="rId155" Type="http://schemas.openxmlformats.org/officeDocument/2006/relationships/image" Target="media/image139.png"/><Relationship Id="rId171" Type="http://schemas.openxmlformats.org/officeDocument/2006/relationships/image" Target="media/image155.png"/><Relationship Id="rId176" Type="http://schemas.openxmlformats.org/officeDocument/2006/relationships/image" Target="media/image160.png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59" Type="http://schemas.openxmlformats.org/officeDocument/2006/relationships/image" Target="media/image43.png"/><Relationship Id="rId103" Type="http://schemas.openxmlformats.org/officeDocument/2006/relationships/image" Target="media/image87.png"/><Relationship Id="rId108" Type="http://schemas.openxmlformats.org/officeDocument/2006/relationships/image" Target="media/image92.png"/><Relationship Id="rId124" Type="http://schemas.openxmlformats.org/officeDocument/2006/relationships/image" Target="media/image108.png"/><Relationship Id="rId129" Type="http://schemas.openxmlformats.org/officeDocument/2006/relationships/image" Target="media/image113.png"/><Relationship Id="rId54" Type="http://schemas.openxmlformats.org/officeDocument/2006/relationships/image" Target="media/image38.png"/><Relationship Id="rId70" Type="http://schemas.openxmlformats.org/officeDocument/2006/relationships/image" Target="media/image54.png"/><Relationship Id="rId75" Type="http://schemas.openxmlformats.org/officeDocument/2006/relationships/image" Target="media/image59.png"/><Relationship Id="rId91" Type="http://schemas.openxmlformats.org/officeDocument/2006/relationships/image" Target="media/image75.png"/><Relationship Id="rId96" Type="http://schemas.openxmlformats.org/officeDocument/2006/relationships/image" Target="media/image80.png"/><Relationship Id="rId140" Type="http://schemas.openxmlformats.org/officeDocument/2006/relationships/image" Target="media/image124.png"/><Relationship Id="rId145" Type="http://schemas.openxmlformats.org/officeDocument/2006/relationships/image" Target="media/image129.png"/><Relationship Id="rId161" Type="http://schemas.openxmlformats.org/officeDocument/2006/relationships/image" Target="media/image145.png"/><Relationship Id="rId166" Type="http://schemas.openxmlformats.org/officeDocument/2006/relationships/image" Target="media/image150.png"/><Relationship Id="rId18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23" Type="http://schemas.openxmlformats.org/officeDocument/2006/relationships/image" Target="media/image11.png"/><Relationship Id="rId28" Type="http://schemas.openxmlformats.org/officeDocument/2006/relationships/footer" Target="footer3.xml"/><Relationship Id="rId49" Type="http://schemas.openxmlformats.org/officeDocument/2006/relationships/image" Target="media/image33.png"/><Relationship Id="rId114" Type="http://schemas.openxmlformats.org/officeDocument/2006/relationships/image" Target="media/image98.png"/><Relationship Id="rId119" Type="http://schemas.openxmlformats.org/officeDocument/2006/relationships/image" Target="media/image103.png"/><Relationship Id="rId44" Type="http://schemas.openxmlformats.org/officeDocument/2006/relationships/image" Target="media/image28.png"/><Relationship Id="rId60" Type="http://schemas.openxmlformats.org/officeDocument/2006/relationships/image" Target="media/image44.png"/><Relationship Id="rId65" Type="http://schemas.openxmlformats.org/officeDocument/2006/relationships/image" Target="media/image49.png"/><Relationship Id="rId81" Type="http://schemas.openxmlformats.org/officeDocument/2006/relationships/image" Target="media/image65.png"/><Relationship Id="rId86" Type="http://schemas.openxmlformats.org/officeDocument/2006/relationships/image" Target="media/image70.png"/><Relationship Id="rId130" Type="http://schemas.openxmlformats.org/officeDocument/2006/relationships/image" Target="media/image114.png"/><Relationship Id="rId135" Type="http://schemas.openxmlformats.org/officeDocument/2006/relationships/image" Target="media/image119.png"/><Relationship Id="rId151" Type="http://schemas.openxmlformats.org/officeDocument/2006/relationships/image" Target="media/image135.png"/><Relationship Id="rId156" Type="http://schemas.openxmlformats.org/officeDocument/2006/relationships/image" Target="media/image140.png"/><Relationship Id="rId177" Type="http://schemas.openxmlformats.org/officeDocument/2006/relationships/image" Target="media/image161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72" Type="http://schemas.openxmlformats.org/officeDocument/2006/relationships/image" Target="media/image156.png"/><Relationship Id="rId180" Type="http://schemas.openxmlformats.org/officeDocument/2006/relationships/image" Target="media/image164.png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9" Type="http://schemas.openxmlformats.org/officeDocument/2006/relationships/image" Target="media/image23.png"/><Relationship Id="rId109" Type="http://schemas.openxmlformats.org/officeDocument/2006/relationships/image" Target="media/image93.png"/><Relationship Id="rId34" Type="http://schemas.openxmlformats.org/officeDocument/2006/relationships/image" Target="media/image18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76" Type="http://schemas.openxmlformats.org/officeDocument/2006/relationships/image" Target="media/image60.png"/><Relationship Id="rId97" Type="http://schemas.openxmlformats.org/officeDocument/2006/relationships/image" Target="media/image81.png"/><Relationship Id="rId104" Type="http://schemas.openxmlformats.org/officeDocument/2006/relationships/image" Target="media/image88.png"/><Relationship Id="rId120" Type="http://schemas.openxmlformats.org/officeDocument/2006/relationships/image" Target="media/image104.png"/><Relationship Id="rId125" Type="http://schemas.openxmlformats.org/officeDocument/2006/relationships/image" Target="media/image109.png"/><Relationship Id="rId141" Type="http://schemas.openxmlformats.org/officeDocument/2006/relationships/image" Target="media/image125.png"/><Relationship Id="rId146" Type="http://schemas.openxmlformats.org/officeDocument/2006/relationships/image" Target="media/image130.png"/><Relationship Id="rId167" Type="http://schemas.openxmlformats.org/officeDocument/2006/relationships/image" Target="media/image151.png"/><Relationship Id="rId188" Type="http://schemas.microsoft.com/office/2011/relationships/people" Target="people.xml"/><Relationship Id="rId7" Type="http://schemas.openxmlformats.org/officeDocument/2006/relationships/styles" Target="styles.xml"/><Relationship Id="rId71" Type="http://schemas.openxmlformats.org/officeDocument/2006/relationships/image" Target="media/image55.png"/><Relationship Id="rId92" Type="http://schemas.openxmlformats.org/officeDocument/2006/relationships/image" Target="media/image76.png"/><Relationship Id="rId162" Type="http://schemas.openxmlformats.org/officeDocument/2006/relationships/image" Target="media/image146.png"/><Relationship Id="rId183" Type="http://schemas.openxmlformats.org/officeDocument/2006/relationships/theme" Target="theme/theme1.xml"/><Relationship Id="rId2" Type="http://schemas.openxmlformats.org/officeDocument/2006/relationships/customXml" Target="../customXml/item2.xml"/><Relationship Id="rId29" Type="http://schemas.openxmlformats.org/officeDocument/2006/relationships/image" Target="media/image13.png"/><Relationship Id="rId24" Type="http://schemas.openxmlformats.org/officeDocument/2006/relationships/footer" Target="footer1.xml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66" Type="http://schemas.openxmlformats.org/officeDocument/2006/relationships/image" Target="media/image50.png"/><Relationship Id="rId87" Type="http://schemas.openxmlformats.org/officeDocument/2006/relationships/image" Target="media/image71.png"/><Relationship Id="rId110" Type="http://schemas.openxmlformats.org/officeDocument/2006/relationships/image" Target="media/image94.png"/><Relationship Id="rId115" Type="http://schemas.openxmlformats.org/officeDocument/2006/relationships/image" Target="media/image99.png"/><Relationship Id="rId131" Type="http://schemas.openxmlformats.org/officeDocument/2006/relationships/image" Target="media/image115.png"/><Relationship Id="rId136" Type="http://schemas.openxmlformats.org/officeDocument/2006/relationships/image" Target="media/image120.png"/><Relationship Id="rId157" Type="http://schemas.openxmlformats.org/officeDocument/2006/relationships/image" Target="media/image141.png"/><Relationship Id="rId178" Type="http://schemas.openxmlformats.org/officeDocument/2006/relationships/image" Target="media/image162.png"/><Relationship Id="rId61" Type="http://schemas.openxmlformats.org/officeDocument/2006/relationships/image" Target="media/image45.png"/><Relationship Id="rId82" Type="http://schemas.openxmlformats.org/officeDocument/2006/relationships/image" Target="media/image66.png"/><Relationship Id="rId152" Type="http://schemas.openxmlformats.org/officeDocument/2006/relationships/image" Target="media/image136.png"/><Relationship Id="rId173" Type="http://schemas.openxmlformats.org/officeDocument/2006/relationships/image" Target="media/image157.png"/><Relationship Id="rId19" Type="http://schemas.openxmlformats.org/officeDocument/2006/relationships/image" Target="media/image7.png"/><Relationship Id="rId14" Type="http://schemas.openxmlformats.org/officeDocument/2006/relationships/image" Target="media/image2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56" Type="http://schemas.openxmlformats.org/officeDocument/2006/relationships/image" Target="media/image40.png"/><Relationship Id="rId77" Type="http://schemas.openxmlformats.org/officeDocument/2006/relationships/image" Target="media/image61.png"/><Relationship Id="rId100" Type="http://schemas.openxmlformats.org/officeDocument/2006/relationships/image" Target="media/image84.png"/><Relationship Id="rId105" Type="http://schemas.openxmlformats.org/officeDocument/2006/relationships/image" Target="media/image89.png"/><Relationship Id="rId126" Type="http://schemas.openxmlformats.org/officeDocument/2006/relationships/image" Target="media/image110.png"/><Relationship Id="rId147" Type="http://schemas.openxmlformats.org/officeDocument/2006/relationships/image" Target="media/image131.png"/><Relationship Id="rId168" Type="http://schemas.openxmlformats.org/officeDocument/2006/relationships/image" Target="media/image152.png"/><Relationship Id="rId8" Type="http://schemas.microsoft.com/office/2007/relationships/stylesWithEffects" Target="stylesWithEffects.xml"/><Relationship Id="rId51" Type="http://schemas.openxmlformats.org/officeDocument/2006/relationships/image" Target="media/image35.png"/><Relationship Id="rId72" Type="http://schemas.openxmlformats.org/officeDocument/2006/relationships/image" Target="media/image56.png"/><Relationship Id="rId93" Type="http://schemas.openxmlformats.org/officeDocument/2006/relationships/image" Target="media/image77.png"/><Relationship Id="rId98" Type="http://schemas.openxmlformats.org/officeDocument/2006/relationships/image" Target="media/image82.png"/><Relationship Id="rId121" Type="http://schemas.openxmlformats.org/officeDocument/2006/relationships/image" Target="media/image105.png"/><Relationship Id="rId142" Type="http://schemas.openxmlformats.org/officeDocument/2006/relationships/image" Target="media/image126.png"/><Relationship Id="rId163" Type="http://schemas.openxmlformats.org/officeDocument/2006/relationships/image" Target="media/image147.png"/><Relationship Id="rId189" Type="http://schemas.microsoft.com/office/2011/relationships/commentsExtended" Target="commentsExtended.xml"/><Relationship Id="rId3" Type="http://schemas.openxmlformats.org/officeDocument/2006/relationships/customXml" Target="../customXml/item3.xml"/><Relationship Id="rId25" Type="http://schemas.openxmlformats.org/officeDocument/2006/relationships/header" Target="header1.xml"/><Relationship Id="rId46" Type="http://schemas.openxmlformats.org/officeDocument/2006/relationships/image" Target="media/image30.png"/><Relationship Id="rId67" Type="http://schemas.openxmlformats.org/officeDocument/2006/relationships/image" Target="media/image51.png"/><Relationship Id="rId116" Type="http://schemas.openxmlformats.org/officeDocument/2006/relationships/image" Target="media/image100.png"/><Relationship Id="rId137" Type="http://schemas.openxmlformats.org/officeDocument/2006/relationships/image" Target="media/image121.png"/><Relationship Id="rId158" Type="http://schemas.openxmlformats.org/officeDocument/2006/relationships/image" Target="media/image142.png"/><Relationship Id="rId20" Type="http://schemas.openxmlformats.org/officeDocument/2006/relationships/image" Target="media/image8.png"/><Relationship Id="rId41" Type="http://schemas.openxmlformats.org/officeDocument/2006/relationships/image" Target="media/image25.png"/><Relationship Id="rId62" Type="http://schemas.openxmlformats.org/officeDocument/2006/relationships/image" Target="media/image46.png"/><Relationship Id="rId83" Type="http://schemas.openxmlformats.org/officeDocument/2006/relationships/image" Target="media/image67.png"/><Relationship Id="rId88" Type="http://schemas.openxmlformats.org/officeDocument/2006/relationships/image" Target="media/image72.png"/><Relationship Id="rId111" Type="http://schemas.openxmlformats.org/officeDocument/2006/relationships/image" Target="media/image95.png"/><Relationship Id="rId132" Type="http://schemas.openxmlformats.org/officeDocument/2006/relationships/image" Target="media/image116.png"/><Relationship Id="rId153" Type="http://schemas.openxmlformats.org/officeDocument/2006/relationships/image" Target="media/image137.png"/><Relationship Id="rId174" Type="http://schemas.openxmlformats.org/officeDocument/2006/relationships/image" Target="media/image158.png"/><Relationship Id="rId179" Type="http://schemas.openxmlformats.org/officeDocument/2006/relationships/image" Target="media/image163.png"/><Relationship Id="rId15" Type="http://schemas.openxmlformats.org/officeDocument/2006/relationships/image" Target="media/image3.png"/><Relationship Id="rId36" Type="http://schemas.openxmlformats.org/officeDocument/2006/relationships/image" Target="media/image20.png"/><Relationship Id="rId57" Type="http://schemas.openxmlformats.org/officeDocument/2006/relationships/image" Target="media/image41.png"/><Relationship Id="rId106" Type="http://schemas.openxmlformats.org/officeDocument/2006/relationships/image" Target="media/image90.png"/><Relationship Id="rId127" Type="http://schemas.openxmlformats.org/officeDocument/2006/relationships/image" Target="media/image111.png"/><Relationship Id="rId10" Type="http://schemas.openxmlformats.org/officeDocument/2006/relationships/webSettings" Target="webSettings.xml"/><Relationship Id="rId31" Type="http://schemas.openxmlformats.org/officeDocument/2006/relationships/image" Target="media/image15.png"/><Relationship Id="rId52" Type="http://schemas.openxmlformats.org/officeDocument/2006/relationships/image" Target="media/image36.png"/><Relationship Id="rId73" Type="http://schemas.openxmlformats.org/officeDocument/2006/relationships/image" Target="media/image57.png"/><Relationship Id="rId78" Type="http://schemas.openxmlformats.org/officeDocument/2006/relationships/image" Target="media/image62.png"/><Relationship Id="rId94" Type="http://schemas.openxmlformats.org/officeDocument/2006/relationships/image" Target="media/image78.png"/><Relationship Id="rId99" Type="http://schemas.openxmlformats.org/officeDocument/2006/relationships/image" Target="media/image83.jpeg"/><Relationship Id="rId101" Type="http://schemas.openxmlformats.org/officeDocument/2006/relationships/image" Target="media/image85.png"/><Relationship Id="rId122" Type="http://schemas.openxmlformats.org/officeDocument/2006/relationships/image" Target="media/image106.png"/><Relationship Id="rId143" Type="http://schemas.openxmlformats.org/officeDocument/2006/relationships/image" Target="media/image127.png"/><Relationship Id="rId148" Type="http://schemas.openxmlformats.org/officeDocument/2006/relationships/image" Target="media/image132.png"/><Relationship Id="rId164" Type="http://schemas.openxmlformats.org/officeDocument/2006/relationships/image" Target="media/image148.png"/><Relationship Id="rId169" Type="http://schemas.openxmlformats.org/officeDocument/2006/relationships/image" Target="media/image15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zaveta\AppData\Roaming\Microsoft\&#1064;&#1072;&#1073;&#1083;&#1086;&#1085;&#1099;\&#1043;&#1054;&#1057;&#1058;_2.105_&#1096;&#1072;&#1073;&#1083;&#1086;&#1085;_ARIAL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846474A5FE8F341AA12AFBB541D205E" ma:contentTypeVersion="0" ma:contentTypeDescription="Создание документа." ma:contentTypeScope="" ma:versionID="c8f8601da3eabfa0ffbe42b7807b3d1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f955febea7e716b4e91cddba1711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36A5A3-E1D1-4436-A4AF-034A81F7F831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6C98F95B-A398-4DE7-B5E3-A6B7B8D17B6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52C37EC-14E3-4E6C-8EDC-878115D9B16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BD7E9F7-4D55-45CB-98A2-2D0513CEA1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914534A4-FD22-4C0D-8891-7C9164093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ГОСТ_2.105_шаблон_ARIAL</Template>
  <TotalTime>254</TotalTime>
  <Pages>273</Pages>
  <Words>34577</Words>
  <Characters>284576</Characters>
  <Application>Microsoft Office Word</Application>
  <DocSecurity>0</DocSecurity>
  <Lines>14228</Lines>
  <Paragraphs>8625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310528</CharactersWithSpaces>
  <SharedDoc>false</SharedDoc>
  <HLinks>
    <vt:vector size="480" baseType="variant">
      <vt:variant>
        <vt:i4>1048624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_Toc529452930</vt:lpwstr>
      </vt:variant>
      <vt:variant>
        <vt:i4>1114160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_Toc529452929</vt:lpwstr>
      </vt:variant>
      <vt:variant>
        <vt:i4>1114160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_Toc529452928</vt:lpwstr>
      </vt:variant>
      <vt:variant>
        <vt:i4>1114160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_Toc529452927</vt:lpwstr>
      </vt:variant>
      <vt:variant>
        <vt:i4>1114160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_Toc529452926</vt:lpwstr>
      </vt:variant>
      <vt:variant>
        <vt:i4>1114160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_Toc529452925</vt:lpwstr>
      </vt:variant>
      <vt:variant>
        <vt:i4>1114160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_Toc529452924</vt:lpwstr>
      </vt:variant>
      <vt:variant>
        <vt:i4>1114160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_Toc529452923</vt:lpwstr>
      </vt:variant>
      <vt:variant>
        <vt:i4>1114160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_Toc529452922</vt:lpwstr>
      </vt:variant>
      <vt:variant>
        <vt:i4>1114160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_Toc529452921</vt:lpwstr>
      </vt:variant>
      <vt:variant>
        <vt:i4>1114160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_Toc529452920</vt:lpwstr>
      </vt:variant>
      <vt:variant>
        <vt:i4>1179696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_Toc529452919</vt:lpwstr>
      </vt:variant>
      <vt:variant>
        <vt:i4>1179696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_Toc529452918</vt:lpwstr>
      </vt:variant>
      <vt:variant>
        <vt:i4>1179696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_Toc529452917</vt:lpwstr>
      </vt:variant>
      <vt:variant>
        <vt:i4>1179696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_Toc529452916</vt:lpwstr>
      </vt:variant>
      <vt:variant>
        <vt:i4>1179696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_Toc529452915</vt:lpwstr>
      </vt:variant>
      <vt:variant>
        <vt:i4>1179696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_Toc529452914</vt:lpwstr>
      </vt:variant>
      <vt:variant>
        <vt:i4>1179696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_Toc529452913</vt:lpwstr>
      </vt:variant>
      <vt:variant>
        <vt:i4>1179696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_Toc529452912</vt:lpwstr>
      </vt:variant>
      <vt:variant>
        <vt:i4>1179696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_Toc529452911</vt:lpwstr>
      </vt:variant>
      <vt:variant>
        <vt:i4>1179696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_Toc529452910</vt:lpwstr>
      </vt:variant>
      <vt:variant>
        <vt:i4>1245232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_Toc529452909</vt:lpwstr>
      </vt:variant>
      <vt:variant>
        <vt:i4>1245232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_Toc529452908</vt:lpwstr>
      </vt:variant>
      <vt:variant>
        <vt:i4>1245232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_Toc529452907</vt:lpwstr>
      </vt:variant>
      <vt:variant>
        <vt:i4>1245232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_Toc529452906</vt:lpwstr>
      </vt:variant>
      <vt:variant>
        <vt:i4>1245232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_Toc529452905</vt:lpwstr>
      </vt:variant>
      <vt:variant>
        <vt:i4>1245232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_Toc529452904</vt:lpwstr>
      </vt:variant>
      <vt:variant>
        <vt:i4>1245232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_Toc529452903</vt:lpwstr>
      </vt:variant>
      <vt:variant>
        <vt:i4>1245232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_Toc529452902</vt:lpwstr>
      </vt:variant>
      <vt:variant>
        <vt:i4>1245232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_Toc529452901</vt:lpwstr>
      </vt:variant>
      <vt:variant>
        <vt:i4>1245232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_Toc529452900</vt:lpwstr>
      </vt:variant>
      <vt:variant>
        <vt:i4>1703985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_Toc529452899</vt:lpwstr>
      </vt:variant>
      <vt:variant>
        <vt:i4>1703985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_Toc529452898</vt:lpwstr>
      </vt:variant>
      <vt:variant>
        <vt:i4>1703985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_Toc529452897</vt:lpwstr>
      </vt:variant>
      <vt:variant>
        <vt:i4>1703985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_Toc529452896</vt:lpwstr>
      </vt:variant>
      <vt:variant>
        <vt:i4>1703985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_Toc529452895</vt:lpwstr>
      </vt:variant>
      <vt:variant>
        <vt:i4>1703985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_Toc529452894</vt:lpwstr>
      </vt:variant>
      <vt:variant>
        <vt:i4>1703985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_Toc529452893</vt:lpwstr>
      </vt:variant>
      <vt:variant>
        <vt:i4>1703985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_Toc529452892</vt:lpwstr>
      </vt:variant>
      <vt:variant>
        <vt:i4>1703985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_Toc529452891</vt:lpwstr>
      </vt:variant>
      <vt:variant>
        <vt:i4>1703985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_Toc529452890</vt:lpwstr>
      </vt:variant>
      <vt:variant>
        <vt:i4>1769521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_Toc529452889</vt:lpwstr>
      </vt:variant>
      <vt:variant>
        <vt:i4>1769521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_Toc529452888</vt:lpwstr>
      </vt:variant>
      <vt:variant>
        <vt:i4>1769521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_Toc529452887</vt:lpwstr>
      </vt:variant>
      <vt:variant>
        <vt:i4>1769521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_Toc529452886</vt:lpwstr>
      </vt:variant>
      <vt:variant>
        <vt:i4>1769521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_Toc529452885</vt:lpwstr>
      </vt:variant>
      <vt:variant>
        <vt:i4>1769521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_Toc529452884</vt:lpwstr>
      </vt:variant>
      <vt:variant>
        <vt:i4>1769521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_Toc529452883</vt:lpwstr>
      </vt:variant>
      <vt:variant>
        <vt:i4>1769521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_Toc529452882</vt:lpwstr>
      </vt:variant>
      <vt:variant>
        <vt:i4>1769521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_Toc529452881</vt:lpwstr>
      </vt:variant>
      <vt:variant>
        <vt:i4>1769521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_Toc529452880</vt:lpwstr>
      </vt:variant>
      <vt:variant>
        <vt:i4>1310769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_Toc529452879</vt:lpwstr>
      </vt:variant>
      <vt:variant>
        <vt:i4>1310769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_Toc529452878</vt:lpwstr>
      </vt:variant>
      <vt:variant>
        <vt:i4>1310769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_Toc529452877</vt:lpwstr>
      </vt:variant>
      <vt:variant>
        <vt:i4>1310769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_Toc529452876</vt:lpwstr>
      </vt:variant>
      <vt:variant>
        <vt:i4>1310769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_Toc529452875</vt:lpwstr>
      </vt:variant>
      <vt:variant>
        <vt:i4>1310769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_Toc529452874</vt:lpwstr>
      </vt:variant>
      <vt:variant>
        <vt:i4>1310769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_Toc529452873</vt:lpwstr>
      </vt:variant>
      <vt:variant>
        <vt:i4>1310769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_Toc529452872</vt:lpwstr>
      </vt:variant>
      <vt:variant>
        <vt:i4>1310769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_Toc529452871</vt:lpwstr>
      </vt:variant>
      <vt:variant>
        <vt:i4>1310769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_Toc529452870</vt:lpwstr>
      </vt:variant>
      <vt:variant>
        <vt:i4>1376305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_Toc529452869</vt:lpwstr>
      </vt:variant>
      <vt:variant>
        <vt:i4>1376305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_Toc529452868</vt:lpwstr>
      </vt:variant>
      <vt:variant>
        <vt:i4>1376305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_Toc529452867</vt:lpwstr>
      </vt:variant>
      <vt:variant>
        <vt:i4>1376305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_Toc529452866</vt:lpwstr>
      </vt:variant>
      <vt:variant>
        <vt:i4>1376305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_Toc529452865</vt:lpwstr>
      </vt:variant>
      <vt:variant>
        <vt:i4>1376305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_Toc529452864</vt:lpwstr>
      </vt:variant>
      <vt:variant>
        <vt:i4>1376305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_Toc529452863</vt:lpwstr>
      </vt:variant>
      <vt:variant>
        <vt:i4>1376305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_Toc529452862</vt:lpwstr>
      </vt:variant>
      <vt:variant>
        <vt:i4>1376305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_Toc529452861</vt:lpwstr>
      </vt:variant>
      <vt:variant>
        <vt:i4>1376305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_Toc529452860</vt:lpwstr>
      </vt:variant>
      <vt:variant>
        <vt:i4>1441841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_Toc529452859</vt:lpwstr>
      </vt:variant>
      <vt:variant>
        <vt:i4>1441841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_Toc529452858</vt:lpwstr>
      </vt:variant>
      <vt:variant>
        <vt:i4>1441841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_Toc529452857</vt:lpwstr>
      </vt:variant>
      <vt:variant>
        <vt:i4>1441841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_Toc529452856</vt:lpwstr>
      </vt:variant>
      <vt:variant>
        <vt:i4>1441841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_Toc529452855</vt:lpwstr>
      </vt:variant>
      <vt:variant>
        <vt:i4>1441841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_Toc529452854</vt:lpwstr>
      </vt:variant>
      <vt:variant>
        <vt:i4>1966102</vt:i4>
      </vt:variant>
      <vt:variant>
        <vt:i4>6</vt:i4>
      </vt:variant>
      <vt:variant>
        <vt:i4>0</vt:i4>
      </vt:variant>
      <vt:variant>
        <vt:i4>5</vt:i4>
      </vt:variant>
      <vt:variant>
        <vt:lpwstr>https://jira.bars-open.ru/browse/EDUADNL-2437</vt:lpwstr>
      </vt:variant>
      <vt:variant>
        <vt:lpwstr/>
      </vt:variant>
      <vt:variant>
        <vt:i4>1703962</vt:i4>
      </vt:variant>
      <vt:variant>
        <vt:i4>3</vt:i4>
      </vt:variant>
      <vt:variant>
        <vt:i4>0</vt:i4>
      </vt:variant>
      <vt:variant>
        <vt:i4>5</vt:i4>
      </vt:variant>
      <vt:variant>
        <vt:lpwstr>https://jira.bars-open.ru/browse/EDUADNL-2879</vt:lpwstr>
      </vt:variant>
      <vt:variant>
        <vt:lpwstr/>
      </vt:variant>
      <vt:variant>
        <vt:i4>2031643</vt:i4>
      </vt:variant>
      <vt:variant>
        <vt:i4>0</vt:i4>
      </vt:variant>
      <vt:variant>
        <vt:i4>0</vt:i4>
      </vt:variant>
      <vt:variant>
        <vt:i4>5</vt:i4>
      </vt:variant>
      <vt:variant>
        <vt:lpwstr>https://jira.bars-open.ru/browse/EDUADNL-2928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Александр;n.makarova@bars-open.ru</dc:creator>
  <cp:lastModifiedBy>Elizaveta</cp:lastModifiedBy>
  <cp:revision>36</cp:revision>
  <cp:lastPrinted>2014-03-03T13:37:00Z</cp:lastPrinted>
  <dcterms:created xsi:type="dcterms:W3CDTF">2020-06-17T07:12:00Z</dcterms:created>
  <dcterms:modified xsi:type="dcterms:W3CDTF">2020-08-03T10:57:00Z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0x0101006846474A5FE8F341AA12AFBB541D205E</vt:lpwstr>
  </property>
  <property fmtid="{D5CDD505-2E9C-101B-9397-08002B2CF9AE}" pid="3" name="Роль пользователя">
    <vt:lpwstr>;#Общее;#</vt:lpwstr>
  </property>
  <property fmtid="{D5CDD505-2E9C-101B-9397-08002B2CF9AE}" pid="4" name="WikiField">
    <vt:lpwstr/>
  </property>
  <property fmtid="{D5CDD505-2E9C-101B-9397-08002B2CF9AE}" pid="5" name="_dlc_DocId">
    <vt:lpwstr>PTVYHJWTYMJK-445-171</vt:lpwstr>
  </property>
  <property fmtid="{D5CDD505-2E9C-101B-9397-08002B2CF9AE}" pid="6" name="_dlc_DocIdItemGuid">
    <vt:lpwstr>ec61eb78-81bc-45be-8d79-ef3ab3281a93</vt:lpwstr>
  </property>
  <property fmtid="{D5CDD505-2E9C-101B-9397-08002B2CF9AE}" pid="7" name="_dlc_DocIdUrl">
    <vt:lpwstr>http://tfs.bars-open.ru/БЦ Образование/_layouts/15/DocIdRedir.aspx?ID=PTVYHJWTYMJK-445-171, PTVYHJWTYMJK-445-171</vt:lpwstr>
  </property>
</Properties>
</file>